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39B0" w14:textId="62FE2F2E" w:rsidR="00F6366D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</w:t>
      </w:r>
      <w:r w:rsidR="005A1ADF">
        <w:rPr>
          <w:rFonts w:ascii="Corbel" w:hAnsi="Corbel"/>
          <w:b/>
          <w:sz w:val="24"/>
          <w:szCs w:val="24"/>
        </w:rPr>
        <w:t>IJLAGE</w:t>
      </w:r>
      <w:r>
        <w:rPr>
          <w:rFonts w:ascii="Corbel" w:hAnsi="Corbel"/>
          <w:b/>
          <w:sz w:val="24"/>
          <w:szCs w:val="24"/>
        </w:rPr>
        <w:t xml:space="preserve"> F</w:t>
      </w:r>
      <w:r w:rsidRPr="00345978">
        <w:rPr>
          <w:rFonts w:ascii="Corbel" w:hAnsi="Corbel"/>
          <w:b/>
          <w:sz w:val="24"/>
          <w:szCs w:val="24"/>
        </w:rPr>
        <w:t>ormat financieel-economische draagkracht</w:t>
      </w:r>
    </w:p>
    <w:p w14:paraId="6445901F" w14:textId="77777777" w:rsidR="00577B4E" w:rsidRDefault="00577B4E" w:rsidP="00623B5B">
      <w:pPr>
        <w:rPr>
          <w:rFonts w:ascii="Arial" w:hAnsi="Arial" w:cs="Arial"/>
          <w:sz w:val="20"/>
        </w:rPr>
      </w:pPr>
    </w:p>
    <w:p w14:paraId="0D2E003F" w14:textId="3F53398B" w:rsidR="003B4694" w:rsidRPr="00596DCD" w:rsidRDefault="003B4694" w:rsidP="003B4694">
      <w:pPr>
        <w:rPr>
          <w:rFonts w:ascii="Corbel" w:hAnsi="Corbel"/>
          <w:bCs/>
          <w:szCs w:val="18"/>
        </w:rPr>
      </w:pPr>
      <w:r>
        <w:rPr>
          <w:rFonts w:ascii="Corbel" w:hAnsi="Corbel"/>
          <w:bCs/>
          <w:szCs w:val="18"/>
        </w:rPr>
        <w:t xml:space="preserve">Dit </w:t>
      </w:r>
      <w:r w:rsidRPr="00813905">
        <w:rPr>
          <w:rFonts w:ascii="Corbel" w:hAnsi="Corbel"/>
          <w:bCs/>
          <w:szCs w:val="18"/>
        </w:rPr>
        <w:t xml:space="preserve">Verificatiedocument </w:t>
      </w:r>
      <w:r>
        <w:rPr>
          <w:rFonts w:ascii="Corbel" w:hAnsi="Corbel"/>
          <w:bCs/>
          <w:szCs w:val="18"/>
        </w:rPr>
        <w:t xml:space="preserve">is bedoeld voor de </w:t>
      </w:r>
      <w:r w:rsidRPr="00813905">
        <w:rPr>
          <w:rFonts w:ascii="Corbel" w:hAnsi="Corbel"/>
          <w:bCs/>
          <w:szCs w:val="18"/>
        </w:rPr>
        <w:t>winnende Inschrijver</w:t>
      </w:r>
      <w:r>
        <w:rPr>
          <w:rFonts w:ascii="Corbel" w:hAnsi="Corbel"/>
          <w:bCs/>
          <w:szCs w:val="18"/>
        </w:rPr>
        <w:t xml:space="preserve"> en</w:t>
      </w:r>
      <w:r w:rsidRPr="00813905">
        <w:rPr>
          <w:rFonts w:ascii="Corbel" w:hAnsi="Corbel"/>
          <w:bCs/>
          <w:szCs w:val="18"/>
        </w:rPr>
        <w:t xml:space="preserve"> hoeft niet bij Inschrijving te worden gevoegd, pas </w:t>
      </w:r>
      <w:r w:rsidRPr="002A1736">
        <w:rPr>
          <w:rFonts w:ascii="Corbel" w:hAnsi="Corbel"/>
          <w:bCs/>
          <w:szCs w:val="18"/>
          <w:u w:val="single"/>
        </w:rPr>
        <w:t xml:space="preserve">na </w:t>
      </w:r>
      <w:r w:rsidR="002A1736">
        <w:rPr>
          <w:rFonts w:ascii="Corbel" w:hAnsi="Corbel"/>
          <w:bCs/>
          <w:szCs w:val="18"/>
          <w:u w:val="single"/>
        </w:rPr>
        <w:t xml:space="preserve">de </w:t>
      </w:r>
      <w:r w:rsidRPr="002A1736">
        <w:rPr>
          <w:rFonts w:ascii="Corbel" w:hAnsi="Corbel"/>
          <w:bCs/>
          <w:szCs w:val="18"/>
          <w:u w:val="single"/>
        </w:rPr>
        <w:t>Gunningsbeslissing</w:t>
      </w:r>
      <w:r>
        <w:rPr>
          <w:rFonts w:ascii="Corbel" w:hAnsi="Corbel"/>
          <w:bCs/>
          <w:szCs w:val="18"/>
        </w:rPr>
        <w:t xml:space="preserve">. </w:t>
      </w:r>
    </w:p>
    <w:p w14:paraId="561560C3" w14:textId="77777777" w:rsidR="003B4694" w:rsidRDefault="003B4694" w:rsidP="00623B5B">
      <w:pPr>
        <w:rPr>
          <w:rFonts w:ascii="Arial" w:hAnsi="Arial" w:cs="Arial"/>
          <w:sz w:val="20"/>
        </w:rPr>
      </w:pPr>
    </w:p>
    <w:p w14:paraId="5BB6E67A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673549" w:rsidRPr="0089244E" w14:paraId="022D540E" w14:textId="77777777" w:rsidTr="00BB0F24">
        <w:trPr>
          <w:trHeight w:val="5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2B4C1C5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3B7A682D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1FB565F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673549" w:rsidRPr="0089244E" w14:paraId="7BF3078C" w14:textId="77777777" w:rsidTr="00BB0F24">
        <w:trPr>
          <w:trHeight w:val="347"/>
        </w:trPr>
        <w:tc>
          <w:tcPr>
            <w:tcW w:w="5103" w:type="dxa"/>
          </w:tcPr>
          <w:p w14:paraId="1FFE52E3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</w:t>
            </w:r>
          </w:p>
        </w:tc>
        <w:tc>
          <w:tcPr>
            <w:tcW w:w="3828" w:type="dxa"/>
            <w:shd w:val="clear" w:color="auto" w:fill="FFFFFF"/>
          </w:tcPr>
          <w:p w14:paraId="7ABE91F9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3805DC6E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D12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F513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4BBB2032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B9F" w14:textId="77777777" w:rsidR="00673549" w:rsidRPr="0089244E" w:rsidRDefault="0053644A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44D6D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2E48D7B2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64D7" w14:textId="68C87A9B" w:rsidR="00844A0D" w:rsidRPr="0089244E" w:rsidRDefault="00844A0D" w:rsidP="00844A0D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Quick ratio </w:t>
            </w:r>
            <w:r>
              <w:rPr>
                <w:rFonts w:ascii="Corbel" w:hAnsi="Corbel" w:cs="Arial"/>
                <w:szCs w:val="18"/>
              </w:rPr>
              <w:t>(</w:t>
            </w:r>
            <w:r w:rsidRPr="00490D35">
              <w:rPr>
                <w:rFonts w:ascii="Corbel" w:hAnsi="Corbel" w:cs="Arial"/>
                <w:szCs w:val="18"/>
                <w:u w:val="single"/>
              </w:rPr>
              <w:t xml:space="preserve">eis: minimaal </w:t>
            </w:r>
            <w:r w:rsidR="007C37C4">
              <w:rPr>
                <w:rFonts w:ascii="Corbel" w:hAnsi="Corbel" w:cs="Arial"/>
                <w:szCs w:val="18"/>
                <w:u w:val="single"/>
              </w:rPr>
              <w:t>0</w:t>
            </w:r>
            <w:r w:rsidRPr="00490D35">
              <w:rPr>
                <w:rFonts w:ascii="Corbel" w:hAnsi="Corbel" w:cs="Arial"/>
                <w:szCs w:val="18"/>
                <w:u w:val="single"/>
              </w:rPr>
              <w:t>,</w:t>
            </w:r>
            <w:r w:rsidR="007C37C4">
              <w:rPr>
                <w:rFonts w:ascii="Corbel" w:hAnsi="Corbel" w:cs="Arial"/>
                <w:szCs w:val="18"/>
                <w:u w:val="single"/>
              </w:rPr>
              <w:t>9</w:t>
            </w:r>
            <w:r w:rsidRPr="00490D35">
              <w:rPr>
                <w:rFonts w:ascii="Corbel" w:hAnsi="Corbel" w:cs="Arial"/>
                <w:szCs w:val="18"/>
                <w:u w:val="single"/>
              </w:rPr>
              <w:t>0 of hoger</w:t>
            </w:r>
            <w:r>
              <w:rPr>
                <w:rFonts w:ascii="Corbel" w:hAnsi="Corbel" w:cs="Arial"/>
                <w:szCs w:val="18"/>
              </w:rPr>
              <w:t>)</w:t>
            </w:r>
          </w:p>
          <w:p w14:paraId="71F07CD6" w14:textId="42FD6CFD" w:rsidR="00673549" w:rsidRPr="0089244E" w:rsidRDefault="00844A0D" w:rsidP="00844A0D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 (minus voorraden) / 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20F7C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11823CF4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4C6904A7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096"/>
        <w:gridCol w:w="3824"/>
      </w:tblGrid>
      <w:tr w:rsidR="00BB0F24" w:rsidRPr="002B74FB" w14:paraId="19851129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73E4545B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0FBBEC19" w14:textId="77777777" w:rsidTr="00BB0F24">
        <w:trPr>
          <w:trHeight w:val="397"/>
        </w:trPr>
        <w:tc>
          <w:tcPr>
            <w:tcW w:w="5103" w:type="dxa"/>
          </w:tcPr>
          <w:p w14:paraId="20F00D2A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3435D1BC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6669CE96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375D238B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0B2968A3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4E9FE039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41216D81" w14:textId="77777777" w:rsidTr="00BB0F24">
        <w:trPr>
          <w:trHeight w:val="397"/>
        </w:trPr>
        <w:tc>
          <w:tcPr>
            <w:tcW w:w="5103" w:type="dxa"/>
            <w:vMerge/>
          </w:tcPr>
          <w:p w14:paraId="04272F35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6E4AA824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62527FD1" w14:textId="77777777" w:rsidTr="00BB0F24">
        <w:trPr>
          <w:trHeight w:val="397"/>
        </w:trPr>
        <w:tc>
          <w:tcPr>
            <w:tcW w:w="8931" w:type="dxa"/>
            <w:gridSpan w:val="2"/>
          </w:tcPr>
          <w:p w14:paraId="3A72D497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</w:tc>
      </w:tr>
    </w:tbl>
    <w:p w14:paraId="11FE6266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B94A" w14:textId="77777777" w:rsidR="007908ED" w:rsidRDefault="007908ED" w:rsidP="00A53ACF">
      <w:pPr>
        <w:spacing w:line="240" w:lineRule="auto"/>
      </w:pPr>
      <w:r>
        <w:separator/>
      </w:r>
    </w:p>
  </w:endnote>
  <w:endnote w:type="continuationSeparator" w:id="0">
    <w:p w14:paraId="0FAE82B8" w14:textId="77777777" w:rsidR="007908ED" w:rsidRDefault="007908ED" w:rsidP="00A53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69FE" w14:textId="77777777" w:rsidR="00E84EB1" w:rsidRDefault="00E84E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AEDB" w14:textId="77777777" w:rsidR="00E84EB1" w:rsidRDefault="00E84E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91BF" w14:textId="77777777" w:rsidR="00E84EB1" w:rsidRDefault="00E84E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BDD5" w14:textId="77777777" w:rsidR="007908ED" w:rsidRDefault="007908ED" w:rsidP="00A53ACF">
      <w:pPr>
        <w:spacing w:line="240" w:lineRule="auto"/>
      </w:pPr>
      <w:r>
        <w:separator/>
      </w:r>
    </w:p>
  </w:footnote>
  <w:footnote w:type="continuationSeparator" w:id="0">
    <w:p w14:paraId="16269AD6" w14:textId="77777777" w:rsidR="007908ED" w:rsidRDefault="007908ED" w:rsidP="00A53A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2809" w14:textId="77777777" w:rsidR="00E84EB1" w:rsidRDefault="00E84E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6EF0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4B43DB78" w14:textId="428DE900" w:rsidR="00E84EB1" w:rsidRPr="00835AA5" w:rsidRDefault="00E84EB1" w:rsidP="00E84EB1">
    <w:pPr>
      <w:pStyle w:val="Koptekst"/>
      <w:rPr>
        <w:sz w:val="16"/>
        <w:szCs w:val="18"/>
      </w:rPr>
    </w:pPr>
    <w:r w:rsidRPr="00835AA5">
      <w:rPr>
        <w:sz w:val="16"/>
        <w:szCs w:val="18"/>
      </w:rPr>
      <w:t>Bijlage Format financieel-economische draagkracht| AQUON inhuur personeel</w:t>
    </w:r>
    <w:r w:rsidR="00835AA5" w:rsidRPr="00835AA5">
      <w:rPr>
        <w:sz w:val="16"/>
        <w:szCs w:val="18"/>
      </w:rPr>
      <w:t xml:space="preserve"> (Uitzendkrachten en Payrolling)</w:t>
    </w:r>
  </w:p>
  <w:p w14:paraId="21A2BCD7" w14:textId="77777777" w:rsidR="00A53ACF" w:rsidRPr="006F48CC" w:rsidRDefault="00A53A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3D58B" w14:textId="77777777" w:rsidR="00E84EB1" w:rsidRDefault="00E84E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526715670">
    <w:abstractNumId w:val="2"/>
  </w:num>
  <w:num w:numId="2" w16cid:durableId="770052594">
    <w:abstractNumId w:val="1"/>
  </w:num>
  <w:num w:numId="3" w16cid:durableId="79941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80"/>
    <w:rsid w:val="000079E2"/>
    <w:rsid w:val="00044821"/>
    <w:rsid w:val="001425AE"/>
    <w:rsid w:val="001B5FE2"/>
    <w:rsid w:val="001D4F80"/>
    <w:rsid w:val="0025441A"/>
    <w:rsid w:val="00263EF4"/>
    <w:rsid w:val="002810A1"/>
    <w:rsid w:val="002A1736"/>
    <w:rsid w:val="002D0989"/>
    <w:rsid w:val="00345978"/>
    <w:rsid w:val="003B4694"/>
    <w:rsid w:val="00405941"/>
    <w:rsid w:val="004B1735"/>
    <w:rsid w:val="004F6A85"/>
    <w:rsid w:val="0053644A"/>
    <w:rsid w:val="00577B4E"/>
    <w:rsid w:val="005A1ADF"/>
    <w:rsid w:val="00604AE3"/>
    <w:rsid w:val="00623B5B"/>
    <w:rsid w:val="00657BFB"/>
    <w:rsid w:val="00673549"/>
    <w:rsid w:val="006F48CC"/>
    <w:rsid w:val="007908ED"/>
    <w:rsid w:val="007C37C4"/>
    <w:rsid w:val="00835AA5"/>
    <w:rsid w:val="00844A0D"/>
    <w:rsid w:val="0089244E"/>
    <w:rsid w:val="008B1B58"/>
    <w:rsid w:val="009512DB"/>
    <w:rsid w:val="00A308BF"/>
    <w:rsid w:val="00A43A77"/>
    <w:rsid w:val="00A4687F"/>
    <w:rsid w:val="00A53ACF"/>
    <w:rsid w:val="00AB3539"/>
    <w:rsid w:val="00AC4225"/>
    <w:rsid w:val="00AE3F69"/>
    <w:rsid w:val="00BB0F24"/>
    <w:rsid w:val="00BC11DA"/>
    <w:rsid w:val="00C5330B"/>
    <w:rsid w:val="00C94A39"/>
    <w:rsid w:val="00D15100"/>
    <w:rsid w:val="00D800B8"/>
    <w:rsid w:val="00D87B2C"/>
    <w:rsid w:val="00D928BD"/>
    <w:rsid w:val="00DC0628"/>
    <w:rsid w:val="00E71D5B"/>
    <w:rsid w:val="00E84EB1"/>
    <w:rsid w:val="00EF778E"/>
    <w:rsid w:val="00F6366D"/>
    <w:rsid w:val="00F9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D122D"/>
  <w15:docId w15:val="{ED34B5D4-E846-4504-9714-2F43BE14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elaSadal\Pro10\Pro10%20-%20Data\Kennisdomeinen\0.%20Aanbestedingstemplates\9.%20Overige%20veel%20voorkomende%20bijlagen\7jan20_Bijlage%20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68587-0049-4302-93AE-E3EDC619C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financieel-economische draagkracht</Template>
  <TotalTime>3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Mauela Sadal</dc:creator>
  <cp:lastModifiedBy>Martijn Mesken</cp:lastModifiedBy>
  <cp:revision>7</cp:revision>
  <cp:lastPrinted>2017-01-16T15:36:00Z</cp:lastPrinted>
  <dcterms:created xsi:type="dcterms:W3CDTF">2023-09-28T08:59:00Z</dcterms:created>
  <dcterms:modified xsi:type="dcterms:W3CDTF">2023-11-22T10:11:00Z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