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BA846" w14:textId="77777777" w:rsidR="001228D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r w:rsidRPr="00DB1939">
        <w:rPr>
          <w:rFonts w:ascii="Corbel" w:hAnsi="Corbel"/>
          <w:b/>
          <w:sz w:val="24"/>
          <w:szCs w:val="24"/>
        </w:rPr>
        <w:t>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207D7803" w14:textId="01DEDB57" w:rsidR="007650B2" w:rsidRPr="00DB1939" w:rsidRDefault="00DB1939" w:rsidP="00FE135A">
      <w:pPr>
        <w:rPr>
          <w:rFonts w:ascii="Corbel" w:hAnsi="Corbel"/>
          <w:b/>
          <w:sz w:val="24"/>
          <w:szCs w:val="24"/>
          <w:u w:val="single"/>
        </w:rPr>
      </w:pPr>
      <w:r w:rsidRPr="00DB1939">
        <w:rPr>
          <w:rFonts w:ascii="Corbel" w:hAnsi="Corbel"/>
          <w:b/>
          <w:sz w:val="24"/>
          <w:szCs w:val="24"/>
          <w:u w:val="single"/>
        </w:rPr>
        <w:t xml:space="preserve">Perceel </w:t>
      </w:r>
      <w:r w:rsidR="00134B2C">
        <w:rPr>
          <w:rFonts w:ascii="Corbel" w:hAnsi="Corbel"/>
          <w:b/>
          <w:sz w:val="24"/>
          <w:szCs w:val="24"/>
          <w:u w:val="single"/>
        </w:rPr>
        <w:t>3</w:t>
      </w:r>
      <w:r w:rsidRPr="00DB1939">
        <w:rPr>
          <w:rFonts w:ascii="Corbel" w:hAnsi="Corbel"/>
          <w:b/>
          <w:sz w:val="24"/>
          <w:szCs w:val="24"/>
          <w:u w:val="single"/>
        </w:rPr>
        <w:t xml:space="preserve">: </w:t>
      </w:r>
      <w:r w:rsidR="00134B2C">
        <w:rPr>
          <w:rFonts w:ascii="Corbel" w:hAnsi="Corbel"/>
          <w:b/>
          <w:sz w:val="24"/>
          <w:szCs w:val="24"/>
          <w:u w:val="single"/>
        </w:rPr>
        <w:t>Payrolling</w:t>
      </w:r>
    </w:p>
    <w:p w14:paraId="0871D340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4910B465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1C1EEA8" w14:textId="77777777" w:rsid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21EC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721EC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2716FD9F" w14:textId="77777777" w:rsidR="00721ECD" w:rsidRPr="00A57DF0" w:rsidRDefault="00721ECD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3D586236" w14:textId="77777777" w:rsidR="00721ECD" w:rsidRDefault="00134B2C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134B2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bij een referentie-organisatie op basis van een langdurigere relatie (minimaal 6 maanden) voorzien in payrolling waarbij </w:t>
            </w:r>
            <w:r w:rsidRPr="00134B2C">
              <w:rPr>
                <w:rFonts w:ascii="Corbel" w:hAnsi="Corbel"/>
                <w:bCs/>
                <w:color w:val="FFFFFF" w:themeColor="background1"/>
                <w:sz w:val="16"/>
                <w:szCs w:val="16"/>
                <w:u w:val="single"/>
              </w:rPr>
              <w:t>minimaal 1 medewerker</w:t>
            </w:r>
            <w:r w:rsidRPr="00134B2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is verloond.</w:t>
            </w:r>
          </w:p>
          <w:p w14:paraId="57ED638B" w14:textId="10B936C9" w:rsidR="00134B2C" w:rsidRPr="00A57DF0" w:rsidRDefault="00134B2C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</w:tc>
      </w:tr>
      <w:tr w:rsidR="00D82414" w:rsidRPr="001A17B8" w14:paraId="1379FD1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0E56BE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9789F0A" w14:textId="7C1334E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2D9BCD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9EEB5D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5C1ECB0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A20D0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128111F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62FAB3A" w14:textId="77777777" w:rsidR="00D82414" w:rsidRPr="00E8636D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0DC89F6C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498B36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12CDA6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925B8C4" w14:textId="77777777" w:rsidR="00D82414" w:rsidRPr="00E8636D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A59C6D0" w14:textId="324C7BDB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E7C798A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0C27349" w14:textId="77777777" w:rsidR="00D82414" w:rsidRPr="00E8636D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E8AD0E4" w14:textId="01F3918C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749EFE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84FA49D" w14:textId="77777777" w:rsidR="00D82414" w:rsidRPr="00E8636D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5C9518B" w14:textId="117B2C49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2C47E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A844EED" w14:textId="6AF6383F" w:rsidR="00D82414" w:rsidRPr="00E8636D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E8636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E8636D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0D498D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6F73EA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C695670" w14:textId="77777777" w:rsidTr="00C8253C">
        <w:trPr>
          <w:trHeight w:val="1208"/>
          <w:jc w:val="center"/>
        </w:trPr>
        <w:tc>
          <w:tcPr>
            <w:tcW w:w="5076" w:type="dxa"/>
            <w:shd w:val="clear" w:color="auto" w:fill="auto"/>
          </w:tcPr>
          <w:p w14:paraId="3BCED5E3" w14:textId="77777777" w:rsidR="001E36FF" w:rsidRPr="00E8636D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E8636D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E8636D">
              <w:rPr>
                <w:rFonts w:ascii="Corbel" w:hAnsi="Corbel"/>
                <w:sz w:val="16"/>
                <w:szCs w:val="16"/>
              </w:rPr>
              <w:t>blijkt:</w:t>
            </w:r>
          </w:p>
          <w:p w14:paraId="08F03A10" w14:textId="77777777" w:rsidR="00D82414" w:rsidRPr="00E8636D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F02E11" w14:textId="77777777" w:rsidR="00D82414" w:rsidRPr="00E8636D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23E2C5" w14:textId="77777777" w:rsidR="00D82414" w:rsidRPr="00E8636D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BF79EF" w14:textId="77777777" w:rsidR="00D82414" w:rsidRPr="00E8636D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6B5928D" w14:textId="77777777" w:rsidR="00D82414" w:rsidRPr="00E8636D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C40510" w14:textId="77777777" w:rsidR="001E36FF" w:rsidRPr="00E8636D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6103087C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BD8A5B4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7C30BBB" w14:textId="21C6D5CF" w:rsidR="00376FA8" w:rsidRPr="00E8636D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E8636D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0A5E5AB" w14:textId="77777777" w:rsidR="00376FA8" w:rsidRPr="00A019E4" w:rsidRDefault="00C8253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176897B5" w14:textId="7590E440" w:rsidR="007650B2" w:rsidRPr="00A019E4" w:rsidRDefault="00C8253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290B247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141820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EE3E4C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88B845A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159B7CA" w14:textId="77777777" w:rsidR="00D82414" w:rsidRPr="00E8636D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E8636D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9ECB293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925989D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B612718" w14:textId="77777777" w:rsidR="007650B2" w:rsidRPr="00E8636D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E8636D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E8636D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863EFF9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25C9128" w14:textId="0A2BA029" w:rsidR="007650B2" w:rsidRPr="00E8636D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E8636D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E8636D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E8636D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E8636D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E8636D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E8636D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E8636D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439885E" w14:textId="77777777" w:rsidR="007650B2" w:rsidRPr="00E8636D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E315A02" w14:textId="77777777" w:rsidR="008717DD" w:rsidRPr="00E8636D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E8636D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E8636D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E8636D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656F316" w14:textId="77777777" w:rsidR="00376FA8" w:rsidRPr="00A019E4" w:rsidRDefault="00C8253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0B896A5" w14:textId="3D5EB6A0" w:rsidR="007650B2" w:rsidRPr="001A17B8" w:rsidRDefault="00C8253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477F0F6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CFA0A42" w14:textId="77777777" w:rsidR="00287178" w:rsidRDefault="00287178" w:rsidP="007650B2">
      <w:pPr>
        <w:spacing w:after="200" w:line="276" w:lineRule="auto"/>
      </w:pPr>
    </w:p>
    <w:p w14:paraId="2EFBABC1" w14:textId="14A3CBAC" w:rsidR="001228D2" w:rsidRDefault="001228D2" w:rsidP="00134B2C"/>
    <w:sectPr w:rsidR="001228D2" w:rsidSect="00376FA8">
      <w:headerReference w:type="default" r:id="rId10"/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F414" w14:textId="77777777" w:rsidR="00EE075A" w:rsidRDefault="00EE075A" w:rsidP="00A57DF0">
      <w:pPr>
        <w:spacing w:line="240" w:lineRule="auto"/>
      </w:pPr>
      <w:r>
        <w:separator/>
      </w:r>
    </w:p>
  </w:endnote>
  <w:endnote w:type="continuationSeparator" w:id="0">
    <w:p w14:paraId="7C7031AC" w14:textId="77777777" w:rsidR="00EE075A" w:rsidRDefault="00EE075A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65615107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16E7925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9BCA" w14:textId="77777777" w:rsidR="00EE075A" w:rsidRDefault="00EE075A" w:rsidP="00A57DF0">
      <w:pPr>
        <w:spacing w:line="240" w:lineRule="auto"/>
      </w:pPr>
      <w:r>
        <w:separator/>
      </w:r>
    </w:p>
  </w:footnote>
  <w:footnote w:type="continuationSeparator" w:id="0">
    <w:p w14:paraId="2DD0CDE8" w14:textId="77777777" w:rsidR="00EE075A" w:rsidRDefault="00EE075A" w:rsidP="00A57D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B4C5" w14:textId="02405BCF" w:rsidR="0078190B" w:rsidRPr="0078190B" w:rsidRDefault="0078190B">
    <w:pPr>
      <w:pStyle w:val="Koptekst"/>
      <w:rPr>
        <w:rFonts w:ascii="Corbel" w:hAnsi="Corbel"/>
        <w:szCs w:val="18"/>
      </w:rPr>
    </w:pPr>
    <w:r w:rsidRPr="0078190B">
      <w:rPr>
        <w:rFonts w:ascii="Corbel" w:hAnsi="Corbel"/>
        <w:szCs w:val="18"/>
      </w:rPr>
      <w:t>Bijlage format kerncompetenties</w:t>
    </w:r>
    <w:r w:rsidR="00FB7898">
      <w:rPr>
        <w:rFonts w:ascii="Corbel" w:hAnsi="Corbel"/>
        <w:szCs w:val="18"/>
      </w:rPr>
      <w:t xml:space="preserve"> perceel </w:t>
    </w:r>
    <w:r w:rsidR="00134B2C">
      <w:rPr>
        <w:rFonts w:ascii="Corbel" w:hAnsi="Corbel"/>
        <w:szCs w:val="18"/>
      </w:rPr>
      <w:t>3</w:t>
    </w:r>
    <w:r w:rsidR="00FB7898">
      <w:rPr>
        <w:rFonts w:ascii="Corbel" w:hAnsi="Corbel"/>
        <w:szCs w:val="18"/>
      </w:rPr>
      <w:t xml:space="preserve">: </w:t>
    </w:r>
    <w:r w:rsidR="00134B2C">
      <w:rPr>
        <w:rFonts w:ascii="Corbel" w:hAnsi="Corbel"/>
        <w:szCs w:val="18"/>
      </w:rPr>
      <w:t>Payrolling</w:t>
    </w:r>
    <w:r w:rsidRPr="0078190B">
      <w:rPr>
        <w:rFonts w:ascii="Corbel" w:hAnsi="Corbel"/>
        <w:szCs w:val="18"/>
      </w:rPr>
      <w:t xml:space="preserve"> | AQUON inhuur personeel</w:t>
    </w:r>
    <w:r w:rsidR="00DB1939">
      <w:rPr>
        <w:rFonts w:ascii="Corbel" w:hAnsi="Corbel"/>
        <w:szCs w:val="18"/>
      </w:rPr>
      <w:t xml:space="preserve"> (Uitzendkrachten en Payrolling)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F1"/>
    <w:rsid w:val="00064E11"/>
    <w:rsid w:val="00087AF2"/>
    <w:rsid w:val="000A5C56"/>
    <w:rsid w:val="00100A15"/>
    <w:rsid w:val="001228D2"/>
    <w:rsid w:val="00125F21"/>
    <w:rsid w:val="00133F0C"/>
    <w:rsid w:val="00134B2C"/>
    <w:rsid w:val="001E36FF"/>
    <w:rsid w:val="00287178"/>
    <w:rsid w:val="003265BB"/>
    <w:rsid w:val="003315B3"/>
    <w:rsid w:val="00376002"/>
    <w:rsid w:val="00376FA8"/>
    <w:rsid w:val="004045F0"/>
    <w:rsid w:val="0047548D"/>
    <w:rsid w:val="00520270"/>
    <w:rsid w:val="005E28D7"/>
    <w:rsid w:val="00632837"/>
    <w:rsid w:val="006A7BCC"/>
    <w:rsid w:val="006F4AEE"/>
    <w:rsid w:val="00702A25"/>
    <w:rsid w:val="00721ECD"/>
    <w:rsid w:val="007576F1"/>
    <w:rsid w:val="007650B2"/>
    <w:rsid w:val="0078190B"/>
    <w:rsid w:val="007A05D6"/>
    <w:rsid w:val="007B2A9F"/>
    <w:rsid w:val="00807357"/>
    <w:rsid w:val="008717DD"/>
    <w:rsid w:val="008A5C68"/>
    <w:rsid w:val="008B01D7"/>
    <w:rsid w:val="008B19F3"/>
    <w:rsid w:val="008F120C"/>
    <w:rsid w:val="00904410"/>
    <w:rsid w:val="00955437"/>
    <w:rsid w:val="00A019E4"/>
    <w:rsid w:val="00A57DF0"/>
    <w:rsid w:val="00A62873"/>
    <w:rsid w:val="00C12F22"/>
    <w:rsid w:val="00C8253C"/>
    <w:rsid w:val="00CD4220"/>
    <w:rsid w:val="00CE77AB"/>
    <w:rsid w:val="00CE7F7A"/>
    <w:rsid w:val="00D155E8"/>
    <w:rsid w:val="00D82414"/>
    <w:rsid w:val="00DB1939"/>
    <w:rsid w:val="00E76EC8"/>
    <w:rsid w:val="00E8636D"/>
    <w:rsid w:val="00EB1A11"/>
    <w:rsid w:val="00EE075A"/>
    <w:rsid w:val="00FB789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AD1AD"/>
  <w15:docId w15:val="{A11BD7E0-D3B0-4D15-B961-EFA19C6C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F0556C-C916-4969-AC7A-8F070EE72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1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Loek van Beurden</cp:lastModifiedBy>
  <cp:revision>4</cp:revision>
  <dcterms:created xsi:type="dcterms:W3CDTF">2023-09-28T09:48:00Z</dcterms:created>
  <dcterms:modified xsi:type="dcterms:W3CDTF">2023-10-29T14:28:00Z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