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E024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ED2B57">
        <w:rPr>
          <w:rFonts w:ascii="Corbel" w:hAnsi="Corbel"/>
          <w:b/>
          <w:sz w:val="24"/>
          <w:szCs w:val="24"/>
        </w:rPr>
        <w:t>sen</w:t>
      </w:r>
    </w:p>
    <w:p w14:paraId="51B3C1FC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59414716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825B297" w14:textId="442EDCC1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ED2B57">
              <w:rPr>
                <w:rFonts w:ascii="Corbel" w:hAnsi="Corbel"/>
                <w:b/>
                <w:color w:val="FFFFFF" w:themeColor="background1"/>
                <w:szCs w:val="18"/>
              </w:rPr>
              <w:t>sen</w:t>
            </w:r>
            <w:r w:rsidR="000F12C1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mondeling deel interview</w:t>
            </w:r>
          </w:p>
        </w:tc>
      </w:tr>
      <w:tr w:rsidR="00D31B51" w14:paraId="5634A3ED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850F720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025D8613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5256231" w14:textId="44D6E4FB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D31B51">
              <w:rPr>
                <w:rFonts w:ascii="Corbel" w:hAnsi="Corbel"/>
                <w:b/>
                <w:szCs w:val="18"/>
                <w:highlight w:val="darkGray"/>
              </w:rPr>
              <w:t>E-mailadres</w:t>
            </w:r>
          </w:p>
        </w:tc>
      </w:tr>
      <w:tr w:rsidR="00D31B51" w14:paraId="787B4A55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C81A8CB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D13EC7C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5354A96" w14:textId="48539FC6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ED2B57" w14:paraId="5DC7D5D5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736F3066" w14:textId="5BCDE800" w:rsidR="00ED2B57" w:rsidRPr="00BC3158" w:rsidRDefault="00ED2B57" w:rsidP="00ED2B5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BA09F09" w14:textId="054A3ADE" w:rsidR="00ED2B57" w:rsidRPr="00BC3158" w:rsidRDefault="00ED2B57" w:rsidP="00ED2B5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C01D7FD" w14:textId="0BC11B96" w:rsidR="00ED2B57" w:rsidRPr="00BC3158" w:rsidRDefault="00ED2B57" w:rsidP="00ED2B5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676EA727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6C0DC5EB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0599E032" w14:textId="77777777" w:rsidTr="00D31B51">
        <w:trPr>
          <w:trHeight w:val="2268"/>
        </w:trPr>
        <w:tc>
          <w:tcPr>
            <w:tcW w:w="8954" w:type="dxa"/>
            <w:gridSpan w:val="3"/>
          </w:tcPr>
          <w:p w14:paraId="530FD2F9" w14:textId="77777777" w:rsidR="00951382" w:rsidRPr="00345252" w:rsidRDefault="00951382" w:rsidP="0095138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</w:t>
            </w:r>
            <w:r>
              <w:rPr>
                <w:rFonts w:ascii="Corbel" w:hAnsi="Corbel"/>
                <w:szCs w:val="18"/>
              </w:rPr>
              <w:t>/worden</w:t>
            </w:r>
            <w:r w:rsidRPr="001D3ACE">
              <w:rPr>
                <w:rFonts w:ascii="Corbel" w:hAnsi="Corbel"/>
                <w:szCs w:val="18"/>
              </w:rPr>
              <w:t xml:space="preserve"> deze perso</w:t>
            </w:r>
            <w:r>
              <w:rPr>
                <w:rFonts w:ascii="Corbel" w:hAnsi="Corbel"/>
                <w:szCs w:val="18"/>
              </w:rPr>
              <w:t>(</w:t>
            </w:r>
            <w:r w:rsidRPr="001D3ACE">
              <w:rPr>
                <w:rFonts w:ascii="Corbel" w:hAnsi="Corbel"/>
                <w:szCs w:val="18"/>
              </w:rPr>
              <w:t>o</w:t>
            </w:r>
            <w:r>
              <w:rPr>
                <w:rFonts w:ascii="Corbel" w:hAnsi="Corbel"/>
                <w:szCs w:val="18"/>
              </w:rPr>
              <w:t>)</w:t>
            </w:r>
            <w:r w:rsidRPr="001D3ACE">
              <w:rPr>
                <w:rFonts w:ascii="Corbel" w:hAnsi="Corbel"/>
                <w:szCs w:val="18"/>
              </w:rPr>
              <w:t>n</w:t>
            </w:r>
            <w:r>
              <w:rPr>
                <w:rFonts w:ascii="Corbel" w:hAnsi="Corbel"/>
                <w:szCs w:val="18"/>
              </w:rPr>
              <w:t>(en)</w:t>
            </w:r>
            <w:r w:rsidRPr="001D3ACE">
              <w:rPr>
                <w:rFonts w:ascii="Corbel" w:hAnsi="Corbel"/>
                <w:szCs w:val="18"/>
              </w:rPr>
              <w:t xml:space="preserve"> voorgedragen als sleutelfunctionaris?</w:t>
            </w:r>
          </w:p>
          <w:p w14:paraId="3BE7F3E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C85ADE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F6E4D57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10317AEB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7B3A8C9E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278A074E" w14:textId="77777777" w:rsidTr="00D31B51">
        <w:trPr>
          <w:trHeight w:val="2268"/>
        </w:trPr>
        <w:tc>
          <w:tcPr>
            <w:tcW w:w="8954" w:type="dxa"/>
            <w:gridSpan w:val="3"/>
          </w:tcPr>
          <w:p w14:paraId="16463829" w14:textId="77777777" w:rsidR="00AA49FB" w:rsidRDefault="00AA49FB" w:rsidP="00AA49FB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heeft/hebben deze sleutelfunctionaris(sen) vervuld welke relevant zijn voor de uitvoering als contactpersoon bij de Aanbestedende dienst? Benoem relevante werkervaring en de rol bij de betreffende opdracht.</w:t>
            </w:r>
          </w:p>
          <w:p w14:paraId="5D501616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46C3DC1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75470E47" w14:textId="2075AA08" w:rsidR="00045209" w:rsidRDefault="00045209" w:rsidP="00635421">
      <w:pPr>
        <w:spacing w:after="200" w:line="276" w:lineRule="auto"/>
      </w:pPr>
    </w:p>
    <w:p w14:paraId="5D08B917" w14:textId="77777777" w:rsidR="00045209" w:rsidRDefault="00045209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951382" w14:paraId="68682EA1" w14:textId="77777777" w:rsidTr="0071790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5DADD49" w14:textId="20669286" w:rsidR="00951382" w:rsidRPr="00E016F4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sen mondeling deel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portal</w:t>
            </w:r>
          </w:p>
        </w:tc>
      </w:tr>
      <w:tr w:rsidR="00951382" w14:paraId="669A6B10" w14:textId="77777777" w:rsidTr="0071790E">
        <w:trPr>
          <w:trHeight w:val="454"/>
        </w:trPr>
        <w:tc>
          <w:tcPr>
            <w:tcW w:w="2984" w:type="dxa"/>
            <w:vAlign w:val="center"/>
          </w:tcPr>
          <w:p w14:paraId="7FD1D317" w14:textId="77777777" w:rsidR="00951382" w:rsidRPr="00E016F4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2F9C1C2E" w14:textId="77777777" w:rsidR="00951382" w:rsidRPr="00E016F4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2F1F03F" w14:textId="77777777" w:rsidR="00951382" w:rsidRPr="00D31B51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951382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951382" w14:paraId="46C3826E" w14:textId="77777777" w:rsidTr="0071790E">
        <w:trPr>
          <w:trHeight w:val="454"/>
        </w:trPr>
        <w:tc>
          <w:tcPr>
            <w:tcW w:w="2984" w:type="dxa"/>
            <w:vAlign w:val="center"/>
          </w:tcPr>
          <w:p w14:paraId="4D0A3E45" w14:textId="77777777" w:rsidR="00951382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1D03C7C4" w14:textId="77777777" w:rsidR="00951382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51376DB" w14:textId="77777777" w:rsidR="00951382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951382" w14:paraId="199147A8" w14:textId="77777777" w:rsidTr="0071790E">
        <w:trPr>
          <w:trHeight w:val="454"/>
        </w:trPr>
        <w:tc>
          <w:tcPr>
            <w:tcW w:w="2984" w:type="dxa"/>
            <w:vAlign w:val="center"/>
          </w:tcPr>
          <w:p w14:paraId="556F8BC1" w14:textId="77777777" w:rsidR="00951382" w:rsidRPr="00BC3158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3514421" w14:textId="77777777" w:rsidR="00951382" w:rsidRPr="00BC3158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FAF77BC" w14:textId="77777777" w:rsidR="00951382" w:rsidRPr="00BC3158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951382" w14:paraId="680284D7" w14:textId="77777777" w:rsidTr="0071790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576C222" w14:textId="77777777" w:rsidR="00951382" w:rsidRPr="00E016F4" w:rsidRDefault="00951382" w:rsidP="0071790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951382" w14:paraId="74C81696" w14:textId="77777777" w:rsidTr="0071790E">
        <w:trPr>
          <w:trHeight w:val="2268"/>
        </w:trPr>
        <w:tc>
          <w:tcPr>
            <w:tcW w:w="8954" w:type="dxa"/>
            <w:gridSpan w:val="3"/>
          </w:tcPr>
          <w:p w14:paraId="43AF1AED" w14:textId="3B8F3B51" w:rsidR="00951382" w:rsidRPr="00345252" w:rsidRDefault="00951382" w:rsidP="0071790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</w:t>
            </w:r>
            <w:r>
              <w:rPr>
                <w:rFonts w:ascii="Corbel" w:hAnsi="Corbel"/>
                <w:szCs w:val="18"/>
              </w:rPr>
              <w:t>/worden</w:t>
            </w:r>
            <w:r w:rsidRPr="001D3ACE">
              <w:rPr>
                <w:rFonts w:ascii="Corbel" w:hAnsi="Corbel"/>
                <w:szCs w:val="18"/>
              </w:rPr>
              <w:t xml:space="preserve"> deze perso</w:t>
            </w:r>
            <w:r>
              <w:rPr>
                <w:rFonts w:ascii="Corbel" w:hAnsi="Corbel"/>
                <w:szCs w:val="18"/>
              </w:rPr>
              <w:t>(</w:t>
            </w:r>
            <w:r w:rsidRPr="001D3ACE">
              <w:rPr>
                <w:rFonts w:ascii="Corbel" w:hAnsi="Corbel"/>
                <w:szCs w:val="18"/>
              </w:rPr>
              <w:t>o</w:t>
            </w:r>
            <w:r>
              <w:rPr>
                <w:rFonts w:ascii="Corbel" w:hAnsi="Corbel"/>
                <w:szCs w:val="18"/>
              </w:rPr>
              <w:t>)</w:t>
            </w:r>
            <w:r w:rsidRPr="001D3ACE">
              <w:rPr>
                <w:rFonts w:ascii="Corbel" w:hAnsi="Corbel"/>
                <w:szCs w:val="18"/>
              </w:rPr>
              <w:t>n</w:t>
            </w:r>
            <w:r>
              <w:rPr>
                <w:rFonts w:ascii="Corbel" w:hAnsi="Corbel"/>
                <w:szCs w:val="18"/>
              </w:rPr>
              <w:t>(en)</w:t>
            </w:r>
            <w:r w:rsidRPr="001D3ACE">
              <w:rPr>
                <w:rFonts w:ascii="Corbel" w:hAnsi="Corbel"/>
                <w:szCs w:val="18"/>
              </w:rPr>
              <w:t xml:space="preserve"> voorgedragen als sleutelfunctionaris?</w:t>
            </w:r>
          </w:p>
          <w:p w14:paraId="2FA8C260" w14:textId="77777777" w:rsidR="00951382" w:rsidRDefault="00951382" w:rsidP="0071790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835B344" w14:textId="77777777" w:rsidR="00951382" w:rsidRDefault="00951382" w:rsidP="0071790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F2B221A" w14:textId="77777777" w:rsidR="00951382" w:rsidRDefault="00951382" w:rsidP="0071790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951382" w14:paraId="0A2B6848" w14:textId="77777777" w:rsidTr="0071790E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3B175BD9" w14:textId="77777777" w:rsidR="00951382" w:rsidRPr="001D3ACE" w:rsidRDefault="00951382" w:rsidP="0071790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951382" w14:paraId="352C798E" w14:textId="77777777" w:rsidTr="0071790E">
        <w:trPr>
          <w:trHeight w:val="2268"/>
        </w:trPr>
        <w:tc>
          <w:tcPr>
            <w:tcW w:w="8954" w:type="dxa"/>
            <w:gridSpan w:val="3"/>
          </w:tcPr>
          <w:p w14:paraId="3E4C3A78" w14:textId="157CDEDE" w:rsidR="00951382" w:rsidRDefault="00951382" w:rsidP="0071790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</w:t>
            </w:r>
            <w:r w:rsidR="00AA49FB">
              <w:rPr>
                <w:rFonts w:ascii="Corbel" w:hAnsi="Corbel"/>
                <w:szCs w:val="18"/>
              </w:rPr>
              <w:t>/hebben</w:t>
            </w:r>
            <w:r>
              <w:rPr>
                <w:rFonts w:ascii="Corbel" w:hAnsi="Corbel"/>
                <w:szCs w:val="18"/>
              </w:rPr>
              <w:t xml:space="preserve"> deze sleutelfunctionaris</w:t>
            </w:r>
            <w:r w:rsidR="00AA49FB">
              <w:rPr>
                <w:rFonts w:ascii="Corbel" w:hAnsi="Corbel"/>
                <w:szCs w:val="18"/>
              </w:rPr>
              <w:t>(sen)</w:t>
            </w:r>
            <w:r>
              <w:rPr>
                <w:rFonts w:ascii="Corbel" w:hAnsi="Corbel"/>
                <w:szCs w:val="18"/>
              </w:rPr>
              <w:t xml:space="preserve"> vervuld welke relevant zijn voor de uitvoering als contactpersoon bij de Aanbestedende dienst? Benoem relevante werkervaring en de rol bij de betreffende opdracht.</w:t>
            </w:r>
          </w:p>
          <w:p w14:paraId="0D6BDCCC" w14:textId="77777777" w:rsidR="00951382" w:rsidRDefault="00951382" w:rsidP="0071790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E02315B" w14:textId="77777777" w:rsidR="00951382" w:rsidRPr="00BC3158" w:rsidRDefault="00951382" w:rsidP="0071790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4D9D23DD" w14:textId="77777777" w:rsidR="00723BA1" w:rsidRDefault="00723BA1" w:rsidP="00635421">
      <w:pPr>
        <w:spacing w:after="200" w:line="276" w:lineRule="auto"/>
      </w:pPr>
    </w:p>
    <w:sectPr w:rsidR="00723BA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516A" w14:textId="77777777" w:rsidR="00D847FE" w:rsidRDefault="00D847FE" w:rsidP="001629F4">
      <w:pPr>
        <w:spacing w:line="240" w:lineRule="auto"/>
      </w:pPr>
      <w:r>
        <w:separator/>
      </w:r>
    </w:p>
  </w:endnote>
  <w:endnote w:type="continuationSeparator" w:id="0">
    <w:p w14:paraId="20BFDA84" w14:textId="77777777" w:rsidR="00D847FE" w:rsidRDefault="00D847FE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284D1155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2F9EBABA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11B63" w14:textId="77777777" w:rsidR="00D847FE" w:rsidRDefault="00D847FE" w:rsidP="001629F4">
      <w:pPr>
        <w:spacing w:line="240" w:lineRule="auto"/>
      </w:pPr>
      <w:r>
        <w:separator/>
      </w:r>
    </w:p>
  </w:footnote>
  <w:footnote w:type="continuationSeparator" w:id="0">
    <w:p w14:paraId="526ADF1E" w14:textId="77777777" w:rsidR="00D847FE" w:rsidRDefault="00D847FE" w:rsidP="001629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8BA9" w14:textId="4749C0B7" w:rsidR="003B31D8" w:rsidRPr="003B31D8" w:rsidRDefault="003B31D8">
    <w:pPr>
      <w:pStyle w:val="Koptekst"/>
      <w:rPr>
        <w:rFonts w:ascii="Corbel" w:hAnsi="Corbel"/>
      </w:rPr>
    </w:pPr>
    <w:r w:rsidRPr="003B31D8">
      <w:rPr>
        <w:rFonts w:ascii="Corbel" w:hAnsi="Corbel"/>
      </w:rPr>
      <w:t>Bijlage format sleutelfunctionarissen | AQUON inhuur personeel</w:t>
    </w:r>
    <w:r w:rsidR="00CA735D">
      <w:rPr>
        <w:rFonts w:ascii="Corbel" w:hAnsi="Corbel"/>
      </w:rPr>
      <w:t xml:space="preserve"> ‘Broker’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6A"/>
    <w:rsid w:val="00045209"/>
    <w:rsid w:val="000F12C1"/>
    <w:rsid w:val="001629F4"/>
    <w:rsid w:val="00165CA6"/>
    <w:rsid w:val="001D3ACE"/>
    <w:rsid w:val="00287178"/>
    <w:rsid w:val="003B31D8"/>
    <w:rsid w:val="00547FEE"/>
    <w:rsid w:val="005E7BFE"/>
    <w:rsid w:val="00635421"/>
    <w:rsid w:val="00723BA1"/>
    <w:rsid w:val="00951382"/>
    <w:rsid w:val="00A13B93"/>
    <w:rsid w:val="00AA49FB"/>
    <w:rsid w:val="00AA7BBA"/>
    <w:rsid w:val="00B63327"/>
    <w:rsid w:val="00BC3158"/>
    <w:rsid w:val="00BF1799"/>
    <w:rsid w:val="00CA735D"/>
    <w:rsid w:val="00CE4DF6"/>
    <w:rsid w:val="00D31B51"/>
    <w:rsid w:val="00D847FE"/>
    <w:rsid w:val="00E016F4"/>
    <w:rsid w:val="00EB776A"/>
    <w:rsid w:val="00ED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F0B82"/>
  <w15:docId w15:val="{7867EF8A-C406-47EF-9651-1C0BF7D4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OneDrive%20-%20Pro10\Data\Kennisdomeinen\0.%20Aanbestedingstemplates\9.%20Overige%20veel%20voorkomende%20bijlagen\23dec21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6ADDB2-27C8-4C6B-8BB0-BF39FDFB3775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b51f98f-61e6-42f4-bae9-9a6129e68d68"/>
    <ds:schemaRef ds:uri="e9ba909c-40ff-43d2-8650-c1cb9609952f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BF51B-3B37-4F1E-9B72-8CB5B39A0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23dec21_Bijlage Format sleutelfunctionarissen</Template>
  <TotalTime>4</TotalTime>
  <Pages>2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Martijn Mesken</cp:lastModifiedBy>
  <cp:revision>10</cp:revision>
  <dcterms:created xsi:type="dcterms:W3CDTF">2023-08-10T06:47:00Z</dcterms:created>
  <dcterms:modified xsi:type="dcterms:W3CDTF">2023-09-27T09:49:00Z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