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</w:rPr>
        <w:id w:val="1478948150"/>
        <w:docPartObj>
          <w:docPartGallery w:val="Cover Pages"/>
          <w:docPartUnique/>
        </w:docPartObj>
      </w:sdtPr>
      <w:sdtEndPr>
        <w:rPr>
          <w:rFonts w:cs="Times New Roman"/>
        </w:rPr>
      </w:sdtEndPr>
      <w:sdtContent>
        <w:p w14:paraId="291A73B1" w14:textId="4539E474" w:rsidR="00C76E6D" w:rsidRPr="008054B4" w:rsidRDefault="001162C4" w:rsidP="00D25F38">
          <w:pPr>
            <w:rPr>
              <w:rFonts w:cs="Arial"/>
            </w:rPr>
          </w:pPr>
          <w:r w:rsidRPr="008054B4">
            <w:rPr>
              <w:rFonts w:cs="Arial"/>
              <w:noProof/>
              <w:lang w:eastAsia="nl-NL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6379B002" wp14:editId="59990ED3">
                    <wp:simplePos x="0" y="0"/>
                    <wp:positionH relativeFrom="column">
                      <wp:posOffset>4625340</wp:posOffset>
                    </wp:positionH>
                    <wp:positionV relativeFrom="paragraph">
                      <wp:posOffset>-966470</wp:posOffset>
                    </wp:positionV>
                    <wp:extent cx="1681480" cy="1458595"/>
                    <wp:effectExtent l="38100" t="38100" r="90170" b="103505"/>
                    <wp:wrapNone/>
                    <wp:docPr id="8" name="Group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681480" cy="1458595"/>
                              <a:chOff x="0" y="0"/>
                              <a:chExt cx="1681480" cy="1459064"/>
                            </a:xfrm>
                            <a:solidFill>
                              <a:srgbClr val="EC7320"/>
                            </a:solidFill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0" y="0"/>
                                <a:ext cx="1681480" cy="1459064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Rectangle 7"/>
                            <wps:cNvSpPr/>
                            <wps:spPr>
                              <a:xfrm>
                                <a:off x="0" y="405517"/>
                                <a:ext cx="1681480" cy="1053078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4931D0" w14:textId="77777777" w:rsidR="00F93722" w:rsidRDefault="00F93722" w:rsidP="00F93722">
                                  <w:pPr>
                                    <w:jc w:val="center"/>
                                  </w:pPr>
                                </w:p>
                                <w:p w14:paraId="0D08D5A0" w14:textId="77777777" w:rsidR="00F93722" w:rsidRDefault="00F93722" w:rsidP="00F93722">
                                  <w:pPr>
                                    <w:jc w:val="center"/>
                                  </w:pPr>
                                </w:p>
                                <w:p w14:paraId="26F82588" w14:textId="77777777" w:rsidR="00F93722" w:rsidRDefault="00F93722" w:rsidP="00F93722">
                                  <w:pPr>
                                    <w:jc w:val="center"/>
                                  </w:pPr>
                                </w:p>
                                <w:p w14:paraId="18C4940C" w14:textId="77777777" w:rsidR="00F93722" w:rsidRDefault="00F93722" w:rsidP="00F93722">
                                  <w:pPr>
                                    <w:jc w:val="center"/>
                                  </w:pPr>
                                </w:p>
                                <w:p w14:paraId="48704855" w14:textId="5FDA99F4" w:rsidR="00F93722" w:rsidRDefault="00F93722" w:rsidP="00F937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6379B002" id="Group 8" o:spid="_x0000_s1026" style="position:absolute;left:0;text-align:left;margin-left:364.2pt;margin-top:-76.1pt;width:132.4pt;height:114.85pt;z-index:251661312;mso-height-relative:margin" coordsize="16814,14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">
                    <v:rect id="Rectangle 4" o:spid="_x0000_s1027" style="position:absolute;width:16814;height:14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" filled="f" stroked="f" strokeweight="1pt">
                      <v:shadow on="t" color="black" opacity="26214f" origin="-.5,-.5" offset=".74836mm,.74836mm"/>
                    </v:rect>
                    <v:rect id="Rectangle 7" o:spid="_x0000_s1028" style="position:absolute;top:4055;width:16814;height:10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>
                      <v:textbox>
                        <w:txbxContent>
                          <w:p w14:paraId="424931D0" w14:textId="77777777" w:rsidR="00F93722" w:rsidRDefault="00F93722" w:rsidP="00F93722">
                            <w:pPr>
                              <w:jc w:val="center"/>
                            </w:pPr>
                          </w:p>
                          <w:p w14:paraId="0D08D5A0" w14:textId="77777777" w:rsidR="00F93722" w:rsidRDefault="00F93722" w:rsidP="00F93722">
                            <w:pPr>
                              <w:jc w:val="center"/>
                            </w:pPr>
                          </w:p>
                          <w:p w14:paraId="26F82588" w14:textId="77777777" w:rsidR="00F93722" w:rsidRDefault="00F93722" w:rsidP="00F93722">
                            <w:pPr>
                              <w:jc w:val="center"/>
                            </w:pPr>
                          </w:p>
                          <w:p w14:paraId="18C4940C" w14:textId="77777777" w:rsidR="00F93722" w:rsidRDefault="00F93722" w:rsidP="00F93722">
                            <w:pPr>
                              <w:jc w:val="center"/>
                            </w:pPr>
                          </w:p>
                          <w:p w14:paraId="48704855" w14:textId="5FDA99F4" w:rsidR="00F93722" w:rsidRDefault="00F93722" w:rsidP="00F937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</w:pict>
              </mc:Fallback>
            </mc:AlternateContent>
          </w:r>
          <w:sdt>
            <w:sdtPr>
              <w:rPr>
                <w:rFonts w:cs="Arial"/>
              </w:rPr>
              <w:id w:val="-1724059452"/>
              <w:placeholder>
                <w:docPart w:val="FA2F382AE02F4B5BABDFBEE33121D0A9"/>
              </w:placeholder>
              <w:docPartList>
                <w:docPartGallery w:val="Quick Parts"/>
              </w:docPartList>
            </w:sdtPr>
            <w:sdtContent>
              <w:sdt>
                <w:sdtPr>
                  <w:rPr>
                    <w:rFonts w:cs="Arial"/>
                  </w:rPr>
                  <w:id w:val="266589722"/>
                  <w:placeholder>
                    <w:docPart w:val="FA2F382AE02F4B5BABDFBEE33121D0A9"/>
                  </w:placeholder>
                  <w:docPartList>
                    <w:docPartGallery w:val="Quick Parts"/>
                  </w:docPartList>
                </w:sdtPr>
                <w:sdtContent>
                  <w:sdt>
                    <w:sdtPr>
                      <w:rPr>
                        <w:rFonts w:cs="Arial"/>
                      </w:rPr>
                      <w:id w:val="-1493568491"/>
                      <w:placeholder>
                        <w:docPart w:val="FA2F382AE02F4B5BABDFBEE33121D0A9"/>
                      </w:placeholder>
                      <w:docPartList>
                        <w:docPartGallery w:val="Quick Parts"/>
                      </w:docPartList>
                    </w:sdtPr>
                    <w:sdtContent>
                      <w:sdt>
                        <w:sdtPr>
                          <w:rPr>
                            <w:rFonts w:cs="Arial"/>
                          </w:rPr>
                          <w:id w:val="986826251"/>
                          <w:placeholder>
                            <w:docPart w:val="FA2F382AE02F4B5BABDFBEE33121D0A9"/>
                          </w:placeholder>
                          <w:docPartList>
                            <w:docPartGallery w:val="Quick Parts"/>
                          </w:docPartList>
                        </w:sdtPr>
                        <w:sdtContent>
                          <w:r w:rsidR="00C76E6D"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62336" behindDoc="0" locked="0" layoutInCell="1" allowOverlap="1" wp14:anchorId="6AD2BE8D" wp14:editId="31E52434">
                                    <wp:simplePos x="0" y="0"/>
                                    <wp:positionH relativeFrom="column">
                                      <wp:posOffset>4626990</wp:posOffset>
                                    </wp:positionH>
                                    <wp:positionV relativeFrom="paragraph">
                                      <wp:posOffset>23259</wp:posOffset>
                                    </wp:positionV>
                                    <wp:extent cx="1678374" cy="10478"/>
                                    <wp:effectExtent l="0" t="0" r="0" b="27940"/>
                                    <wp:wrapNone/>
                                    <wp:docPr id="9" name="Straight Connector 9"/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CnPr/>
                                          <wps:spPr>
                                            <a:xfrm>
                                              <a:off x="0" y="0"/>
                                              <a:ext cx="1678374" cy="10478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 cmpd="sng">
                                              <a:solidFill>
                                                <a:schemeClr val="bg1"/>
                                              </a:solidFill>
                                              <a:prstDash val="lgDash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line w14:anchorId="6A5CEE01" id="Straight Connector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35pt,1.85pt" to="496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" strokecolor="white [3212]" strokeweight="1.5pt">
                                    <v:stroke dashstyle="longDash" joinstyle="miter"/>
                                  </v:line>
                                </w:pict>
                              </mc:Fallback>
                            </mc:AlternateContent>
                          </w:r>
                          <w:r w:rsidR="00C76E6D"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w:drawing>
                              <wp:anchor distT="0" distB="0" distL="114300" distR="114300" simplePos="0" relativeHeight="251663360" behindDoc="0" locked="0" layoutInCell="1" allowOverlap="1" wp14:anchorId="3EAAB7D5" wp14:editId="58FE16B9">
                                <wp:simplePos x="0" y="0"/>
                                <wp:positionH relativeFrom="column">
                                  <wp:posOffset>4741352</wp:posOffset>
                                </wp:positionH>
                                <wp:positionV relativeFrom="paragraph">
                                  <wp:posOffset>-772050</wp:posOffset>
                                </wp:positionV>
                                <wp:extent cx="1522209" cy="683752"/>
                                <wp:effectExtent l="0" t="0" r="1905" b="2540"/>
                                <wp:wrapNone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22209" cy="6837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0</wp14:pctHeight>
                                </wp14:sizeRelV>
                              </wp:anchor>
                            </w:drawing>
                          </w:r>
                          <w:r w:rsidR="00C76E6D"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60288" behindDoc="0" locked="0" layoutInCell="1" allowOverlap="1" wp14:anchorId="275E43F1" wp14:editId="66612B3F">
                                    <wp:simplePos x="0" y="0"/>
                                    <wp:positionH relativeFrom="column">
                                      <wp:posOffset>-967381</wp:posOffset>
                                    </wp:positionH>
                                    <wp:positionV relativeFrom="paragraph">
                                      <wp:posOffset>-939552</wp:posOffset>
                                    </wp:positionV>
                                    <wp:extent cx="7633639" cy="1379469"/>
                                    <wp:effectExtent l="0" t="0" r="5715" b="0"/>
                                    <wp:wrapNone/>
                                    <wp:docPr id="2" name="Rectangle 2"/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633639" cy="13794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17298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rect w14:anchorId="0D261755" id="Rectangle 2" o:spid="_x0000_s1026" style="position:absolute;margin-left:-76.15pt;margin-top:-74pt;width:601.05pt;height:10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" fillcolor="#172983" stroked="f" strokeweight="1pt"/>
                                </w:pict>
                              </mc:Fallback>
                            </mc:AlternateConten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p>
        <w:p w14:paraId="76D50A11" w14:textId="0F7F91D4" w:rsidR="00C76E6D" w:rsidRDefault="004B5A6B">
          <w:pPr>
            <w:spacing w:after="160" w:line="259" w:lineRule="auto"/>
            <w:jc w:val="left"/>
            <w:rPr>
              <w:b/>
              <w:color w:val="38387B"/>
              <w:sz w:val="40"/>
            </w:rPr>
          </w:pPr>
          <w:r w:rsidRPr="008054B4">
            <w:rPr>
              <w:rFonts w:cs="Arial"/>
              <w:noProof/>
              <w:lang w:eastAsia="nl-NL"/>
            </w:rPr>
            <w:drawing>
              <wp:anchor distT="0" distB="0" distL="114300" distR="114300" simplePos="0" relativeHeight="251664384" behindDoc="1" locked="0" layoutInCell="1" allowOverlap="1" wp14:anchorId="38C500A8" wp14:editId="4D3A9489">
                <wp:simplePos x="0" y="0"/>
                <wp:positionH relativeFrom="column">
                  <wp:posOffset>-912114</wp:posOffset>
                </wp:positionH>
                <wp:positionV relativeFrom="page">
                  <wp:posOffset>1384300</wp:posOffset>
                </wp:positionV>
                <wp:extent cx="7581900" cy="5795645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1900" cy="579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E5791" w:rsidRPr="008054B4">
            <w:rPr>
              <w:rFonts w:cs="Arial"/>
              <w:noProof/>
              <w:lang w:eastAsia="nl-NL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1CEEF475" wp14:editId="2C0A2F4F">
                    <wp:simplePos x="0" y="0"/>
                    <wp:positionH relativeFrom="page">
                      <wp:posOffset>675860</wp:posOffset>
                    </wp:positionH>
                    <wp:positionV relativeFrom="page">
                      <wp:posOffset>8285259</wp:posOffset>
                    </wp:positionV>
                    <wp:extent cx="6186115" cy="1501140"/>
                    <wp:effectExtent l="0" t="0" r="0" b="3810"/>
                    <wp:wrapSquare wrapText="bothSides"/>
                    <wp:docPr id="5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86115" cy="15011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399F56" w14:textId="7E37C95E" w:rsidR="002B6FA6" w:rsidRPr="00AF2131" w:rsidRDefault="00AB7757" w:rsidP="00AE5791">
                                <w:pPr>
                                  <w:jc w:val="left"/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  <w:t xml:space="preserve">Marktconsultatie </w:t>
                                </w:r>
                                <w:r w:rsidR="00FB03AB"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  <w:t>facilitaire ondersteuning bij cris</w:t>
                                </w:r>
                                <w:r w:rsidR="00237711"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  <w:t>i</w:t>
                                </w:r>
                                <w:r w:rsidR="00FB03AB"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  <w:t>s</w:t>
                                </w:r>
                              </w:p>
                              <w:p w14:paraId="2CA28AF3" w14:textId="77777777" w:rsidR="002B6FA6" w:rsidRDefault="002B6FA6" w:rsidP="00D25F38">
                                <w:pPr>
                                  <w:rPr>
                                    <w:color w:val="172983"/>
                                    <w:sz w:val="44"/>
                                  </w:rPr>
                                </w:pPr>
                                <w:r w:rsidRPr="007A71B1">
                                  <w:rPr>
                                    <w:color w:val="172983"/>
                                    <w:sz w:val="44"/>
                                  </w:rPr>
                                  <w:t>Veiligheidsregio</w:t>
                                </w:r>
                                <w:r>
                                  <w:rPr>
                                    <w:color w:val="172983"/>
                                    <w:sz w:val="44"/>
                                  </w:rPr>
                                  <w:t xml:space="preserve"> Noord-Holland Noord</w:t>
                                </w:r>
                              </w:p>
                              <w:p w14:paraId="13B0985A" w14:textId="540676CF" w:rsidR="00AE5791" w:rsidRPr="000F51A7" w:rsidRDefault="00AE5791" w:rsidP="00D25F38">
                                <w:pPr>
                                  <w:rPr>
                                    <w:color w:val="172983"/>
                                    <w:sz w:val="44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172983"/>
                                    <w:sz w:val="44"/>
                                  </w:rPr>
                                  <w:t>Tenderned</w:t>
                                </w:r>
                                <w:proofErr w:type="spellEnd"/>
                                <w:r>
                                  <w:rPr>
                                    <w:color w:val="172983"/>
                                    <w:sz w:val="44"/>
                                  </w:rPr>
                                  <w:t xml:space="preserve"> nummer: </w:t>
                                </w:r>
                                <w:r w:rsidR="00F81FD8">
                                  <w:rPr>
                                    <w:color w:val="172983"/>
                                    <w:sz w:val="44"/>
                                  </w:rPr>
                                  <w:t>TN471083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EEF47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margin-left:53.2pt;margin-top:652.4pt;width:487.1pt;height:11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" filled="f" stroked="f">
                    <v:textbox>
                      <w:txbxContent>
                        <w:p w14:paraId="3B399F56" w14:textId="7E37C95E" w:rsidR="002B6FA6" w:rsidRPr="00AF2131" w:rsidRDefault="00AB7757" w:rsidP="00AE5791">
                          <w:pPr>
                            <w:jc w:val="left"/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  <w:t xml:space="preserve">Marktconsultatie </w:t>
                          </w:r>
                          <w:r w:rsidR="00FB03AB"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  <w:t>facilitaire ondersteuning bij cris</w:t>
                          </w:r>
                          <w:r w:rsidR="00237711"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  <w:t>i</w:t>
                          </w:r>
                          <w:r w:rsidR="00FB03AB"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  <w:t>s</w:t>
                          </w:r>
                        </w:p>
                        <w:p w14:paraId="2CA28AF3" w14:textId="77777777" w:rsidR="002B6FA6" w:rsidRDefault="002B6FA6" w:rsidP="00D25F38">
                          <w:pPr>
                            <w:rPr>
                              <w:color w:val="172983"/>
                              <w:sz w:val="44"/>
                            </w:rPr>
                          </w:pPr>
                          <w:r w:rsidRPr="007A71B1">
                            <w:rPr>
                              <w:color w:val="172983"/>
                              <w:sz w:val="44"/>
                            </w:rPr>
                            <w:t>Veiligheidsregio</w:t>
                          </w:r>
                          <w:r>
                            <w:rPr>
                              <w:color w:val="172983"/>
                              <w:sz w:val="44"/>
                            </w:rPr>
                            <w:t xml:space="preserve"> Noord-Holland Noord</w:t>
                          </w:r>
                        </w:p>
                        <w:p w14:paraId="13B0985A" w14:textId="540676CF" w:rsidR="00AE5791" w:rsidRPr="000F51A7" w:rsidRDefault="00AE5791" w:rsidP="00D25F38">
                          <w:pPr>
                            <w:rPr>
                              <w:color w:val="172983"/>
                              <w:sz w:val="44"/>
                            </w:rPr>
                          </w:pPr>
                          <w:proofErr w:type="spellStart"/>
                          <w:r>
                            <w:rPr>
                              <w:color w:val="172983"/>
                              <w:sz w:val="44"/>
                            </w:rPr>
                            <w:t>Tenderned</w:t>
                          </w:r>
                          <w:proofErr w:type="spellEnd"/>
                          <w:r>
                            <w:rPr>
                              <w:color w:val="172983"/>
                              <w:sz w:val="44"/>
                            </w:rPr>
                            <w:t xml:space="preserve"> nummer: </w:t>
                          </w:r>
                          <w:r w:rsidR="00F81FD8">
                            <w:rPr>
                              <w:color w:val="172983"/>
                              <w:sz w:val="44"/>
                            </w:rPr>
                            <w:t>TN471083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C76E6D">
            <w:br w:type="page"/>
          </w:r>
        </w:p>
      </w:sdtContent>
    </w:sdt>
    <w:p w14:paraId="3189284C" w14:textId="2769985E" w:rsidR="006D6E83" w:rsidRPr="00C41D66" w:rsidRDefault="006D6E83" w:rsidP="00B244D5">
      <w:pPr>
        <w:pStyle w:val="VRhoofdstuk"/>
      </w:pPr>
      <w:bookmarkStart w:id="0" w:name="_Toc478716219"/>
      <w:r w:rsidRPr="00C41D66">
        <w:lastRenderedPageBreak/>
        <w:t xml:space="preserve">Bijlage </w:t>
      </w:r>
      <w:r w:rsidR="00207011">
        <w:t>1</w:t>
      </w:r>
      <w:r w:rsidR="000523C8">
        <w:t>,</w:t>
      </w:r>
      <w:r w:rsidRPr="00C41D66">
        <w:t xml:space="preserve"> beantwoording </w:t>
      </w:r>
      <w:r w:rsidR="001D2405">
        <w:t>hoofd</w:t>
      </w:r>
      <w:r w:rsidRPr="00C41D66">
        <w:t>vragen marktconsultatie</w:t>
      </w:r>
      <w:bookmarkEnd w:id="0"/>
      <w:r w:rsidR="00B244D5">
        <w:t xml:space="preserve"> </w:t>
      </w:r>
    </w:p>
    <w:tbl>
      <w:tblPr>
        <w:tblW w:w="957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221"/>
        <w:gridCol w:w="1080"/>
        <w:gridCol w:w="8276"/>
      </w:tblGrid>
      <w:tr w:rsidR="006D6E83" w:rsidRPr="00731EC1" w14:paraId="3D90F3AD" w14:textId="77777777" w:rsidTr="004545C2">
        <w:trPr>
          <w:gridBefore w:val="1"/>
          <w:wBefore w:w="221" w:type="dxa"/>
          <w:trHeight w:val="1274"/>
        </w:trPr>
        <w:tc>
          <w:tcPr>
            <w:tcW w:w="1080" w:type="dxa"/>
            <w:tcBorders>
              <w:bottom w:val="single" w:sz="12" w:space="0" w:color="000000"/>
            </w:tcBorders>
            <w:shd w:val="clear" w:color="auto" w:fill="35357B"/>
            <w:vAlign w:val="center"/>
          </w:tcPr>
          <w:p w14:paraId="75DBBB68" w14:textId="77777777" w:rsidR="006D6E83" w:rsidRPr="00C319BB" w:rsidRDefault="006D6E83" w:rsidP="00D25F38">
            <w:pPr>
              <w:tabs>
                <w:tab w:val="left" w:pos="1800"/>
              </w:tabs>
              <w:spacing w:after="120"/>
              <w:jc w:val="center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C319BB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Vraag nr.</w:t>
            </w:r>
          </w:p>
        </w:tc>
        <w:tc>
          <w:tcPr>
            <w:tcW w:w="8276" w:type="dxa"/>
            <w:tcBorders>
              <w:bottom w:val="single" w:sz="12" w:space="0" w:color="000000"/>
            </w:tcBorders>
            <w:shd w:val="clear" w:color="auto" w:fill="35357B"/>
          </w:tcPr>
          <w:p w14:paraId="09B16FC8" w14:textId="77777777" w:rsidR="006D6E83" w:rsidRPr="00C319BB" w:rsidRDefault="006D6E83" w:rsidP="00D25F38">
            <w:pPr>
              <w:tabs>
                <w:tab w:val="left" w:pos="1800"/>
              </w:tabs>
              <w:spacing w:after="120"/>
              <w:jc w:val="center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</w:p>
          <w:p w14:paraId="771A0DD1" w14:textId="77777777" w:rsidR="006D6E83" w:rsidRPr="00C319BB" w:rsidRDefault="006D6E83" w:rsidP="00C319BB">
            <w:pPr>
              <w:tabs>
                <w:tab w:val="left" w:pos="1800"/>
              </w:tabs>
              <w:spacing w:after="120"/>
              <w:jc w:val="center"/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  <w:r w:rsidRPr="00C319BB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  <w:t>Vraag</w:t>
            </w:r>
          </w:p>
        </w:tc>
      </w:tr>
      <w:tr w:rsidR="006D6E83" w:rsidRPr="00731EC1" w14:paraId="37CFB94B" w14:textId="77777777" w:rsidTr="004545C2">
        <w:trPr>
          <w:gridBefore w:val="1"/>
          <w:wBefore w:w="221" w:type="dxa"/>
        </w:trPr>
        <w:tc>
          <w:tcPr>
            <w:tcW w:w="1080" w:type="dxa"/>
            <w:shd w:val="clear" w:color="auto" w:fill="auto"/>
          </w:tcPr>
          <w:p w14:paraId="7CE10B49" w14:textId="77777777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1</w:t>
            </w:r>
          </w:p>
        </w:tc>
        <w:tc>
          <w:tcPr>
            <w:tcW w:w="8276" w:type="dxa"/>
            <w:shd w:val="clear" w:color="auto" w:fill="auto"/>
          </w:tcPr>
          <w:p w14:paraId="31441F25" w14:textId="77777777" w:rsidR="00BD30C9" w:rsidRDefault="00207011" w:rsidP="00D25F3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</w:t>
            </w:r>
            <w:r w:rsidR="00BD30C9">
              <w:rPr>
                <w:rFonts w:cs="Arial"/>
                <w:szCs w:val="20"/>
              </w:rPr>
              <w:t xml:space="preserve"> ervaring</w:t>
            </w:r>
            <w:r>
              <w:rPr>
                <w:rFonts w:cs="Arial"/>
                <w:szCs w:val="20"/>
              </w:rPr>
              <w:t xml:space="preserve"> </w:t>
            </w:r>
            <w:r w:rsidR="00BD30C9">
              <w:rPr>
                <w:rFonts w:cs="Arial"/>
                <w:szCs w:val="20"/>
              </w:rPr>
              <w:t>heeft</w:t>
            </w:r>
            <w:r>
              <w:rPr>
                <w:rFonts w:cs="Arial"/>
                <w:szCs w:val="20"/>
              </w:rPr>
              <w:t xml:space="preserve"> de markt ten aanzien van de door VRNHN geschetste situatie?</w:t>
            </w:r>
            <w:r w:rsidR="00BD30C9">
              <w:rPr>
                <w:rFonts w:cs="Arial"/>
                <w:szCs w:val="20"/>
              </w:rPr>
              <w:t xml:space="preserve"> </w:t>
            </w:r>
          </w:p>
          <w:p w14:paraId="2493E695" w14:textId="544680FE" w:rsidR="00BD30C9" w:rsidRDefault="00BD30C9" w:rsidP="00BD30C9">
            <w:pPr>
              <w:pStyle w:val="Lijstalinea"/>
              <w:numPr>
                <w:ilvl w:val="0"/>
                <w:numId w:val="34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Voor wat betreft de probleemschets.</w:t>
            </w:r>
          </w:p>
          <w:p w14:paraId="607AEEBF" w14:textId="4753FC19" w:rsidR="006D6E83" w:rsidRPr="00BD30C9" w:rsidRDefault="00BD30C9" w:rsidP="00BD30C9">
            <w:pPr>
              <w:pStyle w:val="Lijstalinea"/>
              <w:numPr>
                <w:ilvl w:val="0"/>
                <w:numId w:val="34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Voor wat betreft de geschetste mogelijke oplossingsrichting.</w:t>
            </w:r>
          </w:p>
          <w:p w14:paraId="6725FFB5" w14:textId="77777777" w:rsidR="006D6E83" w:rsidRPr="00F70A51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731EC1" w14:paraId="4276851E" w14:textId="77777777" w:rsidTr="004545C2">
        <w:trPr>
          <w:gridBefore w:val="1"/>
          <w:wBefore w:w="221" w:type="dxa"/>
        </w:trPr>
        <w:tc>
          <w:tcPr>
            <w:tcW w:w="9356" w:type="dxa"/>
            <w:gridSpan w:val="2"/>
            <w:shd w:val="clear" w:color="auto" w:fill="auto"/>
          </w:tcPr>
          <w:p w14:paraId="3704335C" w14:textId="4DE661F0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 w:rsidR="0034043C"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37332458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4006083B" w14:textId="77777777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D6E83" w:rsidRPr="00731EC1" w14:paraId="7F904CA8" w14:textId="77777777" w:rsidTr="004545C2">
        <w:trPr>
          <w:gridBefore w:val="1"/>
          <w:wBefore w:w="221" w:type="dxa"/>
        </w:trPr>
        <w:tc>
          <w:tcPr>
            <w:tcW w:w="1080" w:type="dxa"/>
            <w:shd w:val="clear" w:color="auto" w:fill="auto"/>
          </w:tcPr>
          <w:p w14:paraId="57DDA6E4" w14:textId="77777777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2</w:t>
            </w:r>
          </w:p>
        </w:tc>
        <w:tc>
          <w:tcPr>
            <w:tcW w:w="8276" w:type="dxa"/>
            <w:shd w:val="clear" w:color="auto" w:fill="auto"/>
          </w:tcPr>
          <w:p w14:paraId="6D584E3E" w14:textId="7FD363C2" w:rsidR="006D6E83" w:rsidRDefault="00BD30C9" w:rsidP="00D25F3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Ongeacht of u wel of geen ervaring heeft ten aanzien van de door VRNHN geschetste situatie: w</w:t>
            </w:r>
            <w:r w:rsidR="00207011">
              <w:rPr>
                <w:rFonts w:cs="Arial"/>
                <w:szCs w:val="20"/>
              </w:rPr>
              <w:t xml:space="preserve">elke beperkingen en welke mogelijkheden </w:t>
            </w:r>
            <w:r w:rsidR="0065550D">
              <w:rPr>
                <w:rFonts w:cs="Arial"/>
                <w:szCs w:val="20"/>
              </w:rPr>
              <w:t xml:space="preserve">biedt de markt </w:t>
            </w:r>
            <w:r w:rsidR="00207011">
              <w:rPr>
                <w:rFonts w:cs="Arial"/>
                <w:szCs w:val="20"/>
              </w:rPr>
              <w:t>ten aanzien van de gewenste situatie</w:t>
            </w:r>
            <w:r w:rsidR="0065550D">
              <w:rPr>
                <w:rFonts w:cs="Arial"/>
                <w:szCs w:val="20"/>
              </w:rPr>
              <w:t xml:space="preserve"> bij VRNHN</w:t>
            </w:r>
            <w:r w:rsidR="00207011">
              <w:rPr>
                <w:rFonts w:cs="Arial"/>
                <w:szCs w:val="20"/>
              </w:rPr>
              <w:t>?</w:t>
            </w:r>
          </w:p>
          <w:p w14:paraId="6FBEA36C" w14:textId="77777777" w:rsidR="006D6E83" w:rsidRPr="00F70A51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731EC1" w14:paraId="52143FCC" w14:textId="77777777" w:rsidTr="004545C2">
        <w:trPr>
          <w:gridBefore w:val="1"/>
          <w:wBefore w:w="221" w:type="dxa"/>
        </w:trPr>
        <w:tc>
          <w:tcPr>
            <w:tcW w:w="9356" w:type="dxa"/>
            <w:gridSpan w:val="2"/>
            <w:shd w:val="clear" w:color="auto" w:fill="auto"/>
          </w:tcPr>
          <w:p w14:paraId="5151A41E" w14:textId="77777777" w:rsidR="0034043C" w:rsidRPr="00731EC1" w:rsidRDefault="0034043C" w:rsidP="0034043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08CA405F" w14:textId="77777777" w:rsidR="006D6E83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731EC1" w14:paraId="6ECFCA1B" w14:textId="77777777" w:rsidTr="004545C2">
        <w:trPr>
          <w:gridBefore w:val="1"/>
          <w:wBefore w:w="221" w:type="dxa"/>
        </w:trPr>
        <w:tc>
          <w:tcPr>
            <w:tcW w:w="1080" w:type="dxa"/>
            <w:shd w:val="clear" w:color="auto" w:fill="auto"/>
          </w:tcPr>
          <w:p w14:paraId="6DE0534B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3</w:t>
            </w:r>
          </w:p>
        </w:tc>
        <w:tc>
          <w:tcPr>
            <w:tcW w:w="8276" w:type="dxa"/>
            <w:shd w:val="clear" w:color="auto" w:fill="auto"/>
          </w:tcPr>
          <w:p w14:paraId="226F5EE6" w14:textId="77777777" w:rsidR="006D6E83" w:rsidRDefault="00207011" w:rsidP="008E4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Welke risico’s zijn er, gezien vanuit de markt, ten aanzien van de door VRNHN geschetste </w:t>
            </w:r>
            <w:r w:rsidR="00BD30C9">
              <w:rPr>
                <w:rFonts w:cs="Arial"/>
                <w:szCs w:val="20"/>
              </w:rPr>
              <w:t>ideeën t.a.v. de inrichting van de Europese aanbestedingsprocedure</w:t>
            </w:r>
            <w:r>
              <w:rPr>
                <w:rFonts w:cs="Arial"/>
                <w:szCs w:val="20"/>
              </w:rPr>
              <w:t>?</w:t>
            </w:r>
            <w:r w:rsidR="00BD30C9">
              <w:rPr>
                <w:rFonts w:cs="Arial"/>
                <w:szCs w:val="20"/>
              </w:rPr>
              <w:t xml:space="preserve"> </w:t>
            </w:r>
          </w:p>
          <w:p w14:paraId="577CEE53" w14:textId="4CA08CE5" w:rsidR="008E4FE3" w:rsidRDefault="008E4FE3" w:rsidP="008E4FE3">
            <w:pPr>
              <w:rPr>
                <w:rFonts w:cs="Arial"/>
                <w:szCs w:val="20"/>
              </w:rPr>
            </w:pPr>
          </w:p>
        </w:tc>
      </w:tr>
      <w:tr w:rsidR="006D6E83" w:rsidRPr="00731EC1" w14:paraId="31D596CE" w14:textId="77777777" w:rsidTr="004545C2">
        <w:trPr>
          <w:gridBefore w:val="1"/>
          <w:wBefore w:w="221" w:type="dxa"/>
        </w:trPr>
        <w:tc>
          <w:tcPr>
            <w:tcW w:w="9356" w:type="dxa"/>
            <w:gridSpan w:val="2"/>
            <w:shd w:val="clear" w:color="auto" w:fill="auto"/>
          </w:tcPr>
          <w:p w14:paraId="0FA95A7D" w14:textId="77777777" w:rsidR="0034043C" w:rsidRPr="00731EC1" w:rsidRDefault="0034043C" w:rsidP="0034043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354A89F" w14:textId="77777777" w:rsidR="006D6E83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731EC1" w14:paraId="17E4C2C5" w14:textId="77777777" w:rsidTr="004545C2">
        <w:trPr>
          <w:gridBefore w:val="1"/>
          <w:wBefore w:w="221" w:type="dxa"/>
        </w:trPr>
        <w:tc>
          <w:tcPr>
            <w:tcW w:w="1080" w:type="dxa"/>
            <w:shd w:val="clear" w:color="auto" w:fill="auto"/>
          </w:tcPr>
          <w:p w14:paraId="6A073BC5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4</w:t>
            </w:r>
          </w:p>
        </w:tc>
        <w:tc>
          <w:tcPr>
            <w:tcW w:w="8276" w:type="dxa"/>
            <w:shd w:val="clear" w:color="auto" w:fill="auto"/>
          </w:tcPr>
          <w:p w14:paraId="1C7AC25D" w14:textId="0E397094" w:rsidR="008E4FE3" w:rsidRDefault="008E4FE3" w:rsidP="008E4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 tips wenst u de VRNHN mee te geven naar aanleiding van de geschetste ideeën t.a.v. de inrichting van de Europese aanbestedingsprocedure?</w:t>
            </w:r>
          </w:p>
          <w:p w14:paraId="5FA35445" w14:textId="49FC2F06" w:rsidR="008E4FE3" w:rsidRDefault="008E4FE3" w:rsidP="008E4FE3">
            <w:pPr>
              <w:rPr>
                <w:rFonts w:cs="Arial"/>
                <w:szCs w:val="20"/>
              </w:rPr>
            </w:pPr>
          </w:p>
        </w:tc>
      </w:tr>
      <w:tr w:rsidR="006D6E83" w:rsidRPr="00731EC1" w14:paraId="4210FB5E" w14:textId="77777777" w:rsidTr="004545C2">
        <w:trPr>
          <w:gridBefore w:val="1"/>
          <w:wBefore w:w="221" w:type="dxa"/>
        </w:trPr>
        <w:tc>
          <w:tcPr>
            <w:tcW w:w="9356" w:type="dxa"/>
            <w:gridSpan w:val="2"/>
            <w:shd w:val="clear" w:color="auto" w:fill="auto"/>
          </w:tcPr>
          <w:p w14:paraId="7DB89CB5" w14:textId="77777777" w:rsidR="0034043C" w:rsidRPr="00731EC1" w:rsidRDefault="0034043C" w:rsidP="0034043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23F064CE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5857F9A4" w14:textId="77777777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D6E83" w:rsidRPr="00731EC1" w14:paraId="054E5AEF" w14:textId="77777777" w:rsidTr="004545C2">
        <w:trPr>
          <w:gridBefore w:val="1"/>
          <w:wBefore w:w="221" w:type="dxa"/>
        </w:trPr>
        <w:tc>
          <w:tcPr>
            <w:tcW w:w="1080" w:type="dxa"/>
            <w:shd w:val="clear" w:color="auto" w:fill="auto"/>
          </w:tcPr>
          <w:p w14:paraId="2088297B" w14:textId="77777777" w:rsidR="006D6E83" w:rsidRPr="00731EC1" w:rsidRDefault="009A40DD" w:rsidP="009A40D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5</w:t>
            </w:r>
          </w:p>
        </w:tc>
        <w:tc>
          <w:tcPr>
            <w:tcW w:w="8276" w:type="dxa"/>
            <w:shd w:val="clear" w:color="auto" w:fill="auto"/>
          </w:tcPr>
          <w:p w14:paraId="13904D57" w14:textId="270B12C5" w:rsidR="008E4FE3" w:rsidRDefault="008E4FE3" w:rsidP="008E4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 risico’s zij</w:t>
            </w:r>
            <w:r w:rsidR="002F32FF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 xml:space="preserve"> er, gezien vanuit de markt, ten aanzien van de door VRNHN geschetste ideeën t.a.v. de uiteindelijke </w:t>
            </w:r>
            <w:proofErr w:type="spellStart"/>
            <w:r>
              <w:rPr>
                <w:rFonts w:cs="Arial"/>
                <w:szCs w:val="20"/>
              </w:rPr>
              <w:t>contractering</w:t>
            </w:r>
            <w:proofErr w:type="spellEnd"/>
            <w:r>
              <w:rPr>
                <w:rFonts w:cs="Arial"/>
                <w:szCs w:val="20"/>
              </w:rPr>
              <w:t xml:space="preserve"> en uitvoering van de dienstverlening? </w:t>
            </w:r>
          </w:p>
          <w:p w14:paraId="3DDA9336" w14:textId="77777777" w:rsidR="00C319BB" w:rsidRPr="00731EC1" w:rsidRDefault="00C319BB" w:rsidP="008E4FE3">
            <w:pPr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D6E83" w:rsidRPr="00731EC1" w14:paraId="16BD5C66" w14:textId="77777777" w:rsidTr="004545C2">
        <w:trPr>
          <w:gridBefore w:val="1"/>
          <w:wBefore w:w="221" w:type="dxa"/>
        </w:trPr>
        <w:tc>
          <w:tcPr>
            <w:tcW w:w="9356" w:type="dxa"/>
            <w:gridSpan w:val="2"/>
            <w:shd w:val="clear" w:color="auto" w:fill="auto"/>
          </w:tcPr>
          <w:p w14:paraId="3EE78A31" w14:textId="77777777" w:rsidR="0034043C" w:rsidRPr="00731EC1" w:rsidRDefault="0034043C" w:rsidP="0034043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57050821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7715B493" w14:textId="77777777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D6E83" w:rsidRPr="00731EC1" w14:paraId="6E9F7D13" w14:textId="77777777" w:rsidTr="004545C2">
        <w:trPr>
          <w:gridBefore w:val="1"/>
          <w:wBefore w:w="221" w:type="dxa"/>
        </w:trPr>
        <w:tc>
          <w:tcPr>
            <w:tcW w:w="1080" w:type="dxa"/>
            <w:shd w:val="clear" w:color="auto" w:fill="auto"/>
          </w:tcPr>
          <w:p w14:paraId="798E653B" w14:textId="77777777" w:rsidR="006D6E83" w:rsidRPr="00731EC1" w:rsidRDefault="009A40DD" w:rsidP="009A40DD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6</w:t>
            </w:r>
          </w:p>
        </w:tc>
        <w:tc>
          <w:tcPr>
            <w:tcW w:w="8276" w:type="dxa"/>
            <w:shd w:val="clear" w:color="auto" w:fill="auto"/>
          </w:tcPr>
          <w:p w14:paraId="2E2696B7" w14:textId="77777777" w:rsidR="008E4FE3" w:rsidRDefault="008E4FE3" w:rsidP="008E4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Welke tips wenst u de VRNHN mee te geven naar aanleiding van de geschetste ideeën t.a.v. de uiteindelijke </w:t>
            </w:r>
            <w:proofErr w:type="spellStart"/>
            <w:r>
              <w:rPr>
                <w:rFonts w:cs="Arial"/>
                <w:szCs w:val="20"/>
              </w:rPr>
              <w:t>contractering</w:t>
            </w:r>
            <w:proofErr w:type="spellEnd"/>
            <w:r>
              <w:rPr>
                <w:rFonts w:cs="Arial"/>
                <w:szCs w:val="20"/>
              </w:rPr>
              <w:t xml:space="preserve"> en uitvoering van de dienstverlening?</w:t>
            </w:r>
          </w:p>
          <w:p w14:paraId="1B2ED49E" w14:textId="77777777" w:rsidR="00C319BB" w:rsidRPr="00731EC1" w:rsidRDefault="00C319BB" w:rsidP="00BD30C9">
            <w:pPr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D6E83" w:rsidRPr="00731EC1" w14:paraId="6944CF84" w14:textId="77777777" w:rsidTr="004545C2">
        <w:trPr>
          <w:gridBefore w:val="1"/>
          <w:wBefore w:w="221" w:type="dxa"/>
        </w:trPr>
        <w:tc>
          <w:tcPr>
            <w:tcW w:w="9356" w:type="dxa"/>
            <w:gridSpan w:val="2"/>
            <w:shd w:val="clear" w:color="auto" w:fill="auto"/>
          </w:tcPr>
          <w:p w14:paraId="4A3D974E" w14:textId="77777777" w:rsidR="0034043C" w:rsidRPr="00731EC1" w:rsidRDefault="0034043C" w:rsidP="0034043C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246BBB83" w14:textId="77777777" w:rsidR="006D6E83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5405456A" w14:textId="77777777" w:rsidR="006D6E83" w:rsidRPr="00731EC1" w:rsidRDefault="006D6E83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BD30C9" w:rsidRPr="00731EC1" w14:paraId="0D91C16C" w14:textId="77777777" w:rsidTr="004545C2">
        <w:trPr>
          <w:gridBefore w:val="1"/>
          <w:wBefore w:w="221" w:type="dxa"/>
        </w:trPr>
        <w:tc>
          <w:tcPr>
            <w:tcW w:w="1080" w:type="dxa"/>
            <w:shd w:val="clear" w:color="auto" w:fill="auto"/>
          </w:tcPr>
          <w:p w14:paraId="76EEF771" w14:textId="26F7977D" w:rsidR="00BD30C9" w:rsidRPr="00731EC1" w:rsidRDefault="008E4FE3" w:rsidP="004B1B46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7</w:t>
            </w:r>
          </w:p>
        </w:tc>
        <w:tc>
          <w:tcPr>
            <w:tcW w:w="8276" w:type="dxa"/>
            <w:shd w:val="clear" w:color="auto" w:fill="auto"/>
          </w:tcPr>
          <w:p w14:paraId="4ACE1867" w14:textId="7909D781" w:rsidR="00036137" w:rsidRDefault="008E4FE3" w:rsidP="008E4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Om t.z.t. een juiste uitvraag te doen heeft VRNHN een inschatting nodig van de</w:t>
            </w:r>
            <w:r w:rsidR="00036137">
              <w:rPr>
                <w:rFonts w:cs="Arial"/>
                <w:szCs w:val="20"/>
              </w:rPr>
              <w:t xml:space="preserve"> (mogelijke)</w:t>
            </w:r>
            <w:r>
              <w:rPr>
                <w:rFonts w:cs="Arial"/>
                <w:szCs w:val="20"/>
              </w:rPr>
              <w:t xml:space="preserve"> kostenposten</w:t>
            </w:r>
            <w:r w:rsidR="00036137">
              <w:rPr>
                <w:rFonts w:cs="Arial"/>
                <w:szCs w:val="20"/>
              </w:rPr>
              <w:t xml:space="preserve"> die gepaard gaan met </w:t>
            </w:r>
            <w:r w:rsidR="00036137">
              <w:rPr>
                <w:rFonts w:eastAsiaTheme="minorHAnsi" w:cstheme="minorBidi"/>
                <w:szCs w:val="22"/>
              </w:rPr>
              <w:t>toekomstgerichte inkoop van alle benodigde faciliteiten – dienstverlening en leveringen – voor (crisis)noodopvang</w:t>
            </w:r>
            <w:r>
              <w:rPr>
                <w:rFonts w:cs="Arial"/>
                <w:szCs w:val="20"/>
              </w:rPr>
              <w:t xml:space="preserve">. </w:t>
            </w:r>
          </w:p>
          <w:p w14:paraId="301E297A" w14:textId="6FEEDF2F" w:rsidR="008E4FE3" w:rsidRDefault="00036137" w:rsidP="008E4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Met w</w:t>
            </w:r>
            <w:r w:rsidR="008E4FE3">
              <w:rPr>
                <w:rFonts w:cs="Arial"/>
                <w:szCs w:val="20"/>
              </w:rPr>
              <w:t>elke kosten</w:t>
            </w:r>
            <w:r>
              <w:rPr>
                <w:rFonts w:cs="Arial"/>
                <w:szCs w:val="20"/>
              </w:rPr>
              <w:t xml:space="preserve">posten zou volgens u rekening moeten worden gehouden? Met andere woorden: welke kosten moeten geprijsd kunnen worden? </w:t>
            </w:r>
          </w:p>
          <w:p w14:paraId="7BB944CF" w14:textId="77777777" w:rsidR="00BD30C9" w:rsidRPr="00F70A51" w:rsidRDefault="00BD30C9" w:rsidP="008E4FE3">
            <w:pPr>
              <w:rPr>
                <w:rFonts w:cs="Arial"/>
                <w:szCs w:val="20"/>
              </w:rPr>
            </w:pPr>
          </w:p>
        </w:tc>
      </w:tr>
      <w:tr w:rsidR="00BD30C9" w:rsidRPr="00731EC1" w14:paraId="237F2146" w14:textId="77777777" w:rsidTr="004545C2">
        <w:trPr>
          <w:gridBefore w:val="1"/>
          <w:wBefore w:w="221" w:type="dxa"/>
        </w:trPr>
        <w:tc>
          <w:tcPr>
            <w:tcW w:w="9356" w:type="dxa"/>
            <w:gridSpan w:val="2"/>
            <w:shd w:val="clear" w:color="auto" w:fill="auto"/>
          </w:tcPr>
          <w:p w14:paraId="2BB60841" w14:textId="77777777" w:rsidR="00BD30C9" w:rsidRPr="00731EC1" w:rsidRDefault="00BD30C9" w:rsidP="004B1B46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01676C0D" w14:textId="77777777" w:rsidR="00BD30C9" w:rsidRDefault="00BD30C9" w:rsidP="004B1B46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77A8D84E" w14:textId="77777777" w:rsidR="00BD30C9" w:rsidRPr="00731EC1" w:rsidRDefault="00BD30C9" w:rsidP="004B1B46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4545C2" w:rsidRPr="00F70A51" w14:paraId="5F828D9E" w14:textId="77777777" w:rsidTr="004545C2">
        <w:tc>
          <w:tcPr>
            <w:tcW w:w="1301" w:type="dxa"/>
            <w:gridSpan w:val="2"/>
            <w:shd w:val="clear" w:color="auto" w:fill="auto"/>
          </w:tcPr>
          <w:p w14:paraId="1C79200D" w14:textId="319DECDB" w:rsidR="004545C2" w:rsidRPr="00731EC1" w:rsidRDefault="004545C2" w:rsidP="003D2280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lastRenderedPageBreak/>
              <w:t>8</w:t>
            </w:r>
          </w:p>
        </w:tc>
        <w:tc>
          <w:tcPr>
            <w:tcW w:w="8276" w:type="dxa"/>
            <w:shd w:val="clear" w:color="auto" w:fill="auto"/>
          </w:tcPr>
          <w:p w14:paraId="3D71BE7C" w14:textId="2AA86AFB" w:rsidR="004545C2" w:rsidRDefault="004545C2" w:rsidP="004545C2">
            <w:pPr>
              <w:rPr>
                <w:rFonts w:eastAsiaTheme="minorHAnsi" w:cstheme="minorBidi"/>
                <w:szCs w:val="22"/>
              </w:rPr>
            </w:pPr>
            <w:r>
              <w:rPr>
                <w:rFonts w:eastAsiaTheme="minorHAnsi" w:cstheme="minorBidi"/>
                <w:szCs w:val="22"/>
              </w:rPr>
              <w:t xml:space="preserve">In de schets van de gewenste situatie heeft </w:t>
            </w:r>
            <w:r w:rsidR="00934DBB">
              <w:rPr>
                <w:rFonts w:eastAsiaTheme="minorHAnsi" w:cstheme="minorBidi"/>
                <w:szCs w:val="22"/>
              </w:rPr>
              <w:t>VRNHN</w:t>
            </w:r>
            <w:r w:rsidR="00805545">
              <w:rPr>
                <w:rFonts w:eastAsiaTheme="minorHAnsi" w:cstheme="minorBidi"/>
                <w:szCs w:val="22"/>
              </w:rPr>
              <w:t xml:space="preserve"> </w:t>
            </w:r>
            <w:r>
              <w:rPr>
                <w:rFonts w:eastAsiaTheme="minorHAnsi" w:cstheme="minorBidi"/>
                <w:szCs w:val="22"/>
              </w:rPr>
              <w:t xml:space="preserve">aangegeven de voorkeur te geven aan een vorm waarbij </w:t>
            </w:r>
            <w:r w:rsidR="00934DBB">
              <w:rPr>
                <w:rFonts w:eastAsiaTheme="minorHAnsi" w:cstheme="minorBidi"/>
                <w:szCs w:val="22"/>
              </w:rPr>
              <w:t>VRNHN</w:t>
            </w:r>
            <w:r w:rsidR="00805545">
              <w:rPr>
                <w:rFonts w:eastAsiaTheme="minorHAnsi" w:cstheme="minorBidi"/>
                <w:szCs w:val="22"/>
              </w:rPr>
              <w:t xml:space="preserve"> </w:t>
            </w:r>
            <w:r>
              <w:rPr>
                <w:rFonts w:eastAsiaTheme="minorHAnsi" w:cstheme="minorBidi"/>
                <w:szCs w:val="22"/>
              </w:rPr>
              <w:t xml:space="preserve">met </w:t>
            </w:r>
            <w:r>
              <w:rPr>
                <w:rFonts w:eastAsiaTheme="minorHAnsi" w:cs="Arial"/>
                <w:szCs w:val="22"/>
              </w:rPr>
              <w:t>éé</w:t>
            </w:r>
            <w:r>
              <w:rPr>
                <w:rFonts w:eastAsiaTheme="minorHAnsi" w:cstheme="minorBidi"/>
                <w:szCs w:val="22"/>
              </w:rPr>
              <w:t>n partij een overeenkomst aangaat die telkens pas tot de benodigde acties op het gebied van schoonmaak, catering, huisvesting en beveiliging leidt wanneer er daadwerkelijk sprake is van een crisis-noodsituatie.</w:t>
            </w:r>
          </w:p>
          <w:p w14:paraId="4FB85CAF" w14:textId="2D8EDF08" w:rsidR="004545C2" w:rsidRDefault="004545C2" w:rsidP="004545C2">
            <w:pPr>
              <w:rPr>
                <w:rFonts w:eastAsiaTheme="minorHAnsi" w:cstheme="minorBidi"/>
                <w:szCs w:val="22"/>
              </w:rPr>
            </w:pPr>
            <w:r w:rsidRPr="004545C2">
              <w:rPr>
                <w:rFonts w:eastAsiaTheme="minorHAnsi" w:cstheme="minorBidi"/>
                <w:szCs w:val="22"/>
              </w:rPr>
              <w:t>Hoe zou u de</w:t>
            </w:r>
            <w:r>
              <w:rPr>
                <w:rFonts w:eastAsiaTheme="minorHAnsi" w:cstheme="minorBidi"/>
                <w:szCs w:val="22"/>
              </w:rPr>
              <w:t xml:space="preserve"> vraag voor het toekomstgericht inkopen van alle benodigde faciliteiten – dienstverlening en leveringen – voor toekomstige crisis- en nood</w:t>
            </w:r>
            <w:r w:rsidRPr="00F8015D">
              <w:rPr>
                <w:rFonts w:eastAsiaTheme="minorHAnsi" w:cstheme="minorBidi"/>
                <w:szCs w:val="22"/>
              </w:rPr>
              <w:t>,</w:t>
            </w:r>
            <w:r>
              <w:rPr>
                <w:rFonts w:eastAsiaTheme="minorHAnsi" w:cstheme="minorBidi"/>
                <w:szCs w:val="22"/>
              </w:rPr>
              <w:t xml:space="preserve"> zod</w:t>
            </w:r>
            <w:r w:rsidRPr="00F8015D">
              <w:rPr>
                <w:rFonts w:eastAsiaTheme="minorHAnsi" w:cstheme="minorBidi"/>
                <w:szCs w:val="22"/>
              </w:rPr>
              <w:t>at niet telkens nieuwe inkoopprocedures nodig zijn en ervoor te zorgen dat de ingekochte diensten en leveringen multi-inzetbaar zijn voor meerdere doeleinden en doelgroepen</w:t>
            </w:r>
            <w:r w:rsidR="00CE42FE">
              <w:rPr>
                <w:rFonts w:eastAsiaTheme="minorHAnsi" w:cstheme="minorBidi"/>
                <w:szCs w:val="22"/>
              </w:rPr>
              <w:t>, in de markt brengen</w:t>
            </w:r>
            <w:r w:rsidRPr="004545C2">
              <w:rPr>
                <w:rFonts w:eastAsiaTheme="minorHAnsi" w:cstheme="minorBidi"/>
                <w:szCs w:val="22"/>
              </w:rPr>
              <w:t xml:space="preserve"> en welke mogelijke partijen kan VRNHN verwachten die deze vraag kunnen invullen?</w:t>
            </w:r>
          </w:p>
          <w:p w14:paraId="0378EA94" w14:textId="77777777" w:rsidR="00DF4FDF" w:rsidRDefault="00DF4FDF" w:rsidP="004545C2">
            <w:pPr>
              <w:rPr>
                <w:rFonts w:eastAsiaTheme="minorHAnsi" w:cstheme="minorBidi"/>
                <w:szCs w:val="22"/>
              </w:rPr>
            </w:pPr>
          </w:p>
          <w:p w14:paraId="005B5C1C" w14:textId="47663BBA" w:rsidR="004764F7" w:rsidRDefault="004764F7" w:rsidP="004545C2">
            <w:pPr>
              <w:rPr>
                <w:rFonts w:eastAsiaTheme="minorHAnsi" w:cstheme="minorBidi"/>
                <w:szCs w:val="22"/>
              </w:rPr>
            </w:pPr>
            <w:r>
              <w:rPr>
                <w:rFonts w:eastAsiaTheme="minorHAnsi" w:cstheme="minorBidi"/>
                <w:szCs w:val="22"/>
              </w:rPr>
              <w:t xml:space="preserve">Kunt u aangeven hoe u invulling </w:t>
            </w:r>
            <w:r w:rsidR="00DF4FDF">
              <w:rPr>
                <w:rFonts w:eastAsiaTheme="minorHAnsi" w:cstheme="minorBidi"/>
                <w:szCs w:val="22"/>
              </w:rPr>
              <w:t>zal geven aan de geschetste opdracht en wat voor dienstverlening u mogelijk nog meer kan bieden?</w:t>
            </w:r>
          </w:p>
          <w:p w14:paraId="249411FB" w14:textId="77777777" w:rsidR="004545C2" w:rsidRPr="00F70A51" w:rsidRDefault="004545C2" w:rsidP="004545C2">
            <w:pPr>
              <w:rPr>
                <w:rFonts w:cs="Arial"/>
                <w:szCs w:val="20"/>
              </w:rPr>
            </w:pPr>
          </w:p>
        </w:tc>
      </w:tr>
      <w:tr w:rsidR="004545C2" w:rsidRPr="00731EC1" w14:paraId="7FDF1657" w14:textId="77777777" w:rsidTr="004545C2">
        <w:tc>
          <w:tcPr>
            <w:tcW w:w="9577" w:type="dxa"/>
            <w:gridSpan w:val="3"/>
            <w:shd w:val="clear" w:color="auto" w:fill="auto"/>
          </w:tcPr>
          <w:p w14:paraId="2E7FD285" w14:textId="77777777" w:rsidR="004545C2" w:rsidRPr="00731EC1" w:rsidRDefault="004545C2" w:rsidP="003D2280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78BC1646" w14:textId="77777777" w:rsidR="004545C2" w:rsidRDefault="004545C2" w:rsidP="003D2280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62AF7317" w14:textId="77777777" w:rsidR="004545C2" w:rsidRPr="00731EC1" w:rsidRDefault="004545C2" w:rsidP="003D2280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</w:tbl>
    <w:p w14:paraId="1D4311CA" w14:textId="77777777" w:rsidR="008547F1" w:rsidRDefault="008547F1" w:rsidP="007C24FC">
      <w:pPr>
        <w:pStyle w:val="VRbasistekst"/>
      </w:pPr>
    </w:p>
    <w:p w14:paraId="07B25061" w14:textId="77777777" w:rsidR="008547F1" w:rsidRDefault="008547F1" w:rsidP="007C24FC">
      <w:pPr>
        <w:pStyle w:val="VRbasistekst"/>
      </w:pPr>
    </w:p>
    <w:p w14:paraId="61E898EA" w14:textId="77777777" w:rsidR="008547F1" w:rsidRDefault="008547F1" w:rsidP="007C24FC">
      <w:pPr>
        <w:pStyle w:val="VRbasistekst"/>
      </w:pPr>
    </w:p>
    <w:p w14:paraId="55701484" w14:textId="5D128F16" w:rsidR="006D6E83" w:rsidRDefault="007821CB">
      <w:pPr>
        <w:pStyle w:val="VRbasistekst"/>
      </w:pPr>
      <w:r>
        <w:t>Contactpersoon</w:t>
      </w:r>
      <w:r w:rsidRPr="006D6E83">
        <w:t xml:space="preserve"> </w:t>
      </w:r>
    </w:p>
    <w:tbl>
      <w:tblPr>
        <w:tblW w:w="936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1"/>
        <w:gridCol w:w="5143"/>
      </w:tblGrid>
      <w:tr w:rsidR="006D6E83" w:rsidRPr="00BD1298" w14:paraId="2B3DDA7F" w14:textId="77777777" w:rsidTr="007821CB">
        <w:trPr>
          <w:trHeight w:val="412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14:paraId="47D0026A" w14:textId="4EFDC5EB" w:rsidR="006D6E83" w:rsidRPr="00411B47" w:rsidRDefault="006D6E83" w:rsidP="00D25F38">
            <w:pPr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Naam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97D05" w14:textId="77777777" w:rsidR="006D6E83" w:rsidRPr="00411B47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BD1298" w14:paraId="49269C46" w14:textId="77777777" w:rsidTr="007821CB">
        <w:trPr>
          <w:trHeight w:val="412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</w:tcPr>
          <w:p w14:paraId="7EF3FE05" w14:textId="7B2BC77B" w:rsidR="006D6E83" w:rsidRPr="00411B47" w:rsidRDefault="006D6E83" w:rsidP="00D25F38">
            <w:pPr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Functie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4F562" w14:textId="77777777" w:rsidR="006D6E83" w:rsidRPr="00411B47" w:rsidRDefault="006D6E83" w:rsidP="00D25F38">
            <w:pPr>
              <w:rPr>
                <w:rFonts w:cs="Arial"/>
                <w:szCs w:val="20"/>
              </w:rPr>
            </w:pPr>
          </w:p>
        </w:tc>
      </w:tr>
      <w:tr w:rsidR="006D6E83" w:rsidRPr="00BD1298" w14:paraId="467231F5" w14:textId="77777777" w:rsidTr="007821CB">
        <w:trPr>
          <w:trHeight w:val="412"/>
        </w:trPr>
        <w:tc>
          <w:tcPr>
            <w:tcW w:w="4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</w:tcPr>
          <w:p w14:paraId="69460404" w14:textId="1F9CD233" w:rsidR="006D6E83" w:rsidRPr="00411B47" w:rsidRDefault="006D6E83" w:rsidP="00D25F38">
            <w:pPr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Onderneming</w:t>
            </w:r>
          </w:p>
        </w:tc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FE72" w14:textId="77777777" w:rsidR="006D6E83" w:rsidRPr="00411B47" w:rsidRDefault="006D6E83" w:rsidP="00D25F38">
            <w:pPr>
              <w:rPr>
                <w:rFonts w:cs="Arial"/>
                <w:szCs w:val="20"/>
              </w:rPr>
            </w:pPr>
          </w:p>
        </w:tc>
      </w:tr>
    </w:tbl>
    <w:p w14:paraId="40FCDE8E" w14:textId="77777777" w:rsidR="006D6E83" w:rsidRDefault="006D6E83" w:rsidP="007C24FC">
      <w:pPr>
        <w:pStyle w:val="VRbasistekst"/>
      </w:pPr>
    </w:p>
    <w:p w14:paraId="3B2BC6F8" w14:textId="36D8AD79" w:rsidR="009F01E8" w:rsidRPr="00BD1298" w:rsidRDefault="00271FF2" w:rsidP="00271FF2">
      <w:pPr>
        <w:pStyle w:val="VRhoofdstuk"/>
      </w:pPr>
      <w:r w:rsidRPr="00BD1298">
        <w:t xml:space="preserve"> </w:t>
      </w:r>
    </w:p>
    <w:p w14:paraId="197CFBC0" w14:textId="77777777" w:rsidR="009F01E8" w:rsidRPr="009F01E8" w:rsidRDefault="009F01E8" w:rsidP="007C24FC">
      <w:pPr>
        <w:pStyle w:val="VRbasistekst"/>
      </w:pPr>
    </w:p>
    <w:sectPr w:rsidR="009F01E8" w:rsidRPr="009F01E8" w:rsidSect="00B16207">
      <w:footerReference w:type="default" r:id="rId13"/>
      <w:pgSz w:w="11906" w:h="16838" w:code="9"/>
      <w:pgMar w:top="1134" w:right="1134" w:bottom="567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48ACD" w14:textId="77777777" w:rsidR="001C7B92" w:rsidRDefault="001C7B92" w:rsidP="00B53E4D">
      <w:pPr>
        <w:spacing w:line="240" w:lineRule="auto"/>
      </w:pPr>
      <w:r>
        <w:separator/>
      </w:r>
    </w:p>
  </w:endnote>
  <w:endnote w:type="continuationSeparator" w:id="0">
    <w:p w14:paraId="7531AAEA" w14:textId="77777777" w:rsidR="001C7B92" w:rsidRDefault="001C7B92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E7ED" w14:textId="09B7B1CF" w:rsidR="002B6FA6" w:rsidRDefault="002B6FA6" w:rsidP="00410DB1">
    <w:pPr>
      <w:pStyle w:val="Voettekst"/>
    </w:pPr>
    <w:r w:rsidRPr="00CE76AD">
      <w:rPr>
        <w:rFonts w:cs="Arial"/>
        <w:sz w:val="16"/>
        <w:szCs w:val="16"/>
      </w:rPr>
      <w:t>Mark</w:t>
    </w:r>
    <w:r w:rsidR="00990F83" w:rsidRPr="00CE76AD">
      <w:rPr>
        <w:rFonts w:cs="Arial"/>
        <w:sz w:val="16"/>
        <w:szCs w:val="16"/>
      </w:rPr>
      <w:t>t</w:t>
    </w:r>
    <w:r w:rsidRPr="00CE76AD">
      <w:rPr>
        <w:rFonts w:cs="Arial"/>
        <w:sz w:val="16"/>
        <w:szCs w:val="16"/>
      </w:rPr>
      <w:t>consultatie</w:t>
    </w:r>
    <w:r w:rsidRPr="00CE76AD">
      <w:rPr>
        <w:rFonts w:cs="Arial"/>
        <w:sz w:val="16"/>
        <w:szCs w:val="16"/>
      </w:rPr>
      <w:tab/>
      <w:t xml:space="preserve">versie </w:t>
    </w:r>
    <w:r w:rsidR="000F51A7">
      <w:rPr>
        <w:rFonts w:cs="Arial"/>
        <w:sz w:val="16"/>
        <w:szCs w:val="16"/>
      </w:rPr>
      <w:t>definitief</w:t>
    </w:r>
    <w:r w:rsidR="00E15CB5">
      <w:rPr>
        <w:rFonts w:cs="Arial"/>
        <w:sz w:val="16"/>
        <w:szCs w:val="16"/>
      </w:rPr>
      <w:t>/</w:t>
    </w:r>
    <w:r w:rsidR="000F51A7">
      <w:rPr>
        <w:rFonts w:cs="Arial"/>
        <w:sz w:val="16"/>
        <w:szCs w:val="16"/>
      </w:rPr>
      <w:t>0</w:t>
    </w:r>
    <w:r w:rsidR="00980490">
      <w:rPr>
        <w:rFonts w:cs="Arial"/>
        <w:sz w:val="16"/>
        <w:szCs w:val="16"/>
      </w:rPr>
      <w:t>7</w:t>
    </w:r>
    <w:r w:rsidR="001B31FF">
      <w:rPr>
        <w:rFonts w:cs="Arial"/>
        <w:sz w:val="16"/>
        <w:szCs w:val="16"/>
      </w:rPr>
      <w:t>-</w:t>
    </w:r>
    <w:r w:rsidR="000F51A7">
      <w:rPr>
        <w:rFonts w:cs="Arial"/>
        <w:sz w:val="16"/>
        <w:szCs w:val="16"/>
      </w:rPr>
      <w:t>06</w:t>
    </w:r>
    <w:r w:rsidR="001B31FF">
      <w:rPr>
        <w:rFonts w:cs="Arial"/>
        <w:sz w:val="16"/>
        <w:szCs w:val="16"/>
      </w:rPr>
      <w:t>-2024</w:t>
    </w:r>
    <w:r w:rsidRPr="00CE76AD">
      <w:rPr>
        <w:rFonts w:cs="Arial"/>
        <w:sz w:val="16"/>
        <w:szCs w:val="16"/>
      </w:rPr>
      <w:tab/>
    </w:r>
    <w:sdt>
      <w:sdtPr>
        <w:rPr>
          <w:rFonts w:cs="Arial"/>
          <w:sz w:val="16"/>
          <w:szCs w:val="16"/>
        </w:rPr>
        <w:id w:val="-779565203"/>
        <w:docPartObj>
          <w:docPartGallery w:val="Page Numbers (Bottom of Page)"/>
          <w:docPartUnique/>
        </w:docPartObj>
      </w:sdtPr>
      <w:sdtEndPr>
        <w:rPr>
          <w:rFonts w:cs="Times New Roman"/>
        </w:rPr>
      </w:sdtEndPr>
      <w:sdtContent>
        <w:sdt>
          <w:sdtPr>
            <w:rPr>
              <w:rFonts w:cs="Arial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cs="Times New Roman"/>
            </w:rPr>
          </w:sdtEndPr>
          <w:sdtContent>
            <w:r w:rsidRPr="00CE76AD">
              <w:rPr>
                <w:rFonts w:cs="Arial"/>
                <w:sz w:val="16"/>
                <w:szCs w:val="16"/>
              </w:rPr>
              <w:t xml:space="preserve">Pagina </w:t>
            </w:r>
            <w:r w:rsidRPr="00CE76AD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E76AD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CE76AD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96F4E">
              <w:rPr>
                <w:rFonts w:cs="Arial"/>
                <w:b/>
                <w:bCs/>
                <w:noProof/>
                <w:sz w:val="16"/>
                <w:szCs w:val="16"/>
              </w:rPr>
              <w:t>1</w:t>
            </w:r>
            <w:r w:rsidRPr="00CE76AD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CE76AD">
              <w:rPr>
                <w:rFonts w:cs="Arial"/>
                <w:sz w:val="16"/>
                <w:szCs w:val="16"/>
              </w:rPr>
              <w:t xml:space="preserve"> van </w:t>
            </w:r>
            <w:r w:rsidRPr="00CE76AD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E76AD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CE76AD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96F4E">
              <w:rPr>
                <w:rFonts w:cs="Arial"/>
                <w:b/>
                <w:bCs/>
                <w:noProof/>
                <w:sz w:val="16"/>
                <w:szCs w:val="16"/>
              </w:rPr>
              <w:t>9</w:t>
            </w:r>
            <w:r w:rsidRPr="00CE76AD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2C6B9" w14:textId="77777777" w:rsidR="001C7B92" w:rsidRDefault="001C7B92" w:rsidP="00B53E4D">
      <w:pPr>
        <w:spacing w:line="240" w:lineRule="auto"/>
      </w:pPr>
      <w:r>
        <w:separator/>
      </w:r>
    </w:p>
  </w:footnote>
  <w:footnote w:type="continuationSeparator" w:id="0">
    <w:p w14:paraId="05A5D23E" w14:textId="77777777" w:rsidR="001C7B92" w:rsidRDefault="001C7B92" w:rsidP="00B53E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81E3C"/>
    <w:multiLevelType w:val="hybridMultilevel"/>
    <w:tmpl w:val="408827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22881"/>
    <w:multiLevelType w:val="hybridMultilevel"/>
    <w:tmpl w:val="516061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74606"/>
    <w:multiLevelType w:val="hybridMultilevel"/>
    <w:tmpl w:val="4A749D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F40F6"/>
    <w:multiLevelType w:val="hybridMultilevel"/>
    <w:tmpl w:val="9E78E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F5227"/>
    <w:multiLevelType w:val="hybridMultilevel"/>
    <w:tmpl w:val="F6BE88A6"/>
    <w:lvl w:ilvl="0" w:tplc="DBCE246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B22DB"/>
    <w:multiLevelType w:val="hybridMultilevel"/>
    <w:tmpl w:val="D888526E"/>
    <w:lvl w:ilvl="0" w:tplc="4A563E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D1CD1"/>
    <w:multiLevelType w:val="hybridMultilevel"/>
    <w:tmpl w:val="F1C01344"/>
    <w:lvl w:ilvl="0" w:tplc="8AC65CD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73FB4"/>
    <w:multiLevelType w:val="hybridMultilevel"/>
    <w:tmpl w:val="2334D0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D0FD8"/>
    <w:multiLevelType w:val="hybridMultilevel"/>
    <w:tmpl w:val="F23689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87777E"/>
    <w:multiLevelType w:val="hybridMultilevel"/>
    <w:tmpl w:val="E6644F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16A54"/>
    <w:multiLevelType w:val="hybridMultilevel"/>
    <w:tmpl w:val="890066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A46D0"/>
    <w:multiLevelType w:val="hybridMultilevel"/>
    <w:tmpl w:val="128246D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F68CC"/>
    <w:multiLevelType w:val="hybridMultilevel"/>
    <w:tmpl w:val="4000C6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2177D"/>
    <w:multiLevelType w:val="hybridMultilevel"/>
    <w:tmpl w:val="B4D62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04B79"/>
    <w:multiLevelType w:val="hybridMultilevel"/>
    <w:tmpl w:val="3FD64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275CC"/>
    <w:multiLevelType w:val="hybridMultilevel"/>
    <w:tmpl w:val="80BC1134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97828CA"/>
    <w:multiLevelType w:val="hybridMultilevel"/>
    <w:tmpl w:val="1BE6C3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30372"/>
    <w:multiLevelType w:val="hybridMultilevel"/>
    <w:tmpl w:val="B74A1B2A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62052E55"/>
    <w:multiLevelType w:val="hybridMultilevel"/>
    <w:tmpl w:val="69C66F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B17F5"/>
    <w:multiLevelType w:val="hybridMultilevel"/>
    <w:tmpl w:val="9678EF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1219D"/>
    <w:multiLevelType w:val="hybridMultilevel"/>
    <w:tmpl w:val="F468D0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2C2815"/>
    <w:multiLevelType w:val="hybridMultilevel"/>
    <w:tmpl w:val="B680C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D38E6"/>
    <w:multiLevelType w:val="hybridMultilevel"/>
    <w:tmpl w:val="170E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6878D8"/>
    <w:multiLevelType w:val="hybridMultilevel"/>
    <w:tmpl w:val="62AE447C"/>
    <w:lvl w:ilvl="0" w:tplc="17CA2562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70114"/>
    <w:multiLevelType w:val="hybridMultilevel"/>
    <w:tmpl w:val="2D44F3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C24C96"/>
    <w:multiLevelType w:val="hybridMultilevel"/>
    <w:tmpl w:val="A57E64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6351116">
    <w:abstractNumId w:val="20"/>
  </w:num>
  <w:num w:numId="2" w16cid:durableId="2038699232">
    <w:abstractNumId w:val="15"/>
  </w:num>
  <w:num w:numId="3" w16cid:durableId="1270352600">
    <w:abstractNumId w:val="6"/>
  </w:num>
  <w:num w:numId="4" w16cid:durableId="71587378">
    <w:abstractNumId w:val="4"/>
  </w:num>
  <w:num w:numId="5" w16cid:durableId="325674584">
    <w:abstractNumId w:val="4"/>
  </w:num>
  <w:num w:numId="6" w16cid:durableId="187137109">
    <w:abstractNumId w:val="4"/>
  </w:num>
  <w:num w:numId="7" w16cid:durableId="38866357">
    <w:abstractNumId w:val="4"/>
  </w:num>
  <w:num w:numId="8" w16cid:durableId="1348173688">
    <w:abstractNumId w:val="4"/>
  </w:num>
  <w:num w:numId="9" w16cid:durableId="1257178870">
    <w:abstractNumId w:val="4"/>
  </w:num>
  <w:num w:numId="10" w16cid:durableId="437022952">
    <w:abstractNumId w:val="3"/>
  </w:num>
  <w:num w:numId="11" w16cid:durableId="31619751">
    <w:abstractNumId w:val="22"/>
  </w:num>
  <w:num w:numId="12" w16cid:durableId="525291620">
    <w:abstractNumId w:val="7"/>
  </w:num>
  <w:num w:numId="13" w16cid:durableId="228266926">
    <w:abstractNumId w:val="0"/>
  </w:num>
  <w:num w:numId="14" w16cid:durableId="1420785514">
    <w:abstractNumId w:val="18"/>
  </w:num>
  <w:num w:numId="15" w16cid:durableId="1831212593">
    <w:abstractNumId w:val="9"/>
  </w:num>
  <w:num w:numId="16" w16cid:durableId="1436051356">
    <w:abstractNumId w:val="4"/>
    <w:lvlOverride w:ilvl="0">
      <w:startOverride w:val="9"/>
    </w:lvlOverride>
  </w:num>
  <w:num w:numId="17" w16cid:durableId="1501583562">
    <w:abstractNumId w:val="4"/>
  </w:num>
  <w:num w:numId="18" w16cid:durableId="176819332">
    <w:abstractNumId w:val="4"/>
    <w:lvlOverride w:ilvl="0">
      <w:startOverride w:val="9"/>
    </w:lvlOverride>
  </w:num>
  <w:num w:numId="19" w16cid:durableId="201135234">
    <w:abstractNumId w:val="5"/>
  </w:num>
  <w:num w:numId="20" w16cid:durableId="2146585853">
    <w:abstractNumId w:val="8"/>
  </w:num>
  <w:num w:numId="21" w16cid:durableId="1081026411">
    <w:abstractNumId w:val="25"/>
  </w:num>
  <w:num w:numId="22" w16cid:durableId="1652830130">
    <w:abstractNumId w:val="16"/>
  </w:num>
  <w:num w:numId="23" w16cid:durableId="1408385146">
    <w:abstractNumId w:val="14"/>
  </w:num>
  <w:num w:numId="24" w16cid:durableId="673843446">
    <w:abstractNumId w:val="1"/>
  </w:num>
  <w:num w:numId="25" w16cid:durableId="1545562735">
    <w:abstractNumId w:val="19"/>
  </w:num>
  <w:num w:numId="26" w16cid:durableId="1852530353">
    <w:abstractNumId w:val="17"/>
  </w:num>
  <w:num w:numId="27" w16cid:durableId="349377521">
    <w:abstractNumId w:val="12"/>
  </w:num>
  <w:num w:numId="28" w16cid:durableId="310446219">
    <w:abstractNumId w:val="2"/>
  </w:num>
  <w:num w:numId="29" w16cid:durableId="797533503">
    <w:abstractNumId w:val="21"/>
  </w:num>
  <w:num w:numId="30" w16cid:durableId="874544708">
    <w:abstractNumId w:val="24"/>
  </w:num>
  <w:num w:numId="31" w16cid:durableId="175657315">
    <w:abstractNumId w:val="23"/>
  </w:num>
  <w:num w:numId="32" w16cid:durableId="1690332491">
    <w:abstractNumId w:val="10"/>
  </w:num>
  <w:num w:numId="33" w16cid:durableId="79452848">
    <w:abstractNumId w:val="13"/>
  </w:num>
  <w:num w:numId="34" w16cid:durableId="3996441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ocumentProtection w:edit="trackedChange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F25"/>
    <w:rsid w:val="0001138A"/>
    <w:rsid w:val="00034931"/>
    <w:rsid w:val="00036137"/>
    <w:rsid w:val="000523C8"/>
    <w:rsid w:val="00054669"/>
    <w:rsid w:val="00066283"/>
    <w:rsid w:val="00073208"/>
    <w:rsid w:val="000753F3"/>
    <w:rsid w:val="0008653D"/>
    <w:rsid w:val="00092F18"/>
    <w:rsid w:val="000968DC"/>
    <w:rsid w:val="000C17EA"/>
    <w:rsid w:val="000E0321"/>
    <w:rsid w:val="000F51A7"/>
    <w:rsid w:val="000F7555"/>
    <w:rsid w:val="001014F4"/>
    <w:rsid w:val="001029E8"/>
    <w:rsid w:val="00106642"/>
    <w:rsid w:val="001162C4"/>
    <w:rsid w:val="00140381"/>
    <w:rsid w:val="001404E5"/>
    <w:rsid w:val="00140A33"/>
    <w:rsid w:val="00144A35"/>
    <w:rsid w:val="001528AD"/>
    <w:rsid w:val="00161ECB"/>
    <w:rsid w:val="00166FD0"/>
    <w:rsid w:val="00170E7E"/>
    <w:rsid w:val="00181FA6"/>
    <w:rsid w:val="00183024"/>
    <w:rsid w:val="00185885"/>
    <w:rsid w:val="0019740D"/>
    <w:rsid w:val="001B28B1"/>
    <w:rsid w:val="001B31FF"/>
    <w:rsid w:val="001B38A3"/>
    <w:rsid w:val="001C00BD"/>
    <w:rsid w:val="001C675A"/>
    <w:rsid w:val="001C67E2"/>
    <w:rsid w:val="001C7B92"/>
    <w:rsid w:val="001D2405"/>
    <w:rsid w:val="001D78AC"/>
    <w:rsid w:val="001E3C2F"/>
    <w:rsid w:val="001E51FF"/>
    <w:rsid w:val="001E7B57"/>
    <w:rsid w:val="001F49C6"/>
    <w:rsid w:val="001F579E"/>
    <w:rsid w:val="00207011"/>
    <w:rsid w:val="00233B74"/>
    <w:rsid w:val="00234727"/>
    <w:rsid w:val="00236786"/>
    <w:rsid w:val="00237711"/>
    <w:rsid w:val="00237B6D"/>
    <w:rsid w:val="00245264"/>
    <w:rsid w:val="002508CA"/>
    <w:rsid w:val="00252423"/>
    <w:rsid w:val="002534E4"/>
    <w:rsid w:val="00271EF9"/>
    <w:rsid w:val="00271FF2"/>
    <w:rsid w:val="0027500C"/>
    <w:rsid w:val="0029283F"/>
    <w:rsid w:val="00293239"/>
    <w:rsid w:val="002B6FA6"/>
    <w:rsid w:val="002C7EEF"/>
    <w:rsid w:val="002D1205"/>
    <w:rsid w:val="002D6277"/>
    <w:rsid w:val="002F32FF"/>
    <w:rsid w:val="00301584"/>
    <w:rsid w:val="00301668"/>
    <w:rsid w:val="003102FA"/>
    <w:rsid w:val="0031537E"/>
    <w:rsid w:val="0031726D"/>
    <w:rsid w:val="00321F25"/>
    <w:rsid w:val="00323B96"/>
    <w:rsid w:val="00324A09"/>
    <w:rsid w:val="00334A8F"/>
    <w:rsid w:val="003373EC"/>
    <w:rsid w:val="0034043C"/>
    <w:rsid w:val="0034363D"/>
    <w:rsid w:val="00350B32"/>
    <w:rsid w:val="003538CC"/>
    <w:rsid w:val="00354B95"/>
    <w:rsid w:val="00365936"/>
    <w:rsid w:val="003659C5"/>
    <w:rsid w:val="00367D08"/>
    <w:rsid w:val="00372A86"/>
    <w:rsid w:val="003735F6"/>
    <w:rsid w:val="00373F26"/>
    <w:rsid w:val="00387FC3"/>
    <w:rsid w:val="00394971"/>
    <w:rsid w:val="00395D18"/>
    <w:rsid w:val="003A04A0"/>
    <w:rsid w:val="003A58AC"/>
    <w:rsid w:val="003B203D"/>
    <w:rsid w:val="003B605A"/>
    <w:rsid w:val="003C6A1D"/>
    <w:rsid w:val="003E1CBE"/>
    <w:rsid w:val="003F7618"/>
    <w:rsid w:val="00410DB1"/>
    <w:rsid w:val="00411F22"/>
    <w:rsid w:val="00420104"/>
    <w:rsid w:val="0043689A"/>
    <w:rsid w:val="004371D3"/>
    <w:rsid w:val="00442A8E"/>
    <w:rsid w:val="00445926"/>
    <w:rsid w:val="00447080"/>
    <w:rsid w:val="00450D6C"/>
    <w:rsid w:val="004545C2"/>
    <w:rsid w:val="0046309C"/>
    <w:rsid w:val="00470A9E"/>
    <w:rsid w:val="004712CA"/>
    <w:rsid w:val="00472BFD"/>
    <w:rsid w:val="004764F7"/>
    <w:rsid w:val="00477E30"/>
    <w:rsid w:val="004911B8"/>
    <w:rsid w:val="004B1235"/>
    <w:rsid w:val="004B25BA"/>
    <w:rsid w:val="004B2A1B"/>
    <w:rsid w:val="004B4FD3"/>
    <w:rsid w:val="004B5A6B"/>
    <w:rsid w:val="004C33EE"/>
    <w:rsid w:val="004C541A"/>
    <w:rsid w:val="004E0EFE"/>
    <w:rsid w:val="004F365A"/>
    <w:rsid w:val="004F519A"/>
    <w:rsid w:val="00514AB4"/>
    <w:rsid w:val="00533388"/>
    <w:rsid w:val="00537244"/>
    <w:rsid w:val="00541111"/>
    <w:rsid w:val="005758B7"/>
    <w:rsid w:val="0058535A"/>
    <w:rsid w:val="00586B4C"/>
    <w:rsid w:val="005903A0"/>
    <w:rsid w:val="00595715"/>
    <w:rsid w:val="00596F4E"/>
    <w:rsid w:val="005B4056"/>
    <w:rsid w:val="005C06AE"/>
    <w:rsid w:val="005C13B6"/>
    <w:rsid w:val="005C1ECC"/>
    <w:rsid w:val="005D1283"/>
    <w:rsid w:val="005D590D"/>
    <w:rsid w:val="005E2F53"/>
    <w:rsid w:val="005F1072"/>
    <w:rsid w:val="005F706E"/>
    <w:rsid w:val="0061513D"/>
    <w:rsid w:val="00621537"/>
    <w:rsid w:val="006505A0"/>
    <w:rsid w:val="006506DA"/>
    <w:rsid w:val="0065550D"/>
    <w:rsid w:val="00672CF6"/>
    <w:rsid w:val="00676DEC"/>
    <w:rsid w:val="00690303"/>
    <w:rsid w:val="0069624F"/>
    <w:rsid w:val="006963AC"/>
    <w:rsid w:val="006A227E"/>
    <w:rsid w:val="006C0A18"/>
    <w:rsid w:val="006D168E"/>
    <w:rsid w:val="006D6E83"/>
    <w:rsid w:val="006F4343"/>
    <w:rsid w:val="006F4D1D"/>
    <w:rsid w:val="006F4F0B"/>
    <w:rsid w:val="007037E1"/>
    <w:rsid w:val="007260CA"/>
    <w:rsid w:val="00730792"/>
    <w:rsid w:val="00754E4F"/>
    <w:rsid w:val="007629B1"/>
    <w:rsid w:val="00764C15"/>
    <w:rsid w:val="007802F0"/>
    <w:rsid w:val="007821CB"/>
    <w:rsid w:val="007A4D4B"/>
    <w:rsid w:val="007A5127"/>
    <w:rsid w:val="007A79CE"/>
    <w:rsid w:val="007B2B1B"/>
    <w:rsid w:val="007C03FD"/>
    <w:rsid w:val="007C24FC"/>
    <w:rsid w:val="007C5119"/>
    <w:rsid w:val="007C697B"/>
    <w:rsid w:val="007D0F01"/>
    <w:rsid w:val="007D4FD7"/>
    <w:rsid w:val="007E0EA4"/>
    <w:rsid w:val="007E64AF"/>
    <w:rsid w:val="00800C2B"/>
    <w:rsid w:val="008019A5"/>
    <w:rsid w:val="00805545"/>
    <w:rsid w:val="0080592D"/>
    <w:rsid w:val="00806D84"/>
    <w:rsid w:val="00806F33"/>
    <w:rsid w:val="00814118"/>
    <w:rsid w:val="00814143"/>
    <w:rsid w:val="00817C52"/>
    <w:rsid w:val="00820A7A"/>
    <w:rsid w:val="00824A1E"/>
    <w:rsid w:val="0082722E"/>
    <w:rsid w:val="00852A1D"/>
    <w:rsid w:val="008530B1"/>
    <w:rsid w:val="008538A4"/>
    <w:rsid w:val="008547F1"/>
    <w:rsid w:val="0086266B"/>
    <w:rsid w:val="00890BD2"/>
    <w:rsid w:val="00892AB6"/>
    <w:rsid w:val="008A3AA1"/>
    <w:rsid w:val="008A4B92"/>
    <w:rsid w:val="008A547D"/>
    <w:rsid w:val="008D4839"/>
    <w:rsid w:val="008E4FE3"/>
    <w:rsid w:val="008F0F40"/>
    <w:rsid w:val="008F48AB"/>
    <w:rsid w:val="008F6E5A"/>
    <w:rsid w:val="00920D2B"/>
    <w:rsid w:val="00922604"/>
    <w:rsid w:val="0092401B"/>
    <w:rsid w:val="009276A0"/>
    <w:rsid w:val="00927971"/>
    <w:rsid w:val="00934DBB"/>
    <w:rsid w:val="00941F9A"/>
    <w:rsid w:val="00980490"/>
    <w:rsid w:val="00990F83"/>
    <w:rsid w:val="009A366F"/>
    <w:rsid w:val="009A40DD"/>
    <w:rsid w:val="009A5993"/>
    <w:rsid w:val="009C15F5"/>
    <w:rsid w:val="009C553D"/>
    <w:rsid w:val="009D66B1"/>
    <w:rsid w:val="009F01E8"/>
    <w:rsid w:val="00A15789"/>
    <w:rsid w:val="00A205D6"/>
    <w:rsid w:val="00A24E5B"/>
    <w:rsid w:val="00A25EF6"/>
    <w:rsid w:val="00A42043"/>
    <w:rsid w:val="00A51CAC"/>
    <w:rsid w:val="00A56634"/>
    <w:rsid w:val="00A618F3"/>
    <w:rsid w:val="00A75AA4"/>
    <w:rsid w:val="00A81246"/>
    <w:rsid w:val="00A81439"/>
    <w:rsid w:val="00A90B3F"/>
    <w:rsid w:val="00A9518C"/>
    <w:rsid w:val="00AA306F"/>
    <w:rsid w:val="00AB7757"/>
    <w:rsid w:val="00AB7959"/>
    <w:rsid w:val="00AC7F8D"/>
    <w:rsid w:val="00AD5D08"/>
    <w:rsid w:val="00AD7F24"/>
    <w:rsid w:val="00AE21C3"/>
    <w:rsid w:val="00AE5791"/>
    <w:rsid w:val="00AF1601"/>
    <w:rsid w:val="00B12EB7"/>
    <w:rsid w:val="00B13003"/>
    <w:rsid w:val="00B16207"/>
    <w:rsid w:val="00B2295F"/>
    <w:rsid w:val="00B244D5"/>
    <w:rsid w:val="00B330DD"/>
    <w:rsid w:val="00B362FF"/>
    <w:rsid w:val="00B36F6E"/>
    <w:rsid w:val="00B43966"/>
    <w:rsid w:val="00B53E4D"/>
    <w:rsid w:val="00B623A9"/>
    <w:rsid w:val="00B6370B"/>
    <w:rsid w:val="00B656EF"/>
    <w:rsid w:val="00B837A3"/>
    <w:rsid w:val="00B862D4"/>
    <w:rsid w:val="00B904C1"/>
    <w:rsid w:val="00B94A60"/>
    <w:rsid w:val="00BA750E"/>
    <w:rsid w:val="00BB1691"/>
    <w:rsid w:val="00BD2B74"/>
    <w:rsid w:val="00BD30C9"/>
    <w:rsid w:val="00BD5F23"/>
    <w:rsid w:val="00BE2C39"/>
    <w:rsid w:val="00BF7488"/>
    <w:rsid w:val="00C00949"/>
    <w:rsid w:val="00C02244"/>
    <w:rsid w:val="00C22569"/>
    <w:rsid w:val="00C23C3E"/>
    <w:rsid w:val="00C319BB"/>
    <w:rsid w:val="00C37176"/>
    <w:rsid w:val="00C40223"/>
    <w:rsid w:val="00C41D66"/>
    <w:rsid w:val="00C56021"/>
    <w:rsid w:val="00C7574D"/>
    <w:rsid w:val="00C76E6D"/>
    <w:rsid w:val="00C77F69"/>
    <w:rsid w:val="00C8473D"/>
    <w:rsid w:val="00CA15FB"/>
    <w:rsid w:val="00CA3DD9"/>
    <w:rsid w:val="00CB170E"/>
    <w:rsid w:val="00CB230B"/>
    <w:rsid w:val="00CB4D03"/>
    <w:rsid w:val="00CC2B8C"/>
    <w:rsid w:val="00CC58FF"/>
    <w:rsid w:val="00CD39D3"/>
    <w:rsid w:val="00CE42FE"/>
    <w:rsid w:val="00CE58D7"/>
    <w:rsid w:val="00CE7452"/>
    <w:rsid w:val="00CE76AD"/>
    <w:rsid w:val="00D03C05"/>
    <w:rsid w:val="00D04902"/>
    <w:rsid w:val="00D1030F"/>
    <w:rsid w:val="00D16F21"/>
    <w:rsid w:val="00D25F38"/>
    <w:rsid w:val="00D33F83"/>
    <w:rsid w:val="00D4033E"/>
    <w:rsid w:val="00D46092"/>
    <w:rsid w:val="00D521F8"/>
    <w:rsid w:val="00D559AB"/>
    <w:rsid w:val="00D63175"/>
    <w:rsid w:val="00D66965"/>
    <w:rsid w:val="00D72274"/>
    <w:rsid w:val="00D8696B"/>
    <w:rsid w:val="00D9352D"/>
    <w:rsid w:val="00D9412C"/>
    <w:rsid w:val="00DC4704"/>
    <w:rsid w:val="00DC6CFF"/>
    <w:rsid w:val="00DE47E0"/>
    <w:rsid w:val="00DE4ED1"/>
    <w:rsid w:val="00DE5996"/>
    <w:rsid w:val="00DF4FDF"/>
    <w:rsid w:val="00DF73E5"/>
    <w:rsid w:val="00DF7B97"/>
    <w:rsid w:val="00E15CB5"/>
    <w:rsid w:val="00E161FC"/>
    <w:rsid w:val="00E25BD2"/>
    <w:rsid w:val="00E325C6"/>
    <w:rsid w:val="00E32D3D"/>
    <w:rsid w:val="00E40DA8"/>
    <w:rsid w:val="00E426D0"/>
    <w:rsid w:val="00E442A5"/>
    <w:rsid w:val="00E62C13"/>
    <w:rsid w:val="00E64214"/>
    <w:rsid w:val="00E7773A"/>
    <w:rsid w:val="00E81C89"/>
    <w:rsid w:val="00E85704"/>
    <w:rsid w:val="00E9408A"/>
    <w:rsid w:val="00E96413"/>
    <w:rsid w:val="00EB016C"/>
    <w:rsid w:val="00EE74AE"/>
    <w:rsid w:val="00EE7C27"/>
    <w:rsid w:val="00EF7BB3"/>
    <w:rsid w:val="00F04A0D"/>
    <w:rsid w:val="00F107F3"/>
    <w:rsid w:val="00F13888"/>
    <w:rsid w:val="00F24020"/>
    <w:rsid w:val="00F2470E"/>
    <w:rsid w:val="00F2704C"/>
    <w:rsid w:val="00F54681"/>
    <w:rsid w:val="00F8015D"/>
    <w:rsid w:val="00F81DF3"/>
    <w:rsid w:val="00F81FD8"/>
    <w:rsid w:val="00F878D2"/>
    <w:rsid w:val="00F92DC3"/>
    <w:rsid w:val="00F93722"/>
    <w:rsid w:val="00FA1D49"/>
    <w:rsid w:val="00FA6B6B"/>
    <w:rsid w:val="00FB0188"/>
    <w:rsid w:val="00FB03AB"/>
    <w:rsid w:val="00FD1403"/>
    <w:rsid w:val="00FE03E9"/>
    <w:rsid w:val="00FE2B54"/>
    <w:rsid w:val="00FE48A0"/>
    <w:rsid w:val="00FF35F5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0F17"/>
  <w15:chartTrackingRefBased/>
  <w15:docId w15:val="{1BEA59B9-640F-4BB2-9987-4D895481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1"/>
    </w:rPr>
  </w:style>
  <w:style w:type="paragraph" w:styleId="Kop1">
    <w:name w:val="heading 1"/>
    <w:aliases w:val="VR-titel"/>
    <w:basedOn w:val="Standaard"/>
    <w:next w:val="Standaard"/>
    <w:link w:val="Kop1Char"/>
    <w:uiPriority w:val="9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autoRedefine/>
    <w:uiPriority w:val="9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autoRedefine/>
    <w:qFormat/>
    <w:rsid w:val="007C24FC"/>
    <w:rPr>
      <w:rFonts w:eastAsiaTheme="minorHAnsi" w:cstheme="minorBidi"/>
      <w:szCs w:val="22"/>
    </w:rPr>
  </w:style>
  <w:style w:type="character" w:customStyle="1" w:styleId="VRbasistekstChar">
    <w:name w:val="VR basistekst Char"/>
    <w:basedOn w:val="Standaardalinea-lettertype"/>
    <w:link w:val="VRbasistekst"/>
    <w:rsid w:val="007C24F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autoRedefine/>
    <w:qFormat/>
    <w:rsid w:val="007260CA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basedOn w:val="VRbasistekstChar"/>
    <w:link w:val="VRparagraaf"/>
    <w:rsid w:val="007260CA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autoRedefine/>
    <w:qFormat/>
    <w:rsid w:val="00D8696B"/>
    <w:pPr>
      <w:tabs>
        <w:tab w:val="left" w:pos="567"/>
      </w:tabs>
      <w:spacing w:after="480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basedOn w:val="VRbasistekstChar"/>
    <w:link w:val="VRhoofdstuk"/>
    <w:rsid w:val="00D8696B"/>
    <w:rPr>
      <w:rFonts w:ascii="Arial" w:hAnsi="Arial"/>
      <w:b/>
      <w:color w:val="38387B"/>
      <w:sz w:val="28"/>
    </w:rPr>
  </w:style>
  <w:style w:type="table" w:styleId="Tabelraster">
    <w:name w:val="Table Grid"/>
    <w:basedOn w:val="Standaardtabel"/>
    <w:uiPriority w:val="39"/>
    <w:rsid w:val="00AF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  <w:sz w:val="20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Rtitel">
    <w:name w:val="VR titel"/>
    <w:basedOn w:val="Standaard"/>
    <w:next w:val="VRhoofdstuk"/>
    <w:link w:val="VRtitelChar"/>
    <w:autoRedefine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basedOn w:val="Standaardalinea-lettertype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basedOn w:val="Standaardalinea-lettertype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basedOn w:val="Standaardalinea-lettertype"/>
    <w:link w:val="Kop2"/>
    <w:uiPriority w:val="99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D33F8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373EC"/>
    <w:rPr>
      <w:rFonts w:ascii="Arial" w:eastAsia="Times New Roman" w:hAnsi="Arial" w:cs="Times New Roman"/>
      <w:sz w:val="20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373EC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373E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3EC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3373EC"/>
    <w:rPr>
      <w:color w:val="0563C1" w:themeColor="hyperlink"/>
      <w:u w:val="single"/>
    </w:rPr>
  </w:style>
  <w:style w:type="paragraph" w:styleId="Plattetekstinspringen2">
    <w:name w:val="Body Text Indent 2"/>
    <w:basedOn w:val="Standaard"/>
    <w:link w:val="Plattetekstinspringen2Char"/>
    <w:rsid w:val="00321F25"/>
    <w:pPr>
      <w:tabs>
        <w:tab w:val="num" w:pos="142"/>
      </w:tabs>
      <w:spacing w:line="240" w:lineRule="auto"/>
      <w:ind w:left="426"/>
    </w:pPr>
    <w:rPr>
      <w:rFonts w:ascii="Calibri" w:hAnsi="Calibri"/>
      <w:szCs w:val="20"/>
      <w:lang w:bidi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321F25"/>
    <w:rPr>
      <w:rFonts w:ascii="Calibri" w:eastAsia="Times New Roman" w:hAnsi="Calibri" w:cs="Times New Roman"/>
      <w:sz w:val="20"/>
      <w:szCs w:val="20"/>
      <w:lang w:bidi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F01E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F01E8"/>
    <w:rPr>
      <w:rFonts w:ascii="Arial" w:eastAsia="Times New Roman" w:hAnsi="Arial" w:cs="Times New Roman"/>
      <w:sz w:val="20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941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412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412C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41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412C"/>
    <w:rPr>
      <w:rFonts w:ascii="Arial" w:eastAsia="Times New Roman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41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412C"/>
    <w:rPr>
      <w:rFonts w:ascii="Segoe UI" w:eastAsia="Times New Roman" w:hAnsi="Segoe UI" w:cs="Segoe U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656EF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656EF"/>
    <w:rPr>
      <w:rFonts w:ascii="Arial" w:eastAsia="Times New Roman" w:hAnsi="Arial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656E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656EF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656EF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656EF"/>
    <w:rPr>
      <w:vertAlign w:val="superscript"/>
    </w:rPr>
  </w:style>
  <w:style w:type="paragraph" w:styleId="Revisie">
    <w:name w:val="Revision"/>
    <w:hidden/>
    <w:uiPriority w:val="99"/>
    <w:semiHidden/>
    <w:rsid w:val="00CA15FB"/>
    <w:pPr>
      <w:spacing w:after="0" w:line="240" w:lineRule="auto"/>
    </w:pPr>
    <w:rPr>
      <w:rFonts w:ascii="Arial" w:eastAsia="Times New Roman" w:hAnsi="Arial" w:cs="Times New Roman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jablonen\Werkgroepsjablonen\Algemeen\Beschrijvend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2F382AE02F4B5BABDFBEE33121D0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F08944-D7E0-4A18-A569-B91EC684126A}"/>
      </w:docPartPr>
      <w:docPartBody>
        <w:p w:rsidR="009C4A8F" w:rsidRDefault="00EC3BEF" w:rsidP="00EC3BEF">
          <w:pPr>
            <w:pStyle w:val="FA2F382AE02F4B5BABDFBEE33121D0A9"/>
          </w:pPr>
          <w:r w:rsidRPr="002D7472">
            <w:rPr>
              <w:rStyle w:val="Tekstvantijdelijkeaanduiding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BEF"/>
    <w:rsid w:val="000962FE"/>
    <w:rsid w:val="00130CA3"/>
    <w:rsid w:val="00160EAF"/>
    <w:rsid w:val="00181FA6"/>
    <w:rsid w:val="00292C7B"/>
    <w:rsid w:val="002C108E"/>
    <w:rsid w:val="00432A1C"/>
    <w:rsid w:val="00526706"/>
    <w:rsid w:val="006D6064"/>
    <w:rsid w:val="006F6FCA"/>
    <w:rsid w:val="00717E40"/>
    <w:rsid w:val="007C5119"/>
    <w:rsid w:val="008C0418"/>
    <w:rsid w:val="008F7B41"/>
    <w:rsid w:val="009C20EC"/>
    <w:rsid w:val="009C4A8F"/>
    <w:rsid w:val="00A24E49"/>
    <w:rsid w:val="00AD734E"/>
    <w:rsid w:val="00BA750E"/>
    <w:rsid w:val="00BD2B74"/>
    <w:rsid w:val="00CB0858"/>
    <w:rsid w:val="00D03C05"/>
    <w:rsid w:val="00D72274"/>
    <w:rsid w:val="00EC3BEF"/>
    <w:rsid w:val="00EC7BF8"/>
    <w:rsid w:val="00F9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C3BEF"/>
    <w:rPr>
      <w:color w:val="808080"/>
    </w:rPr>
  </w:style>
  <w:style w:type="paragraph" w:customStyle="1" w:styleId="FA2F382AE02F4B5BABDFBEE33121D0A9">
    <w:name w:val="FA2F382AE02F4B5BABDFBEE33121D0A9"/>
    <w:rsid w:val="00EC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  <SharedWithUsers xmlns="4862f71c-ece4-44d4-9bdd-a004074d4979">
      <UserInfo>
        <DisplayName>Lionique Engel</DisplayName>
        <AccountId>390</AccountId>
        <AccountType/>
      </UserInfo>
      <UserInfo>
        <DisplayName>Marian Baas</DisplayName>
        <AccountId>16</AccountId>
        <AccountType/>
      </UserInfo>
      <UserInfo>
        <DisplayName>Bianca Beerse</DisplayName>
        <AccountId>12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7" ma:contentTypeDescription="Een nieuw document maken." ma:contentTypeScope="" ma:versionID="a2485fcc3fa1998b73c052959ceb82c4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7809b0503ed13784a7aa41761b1f224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FBCE1-3A11-443D-A1D7-51EF80D5A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322627-7A77-4C09-8919-066932746D12}">
  <ds:schemaRefs>
    <ds:schemaRef ds:uri="http://schemas.microsoft.com/office/2006/metadata/properties"/>
    <ds:schemaRef ds:uri="http://schemas.microsoft.com/office/infopath/2007/PartnerControls"/>
    <ds:schemaRef ds:uri="4862f71c-ece4-44d4-9bdd-a004074d4979"/>
    <ds:schemaRef ds:uri="446a3d31-fb5b-4cd4-a7fc-9aa12a50da6d"/>
  </ds:schemaRefs>
</ds:datastoreItem>
</file>

<file path=customXml/itemProps3.xml><?xml version="1.0" encoding="utf-8"?>
<ds:datastoreItem xmlns:ds="http://schemas.openxmlformats.org/officeDocument/2006/customXml" ds:itemID="{9B00154E-DBE2-4127-89E5-A16DBE6DE4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4D3BFA-E04E-428A-91CA-AB1D4F656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P:\Sjablonen\Werkgroepsjablonen\Algemeen\Beschrijvend document.dotx</Template>
  <TotalTime>1</TotalTime>
  <Pages>3</Pages>
  <Words>385</Words>
  <Characters>2164</Characters>
  <Application>Microsoft Office Word</Application>
  <DocSecurity>0</DocSecurity>
  <Lines>541</Lines>
  <Paragraphs>318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Baas</dc:creator>
  <cp:keywords/>
  <dc:description/>
  <cp:lastModifiedBy>Cindy</cp:lastModifiedBy>
  <cp:revision>3</cp:revision>
  <cp:lastPrinted>2024-06-07T07:22:00Z</cp:lastPrinted>
  <dcterms:created xsi:type="dcterms:W3CDTF">2024-06-19T12:27:00Z</dcterms:created>
  <dcterms:modified xsi:type="dcterms:W3CDTF">2024-06-19T12:28:00Z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i4>15200</vt:i4>
  </property>
  <property fmtid="{D5CDD505-2E9C-101B-9397-08002B2CF9AE}" pid="4" name="MediaServiceImageTags">
    <vt:lpwstr/>
  </property>
</Properties>
</file>