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B7148" w14:textId="77777777" w:rsidR="002931C2" w:rsidRPr="00D17CA4" w:rsidRDefault="00D17CA4" w:rsidP="002931C2">
      <w:bookmarkStart w:id="0" w:name="_Hlk11354504"/>
      <w:r w:rsidRPr="00D17CA4">
        <w:rPr>
          <w:color w:val="813D91" w:themeColor="accent3"/>
          <w:sz w:val="17"/>
          <w:szCs w:val="17"/>
        </w:rPr>
        <w:t>In te vullen door klagende partij en versturen aan</w:t>
      </w:r>
      <w:bookmarkEnd w:id="0"/>
      <w:r w:rsidRPr="00D17CA4">
        <w:rPr>
          <w:color w:val="813D91" w:themeColor="accent3"/>
          <w:sz w:val="17"/>
          <w:szCs w:val="17"/>
        </w:rPr>
        <w:t>: inkoop@vrk.nl</w:t>
      </w:r>
    </w:p>
    <w:p w14:paraId="2FC5C035" w14:textId="77777777" w:rsidR="002931C2" w:rsidRDefault="002931C2" w:rsidP="002931C2"/>
    <w:p w14:paraId="506B7E34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5744"/>
      </w:tblGrid>
      <w:tr w:rsidR="00D17CA4" w:rsidRPr="00D17CA4" w14:paraId="078E5587" w14:textId="77777777" w:rsidTr="00D17CA4">
        <w:trPr>
          <w:trHeight w:val="225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46D57FA2" w14:textId="77777777" w:rsidR="00D17CA4" w:rsidRPr="00D17CA4" w:rsidRDefault="00D17CA4" w:rsidP="00D17CA4">
            <w:pPr>
              <w:spacing w:line="240" w:lineRule="auto"/>
              <w:textAlignment w:val="baseline"/>
              <w:divId w:val="2026902763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klagende partij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8AC6664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3D03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6D1D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2743697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8E0E2E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Type: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66D397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MKB / Groot Bedrijf / Brancheorganisatie / Aanbestedende Dienst / Speciale Sectorbedrijf  </w:t>
            </w:r>
          </w:p>
        </w:tc>
      </w:tr>
      <w:tr w:rsidR="00D17CA4" w:rsidRPr="00D17CA4" w14:paraId="3E8E5367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2F4F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D958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DC648FB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75227DD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741AE3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5B23F873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A917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B324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46C97B2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DFF31E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229B0B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76421DF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46B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312B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6183A57A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14:paraId="74A6AF02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12702E23" w14:textId="77777777" w:rsidR="00D17CA4" w:rsidRPr="00D17CA4" w:rsidRDefault="00D17CA4" w:rsidP="00D17CA4">
            <w:pPr>
              <w:spacing w:line="240" w:lineRule="auto"/>
              <w:textAlignment w:val="baseline"/>
              <w:divId w:val="208171341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aanbestedende dienst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95B2EE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4C5B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Aanbestedende dienst: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16C7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2D376A7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A224E2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</w:t>
            </w: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11DBF0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967E8C9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BD35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752F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4EE7A7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25A537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E3FE9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56ACB5D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E124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F49B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72680F8D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D08943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D2BBFC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5455380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9762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aanbesteding: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69F9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A2FAB1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FA121B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Kenmerk TenderNed (indien van toepassing):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396C5D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1C31B6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  <w:r w:rsidRPr="00D17CA4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D17C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nl-NL"/>
        </w:rPr>
        <w:t>Indien u gebruik maakt van juridische ondersteuning kunt u hieronder de contactgegevens kwijt.</w:t>
      </w:r>
      <w:r w:rsidRPr="00D17CA4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</w:t>
      </w:r>
    </w:p>
    <w:p w14:paraId="44FED891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FC71B9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14:paraId="1D1FF89D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1479BBA2" w14:textId="77777777" w:rsidR="00D17CA4" w:rsidRPr="00D17CA4" w:rsidRDefault="00D17CA4" w:rsidP="00D17CA4">
            <w:pPr>
              <w:spacing w:line="240" w:lineRule="auto"/>
              <w:textAlignment w:val="baseline"/>
              <w:divId w:val="78199634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Juridische ondersteuning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72253AE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172C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Bedrijfsnaam: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E25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31FE8129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AF1176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E1C629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114D3D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DE0F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CC3E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C6CBD8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70F547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62283B0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32AEC86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04A828D5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764B807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Inhoud klacht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498B6B8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Beschrijf kort de aard en inhoud van uw klacht.  </w:t>
            </w:r>
          </w:p>
        </w:tc>
      </w:tr>
      <w:tr w:rsidR="00D17CA4" w:rsidRPr="00D17CA4" w14:paraId="45D5C4CB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315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CC2EF9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6F89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FB763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F370C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53A56B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A1E5F6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3F155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 </w:t>
            </w:r>
          </w:p>
          <w:p w14:paraId="5121738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5AF21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063E9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99BDF5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BD457E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C3C71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34EB6894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27BAAD81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4617BE8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Klacht gegrond?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17F4DC7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Geef aan waarom u meent dat uw klacht gegrond is en verwijs hierbij naar relevante passages in door u bijgevoegde stukken.*  </w:t>
            </w:r>
          </w:p>
        </w:tc>
      </w:tr>
      <w:tr w:rsidR="00D17CA4" w:rsidRPr="00D17CA4" w14:paraId="51F4D4F7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EF36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EC591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2364D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E01B2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7F07A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55730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299EF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C44D0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CB396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56682B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8B2170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29376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3EA96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389AE2C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8FA6DA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A4D10C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988B6B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445FB1FA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3CD5AAC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Voorstel oplossing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6C062FA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Wat is uw voorstel om de klacht op te lossen?    </w:t>
            </w:r>
          </w:p>
        </w:tc>
      </w:tr>
      <w:tr w:rsidR="00D17CA4" w:rsidRPr="00D17CA4" w14:paraId="7189F3CD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B8B3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590DE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4765A7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B79460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6800FE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EEBB7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9B17C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EB183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40BB17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A32B3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1BED8A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45AF2B6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01E180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985"/>
        <w:gridCol w:w="1124"/>
      </w:tblGrid>
      <w:tr w:rsidR="00D17CA4" w:rsidRPr="00D17CA4" w14:paraId="1E1A2C17" w14:textId="77777777" w:rsidTr="00D17CA4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5D8D35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Heeft u uw klacht al kenbaar gemaakt aan de partij waartegen uw klacht is gericht door middel van het stellen van een vraag in de Nota van Inlichtingen?*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0D4502A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Ja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B84BB8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Nee </w:t>
            </w:r>
          </w:p>
        </w:tc>
      </w:tr>
    </w:tbl>
    <w:p w14:paraId="6D1A3B3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25F2E36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87C971F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*Voeg relevante documentatie toe aan uw e-mailbericht.  </w:t>
      </w:r>
    </w:p>
    <w:p w14:paraId="1EBE615F" w14:textId="77777777" w:rsidR="00D17CA4" w:rsidRPr="002931C2" w:rsidRDefault="00D17CA4" w:rsidP="002931C2"/>
    <w:sectPr w:rsidR="00D17CA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DC3C3" w14:textId="77777777" w:rsidR="00490BA0" w:rsidRDefault="00490BA0" w:rsidP="002A5F1E">
      <w:pPr>
        <w:spacing w:line="240" w:lineRule="auto"/>
      </w:pPr>
      <w:r>
        <w:separator/>
      </w:r>
    </w:p>
  </w:endnote>
  <w:endnote w:type="continuationSeparator" w:id="0">
    <w:p w14:paraId="1404713E" w14:textId="77777777" w:rsidR="00490BA0" w:rsidRDefault="00490BA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B3447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85A9BF8" wp14:editId="371E4406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29CB0" w14:textId="77777777" w:rsidR="00490BA0" w:rsidRDefault="00490BA0" w:rsidP="002A5F1E">
      <w:pPr>
        <w:spacing w:line="240" w:lineRule="auto"/>
      </w:pPr>
      <w:r>
        <w:separator/>
      </w:r>
    </w:p>
  </w:footnote>
  <w:footnote w:type="continuationSeparator" w:id="0">
    <w:p w14:paraId="132DEEB8" w14:textId="77777777" w:rsidR="00490BA0" w:rsidRDefault="00490BA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810FE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3710116" wp14:editId="51439291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7CA4">
      <w:t>Bijlage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606508">
    <w:abstractNumId w:val="9"/>
  </w:num>
  <w:num w:numId="2" w16cid:durableId="1787843588">
    <w:abstractNumId w:val="7"/>
  </w:num>
  <w:num w:numId="3" w16cid:durableId="1905795548">
    <w:abstractNumId w:val="6"/>
  </w:num>
  <w:num w:numId="4" w16cid:durableId="1947419635">
    <w:abstractNumId w:val="5"/>
  </w:num>
  <w:num w:numId="5" w16cid:durableId="855927145">
    <w:abstractNumId w:val="4"/>
  </w:num>
  <w:num w:numId="6" w16cid:durableId="1906452360">
    <w:abstractNumId w:val="8"/>
  </w:num>
  <w:num w:numId="7" w16cid:durableId="1443500340">
    <w:abstractNumId w:val="3"/>
  </w:num>
  <w:num w:numId="8" w16cid:durableId="815298300">
    <w:abstractNumId w:val="2"/>
  </w:num>
  <w:num w:numId="9" w16cid:durableId="509879956">
    <w:abstractNumId w:val="1"/>
  </w:num>
  <w:num w:numId="10" w16cid:durableId="1588076849">
    <w:abstractNumId w:val="0"/>
  </w:num>
  <w:num w:numId="11" w16cid:durableId="1751806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ttachedTemplate r:id="rId1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A0"/>
    <w:rsid w:val="00035E8B"/>
    <w:rsid w:val="000419DE"/>
    <w:rsid w:val="000A50A0"/>
    <w:rsid w:val="000B5DAD"/>
    <w:rsid w:val="000D2C77"/>
    <w:rsid w:val="00147BA6"/>
    <w:rsid w:val="00173336"/>
    <w:rsid w:val="001D1BFC"/>
    <w:rsid w:val="002931C2"/>
    <w:rsid w:val="002A5F1E"/>
    <w:rsid w:val="002E2156"/>
    <w:rsid w:val="00385FAF"/>
    <w:rsid w:val="003D4D44"/>
    <w:rsid w:val="0044467E"/>
    <w:rsid w:val="00477340"/>
    <w:rsid w:val="00490BA0"/>
    <w:rsid w:val="004E2359"/>
    <w:rsid w:val="0057067C"/>
    <w:rsid w:val="00647CD6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64FAA"/>
    <w:rsid w:val="00BE1B22"/>
    <w:rsid w:val="00BF6E27"/>
    <w:rsid w:val="00C702EB"/>
    <w:rsid w:val="00C93197"/>
    <w:rsid w:val="00CD33F4"/>
    <w:rsid w:val="00D17CA4"/>
    <w:rsid w:val="00D30C98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2CD49"/>
  <w15:chartTrackingRefBased/>
  <w15:docId w15:val="{20D9E446-A258-4FAB-9AC4-D3DD6076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paragraph" w:customStyle="1" w:styleId="paragraph">
    <w:name w:val="paragraph"/>
    <w:basedOn w:val="Standaard"/>
    <w:rsid w:val="00D1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D17CA4"/>
  </w:style>
  <w:style w:type="character" w:customStyle="1" w:styleId="normaltextrun">
    <w:name w:val="normaltextrun"/>
    <w:basedOn w:val="Standaardalinea-lettertype"/>
    <w:rsid w:val="00D17CA4"/>
  </w:style>
  <w:style w:type="character" w:customStyle="1" w:styleId="scxw29721039">
    <w:name w:val="scxw29721039"/>
    <w:basedOn w:val="Standaardalinea-lettertype"/>
    <w:rsid w:val="00D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2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1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wi\OneDrive\Documents\VRK\projecten\Porto%20helmcommunicatie\aanbestedingsdocumenten\Bijlage%2011%20Klachtenformulier%20aanbestedingen%20v1.0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7AB56DACD914BB00F32C56947EDDC" ma:contentTypeVersion="8" ma:contentTypeDescription="Een nieuw document maken." ma:contentTypeScope="" ma:versionID="24c035c2f4d85a95cc3e0d2fec274c4a">
  <xsd:schema xmlns:xsd="http://www.w3.org/2001/XMLSchema" xmlns:xs="http://www.w3.org/2001/XMLSchema" xmlns:p="http://schemas.microsoft.com/office/2006/metadata/properties" xmlns:ns2="8ae9b03f-b22a-4200-80a8-4650a4ae11c9" xmlns:ns3="c027246c-8f3a-49ce-bf6b-0c1d22b6794a" targetNamespace="http://schemas.microsoft.com/office/2006/metadata/properties" ma:root="true" ma:fieldsID="803dd3dd6529f0ffc2bd62bdd1dd7028" ns2:_="" ns3:_="">
    <xsd:import namespace="8ae9b03f-b22a-4200-80a8-4650a4ae11c9"/>
    <xsd:import namespace="c027246c-8f3a-49ce-bf6b-0c1d22b67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b03f-b22a-4200-80a8-4650a4ae1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246c-8f3a-49ce-bf6b-0c1d22b67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AF2C1-FFA6-4C07-A730-0F56C84D4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9b03f-b22a-4200-80a8-4650a4ae11c9"/>
    <ds:schemaRef ds:uri="c027246c-8f3a-49ce-bf6b-0c1d22b67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11 Klachtenformulier aanbestedingen v1.0</Template>
  <TotalTime>0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1</cp:revision>
  <dcterms:created xsi:type="dcterms:W3CDTF">2024-06-06T20:43:00Z</dcterms:created>
  <dcterms:modified xsi:type="dcterms:W3CDTF">2024-06-06T20:43:00Z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0x010100C237AB56DACD914BB00F32C56947EDDC</vt:lpwstr>
  </property>
  <property fmtid="{D5CDD505-2E9C-101B-9397-08002B2CF9AE}" pid="4" name="MediaServiceImageTags">
    <vt:lpwstr/>
  </property>
</Properties>
</file>