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2EEB8" w14:textId="77777777" w:rsidR="007A6EEF" w:rsidRDefault="007A6EEF" w:rsidP="002931C2">
      <w:pPr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</w:pPr>
      <w:bookmarkStart w:id="0" w:name="_Hlk11354504"/>
      <w:r w:rsidRPr="007A6EEF"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  <w:t>Bijlage 9 Verklaring samenwerkingsverband</w:t>
      </w:r>
    </w:p>
    <w:p w14:paraId="7DCCB679" w14:textId="77777777" w:rsidR="007A6EEF" w:rsidRDefault="007A6EEF" w:rsidP="002931C2">
      <w:pPr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</w:pPr>
    </w:p>
    <w:bookmarkEnd w:id="0"/>
    <w:p w14:paraId="3181318D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Ondergetekenden verklaren dat de leden van het samenwerkingsverband gezamenlijk en hoofdelijk aansprakelijk zijn voor de volledige en juiste uitvoering van de Overeenkomst in al zijn onderdelen, en verklaren dat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4456AFC9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……………………………………………………………………………. zal optreden als vertegenwoordiger (penvoerder) van het samenwerkingsverband en bevoegd is het samenwerkingsverband in alle opzichten te vertegenwoordigen en te binden en als enig aanspreekpunt voor de VRK dient.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4CA28963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14:paraId="127D6CDD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De reden dat in samenwerkingsverband wordt ingeschreven is de volgende: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70C62237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7C1B8034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14:paraId="46123E35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De VRK wenst te vernemen welke onderdelen van de Opdracht door welk lid van het samenwerkingsverband worden vervuld: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44E93FB6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433DF565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14:paraId="3AFBFA16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Ondergetekenden verklaren dat zij deze verklaring naar waarheid hebben ondertekend en tevens dat zij daartoe, namens het betreffende lid van het samenwerkingsverband, rechtens bevoegd zijn.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6FB5E206" w14:textId="77777777" w:rsidR="002931C2" w:rsidRDefault="002931C2" w:rsidP="002931C2"/>
    <w:p w14:paraId="2FACFDB0" w14:textId="77777777" w:rsidR="00DA7164" w:rsidRPr="00DA7164" w:rsidRDefault="00DA7164" w:rsidP="00DA7164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A7164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3650"/>
      </w:tblGrid>
      <w:tr w:rsidR="00DA7164" w:rsidRPr="00DA7164" w14:paraId="4D2BF01B" w14:textId="77777777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A8D0602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Statutaire naam lid van het samenwerkingsverband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F2C2FA1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286CEF2A" w14:textId="77777777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9A713A0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ondertekenaar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9A8B679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5AFBD936" w14:textId="77777777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61FE25D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 ondertekenaar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03C0E42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1201E5E6" w14:textId="77777777" w:rsidTr="00DA7164">
        <w:trPr>
          <w:trHeight w:val="111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AC8C14A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Handtekening </w:t>
            </w:r>
          </w:p>
          <w:p w14:paraId="52ABF119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94D3548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04DEAF18" w14:textId="77777777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DDD5AC1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Plaats en datum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FEF92C6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6DEFD42D" w14:textId="77777777" w:rsidR="00DA7164" w:rsidRPr="00DA7164" w:rsidRDefault="00DA7164" w:rsidP="00DA7164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A7164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7"/>
        <w:gridCol w:w="3638"/>
      </w:tblGrid>
      <w:tr w:rsidR="00DA7164" w:rsidRPr="00DA7164" w14:paraId="4BA279A4" w14:textId="77777777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4ABC5D9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Statutaire naam lid van het samenwerkingsverband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CD1E747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50D5C893" w14:textId="77777777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3216351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ondertekenaar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2EBF2FE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2C0FC8F1" w14:textId="77777777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47C8220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 ondertekenaar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798CD7C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040180A1" w14:textId="77777777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49C968C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Handtekening </w:t>
            </w:r>
          </w:p>
          <w:p w14:paraId="36486043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1A1B74B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140346CA" w14:textId="77777777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8B065CC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Plaats en datum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23E1DA0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CBF67AE" w14:textId="77777777" w:rsidR="00DA7164" w:rsidRPr="002931C2" w:rsidRDefault="00DA7164" w:rsidP="002931C2"/>
    <w:sectPr w:rsidR="00DA7164" w:rsidRPr="002931C2" w:rsidSect="002A5F1E">
      <w:headerReference w:type="default" r:id="rId10"/>
      <w:footerReference w:type="default" r:id="rId11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7156E" w14:textId="77777777" w:rsidR="003B0A59" w:rsidRDefault="003B0A59" w:rsidP="002A5F1E">
      <w:pPr>
        <w:spacing w:line="240" w:lineRule="auto"/>
      </w:pPr>
      <w:r>
        <w:separator/>
      </w:r>
    </w:p>
  </w:endnote>
  <w:endnote w:type="continuationSeparator" w:id="0">
    <w:p w14:paraId="33ADF490" w14:textId="77777777" w:rsidR="003B0A59" w:rsidRDefault="003B0A59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4E5C5" w14:textId="77777777"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02650B89" wp14:editId="79783EE3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74868" w14:textId="77777777" w:rsidR="003B0A59" w:rsidRDefault="003B0A59" w:rsidP="002A5F1E">
      <w:pPr>
        <w:spacing w:line="240" w:lineRule="auto"/>
      </w:pPr>
      <w:r>
        <w:separator/>
      </w:r>
    </w:p>
  </w:footnote>
  <w:footnote w:type="continuationSeparator" w:id="0">
    <w:p w14:paraId="0D630D5F" w14:textId="77777777" w:rsidR="003B0A59" w:rsidRDefault="003B0A59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C2224" w14:textId="454A89D2" w:rsidR="002A5F1E" w:rsidRPr="007A0D79" w:rsidRDefault="003B0A59" w:rsidP="003B0A59">
    <w:pPr>
      <w:pStyle w:val="Titel"/>
      <w:tabs>
        <w:tab w:val="left" w:pos="5268"/>
        <w:tab w:val="right" w:pos="9072"/>
      </w:tabs>
      <w:jc w:val="left"/>
    </w:pPr>
    <w:r>
      <w:rPr>
        <w:noProof/>
      </w:rPr>
      <w:drawing>
        <wp:inline distT="0" distB="0" distL="0" distR="0" wp14:anchorId="0DE6120B" wp14:editId="253E8B99">
          <wp:extent cx="2536190" cy="693420"/>
          <wp:effectExtent l="19050" t="419100" r="0" b="431800"/>
          <wp:docPr id="26998685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190" cy="693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2A5F1E"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681A6A1" wp14:editId="16E24B07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7FC1">
      <w:t>Bijlage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48115530">
    <w:abstractNumId w:val="9"/>
  </w:num>
  <w:num w:numId="2" w16cid:durableId="700592584">
    <w:abstractNumId w:val="7"/>
  </w:num>
  <w:num w:numId="3" w16cid:durableId="1971474709">
    <w:abstractNumId w:val="6"/>
  </w:num>
  <w:num w:numId="4" w16cid:durableId="1055349591">
    <w:abstractNumId w:val="5"/>
  </w:num>
  <w:num w:numId="5" w16cid:durableId="1076169388">
    <w:abstractNumId w:val="4"/>
  </w:num>
  <w:num w:numId="6" w16cid:durableId="791827099">
    <w:abstractNumId w:val="8"/>
  </w:num>
  <w:num w:numId="7" w16cid:durableId="1225944199">
    <w:abstractNumId w:val="3"/>
  </w:num>
  <w:num w:numId="8" w16cid:durableId="1941521087">
    <w:abstractNumId w:val="2"/>
  </w:num>
  <w:num w:numId="9" w16cid:durableId="937828028">
    <w:abstractNumId w:val="1"/>
  </w:num>
  <w:num w:numId="10" w16cid:durableId="1123041882">
    <w:abstractNumId w:val="0"/>
  </w:num>
  <w:num w:numId="11" w16cid:durableId="1669550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attachedTemplate r:id="rId1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59"/>
    <w:rsid w:val="00035E8B"/>
    <w:rsid w:val="000419DE"/>
    <w:rsid w:val="000B5DAD"/>
    <w:rsid w:val="000D2C77"/>
    <w:rsid w:val="00147BA6"/>
    <w:rsid w:val="00173336"/>
    <w:rsid w:val="001D1BFC"/>
    <w:rsid w:val="002931C2"/>
    <w:rsid w:val="002A5F1E"/>
    <w:rsid w:val="002E2156"/>
    <w:rsid w:val="00385FAF"/>
    <w:rsid w:val="003B0A59"/>
    <w:rsid w:val="003D4D44"/>
    <w:rsid w:val="00477340"/>
    <w:rsid w:val="004E2359"/>
    <w:rsid w:val="0057067C"/>
    <w:rsid w:val="005B4EB9"/>
    <w:rsid w:val="00647CD6"/>
    <w:rsid w:val="006E79CC"/>
    <w:rsid w:val="00717FC1"/>
    <w:rsid w:val="00786584"/>
    <w:rsid w:val="007A0D79"/>
    <w:rsid w:val="007A5A36"/>
    <w:rsid w:val="007A6EEF"/>
    <w:rsid w:val="007C6550"/>
    <w:rsid w:val="008352B3"/>
    <w:rsid w:val="00852498"/>
    <w:rsid w:val="00854E0E"/>
    <w:rsid w:val="0095633A"/>
    <w:rsid w:val="00973AF5"/>
    <w:rsid w:val="009751E5"/>
    <w:rsid w:val="00995FBA"/>
    <w:rsid w:val="00A011DE"/>
    <w:rsid w:val="00A631AE"/>
    <w:rsid w:val="00A77115"/>
    <w:rsid w:val="00BE1B22"/>
    <w:rsid w:val="00BF6E27"/>
    <w:rsid w:val="00C702EB"/>
    <w:rsid w:val="00C93197"/>
    <w:rsid w:val="00CD33F4"/>
    <w:rsid w:val="00D30C98"/>
    <w:rsid w:val="00DA7164"/>
    <w:rsid w:val="00DC61FF"/>
    <w:rsid w:val="00F311F4"/>
    <w:rsid w:val="00F411EC"/>
    <w:rsid w:val="00F4477B"/>
    <w:rsid w:val="00F577C9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987A3"/>
  <w15:chartTrackingRefBased/>
  <w15:docId w15:val="{723FC416-13AC-49B0-AB5F-FA4800BF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customStyle="1" w:styleId="normaltextrun">
    <w:name w:val="normaltextrun"/>
    <w:basedOn w:val="Standaardalinea-lettertype"/>
    <w:rsid w:val="007A6EEF"/>
  </w:style>
  <w:style w:type="character" w:customStyle="1" w:styleId="eop">
    <w:name w:val="eop"/>
    <w:basedOn w:val="Standaardalinea-lettertype"/>
    <w:rsid w:val="007A6EEF"/>
  </w:style>
  <w:style w:type="paragraph" w:customStyle="1" w:styleId="paragraph">
    <w:name w:val="paragraph"/>
    <w:basedOn w:val="Standaard"/>
    <w:rsid w:val="00DA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56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9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500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3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6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gwi\OneDrive\Documents\VRK\projecten\Porto%20helmcommunicatie\aanbestedingsdocumenten\Bijlage%209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7AB56DACD914BB00F32C56947EDDC" ma:contentTypeVersion="8" ma:contentTypeDescription="Een nieuw document maken." ma:contentTypeScope="" ma:versionID="24c035c2f4d85a95cc3e0d2fec274c4a">
  <xsd:schema xmlns:xsd="http://www.w3.org/2001/XMLSchema" xmlns:xs="http://www.w3.org/2001/XMLSchema" xmlns:p="http://schemas.microsoft.com/office/2006/metadata/properties" xmlns:ns2="8ae9b03f-b22a-4200-80a8-4650a4ae11c9" xmlns:ns3="c027246c-8f3a-49ce-bf6b-0c1d22b6794a" targetNamespace="http://schemas.microsoft.com/office/2006/metadata/properties" ma:root="true" ma:fieldsID="803dd3dd6529f0ffc2bd62bdd1dd7028" ns2:_="" ns3:_="">
    <xsd:import namespace="8ae9b03f-b22a-4200-80a8-4650a4ae11c9"/>
    <xsd:import namespace="c027246c-8f3a-49ce-bf6b-0c1d22b679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b03f-b22a-4200-80a8-4650a4ae1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246c-8f3a-49ce-bf6b-0c1d22b679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3CA8E-48D3-477D-BDCE-4DDACB8E0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9b03f-b22a-4200-80a8-4650a4ae11c9"/>
    <ds:schemaRef ds:uri="c027246c-8f3a-49ce-bf6b-0c1d22b67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9 Verklaring samenwerkingsverband</Template>
  <TotalTime>4</TotalTime>
  <Pages>2</Pages>
  <Words>207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WIJDICKS</dc:creator>
  <cp:keywords/>
  <dc:description/>
  <cp:lastModifiedBy>Hugo WIJDICKS</cp:lastModifiedBy>
  <cp:revision>1</cp:revision>
  <dcterms:created xsi:type="dcterms:W3CDTF">2024-06-06T17:59:00Z</dcterms:created>
  <dcterms:modified xsi:type="dcterms:W3CDTF">2024-06-06T18:03:00Z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0x010100C237AB56DACD914BB00F32C56947EDDC</vt:lpwstr>
  </property>
  <property fmtid="{D5CDD505-2E9C-101B-9397-08002B2CF9AE}" pid="4" name="MediaServiceImageTags">
    <vt:lpwstr/>
  </property>
</Properties>
</file>