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78E605C8" w:rsidR="00DD0E19" w:rsidRPr="007F7BB0" w:rsidRDefault="00DE6A74" w:rsidP="00075E48">
            <w:pPr>
              <w:pStyle w:val="CoverSubtitel"/>
              <w:rPr>
                <w:sz w:val="40"/>
                <w:szCs w:val="40"/>
              </w:rPr>
            </w:pPr>
            <w:r w:rsidRPr="007F7BB0">
              <w:rPr>
                <w:sz w:val="40"/>
                <w:szCs w:val="40"/>
              </w:rPr>
              <w:t xml:space="preserve">Bijlage </w:t>
            </w:r>
            <w:r w:rsidR="005B712A">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BAD5674" w14:textId="52AA9EA2" w:rsidR="00542E32" w:rsidRPr="00022E54" w:rsidRDefault="00542E32" w:rsidP="00D67EE8">
            <w:pPr>
              <w:tabs>
                <w:tab w:val="left" w:pos="6810"/>
              </w:tabs>
              <w:rPr>
                <w:rFonts w:cstheme="minorHAnsi"/>
                <w:sz w:val="20"/>
                <w:szCs w:val="20"/>
              </w:rPr>
            </w:pPr>
            <w:r w:rsidRPr="00464E53">
              <w:rPr>
                <w:rFonts w:cstheme="minorHAnsi"/>
                <w:b/>
                <w:sz w:val="20"/>
                <w:szCs w:val="20"/>
              </w:rPr>
              <w:t>Kerncompetentie 1:</w:t>
            </w:r>
            <w:r w:rsidR="00022E54">
              <w:rPr>
                <w:rFonts w:cstheme="minorHAnsi"/>
                <w:b/>
                <w:sz w:val="20"/>
                <w:szCs w:val="20"/>
              </w:rPr>
              <w:t xml:space="preserve"> </w:t>
            </w:r>
            <w:r w:rsidR="00AE208A" w:rsidRPr="0008346F">
              <w:rPr>
                <w:rStyle w:val="normaltextrun"/>
                <w:rFonts w:cstheme="minorHAnsi"/>
                <w:b/>
                <w:bCs/>
                <w:sz w:val="20"/>
                <w:szCs w:val="20"/>
              </w:rPr>
              <w:t>Inschrijver heeft aantoonbare ervaring met het leveren van minimaal (in totaliteit) vijf elektrisch/hybride aangedreven voertuigen bij één opdrachtgever t.b.v. koop.</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BE31BC2" w:rsidR="00542E32" w:rsidRPr="00AE208A" w:rsidRDefault="00542E32" w:rsidP="00D67EE8">
            <w:pPr>
              <w:rPr>
                <w:rFonts w:cstheme="minorHAnsi"/>
                <w:bCs/>
                <w:sz w:val="20"/>
                <w:szCs w:val="20"/>
              </w:rPr>
            </w:pPr>
            <w:r w:rsidRPr="00AE208A">
              <w:rPr>
                <w:rFonts w:cstheme="minorHAnsi"/>
                <w:bCs/>
                <w:sz w:val="20"/>
                <w:szCs w:val="20"/>
              </w:rPr>
              <w:t xml:space="preserve">Omvang </w:t>
            </w:r>
            <w:r w:rsidR="004A4E63" w:rsidRPr="00AE208A">
              <w:rPr>
                <w:rFonts w:cstheme="minorHAnsi"/>
                <w:bCs/>
                <w:sz w:val="20"/>
                <w:szCs w:val="20"/>
              </w:rPr>
              <w:t xml:space="preserve">in aantal </w:t>
            </w:r>
            <w:r w:rsidRPr="00AE208A">
              <w:rPr>
                <w:rFonts w:cstheme="minorHAnsi"/>
                <w:bCs/>
                <w:sz w:val="20"/>
                <w:szCs w:val="20"/>
              </w:rPr>
              <w:t xml:space="preserve">van de </w:t>
            </w:r>
            <w:r w:rsidR="004A4E63" w:rsidRPr="00AE208A">
              <w:rPr>
                <w:rFonts w:cstheme="minorHAnsi"/>
                <w:bCs/>
                <w:sz w:val="20"/>
                <w:szCs w:val="20"/>
              </w:rPr>
              <w:t xml:space="preserve">totale </w:t>
            </w:r>
            <w:r w:rsidRPr="00AE208A">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0D723880" w:rsidR="00542E32" w:rsidRPr="00AE208A" w:rsidRDefault="004A4E63" w:rsidP="00D67EE8">
            <w:pPr>
              <w:rPr>
                <w:rFonts w:cstheme="minorHAnsi"/>
                <w:bCs/>
                <w:sz w:val="20"/>
                <w:szCs w:val="20"/>
              </w:rPr>
            </w:pPr>
            <w:r w:rsidRPr="00AE208A">
              <w:rPr>
                <w:rFonts w:cstheme="minorHAnsi"/>
                <w:bCs/>
                <w:sz w:val="20"/>
                <w:szCs w:val="20"/>
              </w:rPr>
              <w:t xml:space="preserve">                                aantal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AE208A" w:rsidRPr="00464E53" w14:paraId="614E009D" w14:textId="77777777" w:rsidTr="00764BCE">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A9C17E8" w14:textId="0C839668" w:rsidR="00AE208A" w:rsidRPr="00022E54" w:rsidRDefault="00AE208A" w:rsidP="00764BCE">
            <w:pPr>
              <w:tabs>
                <w:tab w:val="left" w:pos="6810"/>
              </w:tabs>
              <w:rPr>
                <w:rFonts w:cstheme="minorHAnsi"/>
                <w:sz w:val="20"/>
                <w:szCs w:val="20"/>
              </w:rPr>
            </w:pPr>
            <w:r w:rsidRPr="00464E53">
              <w:rPr>
                <w:rFonts w:cstheme="minorHAnsi"/>
                <w:b/>
                <w:sz w:val="20"/>
                <w:szCs w:val="20"/>
              </w:rPr>
              <w:t xml:space="preserve">Kerncompetentie </w:t>
            </w:r>
            <w:r>
              <w:rPr>
                <w:rFonts w:cstheme="minorHAnsi"/>
                <w:b/>
                <w:sz w:val="20"/>
                <w:szCs w:val="20"/>
              </w:rPr>
              <w:t>2</w:t>
            </w:r>
            <w:r w:rsidR="004A1853">
              <w:rPr>
                <w:rFonts w:cstheme="minorHAnsi"/>
                <w:b/>
                <w:sz w:val="20"/>
                <w:szCs w:val="20"/>
              </w:rPr>
              <w:t xml:space="preserve">: </w:t>
            </w:r>
            <w:r w:rsidR="004A1853" w:rsidRPr="004A1853">
              <w:rPr>
                <w:rFonts w:cstheme="minorHAnsi"/>
                <w:b/>
                <w:sz w:val="20"/>
                <w:szCs w:val="20"/>
              </w:rPr>
              <w:t>Inschrijver heeft aantoonbare ervaring met de uitvoering van reparatie en onderhoud van minimaal (in totaliteit) vijf elektrisch/hybride aangedreven voertuigen bij één opdrachtgever t.b.v. koop.</w:t>
            </w:r>
          </w:p>
        </w:tc>
      </w:tr>
      <w:tr w:rsidR="00AE208A" w:rsidRPr="00464E53" w14:paraId="599B6647" w14:textId="77777777" w:rsidTr="00764BCE">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87A5F01" w14:textId="77777777" w:rsidR="00AE208A" w:rsidRPr="00464E53" w:rsidRDefault="00AE208A" w:rsidP="00764BCE">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AE208A" w:rsidRPr="00464E53" w14:paraId="3C0F9BB8" w14:textId="77777777" w:rsidTr="00764BCE">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9AFA57C" w14:textId="77777777" w:rsidR="00AE208A" w:rsidRPr="00464E53" w:rsidRDefault="00AE208A" w:rsidP="00764BCE">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26C4AE8" w14:textId="77777777" w:rsidR="00AE208A" w:rsidRPr="00464E53" w:rsidRDefault="00AE208A" w:rsidP="00764BCE">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F827D59" w14:textId="77777777" w:rsidR="00AE208A" w:rsidRPr="00464E53" w:rsidRDefault="00AE208A" w:rsidP="00764BCE">
            <w:pPr>
              <w:rPr>
                <w:rFonts w:cstheme="minorHAnsi"/>
                <w:bCs/>
                <w:sz w:val="20"/>
                <w:szCs w:val="20"/>
              </w:rPr>
            </w:pPr>
          </w:p>
        </w:tc>
      </w:tr>
      <w:tr w:rsidR="00AE208A" w:rsidRPr="00464E53" w14:paraId="2C8DAA2B"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DD5BA42"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B575CB4" w14:textId="77777777" w:rsidR="00AE208A" w:rsidRPr="00464E53" w:rsidRDefault="00AE208A" w:rsidP="00764BCE">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718C405A" w14:textId="77777777" w:rsidR="00AE208A" w:rsidRPr="00464E53" w:rsidRDefault="00AE208A" w:rsidP="00764BCE">
            <w:pPr>
              <w:rPr>
                <w:rFonts w:cstheme="minorHAnsi"/>
                <w:bCs/>
                <w:sz w:val="20"/>
                <w:szCs w:val="20"/>
              </w:rPr>
            </w:pPr>
          </w:p>
        </w:tc>
      </w:tr>
      <w:tr w:rsidR="00AE208A" w:rsidRPr="00464E53" w14:paraId="31060E6D"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1C5F5A2"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26D22AA" w14:textId="77777777" w:rsidR="00AE208A" w:rsidRPr="00464E53" w:rsidRDefault="00AE208A" w:rsidP="00764BCE">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1FD7B34B" w14:textId="77777777" w:rsidR="00AE208A" w:rsidRPr="00464E53" w:rsidRDefault="00AE208A" w:rsidP="00764BCE">
            <w:pPr>
              <w:rPr>
                <w:rFonts w:cstheme="minorHAnsi"/>
                <w:bCs/>
                <w:sz w:val="20"/>
                <w:szCs w:val="20"/>
              </w:rPr>
            </w:pPr>
          </w:p>
        </w:tc>
      </w:tr>
      <w:tr w:rsidR="00AE208A" w:rsidRPr="00464E53" w14:paraId="10DDE48B" w14:textId="77777777" w:rsidTr="00764BCE">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0643EB1" w14:textId="77777777" w:rsidR="00AE208A" w:rsidRPr="00464E53" w:rsidRDefault="00AE208A" w:rsidP="00764BCE">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0C5F700" w14:textId="77777777" w:rsidR="00AE208A" w:rsidRPr="00464E53" w:rsidRDefault="00AE208A" w:rsidP="00764BCE">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5A187A7" w14:textId="77777777" w:rsidR="00AE208A" w:rsidRPr="00464E53" w:rsidRDefault="00AE208A" w:rsidP="00764BCE">
            <w:pPr>
              <w:rPr>
                <w:rFonts w:cstheme="minorHAnsi"/>
                <w:bCs/>
                <w:sz w:val="20"/>
                <w:szCs w:val="20"/>
              </w:rPr>
            </w:pPr>
          </w:p>
        </w:tc>
      </w:tr>
      <w:tr w:rsidR="00AE208A" w:rsidRPr="00464E53" w14:paraId="2814A484" w14:textId="77777777" w:rsidTr="00764BCE">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B9557ED"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B5AF81D" w14:textId="77777777" w:rsidR="00AE208A" w:rsidRPr="00464E53" w:rsidRDefault="00AE208A" w:rsidP="00764BCE">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BED4249" w14:textId="77777777" w:rsidR="00AE208A" w:rsidRPr="00464E53" w:rsidRDefault="00AE208A" w:rsidP="00764BCE">
            <w:pPr>
              <w:rPr>
                <w:rFonts w:cstheme="minorHAnsi"/>
                <w:bCs/>
                <w:sz w:val="20"/>
                <w:szCs w:val="20"/>
              </w:rPr>
            </w:pPr>
          </w:p>
        </w:tc>
      </w:tr>
      <w:tr w:rsidR="00AE208A" w:rsidRPr="00464E53" w14:paraId="0CC415FD" w14:textId="77777777" w:rsidTr="00764BCE">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AF8260F"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CD8D993" w14:textId="77777777" w:rsidR="00AE208A" w:rsidRPr="00464E53" w:rsidRDefault="00AE208A" w:rsidP="00764BCE">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61FCB3A" w14:textId="77777777" w:rsidR="00AE208A" w:rsidRPr="00464E53" w:rsidRDefault="00AE208A" w:rsidP="00764BCE">
            <w:pPr>
              <w:rPr>
                <w:rFonts w:cstheme="minorHAnsi"/>
                <w:bCs/>
                <w:sz w:val="20"/>
                <w:szCs w:val="20"/>
              </w:rPr>
            </w:pPr>
          </w:p>
        </w:tc>
      </w:tr>
      <w:tr w:rsidR="00AE208A" w:rsidRPr="00464E53" w14:paraId="1E8A6249" w14:textId="77777777" w:rsidTr="00764BCE">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98C3AF0"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3BDF395" w14:textId="77777777" w:rsidR="00AE208A" w:rsidRPr="00464E53" w:rsidRDefault="00AE208A" w:rsidP="00764BCE">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93698A2" w14:textId="77777777" w:rsidR="00AE208A" w:rsidRPr="00464E53" w:rsidRDefault="00AE208A" w:rsidP="00764BCE">
            <w:pPr>
              <w:rPr>
                <w:rFonts w:cstheme="minorHAnsi"/>
                <w:bCs/>
                <w:sz w:val="20"/>
                <w:szCs w:val="20"/>
              </w:rPr>
            </w:pPr>
          </w:p>
        </w:tc>
      </w:tr>
      <w:tr w:rsidR="00AE208A" w:rsidRPr="001430D4" w14:paraId="3832CEDA"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DE93F6B" w14:textId="77777777" w:rsidR="00AE208A" w:rsidRPr="00464E53" w:rsidRDefault="00AE208A" w:rsidP="00764BCE">
            <w:pPr>
              <w:tabs>
                <w:tab w:val="left" w:pos="6810"/>
              </w:tabs>
              <w:rPr>
                <w:rFonts w:cstheme="minorHAnsi"/>
                <w:b/>
                <w:sz w:val="20"/>
                <w:szCs w:val="20"/>
              </w:rPr>
            </w:pPr>
            <w:r w:rsidRPr="00464E53">
              <w:rPr>
                <w:rFonts w:cstheme="minorHAnsi"/>
                <w:b/>
                <w:sz w:val="20"/>
                <w:szCs w:val="20"/>
              </w:rPr>
              <w:t>Projectgegevens</w:t>
            </w:r>
          </w:p>
        </w:tc>
      </w:tr>
      <w:tr w:rsidR="00AE208A" w:rsidRPr="00464E53" w14:paraId="45FE8915"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0365904" w14:textId="77777777" w:rsidR="00AE208A" w:rsidRDefault="00AE208A" w:rsidP="00764BCE">
            <w:pPr>
              <w:rPr>
                <w:rFonts w:cstheme="minorHAnsi"/>
                <w:bCs/>
                <w:sz w:val="20"/>
                <w:szCs w:val="20"/>
              </w:rPr>
            </w:pPr>
          </w:p>
          <w:p w14:paraId="10019D70" w14:textId="77777777" w:rsidR="00AE208A" w:rsidRPr="00464E53" w:rsidRDefault="00AE208A" w:rsidP="00764BCE">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0180E5" w14:textId="77777777" w:rsidR="00AE208A" w:rsidRPr="00464E53" w:rsidRDefault="00AE208A" w:rsidP="00764BCE">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39BA954D" w14:textId="77777777" w:rsidR="00AE208A" w:rsidRPr="00464E53" w:rsidRDefault="00AE208A" w:rsidP="00764BCE">
            <w:pPr>
              <w:rPr>
                <w:rFonts w:cstheme="minorHAnsi"/>
                <w:bCs/>
                <w:sz w:val="20"/>
                <w:szCs w:val="20"/>
              </w:rPr>
            </w:pPr>
          </w:p>
        </w:tc>
      </w:tr>
      <w:tr w:rsidR="00AE208A" w:rsidRPr="00464E53" w14:paraId="285E608B"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0DDC9DD"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795F7F4" w14:textId="77777777" w:rsidR="00AE208A" w:rsidRPr="00464E53" w:rsidRDefault="00AE208A" w:rsidP="00764BCE">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F562F37" w14:textId="77777777" w:rsidR="00AE208A" w:rsidRPr="00464E53" w:rsidRDefault="00AE208A" w:rsidP="00764BCE">
            <w:pPr>
              <w:rPr>
                <w:rFonts w:cstheme="minorHAnsi"/>
                <w:bCs/>
                <w:sz w:val="20"/>
                <w:szCs w:val="20"/>
              </w:rPr>
            </w:pPr>
          </w:p>
        </w:tc>
      </w:tr>
      <w:tr w:rsidR="00AE208A" w:rsidRPr="00464E53" w14:paraId="7C2AF5C9"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7AA8F3C"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545C95C" w14:textId="77777777" w:rsidR="00AE208A" w:rsidRPr="00464E53" w:rsidRDefault="00AE208A" w:rsidP="00764BCE">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14AC317" w14:textId="77777777" w:rsidR="00AE208A" w:rsidRPr="00464E53" w:rsidRDefault="00AE208A" w:rsidP="00764BCE">
            <w:pPr>
              <w:rPr>
                <w:rFonts w:cstheme="minorHAnsi"/>
                <w:bCs/>
                <w:sz w:val="20"/>
                <w:szCs w:val="20"/>
              </w:rPr>
            </w:pPr>
          </w:p>
        </w:tc>
      </w:tr>
      <w:tr w:rsidR="00AE208A" w:rsidRPr="00464E53" w14:paraId="593756E8"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7241536" w14:textId="77777777" w:rsidR="00AE208A" w:rsidRPr="00464E53" w:rsidRDefault="00AE208A" w:rsidP="00764BCE">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E4E6F63" w14:textId="77777777" w:rsidR="00AE208A" w:rsidRPr="00AE208A" w:rsidRDefault="00AE208A" w:rsidP="00764BCE">
            <w:pPr>
              <w:rPr>
                <w:rFonts w:cstheme="minorHAnsi"/>
                <w:bCs/>
                <w:sz w:val="20"/>
                <w:szCs w:val="20"/>
              </w:rPr>
            </w:pPr>
            <w:r w:rsidRPr="00AE208A">
              <w:rPr>
                <w:rFonts w:cstheme="minorHAnsi"/>
                <w:bCs/>
                <w:sz w:val="20"/>
                <w:szCs w:val="20"/>
              </w:rPr>
              <w:t>Omvang in aantal van de totale opdracht</w:t>
            </w:r>
          </w:p>
        </w:tc>
        <w:tc>
          <w:tcPr>
            <w:tcW w:w="5528" w:type="dxa"/>
            <w:tcBorders>
              <w:top w:val="single" w:sz="8" w:space="0" w:color="C0C0C0"/>
              <w:left w:val="single" w:sz="8" w:space="0" w:color="C0C0C0"/>
              <w:right w:val="single" w:sz="8" w:space="0" w:color="C0C0C0"/>
            </w:tcBorders>
            <w:vAlign w:val="center"/>
            <w:hideMark/>
          </w:tcPr>
          <w:p w14:paraId="021420B4" w14:textId="77777777" w:rsidR="00AE208A" w:rsidRPr="00AE208A" w:rsidRDefault="00AE208A" w:rsidP="00764BCE">
            <w:pPr>
              <w:rPr>
                <w:rFonts w:cstheme="minorHAnsi"/>
                <w:bCs/>
                <w:sz w:val="20"/>
                <w:szCs w:val="20"/>
              </w:rPr>
            </w:pPr>
            <w:r w:rsidRPr="00AE208A">
              <w:rPr>
                <w:rFonts w:cstheme="minorHAnsi"/>
                <w:bCs/>
                <w:sz w:val="20"/>
                <w:szCs w:val="20"/>
              </w:rPr>
              <w:t xml:space="preserve">                                aantal </w:t>
            </w:r>
          </w:p>
        </w:tc>
      </w:tr>
      <w:tr w:rsidR="00AE208A" w:rsidRPr="00464E53" w14:paraId="07C2C4E8"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B0DE0FE" w14:textId="77777777" w:rsidR="00AE208A" w:rsidRPr="00464E53" w:rsidRDefault="00AE208A" w:rsidP="00764BCE">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E7D5188" w14:textId="77777777" w:rsidR="00AE208A" w:rsidRPr="00464E53" w:rsidRDefault="00AE208A" w:rsidP="00764BCE">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8AD9F67" w14:textId="77777777" w:rsidR="00AE208A" w:rsidRDefault="00AE208A" w:rsidP="00764BCE">
            <w:pPr>
              <w:rPr>
                <w:rFonts w:cstheme="minorHAnsi"/>
                <w:sz w:val="20"/>
                <w:szCs w:val="20"/>
              </w:rPr>
            </w:pPr>
          </w:p>
          <w:p w14:paraId="47C919D2" w14:textId="77777777" w:rsidR="00AE208A" w:rsidRDefault="00AE208A" w:rsidP="00764BCE">
            <w:pPr>
              <w:rPr>
                <w:rFonts w:cstheme="minorHAnsi"/>
                <w:sz w:val="20"/>
                <w:szCs w:val="20"/>
              </w:rPr>
            </w:pPr>
          </w:p>
          <w:p w14:paraId="08F05A3E" w14:textId="77777777" w:rsidR="00AE208A" w:rsidRPr="00464E53" w:rsidRDefault="00AE208A" w:rsidP="00764BCE">
            <w:pPr>
              <w:rPr>
                <w:rFonts w:cstheme="minorHAnsi"/>
                <w:sz w:val="20"/>
                <w:szCs w:val="20"/>
              </w:rPr>
            </w:pPr>
          </w:p>
        </w:tc>
      </w:tr>
    </w:tbl>
    <w:p w14:paraId="71D9C65F" w14:textId="77777777" w:rsidR="00AE208A" w:rsidRDefault="00AE208A" w:rsidP="004A4E63">
      <w:pPr>
        <w:rPr>
          <w:rFonts w:cstheme="minorHAnsi"/>
        </w:rPr>
      </w:pPr>
    </w:p>
    <w:p w14:paraId="07A140E1" w14:textId="77777777" w:rsidR="0008346F" w:rsidRDefault="0008346F"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4A1853" w:rsidRPr="00464E53" w14:paraId="2C5B8423" w14:textId="77777777" w:rsidTr="00764BCE">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229795D3" w14:textId="056E882C" w:rsidR="004A1853" w:rsidRPr="00022E54" w:rsidRDefault="004A1853" w:rsidP="00764BCE">
            <w:pPr>
              <w:tabs>
                <w:tab w:val="left" w:pos="6810"/>
              </w:tabs>
              <w:rPr>
                <w:rFonts w:cstheme="minorHAnsi"/>
                <w:sz w:val="20"/>
                <w:szCs w:val="20"/>
              </w:rPr>
            </w:pPr>
            <w:r w:rsidRPr="00464E53">
              <w:rPr>
                <w:rFonts w:cstheme="minorHAnsi"/>
                <w:b/>
                <w:sz w:val="20"/>
                <w:szCs w:val="20"/>
              </w:rPr>
              <w:lastRenderedPageBreak/>
              <w:t xml:space="preserve">Kerncompetentie </w:t>
            </w:r>
            <w:r>
              <w:rPr>
                <w:rFonts w:cstheme="minorHAnsi"/>
                <w:b/>
                <w:sz w:val="20"/>
                <w:szCs w:val="20"/>
              </w:rPr>
              <w:t xml:space="preserve">3: </w:t>
            </w:r>
            <w:r w:rsidR="00705EDD" w:rsidRPr="00705EDD">
              <w:rPr>
                <w:rFonts w:cstheme="minorHAnsi"/>
                <w:b/>
                <w:sz w:val="20"/>
                <w:szCs w:val="20"/>
              </w:rPr>
              <w:t>Inschrijver heeft aantoonbare ervaring met het leveren en beheren van minimaal (in totaliteit) vijf elektrisch/hybride aangedreven voertuigen bij één opdrachtgever t.b.v. lease.</w:t>
            </w:r>
          </w:p>
        </w:tc>
      </w:tr>
      <w:tr w:rsidR="004A1853" w:rsidRPr="00464E53" w14:paraId="00B033F8" w14:textId="77777777" w:rsidTr="00764BCE">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E90D4D" w14:textId="77777777" w:rsidR="004A1853" w:rsidRPr="00464E53" w:rsidRDefault="004A1853" w:rsidP="00764BCE">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4A1853" w:rsidRPr="00464E53" w14:paraId="0F909EAE" w14:textId="77777777" w:rsidTr="00764BCE">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2C66147" w14:textId="77777777" w:rsidR="004A1853" w:rsidRPr="00464E53" w:rsidRDefault="004A1853" w:rsidP="00764BCE">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F8E8C68" w14:textId="77777777" w:rsidR="004A1853" w:rsidRPr="00464E53" w:rsidRDefault="004A1853" w:rsidP="00764BCE">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AAD25D0" w14:textId="77777777" w:rsidR="004A1853" w:rsidRPr="00464E53" w:rsidRDefault="004A1853" w:rsidP="00764BCE">
            <w:pPr>
              <w:rPr>
                <w:rFonts w:cstheme="minorHAnsi"/>
                <w:bCs/>
                <w:sz w:val="20"/>
                <w:szCs w:val="20"/>
              </w:rPr>
            </w:pPr>
          </w:p>
        </w:tc>
      </w:tr>
      <w:tr w:rsidR="004A1853" w:rsidRPr="00464E53" w14:paraId="49A2C2B9"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A24299E"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85D52EA" w14:textId="77777777" w:rsidR="004A1853" w:rsidRPr="00464E53" w:rsidRDefault="004A1853" w:rsidP="00764BCE">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4F429D8B" w14:textId="77777777" w:rsidR="004A1853" w:rsidRPr="00464E53" w:rsidRDefault="004A1853" w:rsidP="00764BCE">
            <w:pPr>
              <w:rPr>
                <w:rFonts w:cstheme="minorHAnsi"/>
                <w:bCs/>
                <w:sz w:val="20"/>
                <w:szCs w:val="20"/>
              </w:rPr>
            </w:pPr>
          </w:p>
        </w:tc>
      </w:tr>
      <w:tr w:rsidR="004A1853" w:rsidRPr="00464E53" w14:paraId="4B2F75FF"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4151C43"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8E9DCC7" w14:textId="77777777" w:rsidR="004A1853" w:rsidRPr="00464E53" w:rsidRDefault="004A1853" w:rsidP="00764BCE">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7EC79F19" w14:textId="77777777" w:rsidR="004A1853" w:rsidRPr="00464E53" w:rsidRDefault="004A1853" w:rsidP="00764BCE">
            <w:pPr>
              <w:rPr>
                <w:rFonts w:cstheme="minorHAnsi"/>
                <w:bCs/>
                <w:sz w:val="20"/>
                <w:szCs w:val="20"/>
              </w:rPr>
            </w:pPr>
          </w:p>
        </w:tc>
      </w:tr>
      <w:tr w:rsidR="004A1853" w:rsidRPr="00464E53" w14:paraId="297122CD" w14:textId="77777777" w:rsidTr="00764BCE">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76CE9179" w14:textId="77777777" w:rsidR="004A1853" w:rsidRPr="00464E53" w:rsidRDefault="004A1853" w:rsidP="00764BCE">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6DAFC6FD" w14:textId="77777777" w:rsidR="004A1853" w:rsidRPr="00464E53" w:rsidRDefault="004A1853" w:rsidP="00764BCE">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0B71D7D1" w14:textId="77777777" w:rsidR="004A1853" w:rsidRPr="00464E53" w:rsidRDefault="004A1853" w:rsidP="00764BCE">
            <w:pPr>
              <w:rPr>
                <w:rFonts w:cstheme="minorHAnsi"/>
                <w:bCs/>
                <w:sz w:val="20"/>
                <w:szCs w:val="20"/>
              </w:rPr>
            </w:pPr>
          </w:p>
        </w:tc>
      </w:tr>
      <w:tr w:rsidR="004A1853" w:rsidRPr="00464E53" w14:paraId="3636FF78" w14:textId="77777777" w:rsidTr="00764BCE">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450DCF3"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D39453F" w14:textId="77777777" w:rsidR="004A1853" w:rsidRPr="00464E53" w:rsidRDefault="004A1853" w:rsidP="00764BCE">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9225C2C" w14:textId="77777777" w:rsidR="004A1853" w:rsidRPr="00464E53" w:rsidRDefault="004A1853" w:rsidP="00764BCE">
            <w:pPr>
              <w:rPr>
                <w:rFonts w:cstheme="minorHAnsi"/>
                <w:bCs/>
                <w:sz w:val="20"/>
                <w:szCs w:val="20"/>
              </w:rPr>
            </w:pPr>
          </w:p>
        </w:tc>
      </w:tr>
      <w:tr w:rsidR="004A1853" w:rsidRPr="00464E53" w14:paraId="025EC975" w14:textId="77777777" w:rsidTr="00764BCE">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6F35F41"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19A3772" w14:textId="77777777" w:rsidR="004A1853" w:rsidRPr="00464E53" w:rsidRDefault="004A1853" w:rsidP="00764BCE">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4E13EA" w14:textId="77777777" w:rsidR="004A1853" w:rsidRPr="00464E53" w:rsidRDefault="004A1853" w:rsidP="00764BCE">
            <w:pPr>
              <w:rPr>
                <w:rFonts w:cstheme="minorHAnsi"/>
                <w:bCs/>
                <w:sz w:val="20"/>
                <w:szCs w:val="20"/>
              </w:rPr>
            </w:pPr>
          </w:p>
        </w:tc>
      </w:tr>
      <w:tr w:rsidR="004A1853" w:rsidRPr="00464E53" w14:paraId="52DFD2D1" w14:textId="77777777" w:rsidTr="00764BCE">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96351FE"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24D3180" w14:textId="77777777" w:rsidR="004A1853" w:rsidRPr="00464E53" w:rsidRDefault="004A1853" w:rsidP="00764BCE">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670DD20" w14:textId="77777777" w:rsidR="004A1853" w:rsidRPr="00464E53" w:rsidRDefault="004A1853" w:rsidP="00764BCE">
            <w:pPr>
              <w:rPr>
                <w:rFonts w:cstheme="minorHAnsi"/>
                <w:bCs/>
                <w:sz w:val="20"/>
                <w:szCs w:val="20"/>
              </w:rPr>
            </w:pPr>
          </w:p>
        </w:tc>
      </w:tr>
      <w:tr w:rsidR="004A1853" w:rsidRPr="001430D4" w14:paraId="04FF01A8"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FA76C9F" w14:textId="77777777" w:rsidR="004A1853" w:rsidRPr="00464E53" w:rsidRDefault="004A1853" w:rsidP="00764BCE">
            <w:pPr>
              <w:tabs>
                <w:tab w:val="left" w:pos="6810"/>
              </w:tabs>
              <w:rPr>
                <w:rFonts w:cstheme="minorHAnsi"/>
                <w:b/>
                <w:sz w:val="20"/>
                <w:szCs w:val="20"/>
              </w:rPr>
            </w:pPr>
            <w:r w:rsidRPr="00464E53">
              <w:rPr>
                <w:rFonts w:cstheme="minorHAnsi"/>
                <w:b/>
                <w:sz w:val="20"/>
                <w:szCs w:val="20"/>
              </w:rPr>
              <w:t>Projectgegevens</w:t>
            </w:r>
          </w:p>
        </w:tc>
      </w:tr>
      <w:tr w:rsidR="004A1853" w:rsidRPr="00464E53" w14:paraId="59CD358B"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5EF411A" w14:textId="77777777" w:rsidR="004A1853" w:rsidRDefault="004A1853" w:rsidP="00764BCE">
            <w:pPr>
              <w:rPr>
                <w:rFonts w:cstheme="minorHAnsi"/>
                <w:bCs/>
                <w:sz w:val="20"/>
                <w:szCs w:val="20"/>
              </w:rPr>
            </w:pPr>
          </w:p>
          <w:p w14:paraId="06A16FB2" w14:textId="77777777" w:rsidR="004A1853" w:rsidRPr="00464E53" w:rsidRDefault="004A1853" w:rsidP="00764BCE">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A46ACB1" w14:textId="77777777" w:rsidR="004A1853" w:rsidRPr="00464E53" w:rsidRDefault="004A1853" w:rsidP="00764BCE">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45C08E0" w14:textId="77777777" w:rsidR="004A1853" w:rsidRPr="00464E53" w:rsidRDefault="004A1853" w:rsidP="00764BCE">
            <w:pPr>
              <w:rPr>
                <w:rFonts w:cstheme="minorHAnsi"/>
                <w:bCs/>
                <w:sz w:val="20"/>
                <w:szCs w:val="20"/>
              </w:rPr>
            </w:pPr>
          </w:p>
        </w:tc>
      </w:tr>
      <w:tr w:rsidR="004A1853" w:rsidRPr="00464E53" w14:paraId="7703397A"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08BE9DE"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297B15C" w14:textId="77777777" w:rsidR="004A1853" w:rsidRPr="00464E53" w:rsidRDefault="004A1853" w:rsidP="00764BCE">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07BC362" w14:textId="77777777" w:rsidR="004A1853" w:rsidRPr="00464E53" w:rsidRDefault="004A1853" w:rsidP="00764BCE">
            <w:pPr>
              <w:rPr>
                <w:rFonts w:cstheme="minorHAnsi"/>
                <w:bCs/>
                <w:sz w:val="20"/>
                <w:szCs w:val="20"/>
              </w:rPr>
            </w:pPr>
          </w:p>
        </w:tc>
      </w:tr>
      <w:tr w:rsidR="004A1853" w:rsidRPr="00464E53" w14:paraId="7098A236"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1C0FAF9" w14:textId="77777777" w:rsidR="004A1853" w:rsidRPr="00464E53" w:rsidRDefault="004A1853"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36913D2" w14:textId="77777777" w:rsidR="004A1853" w:rsidRPr="00464E53" w:rsidRDefault="004A1853" w:rsidP="00764BCE">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12A58AD" w14:textId="77777777" w:rsidR="004A1853" w:rsidRPr="00464E53" w:rsidRDefault="004A1853" w:rsidP="00764BCE">
            <w:pPr>
              <w:rPr>
                <w:rFonts w:cstheme="minorHAnsi"/>
                <w:bCs/>
                <w:sz w:val="20"/>
                <w:szCs w:val="20"/>
              </w:rPr>
            </w:pPr>
          </w:p>
        </w:tc>
      </w:tr>
      <w:tr w:rsidR="004A1853" w:rsidRPr="00464E53" w14:paraId="358DEFF3"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A93E8C1" w14:textId="77777777" w:rsidR="004A1853" w:rsidRPr="00464E53" w:rsidRDefault="004A1853" w:rsidP="00764BCE">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075506C3" w14:textId="77777777" w:rsidR="004A1853" w:rsidRPr="00AE208A" w:rsidRDefault="004A1853" w:rsidP="00764BCE">
            <w:pPr>
              <w:rPr>
                <w:rFonts w:cstheme="minorHAnsi"/>
                <w:bCs/>
                <w:sz w:val="20"/>
                <w:szCs w:val="20"/>
              </w:rPr>
            </w:pPr>
            <w:r w:rsidRPr="00AE208A">
              <w:rPr>
                <w:rFonts w:cstheme="minorHAnsi"/>
                <w:bCs/>
                <w:sz w:val="20"/>
                <w:szCs w:val="20"/>
              </w:rPr>
              <w:t>Omvang in aantal van de totale opdracht</w:t>
            </w:r>
          </w:p>
        </w:tc>
        <w:tc>
          <w:tcPr>
            <w:tcW w:w="5528" w:type="dxa"/>
            <w:tcBorders>
              <w:top w:val="single" w:sz="8" w:space="0" w:color="C0C0C0"/>
              <w:left w:val="single" w:sz="8" w:space="0" w:color="C0C0C0"/>
              <w:right w:val="single" w:sz="8" w:space="0" w:color="C0C0C0"/>
            </w:tcBorders>
            <w:vAlign w:val="center"/>
            <w:hideMark/>
          </w:tcPr>
          <w:p w14:paraId="63F127BA" w14:textId="77777777" w:rsidR="004A1853" w:rsidRPr="00AE208A" w:rsidRDefault="004A1853" w:rsidP="00764BCE">
            <w:pPr>
              <w:rPr>
                <w:rFonts w:cstheme="minorHAnsi"/>
                <w:bCs/>
                <w:sz w:val="20"/>
                <w:szCs w:val="20"/>
              </w:rPr>
            </w:pPr>
            <w:r w:rsidRPr="00AE208A">
              <w:rPr>
                <w:rFonts w:cstheme="minorHAnsi"/>
                <w:bCs/>
                <w:sz w:val="20"/>
                <w:szCs w:val="20"/>
              </w:rPr>
              <w:t xml:space="preserve">                                aantal </w:t>
            </w:r>
          </w:p>
        </w:tc>
      </w:tr>
      <w:tr w:rsidR="004A1853" w:rsidRPr="00464E53" w14:paraId="6DD91211"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13B0DE7" w14:textId="77777777" w:rsidR="004A1853" w:rsidRPr="00464E53" w:rsidRDefault="004A1853" w:rsidP="00764BCE">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1911B7A" w14:textId="77777777" w:rsidR="004A1853" w:rsidRPr="00464E53" w:rsidRDefault="004A1853" w:rsidP="00764BCE">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6D7F8E0" w14:textId="77777777" w:rsidR="004A1853" w:rsidRDefault="004A1853" w:rsidP="00764BCE">
            <w:pPr>
              <w:rPr>
                <w:rFonts w:cstheme="minorHAnsi"/>
                <w:sz w:val="20"/>
                <w:szCs w:val="20"/>
              </w:rPr>
            </w:pPr>
          </w:p>
          <w:p w14:paraId="06739666" w14:textId="77777777" w:rsidR="004A1853" w:rsidRDefault="004A1853" w:rsidP="00764BCE">
            <w:pPr>
              <w:rPr>
                <w:rFonts w:cstheme="minorHAnsi"/>
                <w:sz w:val="20"/>
                <w:szCs w:val="20"/>
              </w:rPr>
            </w:pPr>
          </w:p>
          <w:p w14:paraId="1B5D858C" w14:textId="77777777" w:rsidR="004A1853" w:rsidRPr="00464E53" w:rsidRDefault="004A1853" w:rsidP="00764BCE">
            <w:pPr>
              <w:rPr>
                <w:rFonts w:cstheme="minorHAnsi"/>
                <w:sz w:val="20"/>
                <w:szCs w:val="20"/>
              </w:rPr>
            </w:pPr>
          </w:p>
        </w:tc>
      </w:tr>
    </w:tbl>
    <w:p w14:paraId="3F762AF4" w14:textId="77777777" w:rsidR="003B4D81" w:rsidRDefault="003B4D81"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705EDD" w:rsidRPr="00464E53" w14:paraId="71E6A787" w14:textId="77777777" w:rsidTr="00764BCE">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2EF46C2C" w14:textId="4A0C89F4" w:rsidR="00705EDD" w:rsidRPr="00022E54" w:rsidRDefault="00705EDD" w:rsidP="00764BCE">
            <w:pPr>
              <w:tabs>
                <w:tab w:val="left" w:pos="6810"/>
              </w:tabs>
              <w:rPr>
                <w:rFonts w:cstheme="minorHAnsi"/>
                <w:sz w:val="20"/>
                <w:szCs w:val="20"/>
              </w:rPr>
            </w:pPr>
            <w:r w:rsidRPr="00464E53">
              <w:rPr>
                <w:rFonts w:cstheme="minorHAnsi"/>
                <w:b/>
                <w:sz w:val="20"/>
                <w:szCs w:val="20"/>
              </w:rPr>
              <w:t xml:space="preserve">Kerncompetentie </w:t>
            </w:r>
            <w:r>
              <w:rPr>
                <w:rFonts w:cstheme="minorHAnsi"/>
                <w:b/>
                <w:sz w:val="20"/>
                <w:szCs w:val="20"/>
              </w:rPr>
              <w:t xml:space="preserve">4: </w:t>
            </w:r>
            <w:r w:rsidR="0008346F" w:rsidRPr="0008346F">
              <w:rPr>
                <w:rFonts w:cstheme="minorHAnsi"/>
                <w:b/>
                <w:sz w:val="20"/>
                <w:szCs w:val="20"/>
              </w:rPr>
              <w:t>Inschrijver heeft aantoonbare ervaring met de uitvoering van reparatie en onderhoud van minimaal (in totaliteit) vijf elektrisch/hybride aangedreven voertuigen bij één opdrachtgever t.b.v. lease.</w:t>
            </w:r>
          </w:p>
        </w:tc>
      </w:tr>
      <w:tr w:rsidR="00705EDD" w:rsidRPr="00464E53" w14:paraId="329A0FE1" w14:textId="77777777" w:rsidTr="00764BCE">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8B5D430" w14:textId="77777777" w:rsidR="00705EDD" w:rsidRPr="00464E53" w:rsidRDefault="00705EDD" w:rsidP="00764BCE">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705EDD" w:rsidRPr="00464E53" w14:paraId="55A7139D" w14:textId="77777777" w:rsidTr="00764BCE">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B5FE76E" w14:textId="77777777" w:rsidR="00705EDD" w:rsidRPr="00464E53" w:rsidRDefault="00705EDD" w:rsidP="00764BCE">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93E45C0" w14:textId="77777777" w:rsidR="00705EDD" w:rsidRPr="00464E53" w:rsidRDefault="00705EDD" w:rsidP="00764BCE">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3506819C" w14:textId="77777777" w:rsidR="00705EDD" w:rsidRPr="00464E53" w:rsidRDefault="00705EDD" w:rsidP="00764BCE">
            <w:pPr>
              <w:rPr>
                <w:rFonts w:cstheme="minorHAnsi"/>
                <w:bCs/>
                <w:sz w:val="20"/>
                <w:szCs w:val="20"/>
              </w:rPr>
            </w:pPr>
          </w:p>
        </w:tc>
      </w:tr>
      <w:tr w:rsidR="00705EDD" w:rsidRPr="00464E53" w14:paraId="69687675"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5A854FE"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5D1376B" w14:textId="77777777" w:rsidR="00705EDD" w:rsidRPr="00464E53" w:rsidRDefault="00705EDD" w:rsidP="00764BCE">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6647BE9D" w14:textId="77777777" w:rsidR="00705EDD" w:rsidRPr="00464E53" w:rsidRDefault="00705EDD" w:rsidP="00764BCE">
            <w:pPr>
              <w:rPr>
                <w:rFonts w:cstheme="minorHAnsi"/>
                <w:bCs/>
                <w:sz w:val="20"/>
                <w:szCs w:val="20"/>
              </w:rPr>
            </w:pPr>
          </w:p>
        </w:tc>
      </w:tr>
      <w:tr w:rsidR="00705EDD" w:rsidRPr="00464E53" w14:paraId="5EA36853"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7955625"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6716BC01" w14:textId="77777777" w:rsidR="00705EDD" w:rsidRPr="00464E53" w:rsidRDefault="00705EDD" w:rsidP="00764BCE">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6E376826" w14:textId="77777777" w:rsidR="00705EDD" w:rsidRPr="00464E53" w:rsidRDefault="00705EDD" w:rsidP="00764BCE">
            <w:pPr>
              <w:rPr>
                <w:rFonts w:cstheme="minorHAnsi"/>
                <w:bCs/>
                <w:sz w:val="20"/>
                <w:szCs w:val="20"/>
              </w:rPr>
            </w:pPr>
          </w:p>
        </w:tc>
      </w:tr>
      <w:tr w:rsidR="00705EDD" w:rsidRPr="00464E53" w14:paraId="02277D74" w14:textId="77777777" w:rsidTr="00764BCE">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DE60EFF" w14:textId="77777777" w:rsidR="00705EDD" w:rsidRPr="00464E53" w:rsidRDefault="00705EDD" w:rsidP="00764BCE">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DDA141E" w14:textId="77777777" w:rsidR="00705EDD" w:rsidRPr="00464E53" w:rsidRDefault="00705EDD" w:rsidP="00764BCE">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242A7AD" w14:textId="77777777" w:rsidR="00705EDD" w:rsidRPr="00464E53" w:rsidRDefault="00705EDD" w:rsidP="00764BCE">
            <w:pPr>
              <w:rPr>
                <w:rFonts w:cstheme="minorHAnsi"/>
                <w:bCs/>
                <w:sz w:val="20"/>
                <w:szCs w:val="20"/>
              </w:rPr>
            </w:pPr>
          </w:p>
        </w:tc>
      </w:tr>
      <w:tr w:rsidR="00705EDD" w:rsidRPr="00464E53" w14:paraId="635C7C9D" w14:textId="77777777" w:rsidTr="00764BCE">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0048A4E"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93AB0E7" w14:textId="77777777" w:rsidR="00705EDD" w:rsidRPr="00464E53" w:rsidRDefault="00705EDD" w:rsidP="00764BCE">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BA13AE0" w14:textId="77777777" w:rsidR="00705EDD" w:rsidRPr="00464E53" w:rsidRDefault="00705EDD" w:rsidP="00764BCE">
            <w:pPr>
              <w:rPr>
                <w:rFonts w:cstheme="minorHAnsi"/>
                <w:bCs/>
                <w:sz w:val="20"/>
                <w:szCs w:val="20"/>
              </w:rPr>
            </w:pPr>
          </w:p>
        </w:tc>
      </w:tr>
      <w:tr w:rsidR="00705EDD" w:rsidRPr="00464E53" w14:paraId="2A93CE85" w14:textId="77777777" w:rsidTr="00764BCE">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E2579AF"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BA28EF" w14:textId="77777777" w:rsidR="00705EDD" w:rsidRPr="00464E53" w:rsidRDefault="00705EDD" w:rsidP="00764BCE">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6C12421" w14:textId="77777777" w:rsidR="00705EDD" w:rsidRPr="00464E53" w:rsidRDefault="00705EDD" w:rsidP="00764BCE">
            <w:pPr>
              <w:rPr>
                <w:rFonts w:cstheme="minorHAnsi"/>
                <w:bCs/>
                <w:sz w:val="20"/>
                <w:szCs w:val="20"/>
              </w:rPr>
            </w:pPr>
          </w:p>
        </w:tc>
      </w:tr>
      <w:tr w:rsidR="00705EDD" w:rsidRPr="00464E53" w14:paraId="2B7A008A" w14:textId="77777777" w:rsidTr="00764BCE">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3669791"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1D14196" w14:textId="77777777" w:rsidR="00705EDD" w:rsidRPr="00464E53" w:rsidRDefault="00705EDD" w:rsidP="00764BCE">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3CDDBE7" w14:textId="77777777" w:rsidR="00705EDD" w:rsidRPr="00464E53" w:rsidRDefault="00705EDD" w:rsidP="00764BCE">
            <w:pPr>
              <w:rPr>
                <w:rFonts w:cstheme="minorHAnsi"/>
                <w:bCs/>
                <w:sz w:val="20"/>
                <w:szCs w:val="20"/>
              </w:rPr>
            </w:pPr>
          </w:p>
        </w:tc>
      </w:tr>
      <w:tr w:rsidR="00705EDD" w:rsidRPr="001430D4" w14:paraId="238AC045"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2737CE3" w14:textId="77777777" w:rsidR="00705EDD" w:rsidRPr="00464E53" w:rsidRDefault="00705EDD" w:rsidP="00764BCE">
            <w:pPr>
              <w:tabs>
                <w:tab w:val="left" w:pos="6810"/>
              </w:tabs>
              <w:rPr>
                <w:rFonts w:cstheme="minorHAnsi"/>
                <w:b/>
                <w:sz w:val="20"/>
                <w:szCs w:val="20"/>
              </w:rPr>
            </w:pPr>
            <w:r w:rsidRPr="00464E53">
              <w:rPr>
                <w:rFonts w:cstheme="minorHAnsi"/>
                <w:b/>
                <w:sz w:val="20"/>
                <w:szCs w:val="20"/>
              </w:rPr>
              <w:t>Projectgegevens</w:t>
            </w:r>
          </w:p>
        </w:tc>
      </w:tr>
      <w:tr w:rsidR="00705EDD" w:rsidRPr="00464E53" w14:paraId="247D76B2"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CFEEC90" w14:textId="77777777" w:rsidR="00705EDD" w:rsidRDefault="00705EDD" w:rsidP="00764BCE">
            <w:pPr>
              <w:rPr>
                <w:rFonts w:cstheme="minorHAnsi"/>
                <w:bCs/>
                <w:sz w:val="20"/>
                <w:szCs w:val="20"/>
              </w:rPr>
            </w:pPr>
          </w:p>
          <w:p w14:paraId="7AC62474" w14:textId="77777777" w:rsidR="00705EDD" w:rsidRPr="00464E53" w:rsidRDefault="00705EDD" w:rsidP="00764BCE">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E7175AC" w14:textId="77777777" w:rsidR="00705EDD" w:rsidRPr="00464E53" w:rsidRDefault="00705EDD" w:rsidP="00764BCE">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1BC00F5" w14:textId="77777777" w:rsidR="00705EDD" w:rsidRPr="00464E53" w:rsidRDefault="00705EDD" w:rsidP="00764BCE">
            <w:pPr>
              <w:rPr>
                <w:rFonts w:cstheme="minorHAnsi"/>
                <w:bCs/>
                <w:sz w:val="20"/>
                <w:szCs w:val="20"/>
              </w:rPr>
            </w:pPr>
          </w:p>
        </w:tc>
      </w:tr>
      <w:tr w:rsidR="00705EDD" w:rsidRPr="00464E53" w14:paraId="6C4CB790"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C3F4D46"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38479A2" w14:textId="77777777" w:rsidR="00705EDD" w:rsidRPr="00464E53" w:rsidRDefault="00705EDD" w:rsidP="00764BCE">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C3AF16D" w14:textId="77777777" w:rsidR="00705EDD" w:rsidRPr="00464E53" w:rsidRDefault="00705EDD" w:rsidP="00764BCE">
            <w:pPr>
              <w:rPr>
                <w:rFonts w:cstheme="minorHAnsi"/>
                <w:bCs/>
                <w:sz w:val="20"/>
                <w:szCs w:val="20"/>
              </w:rPr>
            </w:pPr>
          </w:p>
        </w:tc>
      </w:tr>
      <w:tr w:rsidR="00705EDD" w:rsidRPr="00464E53" w14:paraId="703AF10A"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62B0EC4" w14:textId="77777777" w:rsidR="00705EDD" w:rsidRPr="00464E53" w:rsidRDefault="00705EDD"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CE24DFE" w14:textId="77777777" w:rsidR="00705EDD" w:rsidRPr="00464E53" w:rsidRDefault="00705EDD" w:rsidP="00764BCE">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0D6EC7B" w14:textId="77777777" w:rsidR="00705EDD" w:rsidRPr="00464E53" w:rsidRDefault="00705EDD" w:rsidP="00764BCE">
            <w:pPr>
              <w:rPr>
                <w:rFonts w:cstheme="minorHAnsi"/>
                <w:bCs/>
                <w:sz w:val="20"/>
                <w:szCs w:val="20"/>
              </w:rPr>
            </w:pPr>
          </w:p>
        </w:tc>
      </w:tr>
      <w:tr w:rsidR="00705EDD" w:rsidRPr="00464E53" w14:paraId="044701F1"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03DFBFB" w14:textId="77777777" w:rsidR="00705EDD" w:rsidRPr="00464E53" w:rsidRDefault="00705EDD" w:rsidP="00764BCE">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04F87CAB" w14:textId="77777777" w:rsidR="00705EDD" w:rsidRPr="00AE208A" w:rsidRDefault="00705EDD" w:rsidP="00764BCE">
            <w:pPr>
              <w:rPr>
                <w:rFonts w:cstheme="minorHAnsi"/>
                <w:bCs/>
                <w:sz w:val="20"/>
                <w:szCs w:val="20"/>
              </w:rPr>
            </w:pPr>
            <w:r w:rsidRPr="00AE208A">
              <w:rPr>
                <w:rFonts w:cstheme="minorHAnsi"/>
                <w:bCs/>
                <w:sz w:val="20"/>
                <w:szCs w:val="20"/>
              </w:rPr>
              <w:t>Omvang in aantal van de totale opdracht</w:t>
            </w:r>
          </w:p>
        </w:tc>
        <w:tc>
          <w:tcPr>
            <w:tcW w:w="5528" w:type="dxa"/>
            <w:tcBorders>
              <w:top w:val="single" w:sz="8" w:space="0" w:color="C0C0C0"/>
              <w:left w:val="single" w:sz="8" w:space="0" w:color="C0C0C0"/>
              <w:right w:val="single" w:sz="8" w:space="0" w:color="C0C0C0"/>
            </w:tcBorders>
            <w:vAlign w:val="center"/>
            <w:hideMark/>
          </w:tcPr>
          <w:p w14:paraId="4BD34D3D" w14:textId="77777777" w:rsidR="00705EDD" w:rsidRPr="00AE208A" w:rsidRDefault="00705EDD" w:rsidP="00764BCE">
            <w:pPr>
              <w:rPr>
                <w:rFonts w:cstheme="minorHAnsi"/>
                <w:bCs/>
                <w:sz w:val="20"/>
                <w:szCs w:val="20"/>
              </w:rPr>
            </w:pPr>
            <w:r w:rsidRPr="00AE208A">
              <w:rPr>
                <w:rFonts w:cstheme="minorHAnsi"/>
                <w:bCs/>
                <w:sz w:val="20"/>
                <w:szCs w:val="20"/>
              </w:rPr>
              <w:t xml:space="preserve">                                aantal </w:t>
            </w:r>
          </w:p>
        </w:tc>
      </w:tr>
      <w:tr w:rsidR="00705EDD" w:rsidRPr="00464E53" w14:paraId="4446BDCC"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32239CB" w14:textId="77777777" w:rsidR="00705EDD" w:rsidRPr="00464E53" w:rsidRDefault="00705EDD" w:rsidP="00764BCE">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0FDFE9" w14:textId="77777777" w:rsidR="00705EDD" w:rsidRPr="00464E53" w:rsidRDefault="00705EDD" w:rsidP="00764BCE">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530DCC34" w14:textId="77777777" w:rsidR="00705EDD" w:rsidRDefault="00705EDD" w:rsidP="00764BCE">
            <w:pPr>
              <w:rPr>
                <w:rFonts w:cstheme="minorHAnsi"/>
                <w:sz w:val="20"/>
                <w:szCs w:val="20"/>
              </w:rPr>
            </w:pPr>
          </w:p>
          <w:p w14:paraId="535FC992" w14:textId="77777777" w:rsidR="00705EDD" w:rsidRDefault="00705EDD" w:rsidP="00764BCE">
            <w:pPr>
              <w:rPr>
                <w:rFonts w:cstheme="minorHAnsi"/>
                <w:sz w:val="20"/>
                <w:szCs w:val="20"/>
              </w:rPr>
            </w:pPr>
          </w:p>
          <w:p w14:paraId="1CC4C859" w14:textId="77777777" w:rsidR="00705EDD" w:rsidRPr="00464E53" w:rsidRDefault="00705EDD" w:rsidP="00764BCE">
            <w:pPr>
              <w:rPr>
                <w:rFonts w:cstheme="minorHAnsi"/>
                <w:sz w:val="20"/>
                <w:szCs w:val="20"/>
              </w:rPr>
            </w:pPr>
          </w:p>
        </w:tc>
      </w:tr>
    </w:tbl>
    <w:p w14:paraId="10BFF3B0" w14:textId="77777777" w:rsidR="00705EDD" w:rsidRPr="00464E53" w:rsidRDefault="00705EDD" w:rsidP="004A4E63">
      <w:pPr>
        <w:rPr>
          <w:rFonts w:cstheme="minorHAnsi"/>
        </w:rPr>
      </w:pPr>
    </w:p>
    <w:p w14:paraId="5B4F7747" w14:textId="23A0477D"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lastRenderedPageBreak/>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640411">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ADEF5" w14:textId="77777777" w:rsidR="00640411" w:rsidRDefault="00640411" w:rsidP="003B595D">
      <w:pPr>
        <w:spacing w:line="240" w:lineRule="auto"/>
      </w:pPr>
      <w:r>
        <w:separator/>
      </w:r>
    </w:p>
  </w:endnote>
  <w:endnote w:type="continuationSeparator" w:id="0">
    <w:p w14:paraId="759A04F9" w14:textId="77777777" w:rsidR="00640411" w:rsidRDefault="00640411"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640411" w14:paraId="5DC9475C" w14:textId="77777777" w:rsidTr="004233FB">
        <w:trPr>
          <w:cantSplit/>
          <w:trHeight w:hRule="exact" w:val="280"/>
        </w:trPr>
        <w:tc>
          <w:tcPr>
            <w:tcW w:w="709" w:type="dxa"/>
            <w:tcBorders>
              <w:top w:val="nil"/>
              <w:left w:val="nil"/>
              <w:bottom w:val="single" w:sz="18" w:space="0" w:color="9196CA" w:themeColor="accent1"/>
              <w:right w:val="nil"/>
            </w:tcBorders>
          </w:tcPr>
          <w:p w14:paraId="2A501884" w14:textId="77777777" w:rsidR="00640411" w:rsidRDefault="00640411" w:rsidP="004233FB">
            <w:pPr>
              <w:spacing w:before="280" w:line="240" w:lineRule="auto"/>
            </w:pPr>
          </w:p>
        </w:tc>
      </w:tr>
    </w:tbl>
    <w:p w14:paraId="0DC3723C" w14:textId="77777777" w:rsidR="00640411" w:rsidRDefault="00640411" w:rsidP="0032501C">
      <w:pPr>
        <w:spacing w:line="160" w:lineRule="exact"/>
      </w:pPr>
    </w:p>
  </w:footnote>
  <w:footnote w:type="continuationSeparator" w:id="0">
    <w:p w14:paraId="543E82AF" w14:textId="77777777" w:rsidR="00640411" w:rsidRDefault="00640411"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894806333">
    <w:abstractNumId w:val="24"/>
  </w:num>
  <w:num w:numId="2" w16cid:durableId="1191644648">
    <w:abstractNumId w:val="33"/>
  </w:num>
  <w:num w:numId="3" w16cid:durableId="901870733">
    <w:abstractNumId w:val="27"/>
  </w:num>
  <w:num w:numId="4" w16cid:durableId="1615674540">
    <w:abstractNumId w:val="9"/>
  </w:num>
  <w:num w:numId="5" w16cid:durableId="1248924290">
    <w:abstractNumId w:val="7"/>
  </w:num>
  <w:num w:numId="6" w16cid:durableId="179317956">
    <w:abstractNumId w:val="6"/>
  </w:num>
  <w:num w:numId="7" w16cid:durableId="248193902">
    <w:abstractNumId w:val="5"/>
  </w:num>
  <w:num w:numId="8" w16cid:durableId="681516205">
    <w:abstractNumId w:val="4"/>
  </w:num>
  <w:num w:numId="9" w16cid:durableId="1118254833">
    <w:abstractNumId w:val="8"/>
  </w:num>
  <w:num w:numId="10" w16cid:durableId="251090984">
    <w:abstractNumId w:val="3"/>
  </w:num>
  <w:num w:numId="11" w16cid:durableId="1340693959">
    <w:abstractNumId w:val="2"/>
  </w:num>
  <w:num w:numId="12" w16cid:durableId="1954512687">
    <w:abstractNumId w:val="1"/>
  </w:num>
  <w:num w:numId="13" w16cid:durableId="2140369881">
    <w:abstractNumId w:val="0"/>
  </w:num>
  <w:num w:numId="14" w16cid:durableId="506208796">
    <w:abstractNumId w:val="32"/>
  </w:num>
  <w:num w:numId="15" w16cid:durableId="1604846962">
    <w:abstractNumId w:val="22"/>
  </w:num>
  <w:num w:numId="16" w16cid:durableId="1547717190">
    <w:abstractNumId w:val="23"/>
  </w:num>
  <w:num w:numId="17" w16cid:durableId="94792038">
    <w:abstractNumId w:val="17"/>
  </w:num>
  <w:num w:numId="18" w16cid:durableId="2051490631">
    <w:abstractNumId w:val="30"/>
  </w:num>
  <w:num w:numId="19" w16cid:durableId="627467290">
    <w:abstractNumId w:val="14"/>
  </w:num>
  <w:num w:numId="20" w16cid:durableId="1896815530">
    <w:abstractNumId w:val="21"/>
  </w:num>
  <w:num w:numId="21" w16cid:durableId="1381903244">
    <w:abstractNumId w:val="10"/>
  </w:num>
  <w:num w:numId="22" w16cid:durableId="14691893">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585264417">
    <w:abstractNumId w:val="29"/>
  </w:num>
  <w:num w:numId="24" w16cid:durableId="1696691403">
    <w:abstractNumId w:val="18"/>
  </w:num>
  <w:num w:numId="25" w16cid:durableId="1696077952">
    <w:abstractNumId w:val="34"/>
  </w:num>
  <w:num w:numId="26" w16cid:durableId="521624494">
    <w:abstractNumId w:val="15"/>
  </w:num>
  <w:num w:numId="27" w16cid:durableId="524368786">
    <w:abstractNumId w:val="12"/>
  </w:num>
  <w:num w:numId="28" w16cid:durableId="1457064852">
    <w:abstractNumId w:val="13"/>
  </w:num>
  <w:num w:numId="29" w16cid:durableId="1509827373">
    <w:abstractNumId w:val="25"/>
  </w:num>
  <w:num w:numId="30" w16cid:durableId="1646081847">
    <w:abstractNumId w:val="28"/>
  </w:num>
  <w:num w:numId="31" w16cid:durableId="97215019">
    <w:abstractNumId w:val="20"/>
  </w:num>
  <w:num w:numId="32" w16cid:durableId="474612504">
    <w:abstractNumId w:val="26"/>
  </w:num>
  <w:num w:numId="33" w16cid:durableId="1673869497">
    <w:abstractNumId w:val="16"/>
  </w:num>
  <w:num w:numId="34" w16cid:durableId="1989552424">
    <w:abstractNumId w:val="11"/>
  </w:num>
  <w:num w:numId="35" w16cid:durableId="4980099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B1E"/>
    <w:rsid w:val="00010C1F"/>
    <w:rsid w:val="00012304"/>
    <w:rsid w:val="00020575"/>
    <w:rsid w:val="00022E54"/>
    <w:rsid w:val="0002630C"/>
    <w:rsid w:val="00030B92"/>
    <w:rsid w:val="000430B6"/>
    <w:rsid w:val="000439B3"/>
    <w:rsid w:val="00057A7F"/>
    <w:rsid w:val="00075E48"/>
    <w:rsid w:val="0008346F"/>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12193"/>
    <w:rsid w:val="0032501C"/>
    <w:rsid w:val="003348BB"/>
    <w:rsid w:val="00342D41"/>
    <w:rsid w:val="00361400"/>
    <w:rsid w:val="00381CDB"/>
    <w:rsid w:val="0039432C"/>
    <w:rsid w:val="003B4D81"/>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1853"/>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B712A"/>
    <w:rsid w:val="005D738D"/>
    <w:rsid w:val="005F0AB5"/>
    <w:rsid w:val="005F4A0B"/>
    <w:rsid w:val="006253EA"/>
    <w:rsid w:val="00631AA2"/>
    <w:rsid w:val="00634647"/>
    <w:rsid w:val="00640411"/>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05EDD"/>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9231A"/>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08A"/>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A398F"/>
    <w:rsid w:val="00CA39D7"/>
    <w:rsid w:val="00CB12F8"/>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A8A7FD1DB944F91C91B13307C3672" ma:contentTypeVersion="13" ma:contentTypeDescription="Een nieuw document maken." ma:contentTypeScope="" ma:versionID="d1d2639ba71403b837969d0c23e4b463">
  <xsd:schema xmlns:xsd="http://www.w3.org/2001/XMLSchema" xmlns:xs="http://www.w3.org/2001/XMLSchema" xmlns:p="http://schemas.microsoft.com/office/2006/metadata/properties" xmlns:ns2="ca2ec75c-219c-45af-abfd-a9fcb13ffe81" xmlns:ns3="bd954bad-b1f5-4237-a8b7-4cac784dca13" targetNamespace="http://schemas.microsoft.com/office/2006/metadata/properties" ma:root="true" ma:fieldsID="1553002e0c904f8f55f4dc5a39a46ca9" ns2:_="" ns3:_="">
    <xsd:import namespace="ca2ec75c-219c-45af-abfd-a9fcb13ffe81"/>
    <xsd:import namespace="bd954bad-b1f5-4237-a8b7-4cac784dca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ec75c-219c-45af-abfd-a9fcb13ff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954bad-b1f5-4237-a8b7-4cac784dca1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4e928bbe-3d2f-4eeb-b891-b61676bffa29}" ma:internalName="TaxCatchAll" ma:showField="CatchAllData" ma:web="bd954bad-b1f5-4237-a8b7-4cac784dc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DocsTemplateContainer xmlns="http://www.made-in-office.com/empower/docs/template/v1">
  <DocsTextTemplateDictionary/>
  <DocsImageTemplateDictionary/>
  <PlaceholderHiddenState>
    <HideablePlaceholderGuids/>
  </PlaceholderHiddenState>
</DocsTemplateContainer>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a2ec75c-219c-45af-abfd-a9fcb13ffe81">
      <Terms xmlns="http://schemas.microsoft.com/office/infopath/2007/PartnerControls"/>
    </lcf76f155ced4ddcb4097134ff3c332f>
    <TaxCatchAll xmlns="bd954bad-b1f5-4237-a8b7-4cac784dca13" xsi:nil="true"/>
  </documentManagement>
</p:properties>
</file>

<file path=customXml/item6.xml><?xml version="1.0" encoding="utf-8"?>
<ElementMetadata xmlns="http://www.made-in-office.com/empower/docs/element/v1">
  <BinaryId>6634d2ae-2a43-481a-a357-8fd7edc522ff</BinaryId>
  <ElementId>bf1bcb29-f2dc-49ff-a646-0732f9a66292</ElementId>
</ElementMetadata>
</file>

<file path=customXml/itemProps1.xml><?xml version="1.0" encoding="utf-8"?>
<ds:datastoreItem xmlns:ds="http://schemas.openxmlformats.org/officeDocument/2006/customXml" ds:itemID="{5B5D7D1E-8F75-4CB4-83C2-9DED8EE6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ec75c-219c-45af-abfd-a9fcb13ffe81"/>
    <ds:schemaRef ds:uri="bd954bad-b1f5-4237-a8b7-4cac784dc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3.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4.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5.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ca2ec75c-219c-45af-abfd-a9fcb13ffe81"/>
    <ds:schemaRef ds:uri="bd954bad-b1f5-4237-a8b7-4cac784dca13"/>
  </ds:schemaRefs>
</ds:datastoreItem>
</file>

<file path=customXml/itemProps6.xml><?xml version="1.0" encoding="utf-8"?>
<ds:datastoreItem xmlns:ds="http://schemas.openxmlformats.org/officeDocument/2006/customXml" ds:itemID="{8807DB4C-F0C0-4BB9-AB9C-D3D0F01D1255}">
  <ds:schemaRefs>
    <ds:schemaRef ds:uri="http://www.made-in-office.com/empower/docs/element/v1"/>
  </ds:schemaRefs>
</ds:datastoreItem>
</file>

<file path=docProps/app.xml><?xml version="1.0" encoding="utf-8"?>
<Properties xmlns="http://schemas.openxmlformats.org/officeDocument/2006/extended-properties" xmlns:vt="http://schemas.openxmlformats.org/officeDocument/2006/docPropsVTypes">
  <Template>Notitie v1.0</Template>
  <TotalTime>44</TotalTime>
  <Pages>3</Pages>
  <Words>408</Words>
  <Characters>2627</Characters>
  <Application>Microsoft Office Word</Application>
  <DocSecurity>0</DocSecurity>
  <Lines>69</Lines>
  <Paragraphs>27</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33</cp:revision>
  <dcterms:created xsi:type="dcterms:W3CDTF">2022-03-04T08:58:00Z</dcterms:created>
  <dcterms:modified xsi:type="dcterms:W3CDTF">2024-05-23T09:58:00Z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0x010100EAC923B3CF421B4BB48289D223CE67A0</vt:lpwstr>
  </property>
  <property fmtid="{D5CDD505-2E9C-101B-9397-08002B2CF9AE}" pid="5" name="MediaServiceImageTags">
    <vt:lpwstr/>
  </property>
</Properties>
</file>