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5D931" w14:textId="77777777" w:rsidR="00FA41BA" w:rsidRDefault="00FA41BA" w:rsidP="00FA41BA">
      <w:pPr>
        <w:pStyle w:val="Rapporthoofdnummer"/>
        <w:numPr>
          <w:ilvl w:val="0"/>
          <w:numId w:val="0"/>
        </w:numPr>
        <w:spacing w:line="284" w:lineRule="exact"/>
      </w:pPr>
      <w:bookmarkStart w:id="0" w:name="_Toc155786864"/>
      <w:r>
        <w:t>Bijlage 5 - Model K-verklaring omtrent rechtmatigheid inschrijving</w:t>
      </w:r>
      <w:bookmarkEnd w:id="0"/>
    </w:p>
    <w:p w14:paraId="7629F567" w14:textId="77777777" w:rsidR="00FA41BA" w:rsidRPr="00847449" w:rsidRDefault="00FA41BA" w:rsidP="00FA41BA">
      <w:pPr>
        <w:rPr>
          <w:lang w:eastAsia="nl-NL"/>
        </w:rPr>
      </w:pPr>
    </w:p>
    <w:p w14:paraId="42B870FF" w14:textId="77777777" w:rsidR="00FA41BA" w:rsidRDefault="00FA41BA" w:rsidP="00FA41BA">
      <w:pPr>
        <w:spacing w:line="284" w:lineRule="exact"/>
      </w:pPr>
      <w:r>
        <w:t xml:space="preserve">Ondergetekende verklaart dat de onderhavige inschrijving, of - in geval van een </w:t>
      </w:r>
    </w:p>
    <w:p w14:paraId="38D3B4CA" w14:textId="77777777" w:rsidR="00FA41BA" w:rsidRDefault="00FA41BA" w:rsidP="00FA41BA">
      <w:pPr>
        <w:spacing w:line="284" w:lineRule="exact"/>
      </w:pPr>
      <w:r>
        <w:t xml:space="preserve">onderhandelingsprocedure - , de aanbieding ten behoeve van </w:t>
      </w:r>
    </w:p>
    <w:p w14:paraId="2CCB6E2B" w14:textId="77777777" w:rsidR="00FA41BA" w:rsidRDefault="00FA41BA" w:rsidP="00FA41BA">
      <w:pPr>
        <w:spacing w:line="284" w:lineRule="exact"/>
      </w:pPr>
    </w:p>
    <w:p w14:paraId="134E37B9" w14:textId="77777777" w:rsidR="00FA41BA" w:rsidRDefault="00FA41BA" w:rsidP="00FA41BA">
      <w:pPr>
        <w:spacing w:line="284" w:lineRule="exact"/>
      </w:pPr>
      <w:r>
        <w:t xml:space="preserve">………………………………………………………………………………………………………………………………… </w:t>
      </w:r>
    </w:p>
    <w:p w14:paraId="3ABC6E5A" w14:textId="77777777" w:rsidR="00FA41BA" w:rsidRDefault="00FA41BA" w:rsidP="00FA41BA">
      <w:pPr>
        <w:spacing w:line="284" w:lineRule="exact"/>
      </w:pPr>
      <w:r>
        <w:t xml:space="preserve">(aanduiding opdracht overeenkomstig bestek of beschrijvend document) </w:t>
      </w:r>
    </w:p>
    <w:p w14:paraId="69E24ABC" w14:textId="77777777" w:rsidR="00FA41BA" w:rsidRDefault="00FA41BA" w:rsidP="00FA41BA">
      <w:pPr>
        <w:spacing w:line="284" w:lineRule="exact"/>
      </w:pPr>
    </w:p>
    <w:p w14:paraId="2959F88C" w14:textId="77777777" w:rsidR="00FA41BA" w:rsidRDefault="00FA41BA" w:rsidP="00FA41BA">
      <w:pPr>
        <w:spacing w:line="284" w:lineRule="exact"/>
      </w:pPr>
      <w:r>
        <w:t xml:space="preserve">niet tot stand is gekomen onder invloed van een overeenkomst, besluit of gedraging in </w:t>
      </w:r>
    </w:p>
    <w:p w14:paraId="7BA0DC10" w14:textId="77777777" w:rsidR="00FA41BA" w:rsidRDefault="00FA41BA" w:rsidP="00FA41BA">
      <w:pPr>
        <w:spacing w:line="284" w:lineRule="exact"/>
      </w:pPr>
      <w:r>
        <w:t xml:space="preserve">strijd met het Nederlandse of Europese mededingingsrecht.  </w:t>
      </w:r>
    </w:p>
    <w:p w14:paraId="65273D68" w14:textId="77777777" w:rsidR="00FA41BA" w:rsidRDefault="00FA41BA" w:rsidP="00FA41BA">
      <w:pPr>
        <w:spacing w:line="284" w:lineRule="exact"/>
      </w:pPr>
    </w:p>
    <w:p w14:paraId="2D6BB8B1" w14:textId="77777777" w:rsidR="00FA41BA" w:rsidRDefault="00FA41BA" w:rsidP="00FA41BA">
      <w:pPr>
        <w:spacing w:line="284" w:lineRule="exact"/>
      </w:pPr>
      <w:r>
        <w:t xml:space="preserve">  </w:t>
      </w:r>
    </w:p>
    <w:p w14:paraId="18992616" w14:textId="77777777" w:rsidR="00FA41BA" w:rsidRDefault="00FA41BA" w:rsidP="00FA41BA">
      <w:pPr>
        <w:spacing w:line="284" w:lineRule="exact"/>
      </w:pPr>
      <w:r>
        <w:t xml:space="preserve">Aldus naar waarheid opgemaakt   </w:t>
      </w:r>
    </w:p>
    <w:p w14:paraId="4656CDEB" w14:textId="77777777" w:rsidR="00FA41BA" w:rsidRDefault="00FA41BA" w:rsidP="00FA41BA">
      <w:pPr>
        <w:spacing w:line="284" w:lineRule="exact"/>
      </w:pPr>
      <w:r>
        <w:t xml:space="preserve">  </w:t>
      </w:r>
    </w:p>
    <w:p w14:paraId="0B26857E" w14:textId="77777777" w:rsidR="00FA41BA" w:rsidRDefault="00FA41BA" w:rsidP="00FA41BA">
      <w:pPr>
        <w:spacing w:line="284" w:lineRule="exact"/>
      </w:pPr>
      <w:r>
        <w:t xml:space="preserve">Op:...................... (datum) te.............................................................. (plaats)  </w:t>
      </w:r>
    </w:p>
    <w:p w14:paraId="5FDBF36F" w14:textId="77777777" w:rsidR="00FA41BA" w:rsidRDefault="00FA41BA" w:rsidP="00FA41BA">
      <w:pPr>
        <w:spacing w:line="284" w:lineRule="exact"/>
      </w:pPr>
      <w:r>
        <w:t xml:space="preserve">  </w:t>
      </w:r>
    </w:p>
    <w:p w14:paraId="1416E02A" w14:textId="77777777" w:rsidR="00FA41BA" w:rsidRDefault="00FA41BA" w:rsidP="00FA41BA">
      <w:pPr>
        <w:spacing w:line="284" w:lineRule="exact"/>
      </w:pPr>
      <w:r>
        <w:t xml:space="preserve">Door ...............................................................................(naam en voorletters)  </w:t>
      </w:r>
    </w:p>
    <w:p w14:paraId="4CA261E1" w14:textId="77777777" w:rsidR="00FA41BA" w:rsidRDefault="00FA41BA" w:rsidP="00FA41BA">
      <w:pPr>
        <w:spacing w:line="284" w:lineRule="exact"/>
      </w:pPr>
      <w:r>
        <w:t xml:space="preserve">  </w:t>
      </w:r>
    </w:p>
    <w:p w14:paraId="0C91DE8A" w14:textId="77777777" w:rsidR="00FA41BA" w:rsidRDefault="00FA41BA" w:rsidP="00FA41BA">
      <w:pPr>
        <w:spacing w:line="284" w:lineRule="exact"/>
      </w:pPr>
      <w:r>
        <w:t>Als bestuurder van ......................................................................(naam bedrijf)</w:t>
      </w:r>
    </w:p>
    <w:p w14:paraId="531319E4" w14:textId="77777777" w:rsidR="00FA41BA" w:rsidRDefault="00FA41BA" w:rsidP="00FA41BA">
      <w:pPr>
        <w:spacing w:line="284" w:lineRule="exact"/>
      </w:pPr>
      <w:r>
        <w:t xml:space="preserve">  </w:t>
      </w:r>
    </w:p>
    <w:p w14:paraId="1ED51DCA" w14:textId="77777777" w:rsidR="00FA41BA" w:rsidRDefault="00FA41BA" w:rsidP="00FA41BA">
      <w:pPr>
        <w:spacing w:line="284" w:lineRule="exact"/>
      </w:pPr>
      <w:r>
        <w:t xml:space="preserve">Die ............................................................................................(naam bedrijf)   </w:t>
      </w:r>
    </w:p>
    <w:p w14:paraId="70E49FAD" w14:textId="77777777" w:rsidR="00FA41BA" w:rsidRDefault="00FA41BA" w:rsidP="00FA41BA">
      <w:pPr>
        <w:spacing w:line="284" w:lineRule="exact"/>
      </w:pPr>
      <w:r>
        <w:t xml:space="preserve">  </w:t>
      </w:r>
    </w:p>
    <w:p w14:paraId="0DCEB320" w14:textId="77777777" w:rsidR="00FA41BA" w:rsidRDefault="00FA41BA" w:rsidP="00FA41BA">
      <w:pPr>
        <w:spacing w:line="284" w:lineRule="exact"/>
      </w:pPr>
      <w:r>
        <w:t xml:space="preserve">ter zake van deze inschrijving rechtsgeldig vertegenwoordigt.  </w:t>
      </w:r>
    </w:p>
    <w:p w14:paraId="4DBA8F17" w14:textId="77777777" w:rsidR="00FA41BA" w:rsidRDefault="00FA41BA" w:rsidP="00FA41BA">
      <w:pPr>
        <w:spacing w:line="284" w:lineRule="exact"/>
      </w:pPr>
      <w:r>
        <w:t xml:space="preserve">    </w:t>
      </w:r>
    </w:p>
    <w:p w14:paraId="0910559A" w14:textId="77777777" w:rsidR="00FA41BA" w:rsidRDefault="00FA41BA" w:rsidP="00FA41BA">
      <w:pPr>
        <w:spacing w:line="284" w:lineRule="exact"/>
      </w:pPr>
      <w:r>
        <w:t xml:space="preserve">.........................................................(handtekening)   </w:t>
      </w:r>
    </w:p>
    <w:p w14:paraId="52B0AC2B" w14:textId="77777777" w:rsidR="00FA41BA" w:rsidRDefault="00FA41BA" w:rsidP="00FA41BA">
      <w:pPr>
        <w:spacing w:line="284" w:lineRule="exact"/>
      </w:pPr>
    </w:p>
    <w:p w14:paraId="3CE062F5" w14:textId="77777777" w:rsidR="00C2111F" w:rsidRDefault="00C2111F" w:rsidP="00FA41BA">
      <w:pPr>
        <w:ind w:left="-1134"/>
      </w:pPr>
    </w:p>
    <w:sectPr w:rsidR="00C2111F" w:rsidSect="00FA41BA">
      <w:pgSz w:w="11906" w:h="16838" w:code="9"/>
      <w:pgMar w:top="2552" w:right="1418" w:bottom="1814" w:left="1701" w:header="720" w:footer="516" w:gutter="0"/>
      <w:cols w:space="708"/>
      <w:titlePg/>
      <w:docGrid w:linePitch="6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6CF8"/>
    <w:multiLevelType w:val="multilevel"/>
    <w:tmpl w:val="41CC8B84"/>
    <w:lvl w:ilvl="0">
      <w:start w:val="1"/>
      <w:numFmt w:val="decimal"/>
      <w:pStyle w:val="Rapporthoofdnummer"/>
      <w:lvlText w:val="%1."/>
      <w:lvlJc w:val="left"/>
      <w:pPr>
        <w:ind w:left="360" w:hanging="360"/>
      </w:pPr>
    </w:lvl>
    <w:lvl w:ilvl="1">
      <w:start w:val="1"/>
      <w:numFmt w:val="decimal"/>
      <w:pStyle w:val="Rapportsubnummer"/>
      <w:lvlText w:val="%1.%2."/>
      <w:lvlJc w:val="left"/>
      <w:pPr>
        <w:ind w:left="4118" w:hanging="432"/>
      </w:pPr>
    </w:lvl>
    <w:lvl w:ilvl="2">
      <w:start w:val="1"/>
      <w:numFmt w:val="decimal"/>
      <w:pStyle w:val="Rapportsubsubnummer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90263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1BA"/>
    <w:rsid w:val="00C2111F"/>
    <w:rsid w:val="00FA4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013D2"/>
  <w15:chartTrackingRefBased/>
  <w15:docId w15:val="{4C0A25B9-5C57-4AA8-92A7-5D57D3E8E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A41BA"/>
    <w:pPr>
      <w:spacing w:after="0" w:line="341" w:lineRule="auto"/>
    </w:pPr>
    <w:rPr>
      <w:rFonts w:ascii="Verdana" w:hAnsi="Verdana"/>
      <w:sz w:val="18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Rapporthoofdnummer">
    <w:name w:val="Rapporthoofdnummer"/>
    <w:basedOn w:val="Standaard"/>
    <w:next w:val="Standaard"/>
    <w:link w:val="RapporthoofdnummerChar"/>
    <w:qFormat/>
    <w:rsid w:val="00FA41BA"/>
    <w:pPr>
      <w:numPr>
        <w:numId w:val="1"/>
      </w:numPr>
      <w:tabs>
        <w:tab w:val="left" w:pos="567"/>
      </w:tabs>
      <w:spacing w:line="240" w:lineRule="atLeast"/>
      <w:ind w:left="0" w:firstLine="0"/>
    </w:pPr>
    <w:rPr>
      <w:rFonts w:eastAsia="Times New Roman" w:cs="Times New Roman"/>
      <w:b/>
      <w:spacing w:val="6"/>
      <w:sz w:val="22"/>
      <w:lang w:eastAsia="nl-NL"/>
    </w:rPr>
  </w:style>
  <w:style w:type="paragraph" w:customStyle="1" w:styleId="Rapportsubnummer">
    <w:name w:val="Rapportsubnummer"/>
    <w:basedOn w:val="Rapporthoofdnummer"/>
    <w:next w:val="Standaard"/>
    <w:qFormat/>
    <w:rsid w:val="00FA41BA"/>
    <w:pPr>
      <w:numPr>
        <w:ilvl w:val="1"/>
      </w:numPr>
      <w:tabs>
        <w:tab w:val="num" w:pos="360"/>
      </w:tabs>
      <w:ind w:left="0" w:firstLine="0"/>
    </w:pPr>
    <w:rPr>
      <w:i/>
      <w:sz w:val="19"/>
    </w:rPr>
  </w:style>
  <w:style w:type="character" w:customStyle="1" w:styleId="RapporthoofdnummerChar">
    <w:name w:val="Rapporthoofdnummer Char"/>
    <w:basedOn w:val="Standaardalinea-lettertype"/>
    <w:link w:val="Rapporthoofdnummer"/>
    <w:rsid w:val="00FA41BA"/>
    <w:rPr>
      <w:rFonts w:ascii="Verdana" w:eastAsia="Times New Roman" w:hAnsi="Verdana" w:cs="Times New Roman"/>
      <w:b/>
      <w:spacing w:val="6"/>
      <w:lang w:val="nl-NL" w:eastAsia="nl-NL"/>
    </w:rPr>
  </w:style>
  <w:style w:type="paragraph" w:customStyle="1" w:styleId="Rapportsubsubnummer">
    <w:name w:val="Rapportsubsubnummer"/>
    <w:basedOn w:val="Rapportsubnummer"/>
    <w:next w:val="Standaard"/>
    <w:qFormat/>
    <w:rsid w:val="00FA41BA"/>
    <w:pPr>
      <w:numPr>
        <w:ilvl w:val="2"/>
      </w:numPr>
      <w:tabs>
        <w:tab w:val="num" w:pos="360"/>
      </w:tabs>
      <w:ind w:left="0" w:firstLine="0"/>
    </w:pPr>
    <w:rPr>
      <w:i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cal_rtentusscher\Temp\Templafy\WordVsto\sjcrupg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TemplateConfiguration><![CDATA[{"elementsMetadata":[],"transformationConfigurations":[],"templateName":"blankdocument","templateDescription":"","enableDocumentContentUpdater":false,"version":"2.0"}]]></TemplafyTemplateConfiguration>
</file>

<file path=customXml/item2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6D1E3FBF-44FF-4B69-A5E2-C4F9E6E8DDA1}">
  <ds:schemaRefs/>
</ds:datastoreItem>
</file>

<file path=customXml/itemProps2.xml><?xml version="1.0" encoding="utf-8"?>
<ds:datastoreItem xmlns:ds="http://schemas.openxmlformats.org/officeDocument/2006/customXml" ds:itemID="{6D2BE9A1-EDA7-4632-AF65-186776467EA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sjcrupgp</Template>
  <TotalTime>1</TotalTime>
  <Pages>1</Pages>
  <Words>171</Words>
  <Characters>942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rtentusscher@vallei-veluwe.nl</dc:creator>
  <cp:keywords/>
  <dc:description/>
  <cp:lastModifiedBy>Tusscher, Rudy ten</cp:lastModifiedBy>
  <cp:revision>1</cp:revision>
  <dcterms:created xsi:type="dcterms:W3CDTF">2024-01-12T10:05:00Z</dcterms:created>
  <dcterms:modified xsi:type="dcterms:W3CDTF">2024-01-12T10:06:00Z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wsvv</vt:lpwstr>
  </property>
  <property fmtid="{D5CDD505-2E9C-101B-9397-08002B2CF9AE}" pid="3" name="TemplafyTemplateId">
    <vt:lpwstr>637939204912552356</vt:lpwstr>
  </property>
  <property fmtid="{D5CDD505-2E9C-101B-9397-08002B2CF9AE}" pid="4" name="TemplafyUserProfileId">
    <vt:lpwstr>638000538364903553</vt:lpwstr>
  </property>
  <property fmtid="{D5CDD505-2E9C-101B-9397-08002B2CF9AE}" pid="5" name="TemplafyLanguageCode">
    <vt:lpwstr>nl-NL</vt:lpwstr>
  </property>
  <property fmtid="{D5CDD505-2E9C-101B-9397-08002B2CF9AE}" pid="6" name="TemplafyFromBlank">
    <vt:bool>true</vt:bool>
  </property>
</Properties>
</file>