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03BD8" w14:textId="77777777" w:rsidR="002771BC" w:rsidRDefault="002771BC" w:rsidP="002771BC">
      <w:pPr>
        <w:pStyle w:val="Rapporthoofdnummer"/>
        <w:numPr>
          <w:ilvl w:val="0"/>
          <w:numId w:val="0"/>
        </w:numPr>
        <w:spacing w:line="284" w:lineRule="exact"/>
      </w:pPr>
      <w:bookmarkStart w:id="0" w:name="_Toc155786862"/>
      <w:r>
        <w:t>Bijlage 3 - Verklaring geen Russische betrokkenheid bij uitvoering overeenkomst</w:t>
      </w:r>
      <w:bookmarkEnd w:id="0"/>
    </w:p>
    <w:p w14:paraId="24E49BEC" w14:textId="77777777" w:rsidR="002771BC" w:rsidRDefault="002771BC" w:rsidP="002771BC">
      <w:pPr>
        <w:spacing w:line="284" w:lineRule="exact"/>
      </w:pPr>
    </w:p>
    <w:p w14:paraId="713E6707" w14:textId="77777777" w:rsidR="002771BC" w:rsidRDefault="002771BC" w:rsidP="002771BC">
      <w:pPr>
        <w:spacing w:line="284" w:lineRule="exact"/>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2035D86" w14:textId="77777777" w:rsidR="002771BC" w:rsidRDefault="002771BC" w:rsidP="002771BC">
      <w:pPr>
        <w:spacing w:line="284" w:lineRule="exact"/>
      </w:pPr>
    </w:p>
    <w:p w14:paraId="56279966" w14:textId="77777777" w:rsidR="002771BC" w:rsidRDefault="002771BC" w:rsidP="002771BC">
      <w:pPr>
        <w:spacing w:line="284" w:lineRule="exact"/>
      </w:pPr>
      <w:r>
        <w:t>Ik verklaar in het bijzonder dat:</w:t>
      </w:r>
    </w:p>
    <w:p w14:paraId="4834AEFB" w14:textId="77777777" w:rsidR="002771BC" w:rsidRDefault="002771BC" w:rsidP="002771BC">
      <w:pPr>
        <w:spacing w:line="284" w:lineRule="exact"/>
      </w:pPr>
    </w:p>
    <w:p w14:paraId="2829A442" w14:textId="77777777" w:rsidR="002771BC" w:rsidRDefault="002771BC" w:rsidP="002771BC">
      <w:pPr>
        <w:pStyle w:val="Lijstalinea"/>
        <w:numPr>
          <w:ilvl w:val="2"/>
          <w:numId w:val="2"/>
        </w:numPr>
        <w:spacing w:line="284" w:lineRule="exact"/>
        <w:ind w:left="426" w:hanging="426"/>
      </w:pPr>
      <w:r>
        <w:t>de onderneming die ik vertegenwoordig (en de bedrijven die een onderdeel zijn van ons consortium) geen (rechts)personen zijn met een Russische nationaliteit en deze (rechts) personen  (natuurlijke personen, bedrijven, entiteiten of organen) niet gevestigd zijn in Rusland;</w:t>
      </w:r>
    </w:p>
    <w:p w14:paraId="608F3FFB" w14:textId="77777777" w:rsidR="002771BC" w:rsidRDefault="002771BC" w:rsidP="002771BC">
      <w:pPr>
        <w:pStyle w:val="Lijstalinea"/>
        <w:numPr>
          <w:ilvl w:val="2"/>
          <w:numId w:val="2"/>
        </w:numPr>
        <w:spacing w:line="284" w:lineRule="exact"/>
        <w:ind w:left="426" w:hanging="426"/>
      </w:pPr>
      <w:r>
        <w:t xml:space="preserve">de onderneming die ik vertegenwoordig (en de bedrijven die een onderdeel zijn van ons consortium) geen rechtspersonen zijn (gevestigd in Rusland of een ander land) die voor meer dan 50% eigendom zijn van een Russische partij zoals hierboven onder a) genoemd; </w:t>
      </w:r>
    </w:p>
    <w:p w14:paraId="72966F60" w14:textId="77777777" w:rsidR="002771BC" w:rsidRDefault="002771BC" w:rsidP="002771BC">
      <w:pPr>
        <w:pStyle w:val="Lijstalinea"/>
        <w:numPr>
          <w:ilvl w:val="2"/>
          <w:numId w:val="2"/>
        </w:numPr>
        <w:spacing w:line="284" w:lineRule="exact"/>
        <w:ind w:left="426" w:hanging="426"/>
      </w:pPr>
      <w:r>
        <w:t>noch ik noch de onderneming die ik vertegenwoordig een (rechts)persoon (gevestigd in Rusland of een ander land) is die handelt in belang van of op aanwijzing van een Russische partij, zoals bedoeld onder a) en b);</w:t>
      </w:r>
    </w:p>
    <w:p w14:paraId="103BA4FF" w14:textId="77777777" w:rsidR="002771BC" w:rsidRDefault="002771BC" w:rsidP="002771BC">
      <w:pPr>
        <w:pStyle w:val="Lijstalinea"/>
        <w:numPr>
          <w:ilvl w:val="2"/>
          <w:numId w:val="2"/>
        </w:numPr>
        <w:spacing w:line="284" w:lineRule="exact"/>
        <w:ind w:left="426" w:hanging="426"/>
      </w:pPr>
      <w: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B358C7F" w14:textId="77777777" w:rsidR="002771BC" w:rsidRDefault="002771BC" w:rsidP="002771BC">
      <w:pPr>
        <w:spacing w:line="284" w:lineRule="exact"/>
      </w:pPr>
    </w:p>
    <w:p w14:paraId="305BD761" w14:textId="77777777" w:rsidR="002771BC" w:rsidRDefault="002771BC" w:rsidP="002771BC">
      <w:pPr>
        <w:spacing w:line="284" w:lineRule="exact"/>
      </w:pPr>
      <w:r>
        <w:t xml:space="preserve">Aldus naar waarheid opgemaakt   </w:t>
      </w:r>
    </w:p>
    <w:p w14:paraId="4E6265A6" w14:textId="77777777" w:rsidR="002771BC" w:rsidRDefault="002771BC" w:rsidP="002771BC">
      <w:pPr>
        <w:spacing w:line="284" w:lineRule="exact"/>
      </w:pPr>
      <w:r>
        <w:t xml:space="preserve">  </w:t>
      </w:r>
    </w:p>
    <w:p w14:paraId="2FE28119" w14:textId="77777777" w:rsidR="002771BC" w:rsidRDefault="002771BC" w:rsidP="002771BC">
      <w:pPr>
        <w:spacing w:line="284" w:lineRule="exact"/>
      </w:pPr>
      <w:r>
        <w:t xml:space="preserve">Op:...................... (datum) te.............................................................. (plaats)  </w:t>
      </w:r>
    </w:p>
    <w:p w14:paraId="1F7F7639" w14:textId="77777777" w:rsidR="002771BC" w:rsidRDefault="002771BC" w:rsidP="002771BC">
      <w:pPr>
        <w:spacing w:line="284" w:lineRule="exact"/>
      </w:pPr>
      <w:r>
        <w:t xml:space="preserve">  </w:t>
      </w:r>
    </w:p>
    <w:p w14:paraId="77E72FE3" w14:textId="77777777" w:rsidR="002771BC" w:rsidRDefault="002771BC" w:rsidP="002771BC">
      <w:pPr>
        <w:spacing w:line="284" w:lineRule="exact"/>
      </w:pPr>
      <w:r>
        <w:t xml:space="preserve">Door ...............................................................................(naam en voorletters)  </w:t>
      </w:r>
    </w:p>
    <w:p w14:paraId="7B2506BB" w14:textId="77777777" w:rsidR="002771BC" w:rsidRDefault="002771BC" w:rsidP="002771BC">
      <w:pPr>
        <w:spacing w:line="284" w:lineRule="exact"/>
      </w:pPr>
      <w:r>
        <w:t xml:space="preserve">  </w:t>
      </w:r>
    </w:p>
    <w:p w14:paraId="56802A18" w14:textId="77777777" w:rsidR="002771BC" w:rsidRDefault="002771BC" w:rsidP="002771BC">
      <w:pPr>
        <w:spacing w:line="284" w:lineRule="exact"/>
      </w:pPr>
      <w:r>
        <w:t xml:space="preserve">Als bestuurder van ......................................................................(naam bedrijf)  </w:t>
      </w:r>
    </w:p>
    <w:p w14:paraId="0DDBC5CB" w14:textId="77777777" w:rsidR="002771BC" w:rsidRDefault="002771BC" w:rsidP="002771BC">
      <w:pPr>
        <w:spacing w:line="284" w:lineRule="exact"/>
      </w:pPr>
      <w:r>
        <w:t xml:space="preserve">  </w:t>
      </w:r>
    </w:p>
    <w:p w14:paraId="433FC5E0" w14:textId="77777777" w:rsidR="002771BC" w:rsidRDefault="002771BC" w:rsidP="002771BC">
      <w:pPr>
        <w:spacing w:line="284" w:lineRule="exact"/>
      </w:pPr>
      <w:r>
        <w:t xml:space="preserve">Die ...........................................................................................(naam bedrijf)   </w:t>
      </w:r>
    </w:p>
    <w:p w14:paraId="00970702" w14:textId="77777777" w:rsidR="002771BC" w:rsidRDefault="002771BC" w:rsidP="002771BC">
      <w:pPr>
        <w:spacing w:line="284" w:lineRule="exact"/>
      </w:pPr>
      <w:r>
        <w:t xml:space="preserve">  </w:t>
      </w:r>
    </w:p>
    <w:p w14:paraId="3CF48908" w14:textId="77777777" w:rsidR="002771BC" w:rsidRDefault="002771BC" w:rsidP="002771BC">
      <w:pPr>
        <w:spacing w:line="284" w:lineRule="exact"/>
      </w:pPr>
      <w:r>
        <w:t xml:space="preserve">ter zake van deze inschrijving rechtsgeldig vertegenwoordigt.  </w:t>
      </w:r>
    </w:p>
    <w:p w14:paraId="0C39BF51" w14:textId="77777777" w:rsidR="002771BC" w:rsidRDefault="002771BC" w:rsidP="002771BC">
      <w:pPr>
        <w:spacing w:line="284" w:lineRule="exact"/>
      </w:pPr>
      <w:r>
        <w:t xml:space="preserve">    </w:t>
      </w:r>
    </w:p>
    <w:p w14:paraId="1E6D4957" w14:textId="77777777" w:rsidR="002771BC" w:rsidRDefault="002771BC" w:rsidP="002771BC">
      <w:pPr>
        <w:spacing w:line="284" w:lineRule="exact"/>
      </w:pPr>
      <w:r>
        <w:t xml:space="preserve">.........................................................(handtekening)   </w:t>
      </w:r>
    </w:p>
    <w:p w14:paraId="5F836602" w14:textId="77777777" w:rsidR="00C2111F" w:rsidRDefault="00C2111F"/>
    <w:sectPr w:rsidR="00C21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76CF8"/>
    <w:multiLevelType w:val="multilevel"/>
    <w:tmpl w:val="41CC8B84"/>
    <w:lvl w:ilvl="0">
      <w:start w:val="1"/>
      <w:numFmt w:val="decimal"/>
      <w:pStyle w:val="Rapporthoofdnummer"/>
      <w:lvlText w:val="%1."/>
      <w:lvlJc w:val="left"/>
      <w:pPr>
        <w:ind w:left="360" w:hanging="360"/>
      </w:pPr>
    </w:lvl>
    <w:lvl w:ilvl="1">
      <w:start w:val="1"/>
      <w:numFmt w:val="decimal"/>
      <w:pStyle w:val="Rapportsubnummer"/>
      <w:lvlText w:val="%1.%2."/>
      <w:lvlJc w:val="left"/>
      <w:pPr>
        <w:ind w:left="4118" w:hanging="432"/>
      </w:pPr>
    </w:lvl>
    <w:lvl w:ilvl="2">
      <w:start w:val="1"/>
      <w:numFmt w:val="decimal"/>
      <w:pStyle w:val="Rapportsubsubnumme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C94431B"/>
    <w:multiLevelType w:val="hybridMultilevel"/>
    <w:tmpl w:val="87A43E2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30019">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38027352">
    <w:abstractNumId w:val="0"/>
  </w:num>
  <w:num w:numId="2" w16cid:durableId="2019039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BC"/>
    <w:rsid w:val="002771BC"/>
    <w:rsid w:val="00C2111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7588C"/>
  <w15:chartTrackingRefBased/>
  <w15:docId w15:val="{86FB2C02-9EFD-4FCF-8D81-0314187F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1BC"/>
    <w:pPr>
      <w:spacing w:after="0" w:line="341" w:lineRule="auto"/>
    </w:pPr>
    <w:rPr>
      <w:rFonts w:ascii="Verdana" w:hAnsi="Verdana"/>
      <w:sz w:val="18"/>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apporthoofdnummer">
    <w:name w:val="Rapporthoofdnummer"/>
    <w:basedOn w:val="Standaard"/>
    <w:next w:val="Standaard"/>
    <w:link w:val="RapporthoofdnummerChar"/>
    <w:qFormat/>
    <w:rsid w:val="002771BC"/>
    <w:pPr>
      <w:numPr>
        <w:numId w:val="1"/>
      </w:numPr>
      <w:tabs>
        <w:tab w:val="left" w:pos="567"/>
      </w:tabs>
      <w:spacing w:line="240" w:lineRule="atLeast"/>
      <w:ind w:left="0" w:firstLine="0"/>
    </w:pPr>
    <w:rPr>
      <w:rFonts w:eastAsia="Times New Roman" w:cs="Times New Roman"/>
      <w:b/>
      <w:spacing w:val="6"/>
      <w:sz w:val="22"/>
      <w:lang w:eastAsia="nl-NL"/>
    </w:rPr>
  </w:style>
  <w:style w:type="paragraph" w:customStyle="1" w:styleId="Rapportsubnummer">
    <w:name w:val="Rapportsubnummer"/>
    <w:basedOn w:val="Rapporthoofdnummer"/>
    <w:next w:val="Standaard"/>
    <w:qFormat/>
    <w:rsid w:val="002771BC"/>
    <w:pPr>
      <w:numPr>
        <w:ilvl w:val="1"/>
      </w:numPr>
      <w:tabs>
        <w:tab w:val="num" w:pos="360"/>
      </w:tabs>
      <w:ind w:left="0" w:firstLine="0"/>
    </w:pPr>
    <w:rPr>
      <w:i/>
      <w:sz w:val="19"/>
    </w:rPr>
  </w:style>
  <w:style w:type="character" w:customStyle="1" w:styleId="RapporthoofdnummerChar">
    <w:name w:val="Rapporthoofdnummer Char"/>
    <w:basedOn w:val="Standaardalinea-lettertype"/>
    <w:link w:val="Rapporthoofdnummer"/>
    <w:rsid w:val="002771BC"/>
    <w:rPr>
      <w:rFonts w:ascii="Verdana" w:eastAsia="Times New Roman" w:hAnsi="Verdana" w:cs="Times New Roman"/>
      <w:b/>
      <w:spacing w:val="6"/>
      <w:lang w:val="nl-NL" w:eastAsia="nl-NL"/>
    </w:rPr>
  </w:style>
  <w:style w:type="paragraph" w:customStyle="1" w:styleId="Rapportsubsubnummer">
    <w:name w:val="Rapportsubsubnummer"/>
    <w:basedOn w:val="Rapportsubnummer"/>
    <w:next w:val="Standaard"/>
    <w:qFormat/>
    <w:rsid w:val="002771BC"/>
    <w:pPr>
      <w:numPr>
        <w:ilvl w:val="2"/>
      </w:numPr>
      <w:tabs>
        <w:tab w:val="num" w:pos="360"/>
      </w:tabs>
      <w:ind w:left="0" w:firstLine="0"/>
    </w:pPr>
    <w:rPr>
      <w:i w:val="0"/>
    </w:rPr>
  </w:style>
  <w:style w:type="paragraph" w:styleId="Lijstalinea">
    <w:name w:val="List Paragraph"/>
    <w:basedOn w:val="Standaard"/>
    <w:uiPriority w:val="34"/>
    <w:qFormat/>
    <w:rsid w:val="00277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rtentusscher\Temp\Templafy\WordVsto\3xstfri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kdocument","templateDescription":"","enableDocumentContentUpdater":false,"version":"2.0"}]]></TemplafyTemplateConfiguration>
</file>

<file path=customXml/itemProps1.xml><?xml version="1.0" encoding="utf-8"?>
<ds:datastoreItem xmlns:ds="http://schemas.openxmlformats.org/officeDocument/2006/customXml" ds:itemID="{6D2BE9A1-EDA7-4632-AF65-186776467EA7}">
  <ds:schemaRefs/>
</ds:datastoreItem>
</file>

<file path=customXml/itemProps2.xml><?xml version="1.0" encoding="utf-8"?>
<ds:datastoreItem xmlns:ds="http://schemas.openxmlformats.org/officeDocument/2006/customXml" ds:itemID="{6D1E3FBF-44FF-4B69-A5E2-C4F9E6E8DDA1}">
  <ds:schemaRefs/>
</ds:datastoreItem>
</file>

<file path=docProps/app.xml><?xml version="1.0" encoding="utf-8"?>
<Properties xmlns="http://schemas.openxmlformats.org/officeDocument/2006/extended-properties" xmlns:vt="http://schemas.openxmlformats.org/officeDocument/2006/docPropsVTypes">
  <Template>3xstfriu</Template>
  <TotalTime>1</TotalTime>
  <Pages>1</Pages>
  <Words>336</Words>
  <Characters>1850</Characters>
  <Application>Microsoft Office Word</Application>
  <DocSecurity>0</DocSecurity>
  <Lines>15</Lines>
  <Paragraphs>4</Paragraphs>
  <ScaleCrop>false</ScaleCrop>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rtentusscher@vallei-veluwe.nl</dc:creator>
  <cp:keywords/>
  <dc:description/>
  <cp:lastModifiedBy>Tusscher, Rudy ten</cp:lastModifiedBy>
  <cp:revision>1</cp:revision>
  <dcterms:created xsi:type="dcterms:W3CDTF">2024-01-12T10:02:00Z</dcterms:created>
  <dcterms:modified xsi:type="dcterms:W3CDTF">2024-01-12T10:03:00Z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wsvv</vt:lpwstr>
  </property>
  <property fmtid="{D5CDD505-2E9C-101B-9397-08002B2CF9AE}" pid="3" name="TemplafyTemplateId">
    <vt:lpwstr>637939204912552356</vt:lpwstr>
  </property>
  <property fmtid="{D5CDD505-2E9C-101B-9397-08002B2CF9AE}" pid="4" name="TemplafyUserProfileId">
    <vt:lpwstr>638000538364903553</vt:lpwstr>
  </property>
  <property fmtid="{D5CDD505-2E9C-101B-9397-08002B2CF9AE}" pid="5" name="TemplafyLanguageCode">
    <vt:lpwstr>nl-NL</vt:lpwstr>
  </property>
  <property fmtid="{D5CDD505-2E9C-101B-9397-08002B2CF9AE}" pid="6" name="TemplafyFromBlank">
    <vt:bool>true</vt:bool>
  </property>
</Properties>
</file>