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2FB4" w14:textId="0CF63BB1" w:rsidR="004956AA" w:rsidRPr="00C218E9" w:rsidRDefault="00C218E9" w:rsidP="00FF6228">
      <w:pPr>
        <w:pStyle w:val="Kop1zondernummer"/>
        <w:rPr>
          <w:b/>
          <w:bCs w:val="0"/>
        </w:rPr>
      </w:pPr>
      <w:r w:rsidRPr="00C218E9">
        <w:rPr>
          <w:b/>
          <w:bCs w:val="0"/>
        </w:rPr>
        <w:t>Invulformulier 6</w:t>
      </w:r>
      <w:r>
        <w:rPr>
          <w:b/>
          <w:bCs w:val="0"/>
        </w:rPr>
        <w:t xml:space="preserve"> </w:t>
      </w:r>
      <w:r w:rsidR="00FF6228" w:rsidRPr="00C218E9">
        <w:rPr>
          <w:b/>
          <w:bCs w:val="0"/>
        </w:rPr>
        <w:t>Klachtenformulier aanbestedingen</w:t>
      </w:r>
    </w:p>
    <w:p w14:paraId="633EC3E9" w14:textId="661C8D28" w:rsidR="00FF6228" w:rsidRPr="00216A57" w:rsidRDefault="00FF6228" w:rsidP="00FF6228">
      <w:pPr>
        <w:rPr>
          <w:rFonts w:cs="Arial"/>
          <w:b/>
          <w:bCs/>
        </w:rPr>
      </w:pPr>
      <w:r>
        <w:rPr>
          <w:rFonts w:cs="Arial"/>
        </w:rPr>
        <w:t>I</w:t>
      </w:r>
      <w:r w:rsidRPr="00AB70CF">
        <w:rPr>
          <w:rFonts w:cs="Arial"/>
        </w:rPr>
        <w:t xml:space="preserve">n te vullen door </w:t>
      </w:r>
      <w:r>
        <w:rPr>
          <w:rFonts w:cs="Arial"/>
        </w:rPr>
        <w:t>k</w:t>
      </w:r>
      <w:r w:rsidRPr="00AB70CF">
        <w:rPr>
          <w:rFonts w:cs="Arial"/>
        </w:rPr>
        <w:t xml:space="preserve">lagende partij en versturen aan: </w:t>
      </w:r>
      <w:r w:rsidR="00C33517">
        <w:rPr>
          <w:rFonts w:cs="Arial"/>
        </w:rPr>
        <w:t>…</w:t>
      </w:r>
      <w:r>
        <w:rPr>
          <w:rFonts w:cs="Arial"/>
        </w:rPr>
        <w:br/>
      </w:r>
      <w:r>
        <w:rPr>
          <w:rFonts w:cs="Arial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:rsidRPr="00AB70CF" w14:paraId="553C6E46" w14:textId="77777777" w:rsidTr="00EE05B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0"/>
        </w:trPr>
        <w:tc>
          <w:tcPr>
            <w:tcW w:w="9061" w:type="dxa"/>
            <w:gridSpan w:val="2"/>
          </w:tcPr>
          <w:p w14:paraId="79EEB25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216A57">
              <w:rPr>
                <w:rFonts w:cs="Arial"/>
                <w:b/>
                <w:bCs/>
                <w:sz w:val="20"/>
              </w:rPr>
              <w:t>Gegevens klagende partij</w:t>
            </w:r>
          </w:p>
        </w:tc>
      </w:tr>
      <w:tr w:rsidR="00FF6228" w:rsidRPr="00AB70CF" w14:paraId="4E17245E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A5F55F7" w14:textId="77777777" w:rsidR="00FF6228" w:rsidRPr="00AB70CF" w:rsidRDefault="00FF6228" w:rsidP="003868AD">
            <w:pPr>
              <w:rPr>
                <w:rFonts w:cs="Arial"/>
              </w:rPr>
            </w:pPr>
            <w:r w:rsidRPr="00AB70CF">
              <w:rPr>
                <w:rFonts w:cs="Arial"/>
                <w:sz w:val="20"/>
              </w:rPr>
              <w:t>Naam organisatie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67192BE" w14:textId="77777777" w:rsidR="00FF6228" w:rsidRPr="00AB70CF" w:rsidRDefault="00FF6228" w:rsidP="003868AD">
            <w:pPr>
              <w:rPr>
                <w:rFonts w:cs="Arial"/>
              </w:rPr>
            </w:pPr>
          </w:p>
        </w:tc>
      </w:tr>
      <w:tr w:rsidR="00FF6228" w:rsidRPr="00AB70CF" w14:paraId="4C917B08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8DAFD77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Type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43ABDD6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MKB /</w:t>
            </w:r>
            <w:proofErr w:type="gramEnd"/>
            <w:r w:rsidRPr="00AB70CF">
              <w:rPr>
                <w:rFonts w:cs="Arial"/>
                <w:sz w:val="20"/>
              </w:rPr>
              <w:t xml:space="preserve"> Groot Bedrijf / Brancheorganisatie / Aanbestedende Dienst / Speciale Sectorbedrijf </w:t>
            </w:r>
          </w:p>
        </w:tc>
      </w:tr>
      <w:tr w:rsidR="00FF6228" w:rsidRPr="00AB70CF" w14:paraId="1F41B55F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429B5E8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Adres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4F342A2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6988A62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6D7AE84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proofErr w:type="gramStart"/>
            <w:r w:rsidRPr="00AB70CF">
              <w:rPr>
                <w:rFonts w:cs="Arial"/>
                <w:sz w:val="20"/>
              </w:rPr>
              <w:t>Postcode /</w:t>
            </w:r>
            <w:proofErr w:type="gramEnd"/>
            <w:r w:rsidRPr="00AB70CF">
              <w:rPr>
                <w:rFonts w:cs="Arial"/>
                <w:sz w:val="20"/>
              </w:rPr>
              <w:t xml:space="preserve"> Plaats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B4ECF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3CCBFB51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A5A01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Contactpersoon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2A05D51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7001EC48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78751BDA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E-mail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FBA7AB3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:rsidRPr="00AB70CF" w14:paraId="5C66B364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  <w:tcBorders>
              <w:bottom w:val="single" w:sz="4" w:space="0" w:color="auto"/>
            </w:tcBorders>
          </w:tcPr>
          <w:p w14:paraId="14D27C65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  <w:r w:rsidRPr="00AB70CF">
              <w:rPr>
                <w:rFonts w:cs="Arial"/>
                <w:sz w:val="20"/>
              </w:rPr>
              <w:t>Telefoonnummer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9FAFA71" w14:textId="77777777" w:rsidR="00FF6228" w:rsidRPr="00AB70CF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6AFCE435" w14:textId="77777777" w:rsidR="00FF6228" w:rsidRPr="00AB70CF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5B311B" w:rsidRPr="004E1F5E" w14:paraId="5D96D45B" w14:textId="77777777" w:rsidTr="00B349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02CBC024" w14:textId="77777777" w:rsidR="005B311B" w:rsidRPr="00FF6228" w:rsidRDefault="005B311B" w:rsidP="00B34943">
            <w:pPr>
              <w:rPr>
                <w:rFonts w:cs="Arial"/>
                <w:b/>
                <w:bCs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t xml:space="preserve">Gegevens </w:t>
            </w:r>
            <w:r>
              <w:rPr>
                <w:rFonts w:cs="Arial"/>
                <w:b/>
                <w:bCs/>
                <w:sz w:val="20"/>
              </w:rPr>
              <w:t>a</w:t>
            </w:r>
            <w:r w:rsidRPr="00FF6228">
              <w:rPr>
                <w:rFonts w:cs="Arial"/>
                <w:b/>
                <w:bCs/>
                <w:sz w:val="20"/>
              </w:rPr>
              <w:t>anbestedende dienst</w:t>
            </w:r>
          </w:p>
        </w:tc>
      </w:tr>
      <w:tr w:rsidR="005B311B" w:rsidRPr="004E1F5E" w14:paraId="73195350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E5D9880" w14:textId="77777777" w:rsidR="005B311B" w:rsidRPr="007D43FA" w:rsidRDefault="005B311B" w:rsidP="00B34943">
            <w:pPr>
              <w:rPr>
                <w:rFonts w:cs="Arial"/>
                <w:sz w:val="20"/>
              </w:rPr>
            </w:pPr>
            <w:r w:rsidRPr="007D43FA">
              <w:rPr>
                <w:rFonts w:cs="Arial"/>
                <w:sz w:val="20"/>
              </w:rPr>
              <w:t>Aanbestedende dienst:</w:t>
            </w:r>
          </w:p>
        </w:tc>
        <w:tc>
          <w:tcPr>
            <w:tcW w:w="6798" w:type="dxa"/>
          </w:tcPr>
          <w:p w14:paraId="67B0577D" w14:textId="67D7C9F7" w:rsidR="005B311B" w:rsidRPr="007D43FA" w:rsidRDefault="007D43FA" w:rsidP="00B34943">
            <w:pPr>
              <w:rPr>
                <w:rFonts w:cs="Arial"/>
                <w:sz w:val="20"/>
              </w:rPr>
            </w:pPr>
            <w:r w:rsidRPr="007D43FA">
              <w:rPr>
                <w:rFonts w:cs="Arial"/>
                <w:sz w:val="20"/>
              </w:rPr>
              <w:t>Veiligheidsregio Flevoland en Veiligheidsregio Gooi en Vechtstreek</w:t>
            </w:r>
          </w:p>
        </w:tc>
      </w:tr>
      <w:tr w:rsidR="005B311B" w:rsidRPr="004E1F5E" w14:paraId="0FA58B7D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2D9E1C66" w14:textId="77777777" w:rsidR="005B311B" w:rsidRPr="00212E2F" w:rsidRDefault="005B311B" w:rsidP="00B34943">
            <w:pPr>
              <w:rPr>
                <w:rFonts w:cs="Arial"/>
                <w:sz w:val="20"/>
              </w:rPr>
            </w:pPr>
            <w:r w:rsidRPr="00212E2F">
              <w:rPr>
                <w:rFonts w:cs="Arial"/>
                <w:sz w:val="20"/>
              </w:rPr>
              <w:t>A</w:t>
            </w:r>
            <w:r w:rsidRPr="00212E2F">
              <w:rPr>
                <w:sz w:val="20"/>
              </w:rPr>
              <w:t>dres:</w:t>
            </w:r>
          </w:p>
        </w:tc>
        <w:tc>
          <w:tcPr>
            <w:tcW w:w="6798" w:type="dxa"/>
          </w:tcPr>
          <w:p w14:paraId="25B4441B" w14:textId="56349227" w:rsidR="005B311B" w:rsidRPr="004E1F5E" w:rsidRDefault="007D43FA" w:rsidP="00B34943">
            <w:pPr>
              <w:rPr>
                <w:rFonts w:cs="Arial"/>
                <w:sz w:val="20"/>
              </w:rPr>
            </w:pPr>
            <w:proofErr w:type="spellStart"/>
            <w:r>
              <w:rPr>
                <w:rFonts w:cs="Arial"/>
                <w:sz w:val="20"/>
              </w:rPr>
              <w:t>Gordiaandreef</w:t>
            </w:r>
            <w:proofErr w:type="spellEnd"/>
            <w:r>
              <w:rPr>
                <w:rFonts w:cs="Arial"/>
                <w:sz w:val="20"/>
              </w:rPr>
              <w:t xml:space="preserve"> 101 </w:t>
            </w:r>
          </w:p>
        </w:tc>
      </w:tr>
      <w:tr w:rsidR="005B311B" w:rsidRPr="004E1F5E" w14:paraId="00EDB58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5CE4FF6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proofErr w:type="gramStart"/>
            <w:r>
              <w:rPr>
                <w:rFonts w:cs="Arial"/>
                <w:sz w:val="20"/>
              </w:rPr>
              <w:t>Postcode /</w:t>
            </w:r>
            <w:proofErr w:type="gramEnd"/>
            <w:r>
              <w:rPr>
                <w:rFonts w:cs="Arial"/>
                <w:sz w:val="20"/>
              </w:rPr>
              <w:t xml:space="preserve"> Plaats:</w:t>
            </w:r>
          </w:p>
        </w:tc>
        <w:tc>
          <w:tcPr>
            <w:tcW w:w="6798" w:type="dxa"/>
          </w:tcPr>
          <w:p w14:paraId="582790E0" w14:textId="5D6922D2" w:rsidR="005B311B" w:rsidRPr="004E1F5E" w:rsidRDefault="007D43FA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8233 AB</w:t>
            </w:r>
            <w:r w:rsidR="00F46A2C">
              <w:rPr>
                <w:rFonts w:cs="Arial"/>
                <w:sz w:val="20"/>
              </w:rPr>
              <w:t xml:space="preserve"> Lelystad</w:t>
            </w:r>
          </w:p>
        </w:tc>
      </w:tr>
      <w:tr w:rsidR="005B311B" w:rsidRPr="004E1F5E" w14:paraId="7CC217BA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3A59887B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Contactpersoon:</w:t>
            </w:r>
          </w:p>
        </w:tc>
        <w:tc>
          <w:tcPr>
            <w:tcW w:w="6798" w:type="dxa"/>
          </w:tcPr>
          <w:p w14:paraId="17D5B65F" w14:textId="71965B19" w:rsidR="005B311B" w:rsidRPr="004E1F5E" w:rsidRDefault="00F46A2C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Maartje Ribberink</w:t>
            </w:r>
          </w:p>
        </w:tc>
      </w:tr>
      <w:tr w:rsidR="005B311B" w:rsidRPr="004E1F5E" w14:paraId="712CE3E6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3D1523C5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E-mail:</w:t>
            </w:r>
          </w:p>
        </w:tc>
        <w:tc>
          <w:tcPr>
            <w:tcW w:w="6798" w:type="dxa"/>
          </w:tcPr>
          <w:p w14:paraId="6F0A174D" w14:textId="01A1FD96" w:rsidR="005B311B" w:rsidRPr="004E1F5E" w:rsidRDefault="00F46A2C" w:rsidP="00B34943">
            <w:pPr>
              <w:rPr>
                <w:rFonts w:cs="Arial"/>
                <w:sz w:val="20"/>
              </w:rPr>
            </w:pPr>
            <w:hyperlink r:id="rId11" w:history="1">
              <w:r w:rsidRPr="00B40F4C">
                <w:rPr>
                  <w:rStyle w:val="Hyperlink"/>
                  <w:rFonts w:cs="Arial"/>
                </w:rPr>
                <w:t>inkoop@vrfgv.nl</w:t>
              </w:r>
            </w:hyperlink>
          </w:p>
        </w:tc>
      </w:tr>
      <w:tr w:rsidR="005B311B" w:rsidRPr="004E1F5E" w14:paraId="43AE3DAF" w14:textId="77777777" w:rsidTr="00B3494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622FE35E" w14:textId="77777777" w:rsidR="005B311B" w:rsidRPr="004E1F5E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Telefoonnummer:</w:t>
            </w:r>
          </w:p>
        </w:tc>
        <w:tc>
          <w:tcPr>
            <w:tcW w:w="6798" w:type="dxa"/>
          </w:tcPr>
          <w:p w14:paraId="62326DE1" w14:textId="6D986B46" w:rsidR="005B311B" w:rsidRPr="004E1F5E" w:rsidRDefault="00A76F1D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06-16058276</w:t>
            </w:r>
          </w:p>
        </w:tc>
      </w:tr>
      <w:tr w:rsidR="005B311B" w:rsidRPr="00696ADC" w14:paraId="0AD79433" w14:textId="77777777" w:rsidTr="00B3494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E814076" w14:textId="77777777" w:rsidR="005B311B" w:rsidRPr="00696ADC" w:rsidRDefault="005B311B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Naam a</w:t>
            </w:r>
            <w:r w:rsidRPr="00696ADC">
              <w:rPr>
                <w:rFonts w:cs="Arial"/>
                <w:sz w:val="20"/>
              </w:rPr>
              <w:t>anbesteding</w:t>
            </w:r>
            <w:r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0F92B933" w14:textId="10E04DAE" w:rsidR="005B311B" w:rsidRPr="00696ADC" w:rsidRDefault="00A76F1D" w:rsidP="00B34943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Mobiele Commando Unit </w:t>
            </w:r>
          </w:p>
        </w:tc>
      </w:tr>
    </w:tbl>
    <w:p w14:paraId="78AC1F8A" w14:textId="77777777" w:rsidR="00A76F1D" w:rsidRDefault="00A76F1D" w:rsidP="00FF6228">
      <w:pPr>
        <w:rPr>
          <w:rFonts w:cs="Arial"/>
          <w:b/>
          <w:bCs/>
          <w:color w:val="000000"/>
          <w:shd w:val="clear" w:color="auto" w:fill="FFFFFF"/>
        </w:rPr>
      </w:pPr>
    </w:p>
    <w:p w14:paraId="68486C63" w14:textId="77777777" w:rsidR="00A76F1D" w:rsidRDefault="00A76F1D" w:rsidP="00FF6228">
      <w:pPr>
        <w:rPr>
          <w:rFonts w:cs="Arial"/>
          <w:b/>
          <w:bCs/>
          <w:color w:val="000000"/>
          <w:shd w:val="clear" w:color="auto" w:fill="FFFFFF"/>
        </w:rPr>
      </w:pPr>
    </w:p>
    <w:p w14:paraId="68FA96F0" w14:textId="7E42EB43" w:rsidR="00FF6228" w:rsidRPr="00216A57" w:rsidRDefault="00FF6228" w:rsidP="00FF6228">
      <w:pPr>
        <w:rPr>
          <w:rFonts w:cs="Arial"/>
        </w:rPr>
      </w:pPr>
      <w:r>
        <w:rPr>
          <w:rFonts w:cs="Arial"/>
          <w:b/>
          <w:bCs/>
          <w:color w:val="000000"/>
          <w:shd w:val="clear" w:color="auto" w:fill="FFFFFF"/>
        </w:rPr>
        <w:br/>
      </w:r>
      <w:r w:rsidRPr="00216A57">
        <w:rPr>
          <w:rFonts w:cs="Arial"/>
          <w:color w:val="000000"/>
          <w:shd w:val="clear" w:color="auto" w:fill="FFFFFF"/>
        </w:rPr>
        <w:t>Indien u gebruik maakt van juridische ondersteuning kunt u hieronder de contactgegevens kwijt.</w:t>
      </w:r>
      <w:r>
        <w:rPr>
          <w:rFonts w:cs="Arial"/>
          <w:color w:val="000000"/>
          <w:shd w:val="clear" w:color="auto" w:fill="FFFFFF"/>
        </w:rPr>
        <w:br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6798"/>
      </w:tblGrid>
      <w:tr w:rsidR="00FF6228" w14:paraId="12C08C0B" w14:textId="77777777" w:rsidTr="00F46F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  <w:gridSpan w:val="2"/>
          </w:tcPr>
          <w:p w14:paraId="707D5205" w14:textId="77777777" w:rsidR="00FF6228" w:rsidRDefault="00FF6228" w:rsidP="003868AD">
            <w:pPr>
              <w:rPr>
                <w:rFonts w:cs="Arial"/>
                <w:sz w:val="20"/>
              </w:rPr>
            </w:pPr>
            <w:r w:rsidRPr="00FF6228">
              <w:rPr>
                <w:rFonts w:cs="Arial"/>
                <w:b/>
                <w:bCs/>
                <w:sz w:val="20"/>
              </w:rPr>
              <w:lastRenderedPageBreak/>
              <w:t>Juridische ondersteuning</w:t>
            </w:r>
          </w:p>
        </w:tc>
      </w:tr>
      <w:tr w:rsidR="00FF6228" w14:paraId="537C1F1A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7FC95025" w14:textId="77777777" w:rsidR="00FF6228" w:rsidRDefault="00FF6228" w:rsidP="003868AD">
            <w:pPr>
              <w:rPr>
                <w:rFonts w:cs="Arial"/>
              </w:rPr>
            </w:pPr>
            <w:r>
              <w:rPr>
                <w:rFonts w:cs="Arial"/>
                <w:sz w:val="20"/>
              </w:rPr>
              <w:t>Bedrijfsnaam</w:t>
            </w:r>
            <w:r w:rsidR="00D87CC6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69148696" w14:textId="77777777" w:rsidR="00FF6228" w:rsidRDefault="00FF6228" w:rsidP="003868AD">
            <w:pPr>
              <w:rPr>
                <w:rFonts w:cs="Arial"/>
              </w:rPr>
            </w:pPr>
          </w:p>
        </w:tc>
      </w:tr>
      <w:tr w:rsidR="00FF6228" w14:paraId="33F2FD20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BC216E3" w14:textId="77777777" w:rsidR="00FF6228" w:rsidRDefault="006F084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Contactpersoon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FF4F8A1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261D8DDC" w14:textId="77777777" w:rsidTr="00FF62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2263" w:type="dxa"/>
          </w:tcPr>
          <w:p w14:paraId="0BE576CA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E-mail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7D0AE5C4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  <w:tr w:rsidR="00FF6228" w14:paraId="116E10A2" w14:textId="77777777" w:rsidTr="00FF622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2263" w:type="dxa"/>
          </w:tcPr>
          <w:p w14:paraId="56D7FBED" w14:textId="77777777" w:rsidR="00FF6228" w:rsidRDefault="00FF6228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Telefoonnummer</w:t>
            </w:r>
            <w:r w:rsidR="00582A5F">
              <w:rPr>
                <w:rFonts w:cs="Arial"/>
                <w:sz w:val="20"/>
              </w:rPr>
              <w:t>:</w:t>
            </w:r>
          </w:p>
        </w:tc>
        <w:tc>
          <w:tcPr>
            <w:tcW w:w="6798" w:type="dxa"/>
          </w:tcPr>
          <w:p w14:paraId="36E8861E" w14:textId="77777777" w:rsidR="00FF6228" w:rsidRDefault="00FF6228" w:rsidP="003868AD">
            <w:pPr>
              <w:rPr>
                <w:rFonts w:cs="Arial"/>
                <w:sz w:val="20"/>
              </w:rPr>
            </w:pPr>
          </w:p>
        </w:tc>
      </w:tr>
    </w:tbl>
    <w:p w14:paraId="4680C143" w14:textId="77777777" w:rsidR="00FF6228" w:rsidRDefault="00FF6228" w:rsidP="00FF6228">
      <w:pPr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78ECE6B4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5482F9D6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 w:rsidRPr="00EE05BC">
              <w:rPr>
                <w:b/>
                <w:bCs/>
                <w:sz w:val="20"/>
              </w:rPr>
              <w:t>Inhoud klacht</w:t>
            </w:r>
          </w:p>
          <w:p w14:paraId="3FB7600F" w14:textId="77777777" w:rsidR="00EE05BC" w:rsidRDefault="00EE05BC" w:rsidP="003868AD">
            <w:r>
              <w:t xml:space="preserve">Beschrijf kort de aard en inhoud van uw klacht. </w:t>
            </w:r>
          </w:p>
        </w:tc>
      </w:tr>
      <w:tr w:rsidR="00EE05BC" w14:paraId="73FB558B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35B7DA1" w14:textId="77777777" w:rsidR="00EE05BC" w:rsidRDefault="00EE05BC" w:rsidP="003868AD"/>
          <w:p w14:paraId="57EF553D" w14:textId="77777777" w:rsidR="00EE05BC" w:rsidRDefault="00EE05BC" w:rsidP="003868AD"/>
          <w:p w14:paraId="13A5F781" w14:textId="77777777" w:rsidR="00EE05BC" w:rsidRDefault="00EE05BC" w:rsidP="003868AD"/>
          <w:p w14:paraId="6114CA61" w14:textId="77777777" w:rsidR="00EE05BC" w:rsidRDefault="00EE05BC" w:rsidP="003868AD"/>
          <w:p w14:paraId="75A4E61E" w14:textId="77777777" w:rsidR="00271447" w:rsidRDefault="00271447" w:rsidP="003868AD"/>
          <w:p w14:paraId="521D08E7" w14:textId="77777777" w:rsidR="00271447" w:rsidRDefault="00271447" w:rsidP="003868AD"/>
          <w:p w14:paraId="3EEB776F" w14:textId="77777777" w:rsidR="00271447" w:rsidRDefault="00271447" w:rsidP="003868AD"/>
          <w:p w14:paraId="6A51BE47" w14:textId="77777777" w:rsidR="00271447" w:rsidRDefault="00271447" w:rsidP="003868AD"/>
          <w:p w14:paraId="5CFDABA4" w14:textId="77777777" w:rsidR="00271447" w:rsidRDefault="00271447" w:rsidP="003868AD"/>
          <w:p w14:paraId="0AAEAA78" w14:textId="77777777" w:rsidR="00EE05BC" w:rsidRDefault="00EE05BC" w:rsidP="003868AD"/>
          <w:p w14:paraId="69CE62AE" w14:textId="77777777" w:rsidR="00EE05BC" w:rsidRDefault="00EE05BC" w:rsidP="003868AD"/>
          <w:p w14:paraId="2DACAA0B" w14:textId="77777777" w:rsidR="00EE05BC" w:rsidRDefault="00EE05BC" w:rsidP="003868AD"/>
          <w:p w14:paraId="54043300" w14:textId="77777777" w:rsidR="00EE05BC" w:rsidRDefault="00EE05BC" w:rsidP="003868AD"/>
          <w:p w14:paraId="40255A05" w14:textId="77777777" w:rsidR="00EE05BC" w:rsidRDefault="00EE05BC" w:rsidP="003868AD"/>
        </w:tc>
      </w:tr>
    </w:tbl>
    <w:p w14:paraId="0C0DACA3" w14:textId="77777777" w:rsidR="00EE05BC" w:rsidRDefault="00EE05BC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EE05BC" w14:paraId="3C698B58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03A49580" w14:textId="77777777" w:rsidR="00EE05BC" w:rsidRPr="00EE05BC" w:rsidRDefault="00EE05BC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Klacht gegrond?</w:t>
            </w:r>
          </w:p>
          <w:p w14:paraId="5C081063" w14:textId="77777777" w:rsidR="00EE05BC" w:rsidRDefault="00EE05BC" w:rsidP="003868AD">
            <w:r>
              <w:t xml:space="preserve">Geef aan waarom u meent dat uw klacht gegrond is </w:t>
            </w:r>
            <w:r w:rsidR="00330D1D">
              <w:t xml:space="preserve">en verwijs hierbij naar relevante passages in door u bijgevoegde </w:t>
            </w:r>
            <w:proofErr w:type="gramStart"/>
            <w:r w:rsidR="00330D1D">
              <w:t>stukken.*</w:t>
            </w:r>
            <w:proofErr w:type="gramEnd"/>
            <w:r w:rsidR="00330D1D">
              <w:t xml:space="preserve"> </w:t>
            </w:r>
          </w:p>
        </w:tc>
      </w:tr>
      <w:tr w:rsidR="00EE05BC" w14:paraId="154B03CA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8137F98" w14:textId="77777777" w:rsidR="00EE05BC" w:rsidRDefault="00EE05BC" w:rsidP="003868AD"/>
          <w:p w14:paraId="5F12AEC7" w14:textId="77777777" w:rsidR="00EE05BC" w:rsidRDefault="00EE05BC" w:rsidP="003868AD"/>
          <w:p w14:paraId="6AC7E9D9" w14:textId="77777777" w:rsidR="00EE05BC" w:rsidRDefault="00EE05BC" w:rsidP="003868AD"/>
          <w:p w14:paraId="126316B5" w14:textId="77777777" w:rsidR="00EE05BC" w:rsidRDefault="00EE05BC" w:rsidP="003868AD"/>
          <w:p w14:paraId="7E6ACE61" w14:textId="77777777" w:rsidR="00271447" w:rsidRDefault="00271447" w:rsidP="003868AD"/>
          <w:p w14:paraId="627C5B05" w14:textId="77777777" w:rsidR="00271447" w:rsidRDefault="00271447" w:rsidP="003868AD"/>
          <w:p w14:paraId="57BCAB5A" w14:textId="77777777" w:rsidR="00271447" w:rsidRDefault="00271447" w:rsidP="003868AD"/>
          <w:p w14:paraId="7C06820B" w14:textId="77777777" w:rsidR="00EE05BC" w:rsidRDefault="00EE05BC" w:rsidP="003868AD"/>
          <w:p w14:paraId="20B7E4D9" w14:textId="77777777" w:rsidR="00EE05BC" w:rsidRDefault="00EE05BC" w:rsidP="003868AD"/>
          <w:p w14:paraId="49D30E41" w14:textId="77777777" w:rsidR="00EE05BC" w:rsidRDefault="00EE05BC" w:rsidP="003868AD"/>
          <w:p w14:paraId="40D6C102" w14:textId="77777777" w:rsidR="00EE05BC" w:rsidRDefault="00EE05BC" w:rsidP="003868AD"/>
          <w:p w14:paraId="09B74B10" w14:textId="77777777" w:rsidR="00EE05BC" w:rsidRDefault="00EE05BC" w:rsidP="003868AD"/>
          <w:p w14:paraId="57C7566A" w14:textId="77777777" w:rsidR="00EE05BC" w:rsidRDefault="00EE05BC" w:rsidP="003868AD"/>
        </w:tc>
      </w:tr>
    </w:tbl>
    <w:p w14:paraId="79DD29B5" w14:textId="77777777" w:rsidR="003B602E" w:rsidRDefault="003B602E" w:rsidP="004956AA"/>
    <w:p w14:paraId="3495EFFA" w14:textId="77777777" w:rsidR="003B602E" w:rsidRDefault="003B602E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1"/>
      </w:tblGrid>
      <w:tr w:rsidR="00330D1D" w14:paraId="75B86DA6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061" w:type="dxa"/>
          </w:tcPr>
          <w:p w14:paraId="772420F5" w14:textId="77777777" w:rsidR="00330D1D" w:rsidRPr="00EE05BC" w:rsidRDefault="00330D1D" w:rsidP="003868AD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Voorstel oplossing</w:t>
            </w:r>
          </w:p>
          <w:p w14:paraId="401160B9" w14:textId="77777777" w:rsidR="00330D1D" w:rsidRDefault="00330D1D" w:rsidP="003868AD">
            <w:r>
              <w:t xml:space="preserve">Wat is uw voorstel om de klacht op te lossen?   </w:t>
            </w:r>
          </w:p>
        </w:tc>
      </w:tr>
      <w:tr w:rsidR="00330D1D" w14:paraId="51B052C8" w14:textId="77777777" w:rsidTr="003868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061" w:type="dxa"/>
          </w:tcPr>
          <w:p w14:paraId="3F536E58" w14:textId="77777777" w:rsidR="00330D1D" w:rsidRDefault="00330D1D" w:rsidP="003868AD"/>
          <w:p w14:paraId="7EBCF550" w14:textId="77777777" w:rsidR="00330D1D" w:rsidRDefault="00330D1D" w:rsidP="003868AD"/>
          <w:p w14:paraId="321C0BFA" w14:textId="77777777" w:rsidR="00330D1D" w:rsidRDefault="00330D1D" w:rsidP="003868AD"/>
          <w:p w14:paraId="790450DB" w14:textId="77777777" w:rsidR="00330D1D" w:rsidRDefault="00330D1D" w:rsidP="003868AD"/>
          <w:p w14:paraId="359ED600" w14:textId="77777777" w:rsidR="00330D1D" w:rsidRDefault="00330D1D" w:rsidP="003868AD"/>
          <w:p w14:paraId="29847BF8" w14:textId="77777777" w:rsidR="00330D1D" w:rsidRDefault="00330D1D" w:rsidP="003868AD"/>
          <w:p w14:paraId="5A9494E3" w14:textId="77777777" w:rsidR="00330D1D" w:rsidRDefault="00330D1D" w:rsidP="003868AD"/>
          <w:p w14:paraId="1120A05C" w14:textId="77777777" w:rsidR="00330D1D" w:rsidRDefault="00330D1D" w:rsidP="003868AD"/>
          <w:p w14:paraId="2BB49F5F" w14:textId="77777777" w:rsidR="00330D1D" w:rsidRDefault="00330D1D" w:rsidP="003868AD"/>
          <w:p w14:paraId="4B52D0F5" w14:textId="77777777" w:rsidR="00271447" w:rsidRDefault="00271447" w:rsidP="003868AD"/>
          <w:p w14:paraId="432731DA" w14:textId="77777777" w:rsidR="00330D1D" w:rsidRDefault="00330D1D" w:rsidP="003868AD"/>
        </w:tc>
      </w:tr>
    </w:tbl>
    <w:p w14:paraId="7464B3A5" w14:textId="77777777" w:rsidR="00330D1D" w:rsidRDefault="00330D1D" w:rsidP="004956AA"/>
    <w:p w14:paraId="564CBDD9" w14:textId="77777777" w:rsidR="00330D1D" w:rsidRDefault="00330D1D" w:rsidP="004956A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657"/>
        <w:gridCol w:w="1134"/>
        <w:gridCol w:w="1270"/>
      </w:tblGrid>
      <w:tr w:rsidR="00330D1D" w:rsidRPr="00F57BF5" w14:paraId="057B2CE0" w14:textId="77777777" w:rsidTr="003868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658" w:type="dxa"/>
          </w:tcPr>
          <w:p w14:paraId="591BFFE1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Heeft u uw klacht al kenbaar gemaakt aan de partij waartegen uw klacht is gericht</w:t>
            </w:r>
            <w:r w:rsidR="00271447">
              <w:rPr>
                <w:rFonts w:cs="Arial"/>
                <w:sz w:val="20"/>
              </w:rPr>
              <w:t xml:space="preserve"> door middel van het stellen van een vraag in de Nota van </w:t>
            </w:r>
            <w:proofErr w:type="gramStart"/>
            <w:r w:rsidR="00271447">
              <w:rPr>
                <w:rFonts w:cs="Arial"/>
                <w:sz w:val="20"/>
              </w:rPr>
              <w:t>Inlichtingen</w:t>
            </w:r>
            <w:r>
              <w:rPr>
                <w:rFonts w:cs="Arial"/>
                <w:sz w:val="20"/>
              </w:rPr>
              <w:t>?*</w:t>
            </w:r>
            <w:proofErr w:type="gramEnd"/>
          </w:p>
        </w:tc>
        <w:tc>
          <w:tcPr>
            <w:tcW w:w="1134" w:type="dxa"/>
          </w:tcPr>
          <w:p w14:paraId="2234309C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Ja</w:t>
            </w:r>
          </w:p>
        </w:tc>
        <w:tc>
          <w:tcPr>
            <w:tcW w:w="1270" w:type="dxa"/>
          </w:tcPr>
          <w:p w14:paraId="47398A4B" w14:textId="77777777" w:rsidR="00330D1D" w:rsidRPr="00F57BF5" w:rsidRDefault="00330D1D" w:rsidP="003868AD">
            <w:pPr>
              <w:rPr>
                <w:rFonts w:cs="Arial"/>
                <w:sz w:val="20"/>
              </w:rPr>
            </w:pPr>
            <w:r w:rsidRPr="00F57BF5">
              <w:rPr>
                <w:rFonts w:cs="Arial"/>
                <w:sz w:val="20"/>
              </w:rPr>
              <w:t>Nee</w:t>
            </w:r>
          </w:p>
        </w:tc>
      </w:tr>
    </w:tbl>
    <w:p w14:paraId="617547BE" w14:textId="77777777" w:rsidR="00330D1D" w:rsidRDefault="00330D1D" w:rsidP="004956AA"/>
    <w:p w14:paraId="6B4E30F8" w14:textId="77777777" w:rsidR="00330D1D" w:rsidRDefault="00330D1D" w:rsidP="004956AA"/>
    <w:p w14:paraId="31B977FB" w14:textId="77777777" w:rsidR="00330D1D" w:rsidRDefault="00330D1D" w:rsidP="00330D1D">
      <w:r>
        <w:t xml:space="preserve">*Voeg relevante documentatie toe aan uw e-mailbericht. </w:t>
      </w:r>
    </w:p>
    <w:p w14:paraId="333CA297" w14:textId="77777777" w:rsidR="00330D1D" w:rsidRDefault="00330D1D" w:rsidP="00330D1D"/>
    <w:sectPr w:rsidR="00330D1D" w:rsidSect="005F79CE">
      <w:footerReference w:type="default" r:id="rId12"/>
      <w:headerReference w:type="first" r:id="rId13"/>
      <w:footerReference w:type="first" r:id="rId14"/>
      <w:type w:val="oddPage"/>
      <w:pgSz w:w="11907" w:h="16840" w:code="9"/>
      <w:pgMar w:top="2552" w:right="1418" w:bottom="851" w:left="1418" w:header="57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5EACA" w14:textId="77777777" w:rsidR="003B79E2" w:rsidRDefault="003B79E2">
      <w:r>
        <w:separator/>
      </w:r>
    </w:p>
  </w:endnote>
  <w:endnote w:type="continuationSeparator" w:id="0">
    <w:p w14:paraId="28202FC5" w14:textId="77777777" w:rsidR="003B79E2" w:rsidRDefault="003B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294A12D2" w14:textId="77777777" w:rsidTr="000C2C0C">
      <w:tc>
        <w:tcPr>
          <w:tcW w:w="7371" w:type="dxa"/>
          <w:shd w:val="clear" w:color="auto" w:fill="auto"/>
        </w:tcPr>
        <w:p w14:paraId="0F37B0DD" w14:textId="6C3B0423" w:rsidR="003D7329" w:rsidRPr="003D7329" w:rsidRDefault="003D7329" w:rsidP="003D7329">
          <w:pPr>
            <w:spacing w:line="240" w:lineRule="auto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6688CDBF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2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19C0D47D" w14:textId="77777777" w:rsidR="003D7329" w:rsidRPr="003D7329" w:rsidRDefault="003D7329" w:rsidP="00847CC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58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1"/>
      <w:gridCol w:w="2210"/>
    </w:tblGrid>
    <w:tr w:rsidR="003D7329" w:rsidRPr="003D7329" w14:paraId="7E05C1A5" w14:textId="77777777" w:rsidTr="000C2C0C">
      <w:tc>
        <w:tcPr>
          <w:tcW w:w="7371" w:type="dxa"/>
          <w:shd w:val="clear" w:color="auto" w:fill="auto"/>
        </w:tcPr>
        <w:p w14:paraId="0312DF57" w14:textId="77777777" w:rsidR="003D7329" w:rsidRPr="003D7329" w:rsidRDefault="003D7329" w:rsidP="00C218E9">
          <w:pPr>
            <w:pStyle w:val="Voettekst"/>
            <w:rPr>
              <w:rFonts w:eastAsia="MS Mincho"/>
              <w:b/>
              <w:noProof/>
              <w:sz w:val="16"/>
              <w:szCs w:val="24"/>
            </w:rPr>
          </w:pPr>
        </w:p>
      </w:tc>
      <w:tc>
        <w:tcPr>
          <w:tcW w:w="2210" w:type="dxa"/>
          <w:shd w:val="clear" w:color="auto" w:fill="auto"/>
        </w:tcPr>
        <w:p w14:paraId="060EBA17" w14:textId="77777777" w:rsidR="003D7329" w:rsidRPr="003D7329" w:rsidRDefault="003D7329" w:rsidP="003D7329">
          <w:pPr>
            <w:spacing w:line="240" w:lineRule="auto"/>
            <w:jc w:val="right"/>
            <w:rPr>
              <w:rFonts w:eastAsia="MS Mincho"/>
              <w:noProof/>
              <w:sz w:val="16"/>
              <w:szCs w:val="24"/>
            </w:rPr>
          </w:pP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PAGE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  <w:r w:rsidRPr="003D7329">
            <w:rPr>
              <w:rFonts w:eastAsia="MS Mincho"/>
              <w:noProof/>
              <w:sz w:val="16"/>
              <w:szCs w:val="24"/>
            </w:rPr>
            <w:t>/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begin"/>
          </w:r>
          <w:r w:rsidRPr="003D7329">
            <w:rPr>
              <w:rFonts w:eastAsia="MS Mincho"/>
              <w:noProof/>
              <w:sz w:val="16"/>
              <w:szCs w:val="24"/>
            </w:rPr>
            <w:instrText xml:space="preserve"> NUMPAGES </w:instrTex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separate"/>
          </w:r>
          <w:r w:rsidR="004956AA">
            <w:rPr>
              <w:rFonts w:eastAsia="MS Mincho"/>
              <w:noProof/>
              <w:sz w:val="16"/>
              <w:szCs w:val="24"/>
            </w:rPr>
            <w:t>1</w:t>
          </w:r>
          <w:r w:rsidRPr="003D7329">
            <w:rPr>
              <w:rFonts w:eastAsia="MS Mincho"/>
              <w:noProof/>
              <w:sz w:val="16"/>
              <w:szCs w:val="24"/>
            </w:rPr>
            <w:fldChar w:fldCharType="end"/>
          </w:r>
        </w:p>
      </w:tc>
    </w:tr>
  </w:tbl>
  <w:p w14:paraId="3DE2DE1A" w14:textId="77777777" w:rsidR="00166DAB" w:rsidRPr="00847CCA" w:rsidRDefault="00166DAB" w:rsidP="00847CCA">
    <w:pPr>
      <w:pStyle w:val="Voetteks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128650" w14:textId="77777777" w:rsidR="003B79E2" w:rsidRDefault="003B79E2">
      <w:r>
        <w:separator/>
      </w:r>
    </w:p>
  </w:footnote>
  <w:footnote w:type="continuationSeparator" w:id="0">
    <w:p w14:paraId="050EA1AC" w14:textId="77777777" w:rsidR="003B79E2" w:rsidRDefault="003B7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568EEF" w14:textId="578552C2" w:rsidR="00072B7D" w:rsidRDefault="00072B7D" w:rsidP="00D875C7">
    <w:pPr>
      <w:pStyle w:val="Koptekst"/>
      <w:tabs>
        <w:tab w:val="clear" w:pos="4536"/>
        <w:tab w:val="clear" w:pos="9072"/>
      </w:tabs>
    </w:pPr>
  </w:p>
  <w:p w14:paraId="2DB65B9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7E37D00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7D3F531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0163C7B8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6BF18507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B895DAC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4FDB65BA" w14:textId="77777777" w:rsidR="00072B7D" w:rsidRDefault="00072B7D" w:rsidP="00D875C7">
    <w:pPr>
      <w:pStyle w:val="Koptekst"/>
      <w:tabs>
        <w:tab w:val="clear" w:pos="4536"/>
        <w:tab w:val="clear" w:pos="9072"/>
      </w:tabs>
    </w:pPr>
  </w:p>
  <w:p w14:paraId="2EDA6D08" w14:textId="77777777" w:rsidR="00363D03" w:rsidRPr="002F7512" w:rsidRDefault="00363D03" w:rsidP="00D875C7">
    <w:pPr>
      <w:pStyle w:val="Koptekst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BF409F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9FE516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739CAA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2E87291A"/>
    <w:multiLevelType w:val="multilevel"/>
    <w:tmpl w:val="84D2FE74"/>
    <w:numStyleLink w:val="Huisstijl-Opsomming"/>
  </w:abstractNum>
  <w:abstractNum w:abstractNumId="4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3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abstractNum w:abstractNumId="5" w15:restartNumberingAfterBreak="0">
    <w:nsid w:val="357C1624"/>
    <w:multiLevelType w:val="multilevel"/>
    <w:tmpl w:val="25F0BDA0"/>
    <w:styleLink w:val="Huisstijl-Nummer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19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1563ECD"/>
    <w:multiLevelType w:val="hybridMultilevel"/>
    <w:tmpl w:val="425044FA"/>
    <w:lvl w:ilvl="0" w:tplc="8D44DEA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22158"/>
    <w:multiLevelType w:val="multilevel"/>
    <w:tmpl w:val="BEBA8B64"/>
    <w:styleLink w:val="Huisstijl-Letter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  <w:sz w:val="19"/>
        <w:szCs w:val="18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6CDA3111"/>
    <w:multiLevelType w:val="multilevel"/>
    <w:tmpl w:val="84D2FE74"/>
    <w:styleLink w:val="Huisstijl-Opsomming"/>
    <w:lvl w:ilvl="0">
      <w:start w:val="1"/>
      <w:numFmt w:val="bullet"/>
      <w:pStyle w:val="Lijstopsomteken"/>
      <w:lvlText w:val="&gt;"/>
      <w:lvlJc w:val="left"/>
      <w:pPr>
        <w:ind w:left="397" w:hanging="397"/>
      </w:pPr>
      <w:rPr>
        <w:rFonts w:ascii="Arial" w:hAnsi="Arial" w:hint="default"/>
        <w:sz w:val="20"/>
        <w:szCs w:val="18"/>
      </w:rPr>
    </w:lvl>
    <w:lvl w:ilvl="1">
      <w:start w:val="1"/>
      <w:numFmt w:val="bullet"/>
      <w:pStyle w:val="Lijstopsomteken2"/>
      <w:lvlText w:val="–"/>
      <w:lvlJc w:val="left"/>
      <w:pPr>
        <w:ind w:left="680" w:hanging="283"/>
      </w:pPr>
      <w:rPr>
        <w:rFonts w:ascii="Arial" w:hAnsi="Arial" w:hint="default"/>
        <w:sz w:val="20"/>
      </w:rPr>
    </w:lvl>
    <w:lvl w:ilvl="2">
      <w:start w:val="1"/>
      <w:numFmt w:val="bullet"/>
      <w:lvlText w:val="-"/>
      <w:lvlJc w:val="left"/>
      <w:pPr>
        <w:ind w:left="1080" w:hanging="360"/>
      </w:pPr>
      <w:rPr>
        <w:rFonts w:ascii="Arial" w:hAnsi="Arial" w:cs="Arial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9" w15:restartNumberingAfterBreak="0">
    <w:nsid w:val="6FDD39A5"/>
    <w:multiLevelType w:val="multilevel"/>
    <w:tmpl w:val="ECD2DDC2"/>
    <w:styleLink w:val="Huisstijl-Kop"/>
    <w:lvl w:ilvl="0">
      <w:start w:val="1"/>
      <w:numFmt w:val="decimal"/>
      <w:lvlText w:val="%1."/>
      <w:lvlJc w:val="left"/>
      <w:pPr>
        <w:ind w:left="680" w:hanging="680"/>
      </w:pPr>
      <w:rPr>
        <w:rFonts w:ascii="Arial" w:hAnsi="Arial" w:hint="default"/>
        <w:sz w:val="19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86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608243593">
    <w:abstractNumId w:val="9"/>
  </w:num>
  <w:num w:numId="2" w16cid:durableId="1431700401">
    <w:abstractNumId w:val="7"/>
  </w:num>
  <w:num w:numId="3" w16cid:durableId="1124734827">
    <w:abstractNumId w:val="5"/>
  </w:num>
  <w:num w:numId="4" w16cid:durableId="881752045">
    <w:abstractNumId w:val="8"/>
  </w:num>
  <w:num w:numId="5" w16cid:durableId="861093598">
    <w:abstractNumId w:val="9"/>
  </w:num>
  <w:num w:numId="6" w16cid:durableId="457917554">
    <w:abstractNumId w:val="9"/>
  </w:num>
  <w:num w:numId="7" w16cid:durableId="631011346">
    <w:abstractNumId w:val="9"/>
  </w:num>
  <w:num w:numId="8" w16cid:durableId="1386832275">
    <w:abstractNumId w:val="9"/>
  </w:num>
  <w:num w:numId="9" w16cid:durableId="1631205756">
    <w:abstractNumId w:val="7"/>
  </w:num>
  <w:num w:numId="10" w16cid:durableId="1918664210">
    <w:abstractNumId w:val="5"/>
  </w:num>
  <w:num w:numId="11" w16cid:durableId="1158038997">
    <w:abstractNumId w:val="8"/>
  </w:num>
  <w:num w:numId="12" w16cid:durableId="231357749">
    <w:abstractNumId w:val="4"/>
  </w:num>
  <w:num w:numId="13" w16cid:durableId="2121869566">
    <w:abstractNumId w:val="4"/>
  </w:num>
  <w:num w:numId="14" w16cid:durableId="914776089">
    <w:abstractNumId w:val="4"/>
  </w:num>
  <w:num w:numId="15" w16cid:durableId="825708618">
    <w:abstractNumId w:val="4"/>
  </w:num>
  <w:num w:numId="16" w16cid:durableId="1149832626">
    <w:abstractNumId w:val="2"/>
  </w:num>
  <w:num w:numId="17" w16cid:durableId="509293415">
    <w:abstractNumId w:val="3"/>
  </w:num>
  <w:num w:numId="18" w16cid:durableId="1561206736">
    <w:abstractNumId w:val="0"/>
  </w:num>
  <w:num w:numId="19" w16cid:durableId="512113271">
    <w:abstractNumId w:val="3"/>
  </w:num>
  <w:num w:numId="20" w16cid:durableId="1052121664">
    <w:abstractNumId w:val="3"/>
  </w:num>
  <w:num w:numId="21" w16cid:durableId="258031658">
    <w:abstractNumId w:val="1"/>
  </w:num>
  <w:num w:numId="22" w16cid:durableId="1900706898">
    <w:abstractNumId w:val="1"/>
  </w:num>
  <w:num w:numId="23" w16cid:durableId="264313278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22929223">
    <w:abstractNumId w:val="1"/>
    <w:lvlOverride w:ilvl="0">
      <w:startOverride w:val="1"/>
    </w:lvlOverride>
  </w:num>
  <w:num w:numId="25" w16cid:durableId="9557211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IDB" w:val="2013.3"/>
    <w:docVar w:name="IDBGW" w:val="1"/>
  </w:docVars>
  <w:rsids>
    <w:rsidRoot w:val="00C33517"/>
    <w:rsid w:val="00007640"/>
    <w:rsid w:val="0002106A"/>
    <w:rsid w:val="000223CF"/>
    <w:rsid w:val="0002448C"/>
    <w:rsid w:val="00024D16"/>
    <w:rsid w:val="00034E56"/>
    <w:rsid w:val="00072B7D"/>
    <w:rsid w:val="0009039C"/>
    <w:rsid w:val="00091BCE"/>
    <w:rsid w:val="00092E2F"/>
    <w:rsid w:val="000B6A6A"/>
    <w:rsid w:val="000E487F"/>
    <w:rsid w:val="000F0061"/>
    <w:rsid w:val="00102E2D"/>
    <w:rsid w:val="00114C60"/>
    <w:rsid w:val="00115F9C"/>
    <w:rsid w:val="0013045C"/>
    <w:rsid w:val="00135B95"/>
    <w:rsid w:val="00166DAB"/>
    <w:rsid w:val="00182788"/>
    <w:rsid w:val="0018756D"/>
    <w:rsid w:val="00190627"/>
    <w:rsid w:val="001B255F"/>
    <w:rsid w:val="001D0E08"/>
    <w:rsid w:val="001D164B"/>
    <w:rsid w:val="0020601C"/>
    <w:rsid w:val="00210E4D"/>
    <w:rsid w:val="00212E2F"/>
    <w:rsid w:val="002136A7"/>
    <w:rsid w:val="002178D2"/>
    <w:rsid w:val="00221209"/>
    <w:rsid w:val="0022278E"/>
    <w:rsid w:val="00224686"/>
    <w:rsid w:val="0023005E"/>
    <w:rsid w:val="0023767D"/>
    <w:rsid w:val="00237C93"/>
    <w:rsid w:val="00247A95"/>
    <w:rsid w:val="002623CD"/>
    <w:rsid w:val="00271447"/>
    <w:rsid w:val="00274217"/>
    <w:rsid w:val="002A3C92"/>
    <w:rsid w:val="002A77B7"/>
    <w:rsid w:val="002C0CE3"/>
    <w:rsid w:val="002E6ECD"/>
    <w:rsid w:val="002F042F"/>
    <w:rsid w:val="002F5D9C"/>
    <w:rsid w:val="002F7512"/>
    <w:rsid w:val="00302864"/>
    <w:rsid w:val="00330D1D"/>
    <w:rsid w:val="00333D88"/>
    <w:rsid w:val="00334627"/>
    <w:rsid w:val="003430C6"/>
    <w:rsid w:val="00343563"/>
    <w:rsid w:val="00355EB8"/>
    <w:rsid w:val="00362A36"/>
    <w:rsid w:val="00363D03"/>
    <w:rsid w:val="003B5094"/>
    <w:rsid w:val="003B602E"/>
    <w:rsid w:val="003B6890"/>
    <w:rsid w:val="003B79E2"/>
    <w:rsid w:val="003C061C"/>
    <w:rsid w:val="003C7731"/>
    <w:rsid w:val="003D67D6"/>
    <w:rsid w:val="003D7329"/>
    <w:rsid w:val="003E3C8C"/>
    <w:rsid w:val="00415A26"/>
    <w:rsid w:val="00435C8C"/>
    <w:rsid w:val="004475EB"/>
    <w:rsid w:val="00452C56"/>
    <w:rsid w:val="00455881"/>
    <w:rsid w:val="004712BD"/>
    <w:rsid w:val="004750F8"/>
    <w:rsid w:val="00486CF6"/>
    <w:rsid w:val="00490164"/>
    <w:rsid w:val="004956AA"/>
    <w:rsid w:val="004968B9"/>
    <w:rsid w:val="004A2EAE"/>
    <w:rsid w:val="004B7B2A"/>
    <w:rsid w:val="004D7D57"/>
    <w:rsid w:val="004D7F14"/>
    <w:rsid w:val="004E2F47"/>
    <w:rsid w:val="004F0762"/>
    <w:rsid w:val="004F257A"/>
    <w:rsid w:val="005111C8"/>
    <w:rsid w:val="005118DB"/>
    <w:rsid w:val="005118F9"/>
    <w:rsid w:val="005125DE"/>
    <w:rsid w:val="00525B2B"/>
    <w:rsid w:val="005317C7"/>
    <w:rsid w:val="00541B8B"/>
    <w:rsid w:val="0054330E"/>
    <w:rsid w:val="0057356B"/>
    <w:rsid w:val="00573B8D"/>
    <w:rsid w:val="005829EA"/>
    <w:rsid w:val="00582A5F"/>
    <w:rsid w:val="00582AC6"/>
    <w:rsid w:val="0059064A"/>
    <w:rsid w:val="005942ED"/>
    <w:rsid w:val="005B311B"/>
    <w:rsid w:val="005B5B95"/>
    <w:rsid w:val="005C622B"/>
    <w:rsid w:val="005C66C1"/>
    <w:rsid w:val="005F5268"/>
    <w:rsid w:val="005F6710"/>
    <w:rsid w:val="005F79CE"/>
    <w:rsid w:val="00606A7E"/>
    <w:rsid w:val="00606EC7"/>
    <w:rsid w:val="006115AD"/>
    <w:rsid w:val="00625412"/>
    <w:rsid w:val="006307E6"/>
    <w:rsid w:val="00645822"/>
    <w:rsid w:val="00647D39"/>
    <w:rsid w:val="0065358D"/>
    <w:rsid w:val="006674D5"/>
    <w:rsid w:val="00682CF1"/>
    <w:rsid w:val="00685E99"/>
    <w:rsid w:val="00687F69"/>
    <w:rsid w:val="006A698B"/>
    <w:rsid w:val="006B026D"/>
    <w:rsid w:val="006C71DE"/>
    <w:rsid w:val="006D1698"/>
    <w:rsid w:val="006E13CA"/>
    <w:rsid w:val="006E30DA"/>
    <w:rsid w:val="006F084D"/>
    <w:rsid w:val="00713FD9"/>
    <w:rsid w:val="0072331A"/>
    <w:rsid w:val="00724452"/>
    <w:rsid w:val="007448B5"/>
    <w:rsid w:val="00780BD0"/>
    <w:rsid w:val="00790EC2"/>
    <w:rsid w:val="007A271F"/>
    <w:rsid w:val="007B73EE"/>
    <w:rsid w:val="007D34D1"/>
    <w:rsid w:val="007D43FA"/>
    <w:rsid w:val="007F07DA"/>
    <w:rsid w:val="00802916"/>
    <w:rsid w:val="008147C0"/>
    <w:rsid w:val="00840E00"/>
    <w:rsid w:val="00847CCA"/>
    <w:rsid w:val="0085477C"/>
    <w:rsid w:val="00863276"/>
    <w:rsid w:val="0086780B"/>
    <w:rsid w:val="008A2543"/>
    <w:rsid w:val="008A2C42"/>
    <w:rsid w:val="008C4641"/>
    <w:rsid w:val="008D367C"/>
    <w:rsid w:val="008E7FC5"/>
    <w:rsid w:val="008F71B4"/>
    <w:rsid w:val="009048F5"/>
    <w:rsid w:val="00923C00"/>
    <w:rsid w:val="00976928"/>
    <w:rsid w:val="00977F21"/>
    <w:rsid w:val="00984F93"/>
    <w:rsid w:val="00993FAE"/>
    <w:rsid w:val="009A16E9"/>
    <w:rsid w:val="009D7F31"/>
    <w:rsid w:val="009E5C31"/>
    <w:rsid w:val="009F5A8B"/>
    <w:rsid w:val="009F5D95"/>
    <w:rsid w:val="00A13F44"/>
    <w:rsid w:val="00A26BD3"/>
    <w:rsid w:val="00A3363F"/>
    <w:rsid w:val="00A66182"/>
    <w:rsid w:val="00A76F1D"/>
    <w:rsid w:val="00A80EBE"/>
    <w:rsid w:val="00A94E94"/>
    <w:rsid w:val="00AA54F2"/>
    <w:rsid w:val="00AB2BE4"/>
    <w:rsid w:val="00AE358A"/>
    <w:rsid w:val="00B10AD5"/>
    <w:rsid w:val="00B364B8"/>
    <w:rsid w:val="00B42875"/>
    <w:rsid w:val="00B52E6E"/>
    <w:rsid w:val="00B64861"/>
    <w:rsid w:val="00B71E42"/>
    <w:rsid w:val="00B71FCF"/>
    <w:rsid w:val="00B768CC"/>
    <w:rsid w:val="00B8579A"/>
    <w:rsid w:val="00BD2F32"/>
    <w:rsid w:val="00BD4494"/>
    <w:rsid w:val="00BF04A8"/>
    <w:rsid w:val="00BF17E7"/>
    <w:rsid w:val="00C02DA8"/>
    <w:rsid w:val="00C1197A"/>
    <w:rsid w:val="00C218E9"/>
    <w:rsid w:val="00C272CE"/>
    <w:rsid w:val="00C33517"/>
    <w:rsid w:val="00C337AC"/>
    <w:rsid w:val="00C33995"/>
    <w:rsid w:val="00C50D44"/>
    <w:rsid w:val="00C50F5F"/>
    <w:rsid w:val="00C53E6E"/>
    <w:rsid w:val="00C57C8C"/>
    <w:rsid w:val="00C654DF"/>
    <w:rsid w:val="00C7156A"/>
    <w:rsid w:val="00C818C3"/>
    <w:rsid w:val="00C91207"/>
    <w:rsid w:val="00C96388"/>
    <w:rsid w:val="00CC15B9"/>
    <w:rsid w:val="00CC2E7F"/>
    <w:rsid w:val="00CC2FA0"/>
    <w:rsid w:val="00CD68F9"/>
    <w:rsid w:val="00CE52B3"/>
    <w:rsid w:val="00CF1098"/>
    <w:rsid w:val="00D07642"/>
    <w:rsid w:val="00D14A3F"/>
    <w:rsid w:val="00D27F72"/>
    <w:rsid w:val="00D311A2"/>
    <w:rsid w:val="00D56619"/>
    <w:rsid w:val="00D65D36"/>
    <w:rsid w:val="00D73BFE"/>
    <w:rsid w:val="00D73DEC"/>
    <w:rsid w:val="00D875C7"/>
    <w:rsid w:val="00D87CC6"/>
    <w:rsid w:val="00DA2C42"/>
    <w:rsid w:val="00DA5115"/>
    <w:rsid w:val="00DC5933"/>
    <w:rsid w:val="00DD2377"/>
    <w:rsid w:val="00DF1C5A"/>
    <w:rsid w:val="00DF3325"/>
    <w:rsid w:val="00DF69A0"/>
    <w:rsid w:val="00DF7400"/>
    <w:rsid w:val="00E01FD9"/>
    <w:rsid w:val="00E06160"/>
    <w:rsid w:val="00E070F5"/>
    <w:rsid w:val="00E112B7"/>
    <w:rsid w:val="00E2040F"/>
    <w:rsid w:val="00E36753"/>
    <w:rsid w:val="00E64197"/>
    <w:rsid w:val="00E70B31"/>
    <w:rsid w:val="00E9026F"/>
    <w:rsid w:val="00EA2A22"/>
    <w:rsid w:val="00EA59C4"/>
    <w:rsid w:val="00EB3F47"/>
    <w:rsid w:val="00EC2128"/>
    <w:rsid w:val="00EC38E3"/>
    <w:rsid w:val="00ED4427"/>
    <w:rsid w:val="00EE05BC"/>
    <w:rsid w:val="00EE2699"/>
    <w:rsid w:val="00EF0831"/>
    <w:rsid w:val="00EF0F2D"/>
    <w:rsid w:val="00F23BE5"/>
    <w:rsid w:val="00F43ABE"/>
    <w:rsid w:val="00F46A2C"/>
    <w:rsid w:val="00F74531"/>
    <w:rsid w:val="00F87725"/>
    <w:rsid w:val="00FA60BF"/>
    <w:rsid w:val="00FB0BCE"/>
    <w:rsid w:val="00FF452F"/>
    <w:rsid w:val="00FF62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CE7E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3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3" w:unhideWhenUsed="1"/>
    <w:lsdException w:name="footer" w:semiHidden="1" w:uiPriority="4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uiPriority="4" w:qFormat="1"/>
    <w:lsdException w:name="List 2" w:semiHidden="1" w:unhideWhenUsed="1"/>
    <w:lsdException w:name="List 3" w:semiHidden="1" w:unhideWhenUsed="1"/>
    <w:lsdException w:name="List Bullet 2" w:semiHidden="1" w:uiPriority="4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4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91207"/>
  </w:style>
  <w:style w:type="paragraph" w:styleId="Kop1">
    <w:name w:val="heading 1"/>
    <w:basedOn w:val="Huisstijl-Kleur"/>
    <w:next w:val="Standaard"/>
    <w:link w:val="Kop1Char"/>
    <w:uiPriority w:val="3"/>
    <w:qFormat/>
    <w:rsid w:val="006E30DA"/>
    <w:pPr>
      <w:keepNext/>
      <w:pageBreakBefore/>
      <w:numPr>
        <w:numId w:val="15"/>
      </w:numPr>
      <w:spacing w:after="960" w:line="600" w:lineRule="atLeast"/>
      <w:outlineLvl w:val="0"/>
    </w:pPr>
    <w:rPr>
      <w:rFonts w:eastAsia="MS Mincho" w:cs="Arial"/>
      <w:bCs/>
      <w:sz w:val="60"/>
      <w:szCs w:val="32"/>
    </w:rPr>
  </w:style>
  <w:style w:type="paragraph" w:styleId="Kop2">
    <w:name w:val="heading 2"/>
    <w:basedOn w:val="Kop1"/>
    <w:next w:val="Standaard"/>
    <w:link w:val="Kop2Char"/>
    <w:uiPriority w:val="3"/>
    <w:qFormat/>
    <w:rsid w:val="00C91207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C1413"/>
      <w:sz w:val="30"/>
      <w:szCs w:val="28"/>
    </w:rPr>
  </w:style>
  <w:style w:type="paragraph" w:styleId="Kop3">
    <w:name w:val="heading 3"/>
    <w:basedOn w:val="Kop2"/>
    <w:next w:val="Standaard"/>
    <w:link w:val="Kop3Char"/>
    <w:uiPriority w:val="3"/>
    <w:qFormat/>
    <w:rsid w:val="006E30DA"/>
    <w:pPr>
      <w:numPr>
        <w:ilvl w:val="2"/>
      </w:numPr>
      <w:spacing w:before="280" w:after="0" w:line="280" w:lineRule="atLeast"/>
      <w:contextualSpacing/>
      <w:outlineLvl w:val="2"/>
    </w:pPr>
    <w:rPr>
      <w:b/>
      <w:sz w:val="23"/>
      <w:szCs w:val="26"/>
    </w:rPr>
  </w:style>
  <w:style w:type="paragraph" w:styleId="Kop4">
    <w:name w:val="heading 4"/>
    <w:basedOn w:val="Kop2"/>
    <w:next w:val="Standaard"/>
    <w:link w:val="Kop4Char"/>
    <w:uiPriority w:val="3"/>
    <w:qFormat/>
    <w:rsid w:val="006E30DA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uisstijl-Adres">
    <w:name w:val="Huisstijl-Adres"/>
    <w:basedOn w:val="Standaard"/>
    <w:next w:val="Standaard"/>
    <w:semiHidden/>
    <w:rsid w:val="006E30DA"/>
    <w:pPr>
      <w:spacing w:line="280" w:lineRule="exact"/>
    </w:pPr>
    <w:rPr>
      <w:rFonts w:eastAsia="MS Mincho"/>
      <w:noProof/>
      <w:szCs w:val="24"/>
    </w:rPr>
  </w:style>
  <w:style w:type="character" w:customStyle="1" w:styleId="Huisstijl-Gegeven">
    <w:name w:val="Huisstijl-Gegeven"/>
    <w:semiHidden/>
    <w:rsid w:val="006E30DA"/>
    <w:rPr>
      <w:rFonts w:ascii="Arial" w:hAnsi="Arial"/>
      <w:sz w:val="20"/>
    </w:rPr>
  </w:style>
  <w:style w:type="numbering" w:customStyle="1" w:styleId="Huisstijl-Kop">
    <w:name w:val="Huisstijl-Kop"/>
    <w:uiPriority w:val="99"/>
    <w:rsid w:val="00455881"/>
    <w:pPr>
      <w:numPr>
        <w:numId w:val="1"/>
      </w:numPr>
    </w:pPr>
  </w:style>
  <w:style w:type="character" w:customStyle="1" w:styleId="Huisstijl-Kopje">
    <w:name w:val="Huisstijl-Kopje"/>
    <w:basedOn w:val="Huisstijl-Gegeven"/>
    <w:semiHidden/>
    <w:rsid w:val="006E30DA"/>
    <w:rPr>
      <w:rFonts w:ascii="Arial" w:hAnsi="Arial"/>
      <w:b w:val="0"/>
      <w:sz w:val="16"/>
    </w:rPr>
  </w:style>
  <w:style w:type="numbering" w:customStyle="1" w:styleId="Huisstijl-Letter">
    <w:name w:val="Huisstijl-Letter"/>
    <w:basedOn w:val="Geenlijst"/>
    <w:rsid w:val="006E30DA"/>
    <w:pPr>
      <w:numPr>
        <w:numId w:val="2"/>
      </w:numPr>
    </w:pPr>
  </w:style>
  <w:style w:type="paragraph" w:customStyle="1" w:styleId="Huisstijl-Naw">
    <w:name w:val="Huisstijl-Naw"/>
    <w:basedOn w:val="Standaard"/>
    <w:next w:val="Standaard"/>
    <w:semiHidden/>
    <w:rsid w:val="0020601C"/>
    <w:rPr>
      <w:rFonts w:eastAsia="MS Mincho"/>
      <w:noProof/>
      <w:szCs w:val="24"/>
    </w:rPr>
  </w:style>
  <w:style w:type="numbering" w:customStyle="1" w:styleId="Huisstijl-Nummer">
    <w:name w:val="Huisstijl-Nummer"/>
    <w:basedOn w:val="Geenlijst"/>
    <w:uiPriority w:val="99"/>
    <w:rsid w:val="006E30DA"/>
    <w:pPr>
      <w:numPr>
        <w:numId w:val="3"/>
      </w:numPr>
    </w:pPr>
  </w:style>
  <w:style w:type="numbering" w:customStyle="1" w:styleId="Huisstijl-Opsomming">
    <w:name w:val="Huisstijl-Opsomming"/>
    <w:basedOn w:val="Geenlijst"/>
    <w:rsid w:val="006E30DA"/>
    <w:pPr>
      <w:numPr>
        <w:numId w:val="4"/>
      </w:numPr>
    </w:pPr>
  </w:style>
  <w:style w:type="paragraph" w:customStyle="1" w:styleId="Huisstijl-Pagina">
    <w:name w:val="Huisstijl-Pagina"/>
    <w:basedOn w:val="Standaard"/>
    <w:semiHidden/>
    <w:qFormat/>
    <w:rsid w:val="006E30DA"/>
    <w:pPr>
      <w:spacing w:line="240" w:lineRule="auto"/>
      <w:jc w:val="right"/>
    </w:pPr>
    <w:rPr>
      <w:rFonts w:eastAsia="MS Mincho"/>
      <w:b/>
      <w:noProof/>
      <w:color w:val="004563" w:themeColor="accent1"/>
      <w:sz w:val="16"/>
      <w:szCs w:val="24"/>
    </w:rPr>
  </w:style>
  <w:style w:type="paragraph" w:customStyle="1" w:styleId="Huisstijl-Rubricering">
    <w:name w:val="Huisstijl-Rubricering"/>
    <w:basedOn w:val="Huisstijl-Naw"/>
    <w:semiHidden/>
    <w:qFormat/>
    <w:rsid w:val="00455881"/>
    <w:rPr>
      <w:b/>
      <w:bCs/>
    </w:rPr>
  </w:style>
  <w:style w:type="paragraph" w:customStyle="1" w:styleId="Huisstijl-Sjabloonnaam">
    <w:name w:val="Huisstijl-Sjabloonnaam"/>
    <w:basedOn w:val="Huisstijl-Naw"/>
    <w:semiHidden/>
    <w:qFormat/>
    <w:rsid w:val="00455881"/>
    <w:pPr>
      <w:spacing w:before="120" w:after="120" w:line="240" w:lineRule="auto"/>
    </w:pPr>
    <w:rPr>
      <w:b/>
      <w:bCs/>
      <w:sz w:val="32"/>
    </w:rPr>
  </w:style>
  <w:style w:type="paragraph" w:customStyle="1" w:styleId="Huisstijl-Voettekst">
    <w:name w:val="Huisstijl-Voettekst"/>
    <w:basedOn w:val="Huisstijl-Kleur"/>
    <w:next w:val="Standaard"/>
    <w:semiHidden/>
    <w:qFormat/>
    <w:rsid w:val="006E30DA"/>
    <w:pPr>
      <w:tabs>
        <w:tab w:val="left" w:pos="425"/>
      </w:tabs>
      <w:spacing w:line="240" w:lineRule="auto"/>
      <w:ind w:left="425" w:hanging="425"/>
    </w:pPr>
    <w:rPr>
      <w:b/>
      <w:sz w:val="15"/>
    </w:rPr>
  </w:style>
  <w:style w:type="character" w:customStyle="1" w:styleId="Kop1Char">
    <w:name w:val="Kop 1 Char"/>
    <w:basedOn w:val="Standaardalinea-lettertype"/>
    <w:link w:val="Kop1"/>
    <w:uiPriority w:val="3"/>
    <w:rsid w:val="006E30DA"/>
    <w:rPr>
      <w:rFonts w:eastAsia="MS Mincho" w:cs="Arial"/>
      <w:bCs/>
      <w:color w:val="00314E"/>
      <w:sz w:val="60"/>
      <w:szCs w:val="32"/>
    </w:rPr>
  </w:style>
  <w:style w:type="character" w:customStyle="1" w:styleId="Kop2Char">
    <w:name w:val="Kop 2 Char"/>
    <w:basedOn w:val="Standaardalinea-lettertype"/>
    <w:link w:val="Kop2"/>
    <w:uiPriority w:val="3"/>
    <w:rsid w:val="00C91207"/>
    <w:rPr>
      <w:rFonts w:eastAsia="MS Mincho" w:cs="Arial"/>
      <w:iCs/>
      <w:color w:val="BC1413"/>
      <w:sz w:val="30"/>
      <w:szCs w:val="28"/>
    </w:rPr>
  </w:style>
  <w:style w:type="character" w:customStyle="1" w:styleId="Kop3Char">
    <w:name w:val="Kop 3 Char"/>
    <w:basedOn w:val="Standaardalinea-lettertype"/>
    <w:link w:val="Kop3"/>
    <w:uiPriority w:val="3"/>
    <w:rsid w:val="006E30DA"/>
    <w:rPr>
      <w:rFonts w:eastAsia="MS Mincho" w:cs="Arial"/>
      <w:b/>
      <w:iCs/>
      <w:color w:val="BA4133"/>
      <w:sz w:val="23"/>
      <w:szCs w:val="26"/>
    </w:rPr>
  </w:style>
  <w:style w:type="character" w:customStyle="1" w:styleId="Kop4Char">
    <w:name w:val="Kop 4 Char"/>
    <w:basedOn w:val="Standaardalinea-lettertype"/>
    <w:link w:val="Kop4"/>
    <w:uiPriority w:val="3"/>
    <w:rsid w:val="006E30DA"/>
    <w:rPr>
      <w:rFonts w:eastAsia="MS Mincho" w:cs="Arial"/>
      <w:iCs/>
      <w:color w:val="BA4133"/>
      <w:sz w:val="30"/>
      <w:szCs w:val="28"/>
    </w:rPr>
  </w:style>
  <w:style w:type="paragraph" w:customStyle="1" w:styleId="Huisstijl-AlineaNa">
    <w:name w:val="Huisstijl-AlineaNa"/>
    <w:basedOn w:val="Standaard"/>
    <w:semiHidden/>
    <w:qFormat/>
    <w:rsid w:val="0054330E"/>
    <w:pPr>
      <w:spacing w:before="2520"/>
    </w:pPr>
  </w:style>
  <w:style w:type="paragraph" w:styleId="Koptekst">
    <w:name w:val="header"/>
    <w:basedOn w:val="Standaard"/>
    <w:link w:val="KoptekstChar"/>
    <w:uiPriority w:val="3"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3"/>
    <w:rsid w:val="006E30DA"/>
  </w:style>
  <w:style w:type="paragraph" w:styleId="Voettekst">
    <w:name w:val="footer"/>
    <w:basedOn w:val="Standaard"/>
    <w:link w:val="VoettekstChar"/>
    <w:uiPriority w:val="4"/>
    <w:unhideWhenUsed/>
    <w:rsid w:val="006E30D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4"/>
    <w:rsid w:val="006E30DA"/>
  </w:style>
  <w:style w:type="paragraph" w:styleId="Ballontekst">
    <w:name w:val="Balloon Text"/>
    <w:basedOn w:val="Standaard"/>
    <w:link w:val="BallontekstChar"/>
    <w:uiPriority w:val="4"/>
    <w:rsid w:val="006E30D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4"/>
    <w:rsid w:val="006E30DA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uiPriority w:val="4"/>
    <w:unhideWhenUsed/>
    <w:qFormat/>
    <w:rsid w:val="006E30DA"/>
    <w:pPr>
      <w:spacing w:after="280"/>
    </w:pPr>
    <w:rPr>
      <w:b/>
      <w:iCs/>
      <w:color w:val="44546A" w:themeColor="text2"/>
      <w:szCs w:val="18"/>
    </w:rPr>
  </w:style>
  <w:style w:type="paragraph" w:customStyle="1" w:styleId="Bijschriftonderfiguur">
    <w:name w:val="Bijschrift onder figuur"/>
    <w:basedOn w:val="Standaard"/>
    <w:next w:val="Standaard"/>
    <w:uiPriority w:val="4"/>
    <w:qFormat/>
    <w:rsid w:val="006E30DA"/>
    <w:pPr>
      <w:spacing w:before="140" w:line="200" w:lineRule="atLeast"/>
    </w:pPr>
    <w:rPr>
      <w:sz w:val="15"/>
    </w:rPr>
  </w:style>
  <w:style w:type="paragraph" w:customStyle="1" w:styleId="Bijschriftondertabel">
    <w:name w:val="Bijschrift onder tabel"/>
    <w:basedOn w:val="Bijschriftonderfiguur"/>
    <w:uiPriority w:val="4"/>
    <w:qFormat/>
    <w:rsid w:val="006E30DA"/>
    <w:pPr>
      <w:spacing w:before="250"/>
    </w:pPr>
  </w:style>
  <w:style w:type="paragraph" w:customStyle="1" w:styleId="Huisstijl-Kleur">
    <w:name w:val="Huisstijl-Kleur"/>
    <w:basedOn w:val="Standaard"/>
    <w:next w:val="Standaard"/>
    <w:semiHidden/>
    <w:qFormat/>
    <w:rsid w:val="00C91207"/>
    <w:rPr>
      <w:color w:val="004563"/>
    </w:rPr>
  </w:style>
  <w:style w:type="paragraph" w:customStyle="1" w:styleId="Introductietekst">
    <w:name w:val="Introductietekst"/>
    <w:basedOn w:val="Huisstijl-Kleur"/>
    <w:uiPriority w:val="4"/>
    <w:qFormat/>
    <w:rsid w:val="006E30DA"/>
    <w:pPr>
      <w:tabs>
        <w:tab w:val="left" w:pos="660"/>
      </w:tabs>
      <w:spacing w:line="320" w:lineRule="atLeast"/>
      <w:ind w:left="680"/>
    </w:pPr>
    <w:rPr>
      <w:sz w:val="23"/>
    </w:rPr>
  </w:style>
  <w:style w:type="paragraph" w:customStyle="1" w:styleId="Huisstijl-Kadertekst">
    <w:name w:val="Huisstijl-Kadertekst"/>
    <w:basedOn w:val="Introductietekst"/>
    <w:next w:val="Standaard"/>
    <w:semiHidden/>
    <w:qFormat/>
    <w:rsid w:val="006E30DA"/>
    <w:pPr>
      <w:spacing w:before="280" w:after="280" w:line="280" w:lineRule="atLeast"/>
    </w:pPr>
    <w:rPr>
      <w:sz w:val="20"/>
    </w:rPr>
  </w:style>
  <w:style w:type="paragraph" w:customStyle="1" w:styleId="Huisstijl-Titel">
    <w:name w:val="Huisstijl-Titel"/>
    <w:basedOn w:val="Huisstijl-Kleur"/>
    <w:semiHidden/>
    <w:qFormat/>
    <w:rsid w:val="006E30DA"/>
    <w:pPr>
      <w:spacing w:line="800" w:lineRule="atLeast"/>
    </w:pPr>
    <w:rPr>
      <w:sz w:val="72"/>
    </w:rPr>
  </w:style>
  <w:style w:type="paragraph" w:customStyle="1" w:styleId="Huisstijl-Versie">
    <w:name w:val="Huisstijl-Versie"/>
    <w:basedOn w:val="Huisstijl-Kleur"/>
    <w:next w:val="Standaard"/>
    <w:semiHidden/>
    <w:qFormat/>
    <w:rsid w:val="006E30DA"/>
    <w:rPr>
      <w:color w:val="003D58"/>
    </w:rPr>
  </w:style>
  <w:style w:type="character" w:styleId="Hyperlink">
    <w:name w:val="Hyperlink"/>
    <w:basedOn w:val="Standaardalinea-lettertype"/>
    <w:unhideWhenUsed/>
    <w:rsid w:val="006E30DA"/>
    <w:rPr>
      <w:color w:val="0563C1" w:themeColor="hyperlink"/>
      <w:u w:val="single"/>
    </w:rPr>
  </w:style>
  <w:style w:type="paragraph" w:styleId="Inhopg1">
    <w:name w:val="toc 1"/>
    <w:basedOn w:val="Standaard"/>
    <w:next w:val="Standaard"/>
    <w:autoRedefine/>
    <w:uiPriority w:val="39"/>
    <w:rsid w:val="006E30DA"/>
    <w:pPr>
      <w:tabs>
        <w:tab w:val="left" w:pos="680"/>
      </w:tabs>
      <w:spacing w:before="280"/>
      <w:ind w:left="680" w:hanging="680"/>
    </w:pPr>
    <w:rPr>
      <w:b/>
      <w:noProof/>
    </w:rPr>
  </w:style>
  <w:style w:type="paragraph" w:styleId="Inhopg2">
    <w:name w:val="toc 2"/>
    <w:basedOn w:val="Inhopg1"/>
    <w:next w:val="Standaard"/>
    <w:autoRedefine/>
    <w:uiPriority w:val="39"/>
    <w:rsid w:val="006E30DA"/>
    <w:pPr>
      <w:spacing w:before="0"/>
    </w:pPr>
    <w:rPr>
      <w:b w:val="0"/>
    </w:rPr>
  </w:style>
  <w:style w:type="paragraph" w:styleId="Inhopg3">
    <w:name w:val="toc 3"/>
    <w:basedOn w:val="Inhopg2"/>
    <w:next w:val="Standaard"/>
    <w:autoRedefine/>
    <w:uiPriority w:val="39"/>
    <w:rsid w:val="006E30DA"/>
  </w:style>
  <w:style w:type="paragraph" w:customStyle="1" w:styleId="Kop1zondernummer">
    <w:name w:val="Kop 1 zonder nummer"/>
    <w:basedOn w:val="Kop1"/>
    <w:next w:val="Standaard"/>
    <w:uiPriority w:val="3"/>
    <w:qFormat/>
    <w:rsid w:val="006E30DA"/>
    <w:pPr>
      <w:numPr>
        <w:numId w:val="0"/>
      </w:numPr>
    </w:pPr>
  </w:style>
  <w:style w:type="paragraph" w:customStyle="1" w:styleId="Kop2zondernummer">
    <w:name w:val="Kop 2 zonder nummer"/>
    <w:basedOn w:val="Kop2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3zondernummer">
    <w:name w:val="Kop 3 zonder nummer"/>
    <w:basedOn w:val="Kop3"/>
    <w:next w:val="Standaard"/>
    <w:uiPriority w:val="3"/>
    <w:qFormat/>
    <w:rsid w:val="006E30DA"/>
    <w:pPr>
      <w:numPr>
        <w:ilvl w:val="0"/>
        <w:numId w:val="0"/>
      </w:numPr>
    </w:pPr>
  </w:style>
  <w:style w:type="paragraph" w:customStyle="1" w:styleId="KopBijlage">
    <w:name w:val="Kop Bijlage"/>
    <w:basedOn w:val="Kop1zondernummer"/>
    <w:next w:val="Standaard"/>
    <w:uiPriority w:val="3"/>
    <w:qFormat/>
    <w:rsid w:val="006E30DA"/>
    <w:pPr>
      <w:spacing w:after="0"/>
    </w:pPr>
  </w:style>
  <w:style w:type="paragraph" w:customStyle="1" w:styleId="KoponderBijlage">
    <w:name w:val="Kop onder Bijlage"/>
    <w:basedOn w:val="KopBijlage"/>
    <w:next w:val="Standaard"/>
    <w:uiPriority w:val="3"/>
    <w:qFormat/>
    <w:rsid w:val="006E30DA"/>
    <w:pPr>
      <w:pageBreakBefore w:val="0"/>
      <w:spacing w:after="280" w:line="480" w:lineRule="atLeast"/>
    </w:pPr>
    <w:rPr>
      <w:sz w:val="42"/>
    </w:rPr>
  </w:style>
  <w:style w:type="table" w:styleId="Lichtearcering-accent1">
    <w:name w:val="Light Shading Accent 1"/>
    <w:basedOn w:val="Standaardtabel"/>
    <w:uiPriority w:val="60"/>
    <w:rsid w:val="006E30DA"/>
    <w:pPr>
      <w:spacing w:line="240" w:lineRule="auto"/>
    </w:pPr>
    <w:rPr>
      <w:rFonts w:asciiTheme="minorHAnsi" w:eastAsiaTheme="minorEastAsia" w:hAnsiTheme="minorHAnsi" w:cstheme="minorBidi"/>
      <w:color w:val="00334A" w:themeColor="accent1" w:themeShade="BF"/>
      <w:sz w:val="22"/>
      <w:szCs w:val="22"/>
    </w:rPr>
    <w:tblPr>
      <w:tblStyleRowBandSize w:val="1"/>
      <w:tblStyleColBandSize w:val="1"/>
      <w:tblBorders>
        <w:top w:val="single" w:sz="8" w:space="0" w:color="004563" w:themeColor="accent1"/>
        <w:bottom w:val="single" w:sz="8" w:space="0" w:color="004563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563" w:themeColor="accent1"/>
          <w:left w:val="nil"/>
          <w:bottom w:val="single" w:sz="8" w:space="0" w:color="004563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9DFFF" w:themeFill="accent1" w:themeFillTint="3F"/>
      </w:tcPr>
    </w:tblStylePr>
  </w:style>
  <w:style w:type="table" w:styleId="Lichtelijst">
    <w:name w:val="Light List"/>
    <w:basedOn w:val="Standaardtabel"/>
    <w:uiPriority w:val="61"/>
    <w:rsid w:val="006E30DA"/>
    <w:pPr>
      <w:spacing w:line="240" w:lineRule="auto"/>
    </w:pPr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Lijstopsomteken">
    <w:name w:val="List Bullet"/>
    <w:basedOn w:val="Standaard"/>
    <w:uiPriority w:val="4"/>
    <w:rsid w:val="006E30DA"/>
    <w:pPr>
      <w:numPr>
        <w:numId w:val="20"/>
      </w:numPr>
      <w:tabs>
        <w:tab w:val="left" w:pos="397"/>
      </w:tabs>
    </w:pPr>
  </w:style>
  <w:style w:type="paragraph" w:styleId="Lijstopsomteken2">
    <w:name w:val="List Bullet 2"/>
    <w:basedOn w:val="Standaard"/>
    <w:uiPriority w:val="4"/>
    <w:rsid w:val="001D0E08"/>
    <w:pPr>
      <w:numPr>
        <w:ilvl w:val="1"/>
        <w:numId w:val="20"/>
      </w:numPr>
      <w:ind w:left="714" w:hanging="357"/>
      <w:contextualSpacing/>
    </w:pPr>
  </w:style>
  <w:style w:type="paragraph" w:styleId="Lijstalinea">
    <w:name w:val="List Paragraph"/>
    <w:basedOn w:val="Lijstopsomteken"/>
    <w:uiPriority w:val="4"/>
    <w:qFormat/>
    <w:rsid w:val="00FA60BF"/>
    <w:pPr>
      <w:ind w:left="357" w:hanging="357"/>
      <w:contextualSpacing/>
    </w:pPr>
  </w:style>
  <w:style w:type="paragraph" w:styleId="Lijstnummering">
    <w:name w:val="List Number"/>
    <w:basedOn w:val="Standaard"/>
    <w:uiPriority w:val="4"/>
    <w:qFormat/>
    <w:rsid w:val="00FA60BF"/>
    <w:pPr>
      <w:numPr>
        <w:numId w:val="22"/>
      </w:numPr>
      <w:tabs>
        <w:tab w:val="clear" w:pos="360"/>
        <w:tab w:val="left" w:pos="397"/>
      </w:tabs>
      <w:ind w:left="357" w:hanging="357"/>
      <w:contextualSpacing/>
    </w:pPr>
  </w:style>
  <w:style w:type="table" w:styleId="Tabellijst1">
    <w:name w:val="Table List 1"/>
    <w:basedOn w:val="Standaardtabel"/>
    <w:semiHidden/>
    <w:unhideWhenUsed/>
    <w:rsid w:val="006E30DA"/>
    <w:tblPr>
      <w:tblStyleRowBandSize w:val="2"/>
      <w:tblStyleColBandSize w:val="2"/>
      <w:tblBorders>
        <w:top w:val="single" w:sz="6" w:space="0" w:color="BCE3FA"/>
        <w:left w:val="single" w:sz="6" w:space="0" w:color="BCE3FA"/>
        <w:bottom w:val="single" w:sz="6" w:space="0" w:color="BCE3FA"/>
        <w:right w:val="single" w:sz="6" w:space="0" w:color="BCE3FA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E070F5"/>
    <w:pPr>
      <w:spacing w:line="250" w:lineRule="atLeast"/>
    </w:pPr>
    <w:rPr>
      <w:sz w:val="18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79" w:type="dxa"/>
        <w:bottom w:w="113" w:type="dxa"/>
        <w:right w:w="79" w:type="dxa"/>
      </w:tblCellMar>
    </w:tblPr>
    <w:tblStylePr w:type="firstRow">
      <w:pPr>
        <w:wordWrap/>
        <w:spacing w:line="250" w:lineRule="atLeast"/>
      </w:pPr>
      <w:rPr>
        <w:rFonts w:ascii="Arial" w:hAnsi="Arial"/>
        <w:color w:val="auto"/>
        <w:sz w:val="18"/>
      </w:rPr>
      <w:tblPr/>
      <w:tcPr>
        <w:shd w:val="clear" w:color="auto" w:fill="CBE3F2"/>
      </w:tcPr>
    </w:tblStylePr>
    <w:tblStylePr w:type="band1Horz">
      <w:pPr>
        <w:wordWrap/>
        <w:spacing w:line="250" w:lineRule="atLeast"/>
      </w:pPr>
      <w:rPr>
        <w:rFonts w:ascii="Arial" w:hAnsi="Arial"/>
        <w:sz w:val="18"/>
      </w:rPr>
    </w:tblStylePr>
    <w:tblStylePr w:type="band2Horz">
      <w:pPr>
        <w:wordWrap/>
        <w:spacing w:line="250" w:lineRule="atLeast"/>
      </w:pPr>
      <w:rPr>
        <w:rFonts w:ascii="Arial" w:hAnsi="Arial"/>
        <w:sz w:val="18"/>
      </w:rPr>
      <w:tblPr/>
      <w:tcPr>
        <w:shd w:val="clear" w:color="auto" w:fill="FEDEB4"/>
      </w:tcPr>
    </w:tblStylePr>
  </w:style>
  <w:style w:type="character" w:styleId="Tekstvantijdelijkeaanduiding">
    <w:name w:val="Placeholder Text"/>
    <w:basedOn w:val="Standaardalinea-lettertype"/>
    <w:uiPriority w:val="99"/>
    <w:semiHidden/>
    <w:rsid w:val="006E30DA"/>
    <w:rPr>
      <w:color w:val="808080"/>
    </w:rPr>
  </w:style>
  <w:style w:type="character" w:styleId="Voetnootmarkering">
    <w:name w:val="footnote reference"/>
    <w:basedOn w:val="Standaardalinea-lettertype"/>
    <w:semiHidden/>
    <w:unhideWhenUsed/>
    <w:rsid w:val="006E30DA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qFormat/>
    <w:rsid w:val="00A66182"/>
    <w:pPr>
      <w:spacing w:line="240" w:lineRule="auto"/>
    </w:pPr>
    <w:rPr>
      <w:sz w:val="15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A66182"/>
    <w:rPr>
      <w:sz w:val="15"/>
    </w:rPr>
  </w:style>
  <w:style w:type="paragraph" w:customStyle="1" w:styleId="Kadertekstquote">
    <w:name w:val="Kadertekst/quote"/>
    <w:basedOn w:val="Standaard"/>
    <w:next w:val="Standaard"/>
    <w:uiPriority w:val="4"/>
    <w:qFormat/>
    <w:rsid w:val="00D07642"/>
    <w:pPr>
      <w:spacing w:before="200" w:after="200" w:line="240" w:lineRule="auto"/>
      <w:ind w:left="680"/>
    </w:pPr>
    <w:rPr>
      <w:color w:val="00314E"/>
    </w:rPr>
  </w:style>
  <w:style w:type="table" w:styleId="Tabelrasterlicht">
    <w:name w:val="Grid Table Light"/>
    <w:basedOn w:val="Standaardtabel"/>
    <w:uiPriority w:val="40"/>
    <w:rsid w:val="002F751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numbering" w:customStyle="1" w:styleId="Huisstijl-Opsomming1">
    <w:name w:val="Huisstijl-Opsomming1"/>
    <w:basedOn w:val="Geenlijst"/>
    <w:rsid w:val="003D7329"/>
  </w:style>
  <w:style w:type="paragraph" w:styleId="Revisie">
    <w:name w:val="Revision"/>
    <w:hidden/>
    <w:uiPriority w:val="99"/>
    <w:semiHidden/>
    <w:rsid w:val="005B311B"/>
    <w:pPr>
      <w:spacing w:line="240" w:lineRule="auto"/>
    </w:pPr>
  </w:style>
  <w:style w:type="character" w:styleId="Verwijzingopmerking">
    <w:name w:val="annotation reference"/>
    <w:basedOn w:val="Standaardalinea-lettertype"/>
    <w:semiHidden/>
    <w:unhideWhenUsed/>
    <w:rsid w:val="005B311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5B311B"/>
    <w:pPr>
      <w:spacing w:line="240" w:lineRule="auto"/>
    </w:pPr>
  </w:style>
  <w:style w:type="character" w:customStyle="1" w:styleId="TekstopmerkingChar">
    <w:name w:val="Tekst opmerking Char"/>
    <w:basedOn w:val="Standaardalinea-lettertype"/>
    <w:link w:val="Tekstopmerking"/>
    <w:rsid w:val="005B311B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5B311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B311B"/>
    <w:rPr>
      <w:b/>
      <w:bCs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46A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4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koop@vrfgv.n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m.ribberink/Downloads/Bijlage%2011.%20Klachtenformulier%20Aanbestedingen.dotx" TargetMode="External"/></Relationships>
</file>

<file path=word/theme/theme1.xml><?xml version="1.0" encoding="utf-8"?>
<a:theme xmlns:a="http://schemas.openxmlformats.org/drawingml/2006/main" name="Kantoorthema">
  <a:themeElements>
    <a:clrScheme name="NIPV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4563"/>
      </a:accent1>
      <a:accent2>
        <a:srgbClr val="BC1413"/>
      </a:accent2>
      <a:accent3>
        <a:srgbClr val="F7A833"/>
      </a:accent3>
      <a:accent4>
        <a:srgbClr val="76B9DA"/>
      </a:accent4>
      <a:accent5>
        <a:srgbClr val="31C0FE"/>
      </a:accent5>
      <a:accent6>
        <a:srgbClr val="EE5A59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719ebe0b-2c07-40c6-83c9-1959b330963f" xsi:nil="true"/>
    <TaxCatchAll xmlns="6c8fbb6d-6bb7-4f16-8100-b46f4c9b3a41" xsi:nil="true"/>
    <lcf76f155ced4ddcb4097134ff3c332f xmlns="719ebe0b-2c07-40c6-83c9-1959b330963f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3B2CB3B2C424F99DF26DF8EDBF5AB" ma:contentTypeVersion="13" ma:contentTypeDescription="Een nieuw document maken." ma:contentTypeScope="" ma:versionID="7cbcadda7aca8aca8fb27eb119ee2ec6">
  <xsd:schema xmlns:xsd="http://www.w3.org/2001/XMLSchema" xmlns:xs="http://www.w3.org/2001/XMLSchema" xmlns:p="http://schemas.microsoft.com/office/2006/metadata/properties" xmlns:ns2="719ebe0b-2c07-40c6-83c9-1959b330963f" xmlns:ns3="6c8fbb6d-6bb7-4f16-8100-b46f4c9b3a41" targetNamespace="http://schemas.microsoft.com/office/2006/metadata/properties" ma:root="true" ma:fieldsID="4a02ca2a59b60d8fc131282d054f4db8" ns2:_="" ns3:_="">
    <xsd:import namespace="719ebe0b-2c07-40c6-83c9-1959b330963f"/>
    <xsd:import namespace="6c8fbb6d-6bb7-4f16-8100-b46f4c9b3a41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ebe0b-2c07-40c6-83c9-1959b330963f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fbb6d-6bb7-4f16-8100-b46f4c9b3a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767be3-6acc-43b3-a0d7-a3ec1f9bb417}" ma:internalName="TaxCatchAll" ma:showField="CatchAllData" ma:web="6c8fbb6d-6bb7-4f16-8100-b46f4c9b3a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28A464-8C9F-4AE2-A26E-5319B6EE2D63}">
  <ds:schemaRefs>
    <ds:schemaRef ds:uri="http://schemas.microsoft.com/office/2006/metadata/properties"/>
    <ds:schemaRef ds:uri="http://schemas.microsoft.com/office/infopath/2007/PartnerControls"/>
    <ds:schemaRef ds:uri="61ae5da6-4d10-4015-8206-b45807bdce78"/>
    <ds:schemaRef ds:uri="719ebe0b-2c07-40c6-83c9-1959b330963f"/>
    <ds:schemaRef ds:uri="6c8fbb6d-6bb7-4f16-8100-b46f4c9b3a41"/>
  </ds:schemaRefs>
</ds:datastoreItem>
</file>

<file path=customXml/itemProps2.xml><?xml version="1.0" encoding="utf-8"?>
<ds:datastoreItem xmlns:ds="http://schemas.openxmlformats.org/officeDocument/2006/customXml" ds:itemID="{E7F2B6A5-1DC2-481F-8342-1B45989B45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496B87-AA71-46E7-A0BD-D4CCC4D35C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EE80F84-F3A1-4D5B-AFE3-DC8355816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ebe0b-2c07-40c6-83c9-1959b330963f"/>
    <ds:schemaRef ds:uri="6c8fbb6d-6bb7-4f16-8100-b46f4c9b3a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11. Klachtenformulier Aanbestedingen.dotx</Template>
  <TotalTime>0</TotalTime>
  <Pages>3</Pages>
  <Words>174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2023-04-19T14:13:00Z</dcterms:created>
  <dcterms:modified xsi:type="dcterms:W3CDTF">2024-05-01T11:50:00Z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0x0101002713B2CB3B2C424F99DF26DF8EDBF5AB</vt:lpwstr>
  </property>
  <property fmtid="{D5CDD505-2E9C-101B-9397-08002B2CF9AE}" pid="3" name="MediaServiceImageTags">
    <vt:lpwstr/>
  </property>
</Properties>
</file>