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A078A" w14:textId="77777777" w:rsidR="004B294B" w:rsidRDefault="004B294B" w:rsidP="004B294B">
      <w:pPr>
        <w:pStyle w:val="Kop4"/>
      </w:pPr>
      <w:bookmarkStart w:id="0" w:name="_Toc150942046"/>
      <w:bookmarkStart w:id="1" w:name="_Toc359579724"/>
      <w:bookmarkStart w:id="2" w:name="_Toc234497524"/>
      <w:bookmarkStart w:id="3" w:name="_Toc430260790"/>
      <w:r>
        <w:t xml:space="preserve">Bijlage 1 </w:t>
      </w:r>
      <w:r w:rsidRPr="00F947E7">
        <w:t>–</w:t>
      </w:r>
      <w:r>
        <w:t xml:space="preserve"> </w:t>
      </w:r>
      <w:r w:rsidRPr="00C10D37">
        <w:t>Programma van Eisen</w:t>
      </w:r>
      <w:bookmarkEnd w:id="0"/>
      <w:r w:rsidRPr="00C10D37">
        <w:t xml:space="preserve"> </w:t>
      </w:r>
      <w:bookmarkEnd w:id="1"/>
      <w:bookmarkEnd w:id="2"/>
      <w:bookmarkEnd w:id="3"/>
    </w:p>
    <w:p w14:paraId="537027BA" w14:textId="77777777" w:rsidR="004B294B" w:rsidRDefault="004B294B" w:rsidP="004B294B"/>
    <w:p w14:paraId="10B0E84F" w14:textId="77777777" w:rsidR="004B294B" w:rsidRDefault="004B294B" w:rsidP="004B294B">
      <w:r>
        <w:t xml:space="preserve">Is er sprake van een combinatie van ondernemingen dan dient niet alleen de Inschrijver de Vragenlijst in te vullen maar dan dienen ook de </w:t>
      </w:r>
      <w:proofErr w:type="spellStart"/>
      <w:r>
        <w:t>combinanten</w:t>
      </w:r>
      <w:proofErr w:type="spellEnd"/>
      <w:r>
        <w:t xml:space="preserve"> de Vragenlijst volledig in te vullen en de bijbehorende informatie aan te leveren.</w:t>
      </w:r>
    </w:p>
    <w:p w14:paraId="6DCCDB17" w14:textId="77777777" w:rsidR="004B294B" w:rsidRDefault="004B294B" w:rsidP="004B294B">
      <w:r>
        <w:t>Wordt een beroep gedaan op onderaannemers om aan de gestelde eisen te kunnen voldoen, dan dient ook de onderaannemer de Vragenlijst volledig in te vullen en de bijbehorende informatie aan te leveren.</w:t>
      </w:r>
    </w:p>
    <w:p w14:paraId="66FDEAA1" w14:textId="77777777" w:rsidR="004B294B" w:rsidRDefault="004B294B" w:rsidP="004B294B"/>
    <w:p w14:paraId="361F0445" w14:textId="77777777" w:rsidR="004B294B" w:rsidRPr="00196E30" w:rsidRDefault="004B294B" w:rsidP="004B294B">
      <w:r>
        <w:t>Voor de duidelijkheid zijn de Eisen waaraan voldaan dient te worden als zodanig gemarkeerd (‘Eis’). De vragen die op deze eisen betrekking hebben kunt u alleen met ja of nee beantwoorden. Inschrijvers die niet voldoen aan de eisen zullen door ERASMUS MC worden uitgesloten van verdere deelname van de procedure.</w:t>
      </w:r>
    </w:p>
    <w:p w14:paraId="5EF3A67A" w14:textId="77777777" w:rsidR="004B294B" w:rsidRPr="00A35B4E" w:rsidRDefault="004B294B" w:rsidP="004B294B">
      <w:pPr>
        <w:pStyle w:val="Kop5"/>
      </w:pPr>
      <w:bookmarkStart w:id="4" w:name="_Toc359579725"/>
      <w:bookmarkStart w:id="5" w:name="_Toc234497525"/>
      <w:r w:rsidRPr="00A35B4E">
        <w:t>Programma van Eisen: Algemeen</w:t>
      </w:r>
      <w:bookmarkEnd w:id="4"/>
      <w:bookmarkEnd w:id="5"/>
    </w:p>
    <w:p w14:paraId="4446873D" w14:textId="77777777" w:rsidR="004B294B" w:rsidRPr="00C11238"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002"/>
        <w:gridCol w:w="1559"/>
      </w:tblGrid>
      <w:tr w:rsidR="004B294B" w14:paraId="0CD66626" w14:textId="77777777" w:rsidTr="00E5396D">
        <w:tc>
          <w:tcPr>
            <w:tcW w:w="900" w:type="dxa"/>
            <w:shd w:val="clear" w:color="auto" w:fill="0070C0"/>
          </w:tcPr>
          <w:p w14:paraId="60BEFEBB"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002" w:type="dxa"/>
            <w:shd w:val="clear" w:color="auto" w:fill="0070C0"/>
          </w:tcPr>
          <w:p w14:paraId="1A3F4864"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559" w:type="dxa"/>
            <w:shd w:val="clear" w:color="auto" w:fill="0070C0"/>
          </w:tcPr>
          <w:p w14:paraId="08C8F2DB"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0197CD3"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3E0E59FF" w14:textId="77777777" w:rsidTr="00E5396D">
        <w:tblPrEx>
          <w:tblCellMar>
            <w:left w:w="120" w:type="dxa"/>
            <w:right w:w="120" w:type="dxa"/>
          </w:tblCellMar>
        </w:tblPrEx>
        <w:tc>
          <w:tcPr>
            <w:tcW w:w="900" w:type="dxa"/>
          </w:tcPr>
          <w:p w14:paraId="18197BD3"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1</w:t>
            </w:r>
          </w:p>
        </w:tc>
        <w:tc>
          <w:tcPr>
            <w:tcW w:w="7002" w:type="dxa"/>
          </w:tcPr>
          <w:p w14:paraId="24B01416" w14:textId="77777777" w:rsidR="004B294B" w:rsidRPr="00EE3296" w:rsidRDefault="004B294B" w:rsidP="00E5396D">
            <w:pPr>
              <w:pStyle w:val="Gemiddeldraster21"/>
              <w:spacing w:line="320" w:lineRule="exact"/>
              <w:ind w:right="95"/>
              <w:rPr>
                <w:rFonts w:ascii="Arial" w:hAnsi="Arial" w:cs="Arial"/>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559" w:type="dxa"/>
          </w:tcPr>
          <w:p w14:paraId="11FF5FF2" w14:textId="77777777" w:rsidR="004B294B" w:rsidRPr="00D01F04" w:rsidRDefault="004B294B" w:rsidP="00E5396D">
            <w:pPr>
              <w:pStyle w:val="Geenafstand"/>
              <w:spacing w:line="320" w:lineRule="exact"/>
            </w:pPr>
            <w:r w:rsidRPr="00D01F04">
              <w:t>O    ja</w:t>
            </w:r>
          </w:p>
          <w:p w14:paraId="0D107320" w14:textId="77777777" w:rsidR="004B294B" w:rsidRDefault="004B294B" w:rsidP="00E5396D">
            <w:pPr>
              <w:pStyle w:val="Geenafstand"/>
              <w:spacing w:line="320" w:lineRule="exact"/>
            </w:pPr>
            <w:r>
              <w:t>OF</w:t>
            </w:r>
          </w:p>
          <w:p w14:paraId="4B1D4C8B"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7A3D0AFF" w14:textId="77777777" w:rsidTr="00E5396D">
        <w:tblPrEx>
          <w:tblCellMar>
            <w:left w:w="120" w:type="dxa"/>
            <w:right w:w="120" w:type="dxa"/>
          </w:tblCellMar>
        </w:tblPrEx>
        <w:tc>
          <w:tcPr>
            <w:tcW w:w="900" w:type="dxa"/>
          </w:tcPr>
          <w:p w14:paraId="479F5BE3"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2</w:t>
            </w:r>
          </w:p>
        </w:tc>
        <w:tc>
          <w:tcPr>
            <w:tcW w:w="7002" w:type="dxa"/>
          </w:tcPr>
          <w:p w14:paraId="4794DB8C" w14:textId="77777777" w:rsidR="004B294B" w:rsidRPr="00EE3296" w:rsidRDefault="004B294B" w:rsidP="00E5396D">
            <w:pPr>
              <w:pStyle w:val="Gemiddeldraster21"/>
              <w:spacing w:line="320" w:lineRule="exact"/>
              <w:ind w:right="95"/>
              <w:rPr>
                <w:rFonts w:ascii="Arial" w:hAnsi="Arial" w:cs="Arial"/>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559" w:type="dxa"/>
          </w:tcPr>
          <w:p w14:paraId="34B759A9" w14:textId="77777777" w:rsidR="004B294B" w:rsidRPr="00D01F04" w:rsidRDefault="004B294B" w:rsidP="00E5396D">
            <w:pPr>
              <w:pStyle w:val="Geenafstand"/>
              <w:spacing w:line="320" w:lineRule="exact"/>
            </w:pPr>
            <w:r w:rsidRPr="00D01F04">
              <w:t>O    ja</w:t>
            </w:r>
          </w:p>
          <w:p w14:paraId="78F76D07" w14:textId="77777777" w:rsidR="004B294B" w:rsidRDefault="004B294B" w:rsidP="00E5396D">
            <w:pPr>
              <w:pStyle w:val="Geenafstand"/>
              <w:spacing w:line="320" w:lineRule="exact"/>
            </w:pPr>
            <w:r>
              <w:t>OF</w:t>
            </w:r>
          </w:p>
          <w:p w14:paraId="471E8E11"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7C16B243" w14:textId="77777777" w:rsidTr="00E5396D">
        <w:tblPrEx>
          <w:tblCellMar>
            <w:left w:w="120" w:type="dxa"/>
            <w:right w:w="120" w:type="dxa"/>
          </w:tblCellMar>
        </w:tblPrEx>
        <w:tc>
          <w:tcPr>
            <w:tcW w:w="900" w:type="dxa"/>
          </w:tcPr>
          <w:p w14:paraId="12DBDD43"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3</w:t>
            </w:r>
          </w:p>
        </w:tc>
        <w:tc>
          <w:tcPr>
            <w:tcW w:w="7002" w:type="dxa"/>
          </w:tcPr>
          <w:p w14:paraId="17C41A4D" w14:textId="77777777" w:rsidR="004B294B" w:rsidRPr="00EE3296" w:rsidRDefault="004B294B" w:rsidP="00E5396D">
            <w:pPr>
              <w:pStyle w:val="Gemiddeldraster21"/>
              <w:spacing w:line="320" w:lineRule="exact"/>
              <w:ind w:right="95"/>
              <w:rPr>
                <w:rFonts w:ascii="Arial" w:hAnsi="Arial" w:cs="Arial"/>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559" w:type="dxa"/>
          </w:tcPr>
          <w:p w14:paraId="5931AFF9" w14:textId="77777777" w:rsidR="004B294B" w:rsidRPr="00D01F04" w:rsidRDefault="004B294B" w:rsidP="00E5396D">
            <w:pPr>
              <w:pStyle w:val="Geenafstand"/>
              <w:spacing w:line="320" w:lineRule="exact"/>
            </w:pPr>
            <w:r w:rsidRPr="00D01F04">
              <w:t>O    ja</w:t>
            </w:r>
          </w:p>
          <w:p w14:paraId="6238BF8B" w14:textId="77777777" w:rsidR="004B294B" w:rsidRDefault="004B294B" w:rsidP="00E5396D">
            <w:pPr>
              <w:pStyle w:val="Geenafstand"/>
              <w:spacing w:line="320" w:lineRule="exact"/>
            </w:pPr>
            <w:r>
              <w:t>OF</w:t>
            </w:r>
          </w:p>
          <w:p w14:paraId="36191A67"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7F028DE4" w14:textId="77777777" w:rsidTr="00E5396D">
        <w:tblPrEx>
          <w:tblCellMar>
            <w:left w:w="120" w:type="dxa"/>
            <w:right w:w="120" w:type="dxa"/>
          </w:tblCellMar>
        </w:tblPrEx>
        <w:tc>
          <w:tcPr>
            <w:tcW w:w="900" w:type="dxa"/>
          </w:tcPr>
          <w:p w14:paraId="0DC1B42C"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4</w:t>
            </w:r>
          </w:p>
        </w:tc>
        <w:tc>
          <w:tcPr>
            <w:tcW w:w="7002" w:type="dxa"/>
          </w:tcPr>
          <w:p w14:paraId="5B29AAF7" w14:textId="77777777" w:rsidR="004B294B" w:rsidRPr="00EE3296" w:rsidRDefault="004B294B" w:rsidP="00E5396D">
            <w:pPr>
              <w:pStyle w:val="Gemiddeldraster21"/>
              <w:spacing w:line="320" w:lineRule="exact"/>
              <w:ind w:right="95"/>
              <w:rPr>
                <w:rFonts w:ascii="Arial" w:hAnsi="Arial" w:cs="Arial"/>
              </w:rPr>
            </w:pPr>
            <w:r w:rsidRPr="00D01F04">
              <w:rPr>
                <w:rFonts w:ascii="Arial" w:hAnsi="Arial" w:cs="Arial"/>
              </w:rPr>
              <w:t xml:space="preserve">U gaat akkoord met </w:t>
            </w:r>
            <w:r>
              <w:rPr>
                <w:rFonts w:ascii="Arial" w:hAnsi="Arial" w:cs="Arial"/>
              </w:rPr>
              <w:t>de (raam)overeenkomst</w:t>
            </w:r>
            <w:r w:rsidRPr="00D01F04">
              <w:rPr>
                <w:rFonts w:ascii="Arial" w:hAnsi="Arial" w:cs="Arial"/>
              </w:rPr>
              <w:t xml:space="preserve"> en de bepalingen zoals daa</w:t>
            </w:r>
            <w:r>
              <w:rPr>
                <w:rFonts w:ascii="Arial" w:hAnsi="Arial" w:cs="Arial"/>
              </w:rPr>
              <w:t>rin opgenomen, welk als bijlage 6</w:t>
            </w:r>
            <w:r w:rsidRPr="00D01F04">
              <w:rPr>
                <w:rFonts w:ascii="Arial" w:hAnsi="Arial" w:cs="Arial"/>
              </w:rPr>
              <w:t xml:space="preserve"> is toegevoegd aan deze Offerteleidraad. U dient bij uw Inschrijving akkoord te gaan met </w:t>
            </w:r>
            <w:r>
              <w:rPr>
                <w:rFonts w:ascii="Arial" w:hAnsi="Arial" w:cs="Arial"/>
              </w:rPr>
              <w:t>deze</w:t>
            </w:r>
            <w:r w:rsidRPr="00D01F04">
              <w:rPr>
                <w:rFonts w:ascii="Arial" w:hAnsi="Arial" w:cs="Arial"/>
              </w:rPr>
              <w:t xml:space="preserve"> definitieve </w:t>
            </w:r>
            <w:r>
              <w:rPr>
                <w:rFonts w:ascii="Arial" w:hAnsi="Arial" w:cs="Arial"/>
              </w:rPr>
              <w:t>(raam)overeenkomst</w:t>
            </w:r>
            <w:r w:rsidRPr="00D01F04">
              <w:rPr>
                <w:rFonts w:ascii="Arial" w:hAnsi="Arial" w:cs="Arial"/>
              </w:rPr>
              <w:t>. Gaat u akkoord met deze werkwijze?</w:t>
            </w:r>
          </w:p>
        </w:tc>
        <w:tc>
          <w:tcPr>
            <w:tcW w:w="1559" w:type="dxa"/>
          </w:tcPr>
          <w:p w14:paraId="68909B4C" w14:textId="77777777" w:rsidR="004B294B" w:rsidRPr="00D01F04" w:rsidRDefault="004B294B" w:rsidP="00E5396D">
            <w:pPr>
              <w:pStyle w:val="Geenafstand"/>
              <w:spacing w:line="320" w:lineRule="exact"/>
            </w:pPr>
            <w:r w:rsidRPr="00D01F04">
              <w:t>O    ja</w:t>
            </w:r>
          </w:p>
          <w:p w14:paraId="0EA29D16" w14:textId="77777777" w:rsidR="004B294B" w:rsidRDefault="004B294B" w:rsidP="00E5396D">
            <w:pPr>
              <w:pStyle w:val="Geenafstand"/>
              <w:spacing w:line="320" w:lineRule="exact"/>
            </w:pPr>
            <w:r>
              <w:t>OF</w:t>
            </w:r>
          </w:p>
          <w:p w14:paraId="0F710CBE"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3792169B" w14:textId="77777777" w:rsidTr="00E5396D">
        <w:tblPrEx>
          <w:tblCellMar>
            <w:left w:w="120" w:type="dxa"/>
            <w:right w:w="120" w:type="dxa"/>
          </w:tblCellMar>
        </w:tblPrEx>
        <w:tc>
          <w:tcPr>
            <w:tcW w:w="900" w:type="dxa"/>
          </w:tcPr>
          <w:p w14:paraId="200A5EDD"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5</w:t>
            </w:r>
          </w:p>
        </w:tc>
        <w:tc>
          <w:tcPr>
            <w:tcW w:w="7002" w:type="dxa"/>
          </w:tcPr>
          <w:p w14:paraId="48E601A7" w14:textId="77777777" w:rsidR="004B294B" w:rsidRPr="00EE3296" w:rsidRDefault="004B294B" w:rsidP="00E5396D">
            <w:pPr>
              <w:pStyle w:val="Gemiddeldraster21"/>
              <w:spacing w:line="320" w:lineRule="exact"/>
              <w:ind w:right="95"/>
              <w:rPr>
                <w:rFonts w:ascii="Arial" w:hAnsi="Arial" w:cs="Arial"/>
              </w:rPr>
            </w:pPr>
            <w:r w:rsidRPr="006B308E">
              <w:rPr>
                <w:rFonts w:ascii="Arial" w:hAnsi="Arial" w:cs="Arial"/>
              </w:rPr>
              <w:t>De bepalingen van de (raam)overeenkoms</w:t>
            </w:r>
            <w:r>
              <w:rPr>
                <w:rFonts w:ascii="Arial" w:hAnsi="Arial" w:cs="Arial"/>
              </w:rPr>
              <w:t xml:space="preserve">t zoals opgenomen in bijlage 6 </w:t>
            </w:r>
            <w:r w:rsidRPr="006B308E">
              <w:rPr>
                <w:rFonts w:ascii="Arial" w:hAnsi="Arial" w:cs="Arial"/>
              </w:rPr>
              <w:t xml:space="preserve">zullen prevaleren. Voor situaties waarin de bepalingen van deze (raam)overeenkomst niet voorzien, zijn de </w:t>
            </w:r>
            <w:r w:rsidRPr="00285030">
              <w:rPr>
                <w:rFonts w:ascii="Arial" w:hAnsi="Arial" w:cs="Arial"/>
              </w:rPr>
              <w:t xml:space="preserve">Algemene </w:t>
            </w:r>
            <w:proofErr w:type="spellStart"/>
            <w:r w:rsidRPr="00285030">
              <w:rPr>
                <w:rFonts w:ascii="Arial" w:hAnsi="Arial" w:cs="Arial"/>
              </w:rPr>
              <w:t>iInkoopv</w:t>
            </w:r>
            <w:r>
              <w:rPr>
                <w:rFonts w:ascii="Arial" w:hAnsi="Arial" w:cs="Arial"/>
              </w:rPr>
              <w:t>oorwaarden</w:t>
            </w:r>
            <w:proofErr w:type="spellEnd"/>
            <w:r>
              <w:rPr>
                <w:rFonts w:ascii="Arial" w:hAnsi="Arial" w:cs="Arial"/>
              </w:rPr>
              <w:t xml:space="preserve"> van het UMC, </w:t>
            </w:r>
            <w:r w:rsidRPr="00285030">
              <w:rPr>
                <w:rFonts w:ascii="Arial" w:hAnsi="Arial" w:cs="Arial"/>
              </w:rPr>
              <w:t xml:space="preserve"> </w:t>
            </w:r>
            <w:r w:rsidRPr="006B308E">
              <w:rPr>
                <w:rFonts w:ascii="Arial" w:hAnsi="Arial" w:cs="Arial"/>
              </w:rPr>
              <w:t>Deze inkoop</w:t>
            </w:r>
            <w:r>
              <w:rPr>
                <w:rFonts w:ascii="Arial" w:hAnsi="Arial" w:cs="Arial"/>
              </w:rPr>
              <w:t>voorwaarden zijn als bijlage 5</w:t>
            </w:r>
            <w:r w:rsidRPr="006B308E">
              <w:rPr>
                <w:rFonts w:ascii="Arial" w:hAnsi="Arial" w:cs="Arial"/>
              </w:rPr>
              <w:t xml:space="preserve"> Accepteert u de toepasselijkheid van deze inkoopvoorwaarden onder nadrukkelijke uitsluiting van uw eigen algemene voorwaarden?</w:t>
            </w:r>
          </w:p>
        </w:tc>
        <w:tc>
          <w:tcPr>
            <w:tcW w:w="1559" w:type="dxa"/>
          </w:tcPr>
          <w:p w14:paraId="3ADA3471" w14:textId="77777777" w:rsidR="004B294B" w:rsidRPr="00D01F04" w:rsidRDefault="004B294B" w:rsidP="00E5396D">
            <w:pPr>
              <w:pStyle w:val="Geenafstand"/>
              <w:spacing w:line="320" w:lineRule="exact"/>
            </w:pPr>
            <w:r w:rsidRPr="00D01F04">
              <w:t>O    ja</w:t>
            </w:r>
          </w:p>
          <w:p w14:paraId="601AA58C" w14:textId="77777777" w:rsidR="004B294B" w:rsidRDefault="004B294B" w:rsidP="00E5396D">
            <w:pPr>
              <w:pStyle w:val="Geenafstand"/>
              <w:spacing w:line="320" w:lineRule="exact"/>
            </w:pPr>
            <w:r>
              <w:t>OF</w:t>
            </w:r>
          </w:p>
          <w:p w14:paraId="794DC52C"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1364CAF1" w14:textId="77777777" w:rsidTr="00E5396D">
        <w:tblPrEx>
          <w:tblCellMar>
            <w:left w:w="120" w:type="dxa"/>
            <w:right w:w="120" w:type="dxa"/>
          </w:tblCellMar>
        </w:tblPrEx>
        <w:tc>
          <w:tcPr>
            <w:tcW w:w="900" w:type="dxa"/>
          </w:tcPr>
          <w:p w14:paraId="7A7A0841"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6</w:t>
            </w:r>
          </w:p>
        </w:tc>
        <w:tc>
          <w:tcPr>
            <w:tcW w:w="7002" w:type="dxa"/>
          </w:tcPr>
          <w:p w14:paraId="369B9E8C" w14:textId="77777777" w:rsidR="004B294B" w:rsidRPr="00EE3296" w:rsidRDefault="004B294B" w:rsidP="00E5396D">
            <w:pPr>
              <w:pStyle w:val="Gemiddeldraster21"/>
              <w:spacing w:line="320" w:lineRule="exact"/>
              <w:ind w:right="95"/>
              <w:rPr>
                <w:rFonts w:ascii="Arial" w:hAnsi="Arial" w:cs="Arial"/>
              </w:rPr>
            </w:pPr>
            <w:r w:rsidRPr="00D01F04">
              <w:rPr>
                <w:rFonts w:ascii="Arial" w:hAnsi="Arial" w:cs="Arial"/>
              </w:rPr>
              <w:t>De uiteindelijke (raam)overeenkomst resulterend uit deze Offerteleidraad zal het resultaat zijn van alle verst</w:t>
            </w:r>
            <w:r>
              <w:rPr>
                <w:rFonts w:ascii="Arial" w:hAnsi="Arial" w:cs="Arial"/>
              </w:rPr>
              <w:t>r</w:t>
            </w:r>
            <w:r w:rsidRPr="00D01F04">
              <w:rPr>
                <w:rFonts w:ascii="Arial" w:hAnsi="Arial" w:cs="Arial"/>
              </w:rPr>
              <w:t>ek</w:t>
            </w:r>
            <w:r>
              <w:rPr>
                <w:rFonts w:ascii="Arial" w:hAnsi="Arial" w:cs="Arial"/>
              </w:rPr>
              <w:t>te informatie en documentatie. Inschrijver</w:t>
            </w:r>
            <w:r w:rsidRPr="00D01F04">
              <w:rPr>
                <w:rFonts w:ascii="Arial" w:hAnsi="Arial" w:cs="Arial"/>
              </w:rPr>
              <w:t xml:space="preserve"> garandeert dat zijn organisatie de vereiste </w:t>
            </w:r>
            <w:r w:rsidRPr="00D01F04">
              <w:rPr>
                <w:rFonts w:ascii="Arial" w:hAnsi="Arial" w:cs="Arial"/>
              </w:rPr>
              <w:lastRenderedPageBreak/>
              <w:t xml:space="preserve">capaciteiten, vaardigheden en middelen bezit om te kunnen (blijven) voldoen aan het Programma van Eisen zoals gesteld in deze Offerteleidraad . Van elke substantiële wijziging in de situatie van de inschrijver om te kunnen voldoen aan deze eisen, dient </w:t>
            </w:r>
            <w:r>
              <w:rPr>
                <w:rFonts w:ascii="Arial" w:hAnsi="Arial" w:cs="Arial"/>
              </w:rPr>
              <w:t>Erasmus MC</w:t>
            </w:r>
            <w:r w:rsidRPr="00D01F04">
              <w:rPr>
                <w:rFonts w:ascii="Arial" w:hAnsi="Arial" w:cs="Arial"/>
              </w:rPr>
              <w:t xml:space="preserve"> onmiddellijk op de hoogte gesteld te worden.</w:t>
            </w:r>
          </w:p>
        </w:tc>
        <w:tc>
          <w:tcPr>
            <w:tcW w:w="1559" w:type="dxa"/>
          </w:tcPr>
          <w:p w14:paraId="0B1E414C" w14:textId="77777777" w:rsidR="004B294B" w:rsidRPr="00D01F04" w:rsidRDefault="004B294B" w:rsidP="00E5396D">
            <w:pPr>
              <w:pStyle w:val="Geenafstand"/>
              <w:spacing w:line="320" w:lineRule="exact"/>
            </w:pPr>
            <w:r w:rsidRPr="00D01F04">
              <w:lastRenderedPageBreak/>
              <w:t>O    ja</w:t>
            </w:r>
          </w:p>
          <w:p w14:paraId="22BBAB52" w14:textId="77777777" w:rsidR="004B294B" w:rsidRDefault="004B294B" w:rsidP="00E5396D">
            <w:pPr>
              <w:pStyle w:val="Geenafstand"/>
              <w:spacing w:line="320" w:lineRule="exact"/>
            </w:pPr>
            <w:r>
              <w:t>OF</w:t>
            </w:r>
          </w:p>
          <w:p w14:paraId="14A830CC"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493A8FEA" w14:textId="77777777" w:rsidTr="00E5396D">
        <w:tblPrEx>
          <w:tblCellMar>
            <w:left w:w="120" w:type="dxa"/>
            <w:right w:w="120" w:type="dxa"/>
          </w:tblCellMar>
        </w:tblPrEx>
        <w:tc>
          <w:tcPr>
            <w:tcW w:w="900" w:type="dxa"/>
          </w:tcPr>
          <w:p w14:paraId="1CCA484F"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7</w:t>
            </w:r>
          </w:p>
        </w:tc>
        <w:tc>
          <w:tcPr>
            <w:tcW w:w="7002" w:type="dxa"/>
          </w:tcPr>
          <w:p w14:paraId="1744C07D" w14:textId="77777777" w:rsidR="004B294B" w:rsidRPr="00EE3296" w:rsidRDefault="004B294B" w:rsidP="00E5396D">
            <w:pPr>
              <w:pStyle w:val="Gemiddeldraster21"/>
              <w:spacing w:line="320" w:lineRule="exact"/>
              <w:ind w:right="95"/>
              <w:rPr>
                <w:rFonts w:ascii="Arial" w:hAnsi="Arial" w:cs="Arial"/>
              </w:rPr>
            </w:pPr>
            <w:r>
              <w:rPr>
                <w:rFonts w:ascii="Arial" w:hAnsi="Arial" w:cs="Arial"/>
              </w:rPr>
              <w:t>Als Inschrijver bent u te allen tijde verantwoordelijk voor de volledigheid en juistheid van uw Inschrijving.</w:t>
            </w:r>
          </w:p>
        </w:tc>
        <w:tc>
          <w:tcPr>
            <w:tcW w:w="1559" w:type="dxa"/>
          </w:tcPr>
          <w:p w14:paraId="43994152" w14:textId="77777777" w:rsidR="004B294B" w:rsidRPr="00D01F04" w:rsidRDefault="004B294B" w:rsidP="00E5396D">
            <w:pPr>
              <w:pStyle w:val="Geenafstand"/>
              <w:spacing w:line="320" w:lineRule="exact"/>
            </w:pPr>
            <w:r w:rsidRPr="00D01F04">
              <w:t>O    ja</w:t>
            </w:r>
          </w:p>
          <w:p w14:paraId="696BAC52" w14:textId="77777777" w:rsidR="004B294B" w:rsidRDefault="004B294B" w:rsidP="00E5396D">
            <w:pPr>
              <w:pStyle w:val="Geenafstand"/>
              <w:spacing w:line="320" w:lineRule="exact"/>
            </w:pPr>
            <w:r>
              <w:t>OF</w:t>
            </w:r>
          </w:p>
          <w:p w14:paraId="62BEB535"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51F87E77" w14:textId="77777777" w:rsidTr="00E5396D">
        <w:tblPrEx>
          <w:tblCellMar>
            <w:left w:w="120" w:type="dxa"/>
            <w:right w:w="120" w:type="dxa"/>
          </w:tblCellMar>
        </w:tblPrEx>
        <w:tc>
          <w:tcPr>
            <w:tcW w:w="900" w:type="dxa"/>
          </w:tcPr>
          <w:p w14:paraId="66AFDFCB" w14:textId="77777777" w:rsidR="004B294B" w:rsidRDefault="004B294B" w:rsidP="00E5396D">
            <w:pPr>
              <w:pStyle w:val="Gemiddeldraster21"/>
              <w:spacing w:line="320" w:lineRule="exact"/>
              <w:ind w:right="95"/>
              <w:rPr>
                <w:rFonts w:ascii="Arial" w:hAnsi="Arial" w:cs="Arial"/>
              </w:rPr>
            </w:pPr>
            <w:r>
              <w:rPr>
                <w:rFonts w:ascii="Arial" w:hAnsi="Arial" w:cs="Arial"/>
              </w:rPr>
              <w:t>8</w:t>
            </w:r>
          </w:p>
        </w:tc>
        <w:tc>
          <w:tcPr>
            <w:tcW w:w="7002" w:type="dxa"/>
          </w:tcPr>
          <w:p w14:paraId="04295C25" w14:textId="77777777" w:rsidR="004B294B" w:rsidRPr="00EE3296" w:rsidRDefault="004B294B" w:rsidP="00E5396D">
            <w:pPr>
              <w:pStyle w:val="Default"/>
              <w:rPr>
                <w:rFonts w:eastAsia="Calibri"/>
                <w:color w:val="auto"/>
                <w:sz w:val="22"/>
                <w:szCs w:val="22"/>
                <w:lang w:eastAsia="en-US"/>
              </w:rPr>
            </w:pPr>
            <w:r w:rsidRPr="00EE3296">
              <w:rPr>
                <w:rFonts w:eastAsia="Calibri"/>
                <w:color w:val="auto"/>
                <w:sz w:val="22"/>
                <w:szCs w:val="22"/>
                <w:lang w:eastAsia="en-US"/>
              </w:rPr>
              <w:t xml:space="preserve">Inschrijver is in staat om een voldoende ter zake kundige en Nederlands sprekende consultant(s) (en kan op verzoek van Erasmus MC een verklaring van bekwaam- en bevoegdheid aanleveren) in te zetten voor klinische support en, training -op locatie, tijdens procedures- van onze artsen en verpleegkundigen gedurende de hele implementatie periode. </w:t>
            </w:r>
          </w:p>
        </w:tc>
        <w:tc>
          <w:tcPr>
            <w:tcW w:w="1559" w:type="dxa"/>
          </w:tcPr>
          <w:p w14:paraId="41C0B269" w14:textId="77777777" w:rsidR="004B294B" w:rsidRPr="00D01F04" w:rsidRDefault="004B294B" w:rsidP="00E5396D">
            <w:pPr>
              <w:pStyle w:val="Geenafstand"/>
              <w:spacing w:line="320" w:lineRule="exact"/>
            </w:pPr>
            <w:r w:rsidRPr="00D01F04">
              <w:t>O    ja</w:t>
            </w:r>
          </w:p>
          <w:p w14:paraId="18893E1D" w14:textId="77777777" w:rsidR="004B294B" w:rsidRDefault="004B294B" w:rsidP="00E5396D">
            <w:pPr>
              <w:pStyle w:val="Geenafstand"/>
              <w:spacing w:line="320" w:lineRule="exact"/>
            </w:pPr>
            <w:r>
              <w:t>OF</w:t>
            </w:r>
          </w:p>
          <w:p w14:paraId="64209B73" w14:textId="77777777" w:rsidR="004B294B" w:rsidRPr="00D01F04" w:rsidRDefault="004B294B" w:rsidP="00E5396D">
            <w:pPr>
              <w:pStyle w:val="Geenafstand"/>
              <w:spacing w:line="320" w:lineRule="exact"/>
            </w:pPr>
            <w:r w:rsidRPr="00D01F04">
              <w:t>O    nee</w:t>
            </w:r>
          </w:p>
        </w:tc>
      </w:tr>
      <w:tr w:rsidR="004B294B" w14:paraId="0BE230F7" w14:textId="77777777" w:rsidTr="00E5396D">
        <w:tblPrEx>
          <w:tblCellMar>
            <w:left w:w="120" w:type="dxa"/>
            <w:right w:w="120" w:type="dxa"/>
          </w:tblCellMar>
        </w:tblPrEx>
        <w:tc>
          <w:tcPr>
            <w:tcW w:w="900" w:type="dxa"/>
          </w:tcPr>
          <w:p w14:paraId="45188674" w14:textId="77777777" w:rsidR="004B294B" w:rsidRDefault="004B294B" w:rsidP="00E5396D">
            <w:pPr>
              <w:pStyle w:val="Gemiddeldraster21"/>
              <w:spacing w:line="320" w:lineRule="exact"/>
              <w:ind w:right="95"/>
              <w:rPr>
                <w:rFonts w:ascii="Arial" w:hAnsi="Arial" w:cs="Arial"/>
              </w:rPr>
            </w:pPr>
            <w:r>
              <w:rPr>
                <w:rFonts w:ascii="Arial" w:hAnsi="Arial" w:cs="Arial"/>
              </w:rPr>
              <w:t>9</w:t>
            </w:r>
          </w:p>
        </w:tc>
        <w:tc>
          <w:tcPr>
            <w:tcW w:w="7002" w:type="dxa"/>
          </w:tcPr>
          <w:p w14:paraId="58EAE735" w14:textId="77777777" w:rsidR="004B294B" w:rsidRPr="00EE3296" w:rsidRDefault="004B294B" w:rsidP="00E5396D">
            <w:pPr>
              <w:pStyle w:val="Default"/>
              <w:rPr>
                <w:rFonts w:eastAsia="Calibri"/>
                <w:color w:val="auto"/>
                <w:sz w:val="22"/>
                <w:szCs w:val="22"/>
                <w:lang w:eastAsia="en-US"/>
              </w:rPr>
            </w:pPr>
            <w:r w:rsidRPr="00EE3296">
              <w:rPr>
                <w:rFonts w:eastAsia="Calibri"/>
                <w:color w:val="auto"/>
                <w:sz w:val="22"/>
                <w:szCs w:val="22"/>
                <w:lang w:eastAsia="en-US"/>
              </w:rPr>
              <w:t xml:space="preserve">Inschrijver is in staat om bij acute problemen (24 uur per dag 7 dagen per week) binnen 2 uur op locatie te zijn voor klinische ondersteuning. </w:t>
            </w:r>
          </w:p>
        </w:tc>
        <w:tc>
          <w:tcPr>
            <w:tcW w:w="1559" w:type="dxa"/>
          </w:tcPr>
          <w:p w14:paraId="46B4B8A4" w14:textId="77777777" w:rsidR="004B294B" w:rsidRPr="00D01F04" w:rsidRDefault="004B294B" w:rsidP="00E5396D">
            <w:pPr>
              <w:pStyle w:val="Geenafstand"/>
              <w:spacing w:line="320" w:lineRule="exact"/>
            </w:pPr>
            <w:r w:rsidRPr="00D01F04">
              <w:t>O    ja</w:t>
            </w:r>
          </w:p>
          <w:p w14:paraId="1E1C43FF" w14:textId="77777777" w:rsidR="004B294B" w:rsidRDefault="004B294B" w:rsidP="00E5396D">
            <w:pPr>
              <w:pStyle w:val="Geenafstand"/>
              <w:spacing w:line="320" w:lineRule="exact"/>
            </w:pPr>
            <w:r>
              <w:t>OF</w:t>
            </w:r>
          </w:p>
          <w:p w14:paraId="3D694E00" w14:textId="77777777" w:rsidR="004B294B" w:rsidRPr="00D01F04" w:rsidRDefault="004B294B" w:rsidP="00E5396D">
            <w:pPr>
              <w:pStyle w:val="Geenafstand"/>
              <w:spacing w:line="320" w:lineRule="exact"/>
            </w:pPr>
            <w:r w:rsidRPr="00D01F04">
              <w:t>O    nee</w:t>
            </w:r>
          </w:p>
        </w:tc>
      </w:tr>
      <w:tr w:rsidR="004B294B" w14:paraId="0427FEBB" w14:textId="77777777" w:rsidTr="00E5396D">
        <w:tblPrEx>
          <w:tblCellMar>
            <w:left w:w="120" w:type="dxa"/>
            <w:right w:w="120" w:type="dxa"/>
          </w:tblCellMar>
        </w:tblPrEx>
        <w:tc>
          <w:tcPr>
            <w:tcW w:w="900" w:type="dxa"/>
          </w:tcPr>
          <w:p w14:paraId="7F7D3AD5" w14:textId="77777777" w:rsidR="004B294B" w:rsidRDefault="004B294B" w:rsidP="00E5396D">
            <w:pPr>
              <w:pStyle w:val="Gemiddeldraster21"/>
              <w:spacing w:line="320" w:lineRule="exact"/>
              <w:ind w:right="95"/>
              <w:rPr>
                <w:rFonts w:ascii="Arial" w:hAnsi="Arial" w:cs="Arial"/>
              </w:rPr>
            </w:pPr>
            <w:r>
              <w:rPr>
                <w:rFonts w:ascii="Arial" w:hAnsi="Arial" w:cs="Arial"/>
              </w:rPr>
              <w:t>10</w:t>
            </w:r>
          </w:p>
        </w:tc>
        <w:tc>
          <w:tcPr>
            <w:tcW w:w="7002" w:type="dxa"/>
          </w:tcPr>
          <w:p w14:paraId="02470C0C" w14:textId="77777777" w:rsidR="004B294B" w:rsidRPr="00EE3296" w:rsidRDefault="004B294B" w:rsidP="00E5396D">
            <w:pPr>
              <w:pStyle w:val="Default"/>
              <w:rPr>
                <w:rFonts w:eastAsia="Calibri"/>
                <w:color w:val="auto"/>
                <w:sz w:val="22"/>
                <w:szCs w:val="22"/>
                <w:lang w:eastAsia="en-US"/>
              </w:rPr>
            </w:pPr>
            <w:r w:rsidRPr="00EE3296">
              <w:rPr>
                <w:rFonts w:eastAsia="Calibri"/>
                <w:color w:val="auto"/>
                <w:sz w:val="22"/>
                <w:szCs w:val="22"/>
                <w:lang w:eastAsia="en-US"/>
              </w:rPr>
              <w:t xml:space="preserve">Inschrijver is op werkdagen tussen 8.00 uur en 17.30 uur te allen tijde telefonisch bereikbaar. </w:t>
            </w:r>
          </w:p>
        </w:tc>
        <w:tc>
          <w:tcPr>
            <w:tcW w:w="1559" w:type="dxa"/>
          </w:tcPr>
          <w:p w14:paraId="7AA5D5D6" w14:textId="77777777" w:rsidR="004B294B" w:rsidRPr="00D01F04" w:rsidRDefault="004B294B" w:rsidP="00E5396D">
            <w:pPr>
              <w:pStyle w:val="Geenafstand"/>
              <w:spacing w:line="320" w:lineRule="exact"/>
            </w:pPr>
            <w:r w:rsidRPr="00D01F04">
              <w:t>O    ja</w:t>
            </w:r>
          </w:p>
          <w:p w14:paraId="47097CC3" w14:textId="77777777" w:rsidR="004B294B" w:rsidRDefault="004B294B" w:rsidP="00E5396D">
            <w:pPr>
              <w:pStyle w:val="Geenafstand"/>
              <w:spacing w:line="320" w:lineRule="exact"/>
            </w:pPr>
            <w:r>
              <w:t>OF</w:t>
            </w:r>
          </w:p>
          <w:p w14:paraId="520425B9" w14:textId="77777777" w:rsidR="004B294B" w:rsidRPr="00D01F04" w:rsidRDefault="004B294B" w:rsidP="00E5396D">
            <w:pPr>
              <w:pStyle w:val="Geenafstand"/>
              <w:spacing w:line="320" w:lineRule="exact"/>
            </w:pPr>
            <w:r w:rsidRPr="00D01F04">
              <w:t>O    nee</w:t>
            </w:r>
          </w:p>
        </w:tc>
      </w:tr>
      <w:tr w:rsidR="004B294B" w14:paraId="1E7FE287" w14:textId="77777777" w:rsidTr="00E5396D">
        <w:tblPrEx>
          <w:tblCellMar>
            <w:left w:w="120" w:type="dxa"/>
            <w:right w:w="120" w:type="dxa"/>
          </w:tblCellMar>
        </w:tblPrEx>
        <w:tc>
          <w:tcPr>
            <w:tcW w:w="900" w:type="dxa"/>
          </w:tcPr>
          <w:p w14:paraId="0D63FB37" w14:textId="77777777" w:rsidR="004B294B" w:rsidRDefault="004B294B" w:rsidP="00E5396D">
            <w:pPr>
              <w:pStyle w:val="Gemiddeldraster21"/>
              <w:spacing w:line="320" w:lineRule="exact"/>
              <w:ind w:right="95"/>
              <w:rPr>
                <w:rFonts w:ascii="Arial" w:hAnsi="Arial" w:cs="Arial"/>
              </w:rPr>
            </w:pPr>
            <w:r>
              <w:rPr>
                <w:rFonts w:ascii="Arial" w:hAnsi="Arial" w:cs="Arial"/>
              </w:rPr>
              <w:t>11</w:t>
            </w:r>
          </w:p>
        </w:tc>
        <w:tc>
          <w:tcPr>
            <w:tcW w:w="7002" w:type="dxa"/>
          </w:tcPr>
          <w:p w14:paraId="4FA9380F" w14:textId="77777777" w:rsidR="004B294B" w:rsidRPr="00EE3296" w:rsidRDefault="004B294B" w:rsidP="00E5396D">
            <w:pPr>
              <w:pStyle w:val="Default"/>
              <w:rPr>
                <w:rFonts w:eastAsia="Calibri"/>
                <w:color w:val="auto"/>
                <w:sz w:val="22"/>
                <w:szCs w:val="22"/>
                <w:lang w:eastAsia="en-US"/>
              </w:rPr>
            </w:pPr>
            <w:r w:rsidRPr="00EE3296">
              <w:rPr>
                <w:rFonts w:eastAsia="Calibri"/>
                <w:color w:val="auto"/>
                <w:sz w:val="22"/>
                <w:szCs w:val="22"/>
                <w:lang w:eastAsia="en-US"/>
              </w:rPr>
              <w:t xml:space="preserve">Er dient één vaste contactpersoon te zijn van Inschrijvende partij in het geval van issues gedurende de looptijd van de overeenkomst. Gaat u hiermee akkoord? </w:t>
            </w:r>
          </w:p>
        </w:tc>
        <w:tc>
          <w:tcPr>
            <w:tcW w:w="1559" w:type="dxa"/>
          </w:tcPr>
          <w:p w14:paraId="29D87171" w14:textId="77777777" w:rsidR="004B294B" w:rsidRPr="00D01F04" w:rsidRDefault="004B294B" w:rsidP="00E5396D">
            <w:pPr>
              <w:pStyle w:val="Geenafstand"/>
              <w:spacing w:line="320" w:lineRule="exact"/>
            </w:pPr>
            <w:r w:rsidRPr="00D01F04">
              <w:t>O    ja</w:t>
            </w:r>
          </w:p>
          <w:p w14:paraId="6F84B54B" w14:textId="77777777" w:rsidR="004B294B" w:rsidRDefault="004B294B" w:rsidP="00E5396D">
            <w:pPr>
              <w:pStyle w:val="Geenafstand"/>
              <w:spacing w:line="320" w:lineRule="exact"/>
            </w:pPr>
            <w:r>
              <w:t>OF</w:t>
            </w:r>
          </w:p>
          <w:p w14:paraId="512BF5C2" w14:textId="77777777" w:rsidR="004B294B" w:rsidRPr="00D01F04" w:rsidRDefault="004B294B" w:rsidP="00E5396D">
            <w:pPr>
              <w:pStyle w:val="Geenafstand"/>
              <w:spacing w:line="320" w:lineRule="exact"/>
            </w:pPr>
            <w:r w:rsidRPr="00D01F04">
              <w:t>O    nee</w:t>
            </w:r>
          </w:p>
        </w:tc>
      </w:tr>
      <w:tr w:rsidR="004B294B" w14:paraId="328ECEC9" w14:textId="77777777" w:rsidTr="00E5396D">
        <w:tblPrEx>
          <w:tblCellMar>
            <w:left w:w="120" w:type="dxa"/>
            <w:right w:w="120" w:type="dxa"/>
          </w:tblCellMar>
        </w:tblPrEx>
        <w:tc>
          <w:tcPr>
            <w:tcW w:w="900" w:type="dxa"/>
          </w:tcPr>
          <w:p w14:paraId="2B2220B9" w14:textId="77777777" w:rsidR="004B294B" w:rsidRDefault="004B294B" w:rsidP="00E5396D">
            <w:pPr>
              <w:pStyle w:val="Gemiddeldraster21"/>
              <w:spacing w:line="320" w:lineRule="exact"/>
              <w:ind w:right="95"/>
              <w:rPr>
                <w:rFonts w:ascii="Arial" w:hAnsi="Arial" w:cs="Arial"/>
              </w:rPr>
            </w:pPr>
            <w:r>
              <w:rPr>
                <w:rFonts w:ascii="Arial" w:hAnsi="Arial" w:cs="Arial"/>
              </w:rPr>
              <w:t>12</w:t>
            </w:r>
          </w:p>
        </w:tc>
        <w:tc>
          <w:tcPr>
            <w:tcW w:w="7002" w:type="dxa"/>
          </w:tcPr>
          <w:p w14:paraId="574E1E37" w14:textId="77777777" w:rsidR="004B294B" w:rsidRPr="00EE3296" w:rsidRDefault="004B294B" w:rsidP="00E5396D">
            <w:pPr>
              <w:pStyle w:val="Default"/>
              <w:rPr>
                <w:rFonts w:eastAsia="Calibri"/>
                <w:color w:val="auto"/>
                <w:sz w:val="22"/>
                <w:szCs w:val="22"/>
                <w:lang w:eastAsia="en-US"/>
              </w:rPr>
            </w:pPr>
            <w:r w:rsidRPr="00EE3296">
              <w:rPr>
                <w:rFonts w:eastAsia="Calibri"/>
                <w:color w:val="auto"/>
                <w:sz w:val="22"/>
                <w:szCs w:val="22"/>
                <w:lang w:eastAsia="en-US"/>
              </w:rPr>
              <w:t xml:space="preserve">Inschrijver communiceert in de Nederlandse taal in het relatiebeheer, het bestelproces, dossiers en rapportages. </w:t>
            </w:r>
          </w:p>
        </w:tc>
        <w:tc>
          <w:tcPr>
            <w:tcW w:w="1559" w:type="dxa"/>
          </w:tcPr>
          <w:p w14:paraId="6AEA08FB" w14:textId="77777777" w:rsidR="004B294B" w:rsidRPr="00D01F04" w:rsidRDefault="004B294B" w:rsidP="00E5396D">
            <w:pPr>
              <w:pStyle w:val="Geenafstand"/>
              <w:spacing w:line="320" w:lineRule="exact"/>
            </w:pPr>
            <w:r w:rsidRPr="00D01F04">
              <w:t>O    ja</w:t>
            </w:r>
          </w:p>
          <w:p w14:paraId="2F677FB1" w14:textId="77777777" w:rsidR="004B294B" w:rsidRDefault="004B294B" w:rsidP="00E5396D">
            <w:pPr>
              <w:pStyle w:val="Geenafstand"/>
              <w:spacing w:line="320" w:lineRule="exact"/>
            </w:pPr>
            <w:r>
              <w:t>OF</w:t>
            </w:r>
          </w:p>
          <w:p w14:paraId="309A828B" w14:textId="77777777" w:rsidR="004B294B" w:rsidRPr="00D01F04" w:rsidRDefault="004B294B" w:rsidP="00E5396D">
            <w:pPr>
              <w:pStyle w:val="Geenafstand"/>
              <w:spacing w:line="320" w:lineRule="exact"/>
            </w:pPr>
            <w:r w:rsidRPr="00D01F04">
              <w:t>O    nee</w:t>
            </w:r>
          </w:p>
        </w:tc>
      </w:tr>
      <w:tr w:rsidR="004B294B" w14:paraId="0297A3FA" w14:textId="77777777" w:rsidTr="00E5396D">
        <w:tblPrEx>
          <w:tblCellMar>
            <w:left w:w="120" w:type="dxa"/>
            <w:right w:w="120" w:type="dxa"/>
          </w:tblCellMar>
        </w:tblPrEx>
        <w:tc>
          <w:tcPr>
            <w:tcW w:w="900" w:type="dxa"/>
          </w:tcPr>
          <w:p w14:paraId="2B9FC904"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13</w:t>
            </w:r>
          </w:p>
        </w:tc>
        <w:tc>
          <w:tcPr>
            <w:tcW w:w="7002" w:type="dxa"/>
          </w:tcPr>
          <w:p w14:paraId="2BEF69AF" w14:textId="77777777" w:rsidR="004B294B" w:rsidRPr="00EE3296" w:rsidRDefault="004B294B" w:rsidP="00E5396D">
            <w:pPr>
              <w:pStyle w:val="Gemiddeldraster21"/>
              <w:spacing w:line="320" w:lineRule="exact"/>
              <w:ind w:right="95"/>
              <w:rPr>
                <w:rFonts w:ascii="Arial" w:hAnsi="Arial" w:cs="Arial"/>
              </w:rPr>
            </w:pPr>
            <w:r>
              <w:rPr>
                <w:rFonts w:ascii="Arial" w:hAnsi="Arial" w:cs="Arial"/>
              </w:rPr>
              <w:t>U heeft alle vragen naar waarheid beantwoord</w:t>
            </w:r>
          </w:p>
        </w:tc>
        <w:tc>
          <w:tcPr>
            <w:tcW w:w="1559" w:type="dxa"/>
          </w:tcPr>
          <w:p w14:paraId="1AB62024" w14:textId="77777777" w:rsidR="004B294B" w:rsidRPr="00D01F04" w:rsidRDefault="004B294B" w:rsidP="00E5396D">
            <w:pPr>
              <w:pStyle w:val="Geenafstand"/>
              <w:spacing w:line="320" w:lineRule="exact"/>
            </w:pPr>
            <w:r w:rsidRPr="00D01F04">
              <w:t>O    ja</w:t>
            </w:r>
          </w:p>
          <w:p w14:paraId="57FBB615" w14:textId="77777777" w:rsidR="004B294B" w:rsidRDefault="004B294B" w:rsidP="00E5396D">
            <w:pPr>
              <w:pStyle w:val="Geenafstand"/>
              <w:spacing w:line="320" w:lineRule="exact"/>
            </w:pPr>
            <w:r>
              <w:t>OF</w:t>
            </w:r>
          </w:p>
          <w:p w14:paraId="6E851586"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52FA34CD" w14:textId="77777777" w:rsidTr="00E5396D">
        <w:tblPrEx>
          <w:tblCellMar>
            <w:left w:w="120" w:type="dxa"/>
            <w:right w:w="120" w:type="dxa"/>
          </w:tblCellMar>
        </w:tblPrEx>
        <w:tc>
          <w:tcPr>
            <w:tcW w:w="900" w:type="dxa"/>
          </w:tcPr>
          <w:p w14:paraId="0E7A6FB0" w14:textId="77777777" w:rsidR="004B294B" w:rsidRDefault="004B294B" w:rsidP="00E5396D">
            <w:pPr>
              <w:pStyle w:val="Gemiddeldraster21"/>
              <w:spacing w:line="320" w:lineRule="exact"/>
              <w:ind w:right="95"/>
              <w:rPr>
                <w:rFonts w:ascii="Arial" w:hAnsi="Arial" w:cs="Arial"/>
              </w:rPr>
            </w:pPr>
            <w:r>
              <w:rPr>
                <w:rFonts w:ascii="Arial" w:hAnsi="Arial" w:cs="Arial"/>
              </w:rPr>
              <w:t xml:space="preserve">14 </w:t>
            </w:r>
          </w:p>
        </w:tc>
        <w:tc>
          <w:tcPr>
            <w:tcW w:w="7002" w:type="dxa"/>
          </w:tcPr>
          <w:p w14:paraId="0A1B5975" w14:textId="77777777" w:rsidR="004B294B" w:rsidRDefault="004B294B" w:rsidP="00E5396D">
            <w:pPr>
              <w:pStyle w:val="Gemiddeldraster21"/>
              <w:spacing w:line="320" w:lineRule="exact"/>
              <w:ind w:right="95"/>
              <w:rPr>
                <w:rFonts w:ascii="Arial" w:hAnsi="Arial" w:cs="Arial"/>
              </w:rPr>
            </w:pPr>
            <w:r>
              <w:rPr>
                <w:rFonts w:ascii="Arial" w:hAnsi="Arial" w:cs="Arial"/>
              </w:rPr>
              <w:t xml:space="preserve">Inschrijver zorgt dat bijlage 11 Nieuw assortiment en bijlage 12 PMM dossier uiterlijk binnen 2 weken na voorlopige gunning wordt aangeleverd bij mevr. </w:t>
            </w:r>
            <w:proofErr w:type="spellStart"/>
            <w:r>
              <w:rPr>
                <w:rFonts w:ascii="Arial" w:hAnsi="Arial" w:cs="Arial"/>
              </w:rPr>
              <w:t>S.Kuhnle</w:t>
            </w:r>
            <w:proofErr w:type="spellEnd"/>
            <w:r>
              <w:rPr>
                <w:rFonts w:ascii="Arial" w:hAnsi="Arial" w:cs="Arial"/>
              </w:rPr>
              <w:t xml:space="preserve"> (s.kuhnle@erasmusmc.nl) </w:t>
            </w:r>
          </w:p>
        </w:tc>
        <w:tc>
          <w:tcPr>
            <w:tcW w:w="1559" w:type="dxa"/>
          </w:tcPr>
          <w:p w14:paraId="56438F8E" w14:textId="77777777" w:rsidR="004B294B" w:rsidRPr="00D01F04" w:rsidRDefault="004B294B" w:rsidP="00E5396D">
            <w:pPr>
              <w:pStyle w:val="Geenafstand"/>
              <w:spacing w:line="320" w:lineRule="exact"/>
            </w:pPr>
            <w:r w:rsidRPr="00D01F04">
              <w:t>O    ja</w:t>
            </w:r>
          </w:p>
          <w:p w14:paraId="78E7214F" w14:textId="77777777" w:rsidR="004B294B" w:rsidRDefault="004B294B" w:rsidP="00E5396D">
            <w:pPr>
              <w:pStyle w:val="Geenafstand"/>
              <w:spacing w:line="320" w:lineRule="exact"/>
            </w:pPr>
            <w:r>
              <w:t>OF</w:t>
            </w:r>
          </w:p>
          <w:p w14:paraId="55F5D506" w14:textId="77777777" w:rsidR="004B294B" w:rsidRPr="00D01F04" w:rsidRDefault="004B294B" w:rsidP="00E5396D">
            <w:pPr>
              <w:pStyle w:val="Geenafstand"/>
              <w:spacing w:line="320" w:lineRule="exact"/>
            </w:pPr>
            <w:r w:rsidRPr="00D01F04">
              <w:t>O    nee</w:t>
            </w:r>
          </w:p>
        </w:tc>
      </w:tr>
    </w:tbl>
    <w:p w14:paraId="63C86C58" w14:textId="77777777" w:rsidR="004B294B" w:rsidRPr="00C11238" w:rsidRDefault="004B294B" w:rsidP="004B294B">
      <w:pPr>
        <w:pStyle w:val="Gemiddeldraster21"/>
        <w:spacing w:line="320" w:lineRule="exact"/>
        <w:ind w:right="95"/>
        <w:rPr>
          <w:rFonts w:ascii="Arial" w:hAnsi="Arial" w:cs="Arial"/>
          <w:highlight w:val="lightGray"/>
        </w:rPr>
      </w:pPr>
    </w:p>
    <w:p w14:paraId="1AF15DF0" w14:textId="77777777" w:rsidR="004B294B" w:rsidRPr="00C11238" w:rsidRDefault="004B294B" w:rsidP="004B294B">
      <w:pPr>
        <w:pStyle w:val="Gemiddeldraster21"/>
        <w:spacing w:line="320" w:lineRule="exact"/>
        <w:ind w:right="95"/>
        <w:rPr>
          <w:rFonts w:ascii="Arial" w:hAnsi="Arial" w:cs="Arial"/>
          <w:highlight w:val="lightGray"/>
        </w:rPr>
      </w:pPr>
    </w:p>
    <w:p w14:paraId="38AD7E3B" w14:textId="77777777" w:rsidR="004B294B" w:rsidRPr="00A35B4E" w:rsidRDefault="004B294B" w:rsidP="004B294B">
      <w:pPr>
        <w:pStyle w:val="Kop5"/>
      </w:pPr>
      <w:bookmarkStart w:id="6" w:name="_Toc359579726"/>
      <w:bookmarkStart w:id="7" w:name="_Toc234497526"/>
      <w:r w:rsidRPr="00A35B4E">
        <w:t xml:space="preserve">Programma van Eisen: </w:t>
      </w:r>
      <w:bookmarkEnd w:id="6"/>
      <w:bookmarkEnd w:id="7"/>
      <w:r>
        <w:t>Prijzen, orders en facturatie</w:t>
      </w:r>
    </w:p>
    <w:p w14:paraId="72D06031" w14:textId="77777777" w:rsidR="004B294B" w:rsidRPr="00C11238"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0315EA09" w14:textId="77777777" w:rsidTr="00E5396D">
        <w:tc>
          <w:tcPr>
            <w:tcW w:w="900" w:type="dxa"/>
            <w:shd w:val="clear" w:color="auto" w:fill="0070C0"/>
          </w:tcPr>
          <w:p w14:paraId="3F0731EF"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12137AAA"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10558143"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3B4C8EFA"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6DAEC375" w14:textId="77777777" w:rsidTr="00E5396D">
        <w:tblPrEx>
          <w:tblCellMar>
            <w:left w:w="120" w:type="dxa"/>
            <w:right w:w="120" w:type="dxa"/>
          </w:tblCellMar>
        </w:tblPrEx>
        <w:tc>
          <w:tcPr>
            <w:tcW w:w="900" w:type="dxa"/>
          </w:tcPr>
          <w:p w14:paraId="7AC00D3E"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15</w:t>
            </w:r>
          </w:p>
        </w:tc>
        <w:tc>
          <w:tcPr>
            <w:tcW w:w="7143" w:type="dxa"/>
          </w:tcPr>
          <w:p w14:paraId="34C909A6"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Inschrijver garandeert dat alle prijzen vast zijn gedurende de looptijd van de overeenkomst inclusief verlengingen. Er zal geen indexering plaatsvinden. Indien er tijdens de looptijd van de overeenkomst een nieuw model op de markt komt wordt dit bij Erasmus MC aangeboden tegen de prijs van het geoffreerde "nieuwste model". </w:t>
            </w:r>
          </w:p>
          <w:p w14:paraId="1F83F51B" w14:textId="77777777" w:rsidR="004B294B" w:rsidRPr="008F2131" w:rsidRDefault="004B294B" w:rsidP="00E5396D">
            <w:pPr>
              <w:pStyle w:val="Gemiddeldraster21"/>
              <w:spacing w:line="320" w:lineRule="exact"/>
              <w:ind w:right="95"/>
              <w:rPr>
                <w:rFonts w:ascii="Arial" w:hAnsi="Arial" w:cs="Arial"/>
              </w:rPr>
            </w:pPr>
          </w:p>
        </w:tc>
        <w:tc>
          <w:tcPr>
            <w:tcW w:w="1418" w:type="dxa"/>
          </w:tcPr>
          <w:p w14:paraId="245ED172" w14:textId="77777777" w:rsidR="004B294B" w:rsidRPr="00D01F04" w:rsidRDefault="004B294B" w:rsidP="00E5396D">
            <w:pPr>
              <w:pStyle w:val="Geenafstand"/>
              <w:spacing w:line="320" w:lineRule="exact"/>
            </w:pPr>
            <w:r w:rsidRPr="00D01F04">
              <w:lastRenderedPageBreak/>
              <w:t>O    ja</w:t>
            </w:r>
          </w:p>
          <w:p w14:paraId="6495C493" w14:textId="77777777" w:rsidR="004B294B" w:rsidRDefault="004B294B" w:rsidP="00E5396D">
            <w:pPr>
              <w:pStyle w:val="Geenafstand"/>
              <w:spacing w:line="320" w:lineRule="exact"/>
            </w:pPr>
            <w:r>
              <w:t>OF</w:t>
            </w:r>
          </w:p>
          <w:p w14:paraId="60A32427"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234C1230" w14:textId="77777777" w:rsidTr="00E5396D">
        <w:tblPrEx>
          <w:tblCellMar>
            <w:left w:w="120" w:type="dxa"/>
            <w:right w:w="120" w:type="dxa"/>
          </w:tblCellMar>
        </w:tblPrEx>
        <w:tc>
          <w:tcPr>
            <w:tcW w:w="900" w:type="dxa"/>
          </w:tcPr>
          <w:p w14:paraId="648D50CB"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1</w:t>
            </w:r>
            <w:r>
              <w:rPr>
                <w:rFonts w:ascii="Arial" w:hAnsi="Arial" w:cs="Arial"/>
              </w:rPr>
              <w:t>6</w:t>
            </w:r>
          </w:p>
        </w:tc>
        <w:tc>
          <w:tcPr>
            <w:tcW w:w="7143" w:type="dxa"/>
          </w:tcPr>
          <w:p w14:paraId="1C616E2A"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Indien een product gedurende de looptijd van de overeenkomst (incl. verlengingen) uit productie wordt genomen, garandeert inschrijver dat er een vergelijkbaar vervangend product wordt aangeboden, tegen dezelfde prijs, dat minimaal aan alle eisen en eventueel van toepassing zijnde wensen voldoet zoals omschreven in dit programma van eisen. </w:t>
            </w:r>
          </w:p>
          <w:p w14:paraId="60CC02BE" w14:textId="77777777" w:rsidR="004B294B" w:rsidRPr="00AC7E20" w:rsidRDefault="004B294B" w:rsidP="00E5396D">
            <w:pPr>
              <w:pStyle w:val="Gemiddeldraster21"/>
              <w:spacing w:line="320" w:lineRule="exact"/>
              <w:ind w:right="95"/>
              <w:rPr>
                <w:rFonts w:ascii="Arial" w:hAnsi="Arial" w:cs="Arial"/>
              </w:rPr>
            </w:pPr>
          </w:p>
        </w:tc>
        <w:tc>
          <w:tcPr>
            <w:tcW w:w="1418" w:type="dxa"/>
          </w:tcPr>
          <w:p w14:paraId="0D9229CA" w14:textId="77777777" w:rsidR="004B294B" w:rsidRPr="00AC7E20" w:rsidRDefault="004B294B" w:rsidP="00E5396D">
            <w:pPr>
              <w:pStyle w:val="Geenafstand"/>
              <w:spacing w:line="320" w:lineRule="exact"/>
            </w:pPr>
            <w:r w:rsidRPr="00AC7E20">
              <w:t>O    ja</w:t>
            </w:r>
          </w:p>
          <w:p w14:paraId="3B59DA0A" w14:textId="77777777" w:rsidR="004B294B" w:rsidRPr="00AC7E20" w:rsidRDefault="004B294B" w:rsidP="00E5396D">
            <w:pPr>
              <w:pStyle w:val="Geenafstand"/>
              <w:spacing w:line="320" w:lineRule="exact"/>
            </w:pPr>
            <w:r w:rsidRPr="00AC7E20">
              <w:t>OF</w:t>
            </w:r>
          </w:p>
          <w:p w14:paraId="010E7932"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37861F22" w14:textId="77777777" w:rsidTr="00E5396D">
        <w:tblPrEx>
          <w:tblCellMar>
            <w:left w:w="120" w:type="dxa"/>
            <w:right w:w="120" w:type="dxa"/>
          </w:tblCellMar>
        </w:tblPrEx>
        <w:tc>
          <w:tcPr>
            <w:tcW w:w="900" w:type="dxa"/>
          </w:tcPr>
          <w:p w14:paraId="3862768F"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17</w:t>
            </w:r>
          </w:p>
        </w:tc>
        <w:tc>
          <w:tcPr>
            <w:tcW w:w="7143" w:type="dxa"/>
          </w:tcPr>
          <w:p w14:paraId="346B16FE"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Inschrijver stelt Erasmus MC minimaal 3 maanden van te voren op de hoogte van het uit productie nemen van een product. </w:t>
            </w:r>
          </w:p>
        </w:tc>
        <w:tc>
          <w:tcPr>
            <w:tcW w:w="1418" w:type="dxa"/>
          </w:tcPr>
          <w:p w14:paraId="0B5DD190" w14:textId="77777777" w:rsidR="004B294B" w:rsidRPr="00AC7E20" w:rsidRDefault="004B294B" w:rsidP="00E5396D">
            <w:pPr>
              <w:pStyle w:val="Geenafstand"/>
              <w:spacing w:line="320" w:lineRule="exact"/>
            </w:pPr>
            <w:r w:rsidRPr="00AC7E20">
              <w:t>O    ja</w:t>
            </w:r>
          </w:p>
          <w:p w14:paraId="293D3923" w14:textId="77777777" w:rsidR="004B294B" w:rsidRPr="00AC7E20" w:rsidRDefault="004B294B" w:rsidP="00E5396D">
            <w:pPr>
              <w:pStyle w:val="Geenafstand"/>
              <w:spacing w:line="320" w:lineRule="exact"/>
            </w:pPr>
            <w:r w:rsidRPr="00AC7E20">
              <w:t>OF</w:t>
            </w:r>
          </w:p>
          <w:p w14:paraId="2CC5B38E"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1E535EE3" w14:textId="77777777" w:rsidTr="00E5396D">
        <w:tblPrEx>
          <w:tblCellMar>
            <w:left w:w="120" w:type="dxa"/>
            <w:right w:w="120" w:type="dxa"/>
          </w:tblCellMar>
        </w:tblPrEx>
        <w:tc>
          <w:tcPr>
            <w:tcW w:w="900" w:type="dxa"/>
          </w:tcPr>
          <w:p w14:paraId="2F653F4F"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18</w:t>
            </w:r>
          </w:p>
        </w:tc>
        <w:tc>
          <w:tcPr>
            <w:tcW w:w="7143" w:type="dxa"/>
          </w:tcPr>
          <w:p w14:paraId="5A3A7903"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Inschrijver beschikt over een organisatorische infrastructuur waarbij Erasmus MC binnen een dag na ingangsdatum overeenkomst kan overgaan tot afname.</w:t>
            </w:r>
          </w:p>
          <w:p w14:paraId="10415497" w14:textId="77777777" w:rsidR="004B294B" w:rsidRPr="00AC7E20" w:rsidRDefault="004B294B" w:rsidP="00E5396D">
            <w:pPr>
              <w:pStyle w:val="Gemiddeldraster21"/>
              <w:spacing w:line="320" w:lineRule="exact"/>
              <w:ind w:right="95"/>
              <w:rPr>
                <w:rFonts w:ascii="Arial" w:hAnsi="Arial" w:cs="Arial"/>
              </w:rPr>
            </w:pPr>
          </w:p>
        </w:tc>
        <w:tc>
          <w:tcPr>
            <w:tcW w:w="1418" w:type="dxa"/>
          </w:tcPr>
          <w:p w14:paraId="3556D8EE" w14:textId="77777777" w:rsidR="004B294B" w:rsidRPr="00AC7E20" w:rsidRDefault="004B294B" w:rsidP="00E5396D">
            <w:pPr>
              <w:pStyle w:val="Geenafstand"/>
              <w:spacing w:line="320" w:lineRule="exact"/>
            </w:pPr>
            <w:r w:rsidRPr="00AC7E20">
              <w:t>O    ja</w:t>
            </w:r>
          </w:p>
          <w:p w14:paraId="5FCD0584" w14:textId="77777777" w:rsidR="004B294B" w:rsidRPr="00AC7E20" w:rsidRDefault="004B294B" w:rsidP="00E5396D">
            <w:pPr>
              <w:pStyle w:val="Geenafstand"/>
              <w:spacing w:line="320" w:lineRule="exact"/>
            </w:pPr>
            <w:r w:rsidRPr="00AC7E20">
              <w:t>OF</w:t>
            </w:r>
          </w:p>
          <w:p w14:paraId="575977BC"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28EF2B7D" w14:textId="77777777" w:rsidTr="00E5396D">
        <w:tblPrEx>
          <w:tblCellMar>
            <w:left w:w="120" w:type="dxa"/>
            <w:right w:w="120" w:type="dxa"/>
          </w:tblCellMar>
        </w:tblPrEx>
        <w:tc>
          <w:tcPr>
            <w:tcW w:w="900" w:type="dxa"/>
          </w:tcPr>
          <w:p w14:paraId="7F6BDA0A"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19</w:t>
            </w:r>
          </w:p>
        </w:tc>
        <w:tc>
          <w:tcPr>
            <w:tcW w:w="7143" w:type="dxa"/>
          </w:tcPr>
          <w:p w14:paraId="6798BEF2"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Inschrijver is in staat om direct na gunning een lijst aan te leveren met productnaam, maten, artikelcodes zodat Erasmus MC vooruitlopend op de ingang van de overeenkomst alvast bestelnummers kan aanmaken. </w:t>
            </w:r>
          </w:p>
          <w:p w14:paraId="69E239EE" w14:textId="77777777" w:rsidR="004B294B" w:rsidRPr="008F2131" w:rsidRDefault="004B294B" w:rsidP="00E5396D">
            <w:pPr>
              <w:pStyle w:val="Gemiddeldraster21"/>
              <w:spacing w:line="320" w:lineRule="exact"/>
              <w:ind w:right="95"/>
              <w:rPr>
                <w:rFonts w:ascii="Arial" w:hAnsi="Arial" w:cs="Arial"/>
              </w:rPr>
            </w:pPr>
          </w:p>
        </w:tc>
        <w:tc>
          <w:tcPr>
            <w:tcW w:w="1418" w:type="dxa"/>
          </w:tcPr>
          <w:p w14:paraId="26D54E82" w14:textId="77777777" w:rsidR="004B294B" w:rsidRPr="00AC7E20" w:rsidRDefault="004B294B" w:rsidP="00E5396D">
            <w:pPr>
              <w:pStyle w:val="Geenafstand"/>
              <w:spacing w:line="320" w:lineRule="exact"/>
            </w:pPr>
            <w:r w:rsidRPr="00AC7E20">
              <w:t>O    ja</w:t>
            </w:r>
          </w:p>
          <w:p w14:paraId="60318C0B" w14:textId="77777777" w:rsidR="004B294B" w:rsidRPr="00AC7E20" w:rsidRDefault="004B294B" w:rsidP="00E5396D">
            <w:pPr>
              <w:pStyle w:val="Geenafstand"/>
              <w:spacing w:line="320" w:lineRule="exact"/>
            </w:pPr>
            <w:r w:rsidRPr="00AC7E20">
              <w:t>OF</w:t>
            </w:r>
          </w:p>
          <w:p w14:paraId="67D67263"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1FE46EBB" w14:textId="77777777" w:rsidTr="00E5396D">
        <w:tblPrEx>
          <w:tblCellMar>
            <w:left w:w="120" w:type="dxa"/>
            <w:right w:w="120" w:type="dxa"/>
          </w:tblCellMar>
        </w:tblPrEx>
        <w:tc>
          <w:tcPr>
            <w:tcW w:w="900" w:type="dxa"/>
          </w:tcPr>
          <w:p w14:paraId="7A6426FC"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20</w:t>
            </w:r>
          </w:p>
        </w:tc>
        <w:tc>
          <w:tcPr>
            <w:tcW w:w="7143" w:type="dxa"/>
          </w:tcPr>
          <w:p w14:paraId="6F3883CF"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Alle benodigde trainingen en ondersteuning, tijdens de looptijd van de overeenkomst, om te garanderen dat Erasmus MC-medewerkers, ten alle tijden, over voldoende kennis en kunde beschikken om materialen goed te gebruiken, worden kosteloos door Inschrijver verzorgd. </w:t>
            </w:r>
          </w:p>
          <w:p w14:paraId="66259C8D" w14:textId="77777777" w:rsidR="004B294B" w:rsidRPr="00AC7E20" w:rsidRDefault="004B294B" w:rsidP="00E5396D">
            <w:pPr>
              <w:pStyle w:val="Gemiddeldraster21"/>
              <w:spacing w:line="320" w:lineRule="exact"/>
              <w:ind w:right="95"/>
              <w:rPr>
                <w:rFonts w:ascii="Arial" w:hAnsi="Arial" w:cs="Arial"/>
              </w:rPr>
            </w:pPr>
          </w:p>
        </w:tc>
        <w:tc>
          <w:tcPr>
            <w:tcW w:w="1418" w:type="dxa"/>
          </w:tcPr>
          <w:p w14:paraId="4BF3ACE8" w14:textId="77777777" w:rsidR="004B294B" w:rsidRPr="00AC7E20" w:rsidRDefault="004B294B" w:rsidP="00E5396D">
            <w:pPr>
              <w:pStyle w:val="Geenafstand"/>
              <w:spacing w:line="320" w:lineRule="exact"/>
            </w:pPr>
            <w:r w:rsidRPr="00AC7E20">
              <w:t>O    ja</w:t>
            </w:r>
          </w:p>
          <w:p w14:paraId="5E3D1865" w14:textId="77777777" w:rsidR="004B294B" w:rsidRPr="00AC7E20" w:rsidRDefault="004B294B" w:rsidP="00E5396D">
            <w:pPr>
              <w:pStyle w:val="Geenafstand"/>
              <w:spacing w:line="320" w:lineRule="exact"/>
            </w:pPr>
            <w:r w:rsidRPr="00AC7E20">
              <w:t>OF</w:t>
            </w:r>
          </w:p>
          <w:p w14:paraId="68DDCBE8"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65F0B491" w14:textId="77777777" w:rsidTr="00E5396D">
        <w:tblPrEx>
          <w:tblCellMar>
            <w:left w:w="120" w:type="dxa"/>
            <w:right w:w="120" w:type="dxa"/>
          </w:tblCellMar>
        </w:tblPrEx>
        <w:tc>
          <w:tcPr>
            <w:tcW w:w="900" w:type="dxa"/>
          </w:tcPr>
          <w:p w14:paraId="1978C18B"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21</w:t>
            </w:r>
          </w:p>
        </w:tc>
        <w:tc>
          <w:tcPr>
            <w:tcW w:w="7143" w:type="dxa"/>
          </w:tcPr>
          <w:p w14:paraId="48A5C185"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De aangeboden artikelen zijn steriel verpakt. </w:t>
            </w:r>
          </w:p>
        </w:tc>
        <w:tc>
          <w:tcPr>
            <w:tcW w:w="1418" w:type="dxa"/>
          </w:tcPr>
          <w:p w14:paraId="19FDE4DC" w14:textId="77777777" w:rsidR="004B294B" w:rsidRPr="00AC7E20" w:rsidRDefault="004B294B" w:rsidP="00E5396D">
            <w:pPr>
              <w:pStyle w:val="Geenafstand"/>
              <w:spacing w:line="320" w:lineRule="exact"/>
            </w:pPr>
            <w:r w:rsidRPr="00AC7E20">
              <w:t>O    ja</w:t>
            </w:r>
          </w:p>
          <w:p w14:paraId="3C4181B9" w14:textId="77777777" w:rsidR="004B294B" w:rsidRPr="00AC7E20" w:rsidRDefault="004B294B" w:rsidP="00E5396D">
            <w:pPr>
              <w:pStyle w:val="Geenafstand"/>
              <w:spacing w:line="320" w:lineRule="exact"/>
            </w:pPr>
            <w:r w:rsidRPr="00AC7E20">
              <w:t>OF</w:t>
            </w:r>
          </w:p>
          <w:p w14:paraId="381A59B8"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12F7185F" w14:textId="77777777" w:rsidTr="00E5396D">
        <w:tblPrEx>
          <w:tblCellMar>
            <w:left w:w="120" w:type="dxa"/>
            <w:right w:w="120" w:type="dxa"/>
          </w:tblCellMar>
        </w:tblPrEx>
        <w:tc>
          <w:tcPr>
            <w:tcW w:w="900" w:type="dxa"/>
          </w:tcPr>
          <w:p w14:paraId="5E4C1EE0"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22</w:t>
            </w:r>
          </w:p>
        </w:tc>
        <w:tc>
          <w:tcPr>
            <w:tcW w:w="7143" w:type="dxa"/>
          </w:tcPr>
          <w:p w14:paraId="29496F69"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De uitgifte verpakking bevat minimaal de volgende informatie: Omschrijving artikel, Lotnummer, Artikelcode leverancier, CE + </w:t>
            </w:r>
            <w:proofErr w:type="spellStart"/>
            <w:r w:rsidRPr="008F2131">
              <w:rPr>
                <w:rFonts w:ascii="Arial" w:hAnsi="Arial" w:cs="Arial"/>
              </w:rPr>
              <w:t>notified</w:t>
            </w:r>
            <w:proofErr w:type="spellEnd"/>
            <w:r w:rsidRPr="008F2131">
              <w:rPr>
                <w:rFonts w:ascii="Arial" w:hAnsi="Arial" w:cs="Arial"/>
              </w:rPr>
              <w:t xml:space="preserve"> body, Latexvrij (indien niet vermeld op de verpakking dient u een Latexvrij certificaat te overleggen ter verificatie), Steriel en pyrogeenvrij, Expiratiedatum, Afmetingen/maatvoering (indien van toepassing), Barcode (minimaal QR / GS1). </w:t>
            </w:r>
          </w:p>
          <w:p w14:paraId="0143E88A" w14:textId="77777777" w:rsidR="004B294B" w:rsidRPr="008F2131" w:rsidRDefault="004B294B" w:rsidP="00E5396D">
            <w:pPr>
              <w:pStyle w:val="Gemiddeldraster21"/>
              <w:spacing w:line="320" w:lineRule="exact"/>
              <w:ind w:right="95"/>
              <w:rPr>
                <w:rFonts w:ascii="Arial" w:hAnsi="Arial" w:cs="Arial"/>
              </w:rPr>
            </w:pPr>
          </w:p>
        </w:tc>
        <w:tc>
          <w:tcPr>
            <w:tcW w:w="1418" w:type="dxa"/>
          </w:tcPr>
          <w:p w14:paraId="253C9DFF" w14:textId="77777777" w:rsidR="004B294B" w:rsidRPr="00AC7E20" w:rsidRDefault="004B294B" w:rsidP="00E5396D">
            <w:pPr>
              <w:pStyle w:val="Geenafstand"/>
              <w:spacing w:line="320" w:lineRule="exact"/>
            </w:pPr>
            <w:r w:rsidRPr="00AC7E20">
              <w:t>O    ja</w:t>
            </w:r>
          </w:p>
          <w:p w14:paraId="21860B65" w14:textId="77777777" w:rsidR="004B294B" w:rsidRPr="00AC7E20" w:rsidRDefault="004B294B" w:rsidP="00E5396D">
            <w:pPr>
              <w:pStyle w:val="Geenafstand"/>
              <w:spacing w:line="320" w:lineRule="exact"/>
            </w:pPr>
            <w:r w:rsidRPr="00AC7E20">
              <w:t>OF</w:t>
            </w:r>
          </w:p>
          <w:p w14:paraId="2E6FD2CF"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27FB77AA" w14:textId="77777777" w:rsidTr="00E5396D">
        <w:tblPrEx>
          <w:tblCellMar>
            <w:left w:w="120" w:type="dxa"/>
            <w:right w:w="120" w:type="dxa"/>
          </w:tblCellMar>
        </w:tblPrEx>
        <w:tc>
          <w:tcPr>
            <w:tcW w:w="900" w:type="dxa"/>
          </w:tcPr>
          <w:p w14:paraId="2C6EA315"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23</w:t>
            </w:r>
          </w:p>
        </w:tc>
        <w:tc>
          <w:tcPr>
            <w:tcW w:w="7143" w:type="dxa"/>
          </w:tcPr>
          <w:p w14:paraId="2B731F0E" w14:textId="77777777" w:rsidR="004B294B" w:rsidRPr="008F2131" w:rsidRDefault="004B294B" w:rsidP="00E5396D">
            <w:pPr>
              <w:pStyle w:val="Gemiddeldraster21"/>
              <w:spacing w:line="320" w:lineRule="exact"/>
              <w:ind w:right="95"/>
              <w:rPr>
                <w:rFonts w:ascii="Arial" w:hAnsi="Arial" w:cs="Arial"/>
              </w:rPr>
            </w:pPr>
            <w:r w:rsidRPr="008F2131">
              <w:rPr>
                <w:rFonts w:ascii="Arial" w:hAnsi="Arial" w:cs="Arial"/>
              </w:rPr>
              <w:t xml:space="preserve">Inschrijver gaat akkoord met bestelling per stuk (tegen de door Inschrijver aangeboden prijs per stuk) indien aan de orde. </w:t>
            </w:r>
          </w:p>
        </w:tc>
        <w:tc>
          <w:tcPr>
            <w:tcW w:w="1418" w:type="dxa"/>
          </w:tcPr>
          <w:p w14:paraId="7A7B23AD" w14:textId="77777777" w:rsidR="004B294B" w:rsidRPr="00AC7E20" w:rsidRDefault="004B294B" w:rsidP="00E5396D">
            <w:pPr>
              <w:pStyle w:val="Geenafstand"/>
              <w:spacing w:line="320" w:lineRule="exact"/>
            </w:pPr>
            <w:r w:rsidRPr="00AC7E20">
              <w:t>O    ja</w:t>
            </w:r>
          </w:p>
          <w:p w14:paraId="6114A642" w14:textId="77777777" w:rsidR="004B294B" w:rsidRPr="00AC7E20" w:rsidRDefault="004B294B" w:rsidP="00E5396D">
            <w:pPr>
              <w:pStyle w:val="Geenafstand"/>
              <w:spacing w:line="320" w:lineRule="exact"/>
            </w:pPr>
            <w:r w:rsidRPr="00AC7E20">
              <w:t>OF</w:t>
            </w:r>
          </w:p>
          <w:p w14:paraId="703B24B0"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06F05701" w14:textId="77777777" w:rsidTr="00E5396D">
        <w:tblPrEx>
          <w:tblCellMar>
            <w:left w:w="120" w:type="dxa"/>
            <w:right w:w="120" w:type="dxa"/>
          </w:tblCellMar>
        </w:tblPrEx>
        <w:tc>
          <w:tcPr>
            <w:tcW w:w="900" w:type="dxa"/>
          </w:tcPr>
          <w:p w14:paraId="752A74D2"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24</w:t>
            </w:r>
          </w:p>
        </w:tc>
        <w:tc>
          <w:tcPr>
            <w:tcW w:w="7143" w:type="dxa"/>
          </w:tcPr>
          <w:p w14:paraId="78D081BD" w14:textId="77777777" w:rsidR="004B294B" w:rsidRPr="008F2131" w:rsidRDefault="004B294B" w:rsidP="00E5396D">
            <w:pPr>
              <w:pStyle w:val="Gemiddeldraster21"/>
              <w:spacing w:line="320" w:lineRule="exact"/>
              <w:ind w:right="95"/>
              <w:rPr>
                <w:rFonts w:ascii="Arial" w:hAnsi="Arial" w:cs="Arial"/>
              </w:rPr>
            </w:pPr>
            <w:r w:rsidRPr="00F135ED">
              <w:rPr>
                <w:rFonts w:ascii="Arial" w:hAnsi="Arial" w:cs="Arial"/>
              </w:rPr>
              <w:t xml:space="preserve">Inschrijver is altijd in staat om bij spoed binnen 5 uur te leveren. </w:t>
            </w:r>
          </w:p>
        </w:tc>
        <w:tc>
          <w:tcPr>
            <w:tcW w:w="1418" w:type="dxa"/>
          </w:tcPr>
          <w:p w14:paraId="720E2DC3" w14:textId="77777777" w:rsidR="004B294B" w:rsidRPr="00AC7E20" w:rsidRDefault="004B294B" w:rsidP="00E5396D">
            <w:pPr>
              <w:pStyle w:val="Geenafstand"/>
              <w:spacing w:line="320" w:lineRule="exact"/>
            </w:pPr>
            <w:r w:rsidRPr="00AC7E20">
              <w:t>O    ja</w:t>
            </w:r>
          </w:p>
          <w:p w14:paraId="24FE86A8" w14:textId="77777777" w:rsidR="004B294B" w:rsidRPr="00AC7E20" w:rsidRDefault="004B294B" w:rsidP="00E5396D">
            <w:pPr>
              <w:pStyle w:val="Geenafstand"/>
              <w:spacing w:line="320" w:lineRule="exact"/>
            </w:pPr>
            <w:r w:rsidRPr="00AC7E20">
              <w:t>OF</w:t>
            </w:r>
          </w:p>
          <w:p w14:paraId="53809566"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74B98973" w14:textId="77777777" w:rsidTr="00E5396D">
        <w:tblPrEx>
          <w:tblCellMar>
            <w:left w:w="120" w:type="dxa"/>
            <w:right w:w="120" w:type="dxa"/>
          </w:tblCellMar>
        </w:tblPrEx>
        <w:tc>
          <w:tcPr>
            <w:tcW w:w="900" w:type="dxa"/>
          </w:tcPr>
          <w:p w14:paraId="4D4678E2"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lastRenderedPageBreak/>
              <w:t>25</w:t>
            </w:r>
          </w:p>
        </w:tc>
        <w:tc>
          <w:tcPr>
            <w:tcW w:w="7143" w:type="dxa"/>
          </w:tcPr>
          <w:p w14:paraId="239866CC" w14:textId="77777777" w:rsidR="004B294B" w:rsidRPr="008F2131" w:rsidRDefault="004B294B" w:rsidP="00E5396D">
            <w:pPr>
              <w:pStyle w:val="Gemiddeldraster21"/>
              <w:spacing w:line="320" w:lineRule="exact"/>
              <w:ind w:right="95"/>
              <w:rPr>
                <w:rFonts w:ascii="Arial" w:hAnsi="Arial" w:cs="Arial"/>
              </w:rPr>
            </w:pPr>
            <w:r w:rsidRPr="05DF697C">
              <w:rPr>
                <w:rFonts w:ascii="Arial" w:hAnsi="Arial" w:cs="Arial"/>
              </w:rPr>
              <w:t>Als er een product niet geleverd kan worden (backorder) of als er andere leveringsissues zijn dan dient Inschrijver dit binnen 48-uur na bestelling kenbaar te maken bij procedure medische hulpmiddelen (</w:t>
            </w:r>
            <w:hyperlink r:id="rId12" w:history="1">
              <w:r w:rsidRPr="05DF697C">
                <w:rPr>
                  <w:rFonts w:ascii="Arial" w:hAnsi="Arial" w:cs="Arial"/>
                </w:rPr>
                <w:t>proceduremedischehulpmiddelen@erasmusmc.nl</w:t>
              </w:r>
            </w:hyperlink>
            <w:r w:rsidRPr="05DF697C">
              <w:rPr>
                <w:rFonts w:ascii="Arial" w:hAnsi="Arial" w:cs="Arial"/>
              </w:rPr>
              <w:t xml:space="preserve">),  </w:t>
            </w:r>
            <w:r w:rsidRPr="00FD56B6">
              <w:rPr>
                <w:rFonts w:ascii="Arial" w:hAnsi="Arial" w:cs="Arial"/>
              </w:rPr>
              <w:t>heer de Kat ( j.dekat@erasmusmc.nl</w:t>
            </w:r>
            <w:r>
              <w:rPr>
                <w:rFonts w:ascii="Arial" w:hAnsi="Arial" w:cs="Arial"/>
              </w:rPr>
              <w:t>)</w:t>
            </w:r>
            <w:r w:rsidRPr="05DF697C">
              <w:rPr>
                <w:rFonts w:ascii="Arial" w:hAnsi="Arial" w:cs="Arial"/>
              </w:rPr>
              <w:t xml:space="preserve"> én de heer Vorm (</w:t>
            </w:r>
            <w:hyperlink r:id="rId13" w:history="1">
              <w:r w:rsidRPr="00140B96">
                <w:rPr>
                  <w:rStyle w:val="Hyperlink"/>
                  <w:rFonts w:ascii="Arial" w:hAnsi="Arial" w:cs="Arial"/>
                </w:rPr>
                <w:t>j.vorm@erasmusmc.nl</w:t>
              </w:r>
            </w:hyperlink>
            <w:r w:rsidRPr="05DF697C">
              <w:rPr>
                <w:rFonts w:ascii="Arial" w:hAnsi="Arial" w:cs="Arial"/>
              </w:rPr>
              <w:t>)</w:t>
            </w:r>
            <w:r>
              <w:rPr>
                <w:rFonts w:ascii="Arial" w:hAnsi="Arial" w:cs="Arial"/>
              </w:rPr>
              <w:t xml:space="preserve"> en het algemene mailadres (logistiekefo@erasmusmc.nl)</w:t>
            </w:r>
            <w:r w:rsidRPr="05DF697C">
              <w:rPr>
                <w:rFonts w:ascii="Arial" w:hAnsi="Arial" w:cs="Arial"/>
              </w:rPr>
              <w:t xml:space="preserve">. Gaat u hiermee akkoord? </w:t>
            </w:r>
          </w:p>
          <w:p w14:paraId="28AC5AC8" w14:textId="77777777" w:rsidR="004B294B" w:rsidRPr="008F2131" w:rsidRDefault="004B294B" w:rsidP="00E5396D">
            <w:pPr>
              <w:pStyle w:val="Gemiddeldraster21"/>
              <w:spacing w:line="320" w:lineRule="exact"/>
              <w:ind w:right="95"/>
              <w:rPr>
                <w:rFonts w:ascii="Arial" w:hAnsi="Arial" w:cs="Arial"/>
              </w:rPr>
            </w:pPr>
          </w:p>
        </w:tc>
        <w:tc>
          <w:tcPr>
            <w:tcW w:w="1418" w:type="dxa"/>
          </w:tcPr>
          <w:p w14:paraId="772366BF" w14:textId="77777777" w:rsidR="004B294B" w:rsidRPr="00AC7E20" w:rsidRDefault="004B294B" w:rsidP="00E5396D">
            <w:pPr>
              <w:pStyle w:val="Geenafstand"/>
              <w:spacing w:line="320" w:lineRule="exact"/>
            </w:pPr>
            <w:r w:rsidRPr="00AC7E20">
              <w:t>O    ja</w:t>
            </w:r>
          </w:p>
          <w:p w14:paraId="2429A127" w14:textId="77777777" w:rsidR="004B294B" w:rsidRPr="00AC7E20" w:rsidRDefault="004B294B" w:rsidP="00E5396D">
            <w:pPr>
              <w:pStyle w:val="Geenafstand"/>
              <w:spacing w:line="320" w:lineRule="exact"/>
            </w:pPr>
            <w:r w:rsidRPr="00AC7E20">
              <w:t>OF</w:t>
            </w:r>
          </w:p>
          <w:p w14:paraId="6C182111"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7EAADA3D" w14:textId="77777777" w:rsidTr="00E5396D">
        <w:tblPrEx>
          <w:tblCellMar>
            <w:left w:w="120" w:type="dxa"/>
            <w:right w:w="120" w:type="dxa"/>
          </w:tblCellMar>
        </w:tblPrEx>
        <w:tc>
          <w:tcPr>
            <w:tcW w:w="900" w:type="dxa"/>
          </w:tcPr>
          <w:p w14:paraId="0CDAFFC9"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26</w:t>
            </w:r>
          </w:p>
        </w:tc>
        <w:tc>
          <w:tcPr>
            <w:tcW w:w="7143" w:type="dxa"/>
          </w:tcPr>
          <w:p w14:paraId="48937100"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Inschrijver beschikt over duidelijke procedures aangaande de aanpak van </w:t>
            </w:r>
            <w:proofErr w:type="spellStart"/>
            <w:r w:rsidRPr="008F2131">
              <w:rPr>
                <w:rFonts w:eastAsia="Calibri"/>
                <w:color w:val="auto"/>
                <w:sz w:val="22"/>
                <w:szCs w:val="22"/>
                <w:lang w:eastAsia="en-US"/>
              </w:rPr>
              <w:t>recalls</w:t>
            </w:r>
            <w:proofErr w:type="spellEnd"/>
            <w:r w:rsidRPr="008F2131">
              <w:rPr>
                <w:rFonts w:eastAsia="Calibri"/>
                <w:color w:val="auto"/>
                <w:sz w:val="22"/>
                <w:szCs w:val="22"/>
                <w:lang w:eastAsia="en-US"/>
              </w:rPr>
              <w:t xml:space="preserve">, product </w:t>
            </w:r>
            <w:proofErr w:type="spellStart"/>
            <w:r w:rsidRPr="008F2131">
              <w:rPr>
                <w:rFonts w:eastAsia="Calibri"/>
                <w:color w:val="auto"/>
                <w:sz w:val="22"/>
                <w:szCs w:val="22"/>
                <w:lang w:eastAsia="en-US"/>
              </w:rPr>
              <w:t>advisories</w:t>
            </w:r>
            <w:proofErr w:type="spellEnd"/>
            <w:r w:rsidRPr="008F2131">
              <w:rPr>
                <w:rFonts w:eastAsia="Calibri"/>
                <w:color w:val="auto"/>
                <w:sz w:val="22"/>
                <w:szCs w:val="22"/>
                <w:lang w:eastAsia="en-US"/>
              </w:rPr>
              <w:t xml:space="preserve"> en fieldactions </w:t>
            </w:r>
            <w:proofErr w:type="spellStart"/>
            <w:r w:rsidRPr="008F2131">
              <w:rPr>
                <w:rFonts w:eastAsia="Calibri"/>
                <w:color w:val="auto"/>
                <w:sz w:val="22"/>
                <w:szCs w:val="22"/>
                <w:lang w:eastAsia="en-US"/>
              </w:rPr>
              <w:t>warnings</w:t>
            </w:r>
            <w:proofErr w:type="spellEnd"/>
            <w:r w:rsidRPr="008F2131">
              <w:rPr>
                <w:rFonts w:eastAsia="Calibri"/>
                <w:color w:val="auto"/>
                <w:sz w:val="22"/>
                <w:szCs w:val="22"/>
                <w:lang w:eastAsia="en-US"/>
              </w:rPr>
              <w:t xml:space="preserve">. Tijdens het verificatiegesprek overlegt Inschrijver betreffende procedure beschrijvingen. </w:t>
            </w:r>
          </w:p>
        </w:tc>
        <w:tc>
          <w:tcPr>
            <w:tcW w:w="1418" w:type="dxa"/>
          </w:tcPr>
          <w:p w14:paraId="5B62E291" w14:textId="77777777" w:rsidR="004B294B" w:rsidRPr="00AC7E20" w:rsidRDefault="004B294B" w:rsidP="00E5396D">
            <w:pPr>
              <w:pStyle w:val="Geenafstand"/>
              <w:spacing w:line="320" w:lineRule="exact"/>
            </w:pPr>
            <w:r w:rsidRPr="00AC7E20">
              <w:t>O    ja</w:t>
            </w:r>
          </w:p>
          <w:p w14:paraId="7B9ABF25" w14:textId="77777777" w:rsidR="004B294B" w:rsidRPr="00AC7E20" w:rsidRDefault="004B294B" w:rsidP="00E5396D">
            <w:pPr>
              <w:pStyle w:val="Geenafstand"/>
              <w:spacing w:line="320" w:lineRule="exact"/>
            </w:pPr>
            <w:r w:rsidRPr="00AC7E20">
              <w:t>OF</w:t>
            </w:r>
          </w:p>
          <w:p w14:paraId="7AA3F2E9"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369F0114" w14:textId="77777777" w:rsidTr="00E5396D">
        <w:tblPrEx>
          <w:tblCellMar>
            <w:left w:w="120" w:type="dxa"/>
            <w:right w:w="120" w:type="dxa"/>
          </w:tblCellMar>
        </w:tblPrEx>
        <w:tc>
          <w:tcPr>
            <w:tcW w:w="900" w:type="dxa"/>
          </w:tcPr>
          <w:p w14:paraId="7B835144"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2</w:t>
            </w:r>
            <w:r>
              <w:rPr>
                <w:rFonts w:ascii="Arial" w:hAnsi="Arial" w:cs="Arial"/>
              </w:rPr>
              <w:t>7</w:t>
            </w:r>
          </w:p>
        </w:tc>
        <w:tc>
          <w:tcPr>
            <w:tcW w:w="7143" w:type="dxa"/>
          </w:tcPr>
          <w:p w14:paraId="77D18853"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Inschrijver gaat akkoord met het volgen van de door Erasmus MC voorgeschreven </w:t>
            </w:r>
            <w:proofErr w:type="spellStart"/>
            <w:r w:rsidRPr="008F2131">
              <w:rPr>
                <w:rFonts w:eastAsia="Calibri"/>
                <w:color w:val="auto"/>
                <w:sz w:val="22"/>
                <w:szCs w:val="22"/>
                <w:lang w:eastAsia="en-US"/>
              </w:rPr>
              <w:t>recall</w:t>
            </w:r>
            <w:proofErr w:type="spellEnd"/>
            <w:r w:rsidRPr="008F2131">
              <w:rPr>
                <w:rFonts w:eastAsia="Calibri"/>
                <w:color w:val="auto"/>
                <w:sz w:val="22"/>
                <w:szCs w:val="22"/>
                <w:lang w:eastAsia="en-US"/>
              </w:rPr>
              <w:t xml:space="preserve"> procedure zoals beschreven in de Algemene Inkoopvoorwaarden Erasmus MC</w:t>
            </w:r>
            <w:r>
              <w:rPr>
                <w:rFonts w:eastAsia="Calibri"/>
                <w:color w:val="auto"/>
                <w:sz w:val="22"/>
                <w:szCs w:val="22"/>
                <w:lang w:eastAsia="en-US"/>
              </w:rPr>
              <w:t>.</w:t>
            </w:r>
          </w:p>
        </w:tc>
        <w:tc>
          <w:tcPr>
            <w:tcW w:w="1418" w:type="dxa"/>
          </w:tcPr>
          <w:p w14:paraId="3C67C446" w14:textId="77777777" w:rsidR="004B294B" w:rsidRPr="00AC7E20" w:rsidRDefault="004B294B" w:rsidP="00E5396D">
            <w:pPr>
              <w:pStyle w:val="Geenafstand"/>
              <w:spacing w:line="320" w:lineRule="exact"/>
            </w:pPr>
            <w:r w:rsidRPr="00AC7E20">
              <w:t>O    ja</w:t>
            </w:r>
          </w:p>
          <w:p w14:paraId="73E18F76" w14:textId="77777777" w:rsidR="004B294B" w:rsidRPr="00AC7E20" w:rsidRDefault="004B294B" w:rsidP="00E5396D">
            <w:pPr>
              <w:pStyle w:val="Geenafstand"/>
              <w:spacing w:line="320" w:lineRule="exact"/>
            </w:pPr>
            <w:r w:rsidRPr="00AC7E20">
              <w:t>OF</w:t>
            </w:r>
          </w:p>
          <w:p w14:paraId="2F49A07F"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68DB61D6" w14:textId="77777777" w:rsidTr="00E5396D">
        <w:tblPrEx>
          <w:tblCellMar>
            <w:left w:w="120" w:type="dxa"/>
            <w:right w:w="120" w:type="dxa"/>
          </w:tblCellMar>
        </w:tblPrEx>
        <w:tc>
          <w:tcPr>
            <w:tcW w:w="900" w:type="dxa"/>
          </w:tcPr>
          <w:p w14:paraId="0CF9270C"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28</w:t>
            </w:r>
          </w:p>
        </w:tc>
        <w:tc>
          <w:tcPr>
            <w:tcW w:w="7143" w:type="dxa"/>
          </w:tcPr>
          <w:p w14:paraId="4D5BB579"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Inschrijver gaat akkoord met het vergoeden van de kosten die Erasmus MC moet maken in geval van een </w:t>
            </w:r>
            <w:proofErr w:type="spellStart"/>
            <w:r w:rsidRPr="008F2131">
              <w:rPr>
                <w:rFonts w:eastAsia="Calibri"/>
                <w:color w:val="auto"/>
                <w:sz w:val="22"/>
                <w:szCs w:val="22"/>
                <w:lang w:eastAsia="en-US"/>
              </w:rPr>
              <w:t>Recall</w:t>
            </w:r>
            <w:proofErr w:type="spellEnd"/>
            <w:r w:rsidRPr="008F2131">
              <w:rPr>
                <w:rFonts w:eastAsia="Calibri"/>
                <w:color w:val="auto"/>
                <w:sz w:val="22"/>
                <w:szCs w:val="22"/>
                <w:lang w:eastAsia="en-US"/>
              </w:rPr>
              <w:t xml:space="preserve"> of Safety Notification/Field Action tot een maximaal bedrag van € 5.000.000 per jaar. </w:t>
            </w:r>
          </w:p>
          <w:p w14:paraId="524DD30D" w14:textId="77777777" w:rsidR="004B294B" w:rsidRPr="008F2131" w:rsidRDefault="004B294B" w:rsidP="00E5396D">
            <w:pPr>
              <w:pStyle w:val="Default"/>
              <w:rPr>
                <w:rFonts w:eastAsia="Calibri"/>
                <w:color w:val="auto"/>
                <w:sz w:val="22"/>
                <w:szCs w:val="22"/>
                <w:lang w:eastAsia="en-US"/>
              </w:rPr>
            </w:pPr>
          </w:p>
        </w:tc>
        <w:tc>
          <w:tcPr>
            <w:tcW w:w="1418" w:type="dxa"/>
          </w:tcPr>
          <w:p w14:paraId="0EA66960" w14:textId="77777777" w:rsidR="004B294B" w:rsidRPr="00AC7E20" w:rsidRDefault="004B294B" w:rsidP="00E5396D">
            <w:pPr>
              <w:pStyle w:val="Geenafstand"/>
              <w:spacing w:line="320" w:lineRule="exact"/>
            </w:pPr>
            <w:r w:rsidRPr="00AC7E20">
              <w:t>O    ja</w:t>
            </w:r>
          </w:p>
          <w:p w14:paraId="21253E93" w14:textId="77777777" w:rsidR="004B294B" w:rsidRPr="00AC7E20" w:rsidRDefault="004B294B" w:rsidP="00E5396D">
            <w:pPr>
              <w:pStyle w:val="Geenafstand"/>
              <w:spacing w:line="320" w:lineRule="exact"/>
            </w:pPr>
            <w:r w:rsidRPr="00AC7E20">
              <w:t>OF</w:t>
            </w:r>
          </w:p>
          <w:p w14:paraId="2CDE57CF"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754F0403" w14:textId="77777777" w:rsidTr="00E5396D">
        <w:tblPrEx>
          <w:tblCellMar>
            <w:left w:w="120" w:type="dxa"/>
            <w:right w:w="120" w:type="dxa"/>
          </w:tblCellMar>
        </w:tblPrEx>
        <w:tc>
          <w:tcPr>
            <w:tcW w:w="900" w:type="dxa"/>
          </w:tcPr>
          <w:p w14:paraId="43452D14"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29</w:t>
            </w:r>
          </w:p>
        </w:tc>
        <w:tc>
          <w:tcPr>
            <w:tcW w:w="7143" w:type="dxa"/>
          </w:tcPr>
          <w:p w14:paraId="4FDF260A"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Bij levering van dienen alle producten een minimale houdbaarheid (UBD) te hebben van 4 maanden. </w:t>
            </w:r>
          </w:p>
          <w:p w14:paraId="3EC33C4D"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Retourbeleid. Erasmus MC mag product binnen 3 maanden voor expiratie terugsturen naar leverancier. Deze termijn geldt op het moment dat Erasmus MC per mail aan Inschrijver/Leverancier aangeeft welke producten retour dienen te gaan. Voor de retour ontvangt het EMC een creditfactuur. Omruilen voor een vervangend product mag alleen om verzoek van het Erasmus MC. Gaat u hiermee akkoord? </w:t>
            </w:r>
          </w:p>
          <w:p w14:paraId="62ED3AAD" w14:textId="77777777" w:rsidR="004B294B" w:rsidRPr="008F2131" w:rsidRDefault="004B294B" w:rsidP="00E5396D">
            <w:pPr>
              <w:pStyle w:val="Default"/>
              <w:rPr>
                <w:rFonts w:eastAsia="Calibri"/>
                <w:color w:val="auto"/>
                <w:sz w:val="22"/>
                <w:szCs w:val="22"/>
                <w:lang w:eastAsia="en-US"/>
              </w:rPr>
            </w:pPr>
          </w:p>
        </w:tc>
        <w:tc>
          <w:tcPr>
            <w:tcW w:w="1418" w:type="dxa"/>
          </w:tcPr>
          <w:p w14:paraId="41F0DD7B" w14:textId="77777777" w:rsidR="004B294B" w:rsidRPr="00AC7E20" w:rsidRDefault="004B294B" w:rsidP="00E5396D">
            <w:pPr>
              <w:pStyle w:val="Geenafstand"/>
              <w:spacing w:line="320" w:lineRule="exact"/>
            </w:pPr>
            <w:r w:rsidRPr="00AC7E20">
              <w:t>O    ja</w:t>
            </w:r>
          </w:p>
          <w:p w14:paraId="506DA155" w14:textId="77777777" w:rsidR="004B294B" w:rsidRPr="00AC7E20" w:rsidRDefault="004B294B" w:rsidP="00E5396D">
            <w:pPr>
              <w:pStyle w:val="Geenafstand"/>
              <w:spacing w:line="320" w:lineRule="exact"/>
            </w:pPr>
            <w:r w:rsidRPr="00AC7E20">
              <w:t>OF</w:t>
            </w:r>
          </w:p>
          <w:p w14:paraId="18D31811"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65D0E89C" w14:textId="77777777" w:rsidTr="00E5396D">
        <w:tblPrEx>
          <w:tblCellMar>
            <w:left w:w="120" w:type="dxa"/>
            <w:right w:w="120" w:type="dxa"/>
          </w:tblCellMar>
        </w:tblPrEx>
        <w:tc>
          <w:tcPr>
            <w:tcW w:w="900" w:type="dxa"/>
          </w:tcPr>
          <w:p w14:paraId="7359DE00"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30</w:t>
            </w:r>
          </w:p>
        </w:tc>
        <w:tc>
          <w:tcPr>
            <w:tcW w:w="7143" w:type="dxa"/>
          </w:tcPr>
          <w:p w14:paraId="59A68A07"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Free of charge regelingen, in feite betaalde order en creditering achteraf. € 0,- orders zijn niet mogelijk via ziekenhuis systeem. </w:t>
            </w:r>
          </w:p>
        </w:tc>
        <w:tc>
          <w:tcPr>
            <w:tcW w:w="1418" w:type="dxa"/>
          </w:tcPr>
          <w:p w14:paraId="650A1B43" w14:textId="77777777" w:rsidR="004B294B" w:rsidRPr="00AC7E20" w:rsidRDefault="004B294B" w:rsidP="00E5396D">
            <w:pPr>
              <w:pStyle w:val="Geenafstand"/>
              <w:spacing w:line="320" w:lineRule="exact"/>
            </w:pPr>
            <w:r w:rsidRPr="00AC7E20">
              <w:t>O    ja</w:t>
            </w:r>
          </w:p>
          <w:p w14:paraId="4FC4C8AF" w14:textId="77777777" w:rsidR="004B294B" w:rsidRPr="00AC7E20" w:rsidRDefault="004B294B" w:rsidP="00E5396D">
            <w:pPr>
              <w:pStyle w:val="Geenafstand"/>
              <w:spacing w:line="320" w:lineRule="exact"/>
            </w:pPr>
            <w:r w:rsidRPr="00AC7E20">
              <w:t>OF</w:t>
            </w:r>
          </w:p>
          <w:p w14:paraId="4B53B844"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72717594" w14:textId="77777777" w:rsidTr="00E5396D">
        <w:tblPrEx>
          <w:tblCellMar>
            <w:left w:w="120" w:type="dxa"/>
            <w:right w:w="120" w:type="dxa"/>
          </w:tblCellMar>
        </w:tblPrEx>
        <w:tc>
          <w:tcPr>
            <w:tcW w:w="900" w:type="dxa"/>
          </w:tcPr>
          <w:p w14:paraId="1A7895B2"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31</w:t>
            </w:r>
          </w:p>
        </w:tc>
        <w:tc>
          <w:tcPr>
            <w:tcW w:w="7143" w:type="dxa"/>
          </w:tcPr>
          <w:p w14:paraId="1F138C28"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 xml:space="preserve">Indien er sprake is van structurele leveringsissues of als er sprake is van structurele problemen met de aangeboden producten (het product voldoet niet) en er geen verbetering optreedt, dan is Erasmus MC gerechtigd om de gemaakte afspraken geheel of gedeeltelijk aan te passen. Gaat u hiermee akkoord? </w:t>
            </w:r>
          </w:p>
          <w:p w14:paraId="4BF4A0BD" w14:textId="77777777" w:rsidR="004B294B" w:rsidRPr="008F2131" w:rsidRDefault="004B294B" w:rsidP="00E5396D">
            <w:pPr>
              <w:pStyle w:val="Default"/>
              <w:rPr>
                <w:rFonts w:eastAsia="Calibri"/>
                <w:color w:val="auto"/>
                <w:sz w:val="22"/>
                <w:szCs w:val="22"/>
                <w:lang w:eastAsia="en-US"/>
              </w:rPr>
            </w:pPr>
          </w:p>
        </w:tc>
        <w:tc>
          <w:tcPr>
            <w:tcW w:w="1418" w:type="dxa"/>
          </w:tcPr>
          <w:p w14:paraId="02C75412" w14:textId="77777777" w:rsidR="004B294B" w:rsidRPr="00AC7E20" w:rsidRDefault="004B294B" w:rsidP="00E5396D">
            <w:pPr>
              <w:pStyle w:val="Geenafstand"/>
              <w:spacing w:line="320" w:lineRule="exact"/>
            </w:pPr>
            <w:r w:rsidRPr="00AC7E20">
              <w:t>O    ja</w:t>
            </w:r>
          </w:p>
          <w:p w14:paraId="33F0EF1C" w14:textId="77777777" w:rsidR="004B294B" w:rsidRPr="00AC7E20" w:rsidRDefault="004B294B" w:rsidP="00E5396D">
            <w:pPr>
              <w:pStyle w:val="Geenafstand"/>
              <w:spacing w:line="320" w:lineRule="exact"/>
            </w:pPr>
            <w:r w:rsidRPr="00AC7E20">
              <w:t>OF</w:t>
            </w:r>
          </w:p>
          <w:p w14:paraId="3D11E455"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4E95A1FB" w14:textId="77777777" w:rsidTr="00E5396D">
        <w:tblPrEx>
          <w:tblCellMar>
            <w:left w:w="120" w:type="dxa"/>
            <w:right w:w="120" w:type="dxa"/>
          </w:tblCellMar>
        </w:tblPrEx>
        <w:tc>
          <w:tcPr>
            <w:tcW w:w="900" w:type="dxa"/>
          </w:tcPr>
          <w:p w14:paraId="05B8B3C4"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32</w:t>
            </w:r>
          </w:p>
        </w:tc>
        <w:tc>
          <w:tcPr>
            <w:tcW w:w="7143" w:type="dxa"/>
          </w:tcPr>
          <w:p w14:paraId="19D52991" w14:textId="77777777" w:rsidR="004B294B" w:rsidRPr="008F2131" w:rsidRDefault="004B294B" w:rsidP="00E5396D">
            <w:pPr>
              <w:pStyle w:val="Default"/>
              <w:rPr>
                <w:rFonts w:eastAsia="Calibri"/>
                <w:color w:val="auto"/>
                <w:sz w:val="22"/>
                <w:szCs w:val="22"/>
                <w:lang w:eastAsia="en-US"/>
              </w:rPr>
            </w:pPr>
            <w:r w:rsidRPr="008F2131">
              <w:rPr>
                <w:rFonts w:eastAsia="Calibri"/>
                <w:color w:val="auto"/>
                <w:sz w:val="22"/>
                <w:szCs w:val="22"/>
                <w:lang w:eastAsia="en-US"/>
              </w:rPr>
              <w:t>Bij te verwachte leveringsproblemen door interne en externe factoren aangegeven door een van de betrokken partijen worden de andere partij zo vroeg als mogelijk geïnformeerd en wordt getracht gezamenlijk tot een oplossing te komen.</w:t>
            </w:r>
          </w:p>
        </w:tc>
        <w:tc>
          <w:tcPr>
            <w:tcW w:w="1418" w:type="dxa"/>
          </w:tcPr>
          <w:p w14:paraId="21A85E78" w14:textId="77777777" w:rsidR="004B294B" w:rsidRPr="00AC7E20" w:rsidRDefault="004B294B" w:rsidP="00E5396D">
            <w:pPr>
              <w:pStyle w:val="Geenafstand"/>
              <w:spacing w:line="320" w:lineRule="exact"/>
            </w:pPr>
            <w:r w:rsidRPr="00AC7E20">
              <w:t>O    ja</w:t>
            </w:r>
          </w:p>
          <w:p w14:paraId="533CDD50" w14:textId="77777777" w:rsidR="004B294B" w:rsidRPr="00AC7E20" w:rsidRDefault="004B294B" w:rsidP="00E5396D">
            <w:pPr>
              <w:pStyle w:val="Geenafstand"/>
              <w:spacing w:line="320" w:lineRule="exact"/>
            </w:pPr>
            <w:r w:rsidRPr="00AC7E20">
              <w:t>OF</w:t>
            </w:r>
          </w:p>
          <w:p w14:paraId="610316FC"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510CEAC2" w14:textId="77777777" w:rsidTr="00E5396D">
        <w:tblPrEx>
          <w:tblCellMar>
            <w:left w:w="120" w:type="dxa"/>
            <w:right w:w="120" w:type="dxa"/>
          </w:tblCellMar>
        </w:tblPrEx>
        <w:tc>
          <w:tcPr>
            <w:tcW w:w="900" w:type="dxa"/>
          </w:tcPr>
          <w:p w14:paraId="5D73EB41"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33</w:t>
            </w:r>
          </w:p>
        </w:tc>
        <w:tc>
          <w:tcPr>
            <w:tcW w:w="7143" w:type="dxa"/>
          </w:tcPr>
          <w:p w14:paraId="43150AFC" w14:textId="77777777" w:rsidR="004B294B" w:rsidRPr="00757213" w:rsidRDefault="004B294B" w:rsidP="00E5396D">
            <w:pPr>
              <w:pStyle w:val="Default"/>
              <w:rPr>
                <w:rFonts w:eastAsia="Calibri"/>
                <w:color w:val="auto"/>
                <w:sz w:val="22"/>
                <w:szCs w:val="22"/>
                <w:lang w:eastAsia="en-US"/>
              </w:rPr>
            </w:pPr>
            <w:r w:rsidRPr="3A58C763">
              <w:rPr>
                <w:rFonts w:eastAsia="Calibri"/>
                <w:color w:val="auto"/>
                <w:sz w:val="22"/>
                <w:szCs w:val="22"/>
                <w:lang w:eastAsia="en-US"/>
              </w:rPr>
              <w:t xml:space="preserve">Leverbetrouwbaarheid 98%. Als de bestelling door EMC vóór 12.00 uur ’s middags (ma-vrij) is geplaatst dan dient de Inschrijver binnen 48 uur in het DCB (distributiecentrum Erasmus MC) af te leveren. Kunt u hieraan voldoen? </w:t>
            </w:r>
          </w:p>
          <w:p w14:paraId="19532E61" w14:textId="77777777" w:rsidR="004B294B" w:rsidRPr="00757213" w:rsidRDefault="004B294B" w:rsidP="00E5396D">
            <w:pPr>
              <w:pStyle w:val="Default"/>
              <w:rPr>
                <w:rFonts w:eastAsia="Calibri"/>
                <w:color w:val="auto"/>
                <w:sz w:val="22"/>
                <w:szCs w:val="22"/>
                <w:lang w:eastAsia="en-US"/>
              </w:rPr>
            </w:pPr>
          </w:p>
        </w:tc>
        <w:tc>
          <w:tcPr>
            <w:tcW w:w="1418" w:type="dxa"/>
          </w:tcPr>
          <w:p w14:paraId="272707FF" w14:textId="77777777" w:rsidR="004B294B" w:rsidRPr="00AC7E20" w:rsidRDefault="004B294B" w:rsidP="00E5396D">
            <w:pPr>
              <w:pStyle w:val="Geenafstand"/>
              <w:spacing w:line="320" w:lineRule="exact"/>
            </w:pPr>
            <w:r w:rsidRPr="00AC7E20">
              <w:t>O    ja</w:t>
            </w:r>
          </w:p>
          <w:p w14:paraId="1F6A836D" w14:textId="77777777" w:rsidR="004B294B" w:rsidRPr="00AC7E20" w:rsidRDefault="004B294B" w:rsidP="00E5396D">
            <w:pPr>
              <w:pStyle w:val="Geenafstand"/>
              <w:spacing w:line="320" w:lineRule="exact"/>
            </w:pPr>
            <w:r w:rsidRPr="00AC7E20">
              <w:t>OF</w:t>
            </w:r>
          </w:p>
          <w:p w14:paraId="5440B281"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7A3651B1" w14:textId="77777777" w:rsidTr="00E5396D">
        <w:tblPrEx>
          <w:tblCellMar>
            <w:left w:w="120" w:type="dxa"/>
            <w:right w:w="120" w:type="dxa"/>
          </w:tblCellMar>
        </w:tblPrEx>
        <w:tc>
          <w:tcPr>
            <w:tcW w:w="900" w:type="dxa"/>
          </w:tcPr>
          <w:p w14:paraId="779703E4"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34</w:t>
            </w:r>
          </w:p>
        </w:tc>
        <w:tc>
          <w:tcPr>
            <w:tcW w:w="7143" w:type="dxa"/>
          </w:tcPr>
          <w:p w14:paraId="777D45D9" w14:textId="77777777" w:rsidR="004B294B" w:rsidRPr="00AC7E20" w:rsidRDefault="004B294B" w:rsidP="00E5396D">
            <w:pPr>
              <w:pStyle w:val="Default"/>
              <w:rPr>
                <w:sz w:val="22"/>
                <w:szCs w:val="22"/>
              </w:rPr>
            </w:pPr>
            <w:r w:rsidRPr="00AC7E20">
              <w:rPr>
                <w:sz w:val="22"/>
                <w:szCs w:val="22"/>
              </w:rPr>
              <w:t xml:space="preserve">Inschrijver gaat akkoord met het als volgt meten van de leverbetrouwbaarheid op orderregelniveau van het betreffende product met de bijbehorende consequenties: </w:t>
            </w:r>
          </w:p>
          <w:p w14:paraId="1BED9823" w14:textId="77777777" w:rsidR="004B294B" w:rsidRPr="00AC7E20" w:rsidRDefault="004B294B" w:rsidP="00E5396D">
            <w:pPr>
              <w:pStyle w:val="Default"/>
              <w:rPr>
                <w:sz w:val="18"/>
                <w:szCs w:val="22"/>
              </w:rPr>
            </w:pPr>
          </w:p>
          <w:tbl>
            <w:tblPr>
              <w:tblStyle w:val="Tabelraster"/>
              <w:tblW w:w="0" w:type="auto"/>
              <w:tblLayout w:type="fixed"/>
              <w:tblLook w:val="04A0" w:firstRow="1" w:lastRow="0" w:firstColumn="1" w:lastColumn="0" w:noHBand="0" w:noVBand="1"/>
            </w:tblPr>
            <w:tblGrid>
              <w:gridCol w:w="2305"/>
              <w:gridCol w:w="2305"/>
            </w:tblGrid>
            <w:tr w:rsidR="004B294B" w:rsidRPr="00AC7E20" w14:paraId="5F126158" w14:textId="77777777" w:rsidTr="00E5396D">
              <w:tc>
                <w:tcPr>
                  <w:tcW w:w="2305" w:type="dxa"/>
                  <w:shd w:val="clear" w:color="auto" w:fill="B4C6E7" w:themeFill="accent1" w:themeFillTint="66"/>
                </w:tcPr>
                <w:p w14:paraId="04F22566" w14:textId="77777777" w:rsidR="004B294B" w:rsidRPr="00AC7E20" w:rsidRDefault="004B294B" w:rsidP="00E5396D">
                  <w:pPr>
                    <w:pStyle w:val="Default"/>
                    <w:rPr>
                      <w:sz w:val="20"/>
                      <w:szCs w:val="22"/>
                    </w:rPr>
                  </w:pPr>
                  <w:r w:rsidRPr="00AC7E20">
                    <w:rPr>
                      <w:sz w:val="20"/>
                      <w:szCs w:val="22"/>
                    </w:rPr>
                    <w:t>Leverbetrouwbaarheid</w:t>
                  </w:r>
                </w:p>
              </w:tc>
              <w:tc>
                <w:tcPr>
                  <w:tcW w:w="2305" w:type="dxa"/>
                  <w:shd w:val="clear" w:color="auto" w:fill="B4C6E7" w:themeFill="accent1" w:themeFillTint="66"/>
                </w:tcPr>
                <w:p w14:paraId="589173C0" w14:textId="77777777" w:rsidR="004B294B" w:rsidRPr="00AC7E20" w:rsidRDefault="004B294B" w:rsidP="00E5396D">
                  <w:pPr>
                    <w:pStyle w:val="Default"/>
                    <w:rPr>
                      <w:sz w:val="20"/>
                      <w:szCs w:val="22"/>
                    </w:rPr>
                  </w:pPr>
                  <w:r w:rsidRPr="00AC7E20">
                    <w:rPr>
                      <w:sz w:val="20"/>
                      <w:szCs w:val="22"/>
                    </w:rPr>
                    <w:t>Gevolg</w:t>
                  </w:r>
                </w:p>
              </w:tc>
            </w:tr>
            <w:tr w:rsidR="004B294B" w:rsidRPr="00AC7E20" w14:paraId="4D46465B" w14:textId="77777777" w:rsidTr="00E5396D">
              <w:tc>
                <w:tcPr>
                  <w:tcW w:w="2305" w:type="dxa"/>
                </w:tcPr>
                <w:p w14:paraId="5F2D4994" w14:textId="77777777" w:rsidR="004B294B" w:rsidRPr="00AC7E20" w:rsidRDefault="004B294B" w:rsidP="00E5396D">
                  <w:pPr>
                    <w:pStyle w:val="Default"/>
                    <w:rPr>
                      <w:sz w:val="20"/>
                      <w:szCs w:val="22"/>
                    </w:rPr>
                  </w:pPr>
                  <w:r w:rsidRPr="00AC7E20">
                    <w:rPr>
                      <w:sz w:val="20"/>
                      <w:szCs w:val="22"/>
                    </w:rPr>
                    <w:t>97%</w:t>
                  </w:r>
                </w:p>
              </w:tc>
              <w:tc>
                <w:tcPr>
                  <w:tcW w:w="2305" w:type="dxa"/>
                </w:tcPr>
                <w:p w14:paraId="676CA015" w14:textId="77777777" w:rsidR="004B294B" w:rsidRPr="00AC7E20" w:rsidRDefault="004B294B" w:rsidP="00E5396D">
                  <w:pPr>
                    <w:pStyle w:val="Default"/>
                    <w:rPr>
                      <w:sz w:val="20"/>
                      <w:szCs w:val="22"/>
                    </w:rPr>
                  </w:pPr>
                  <w:r w:rsidRPr="00AC7E20">
                    <w:rPr>
                      <w:sz w:val="20"/>
                      <w:szCs w:val="22"/>
                    </w:rPr>
                    <w:t>Penalty leverancier &gt; 1% kwartaalomzet creditnota</w:t>
                  </w:r>
                </w:p>
              </w:tc>
            </w:tr>
            <w:tr w:rsidR="004B294B" w:rsidRPr="00AC7E20" w14:paraId="60C0322E" w14:textId="77777777" w:rsidTr="00E5396D">
              <w:tc>
                <w:tcPr>
                  <w:tcW w:w="2305" w:type="dxa"/>
                </w:tcPr>
                <w:p w14:paraId="1C05ED26" w14:textId="77777777" w:rsidR="004B294B" w:rsidRPr="00AC7E20" w:rsidRDefault="004B294B" w:rsidP="00E5396D">
                  <w:pPr>
                    <w:pStyle w:val="Default"/>
                    <w:rPr>
                      <w:sz w:val="20"/>
                      <w:szCs w:val="22"/>
                    </w:rPr>
                  </w:pPr>
                  <w:r w:rsidRPr="00AC7E20">
                    <w:rPr>
                      <w:sz w:val="20"/>
                      <w:szCs w:val="22"/>
                    </w:rPr>
                    <w:t>96%</w:t>
                  </w:r>
                </w:p>
              </w:tc>
              <w:tc>
                <w:tcPr>
                  <w:tcW w:w="2305" w:type="dxa"/>
                </w:tcPr>
                <w:p w14:paraId="2A678759" w14:textId="77777777" w:rsidR="004B294B" w:rsidRPr="00AC7E20" w:rsidRDefault="004B294B" w:rsidP="00E5396D">
                  <w:pPr>
                    <w:pStyle w:val="Default"/>
                    <w:rPr>
                      <w:sz w:val="20"/>
                      <w:szCs w:val="22"/>
                    </w:rPr>
                  </w:pPr>
                  <w:r w:rsidRPr="00AC7E20">
                    <w:rPr>
                      <w:sz w:val="20"/>
                      <w:szCs w:val="22"/>
                    </w:rPr>
                    <w:t>Penalty leverancier &gt; 2% kwartaalomzet creditnota</w:t>
                  </w:r>
                </w:p>
              </w:tc>
            </w:tr>
            <w:tr w:rsidR="004B294B" w:rsidRPr="00AC7E20" w14:paraId="31A72B21" w14:textId="77777777" w:rsidTr="00E5396D">
              <w:tc>
                <w:tcPr>
                  <w:tcW w:w="2305" w:type="dxa"/>
                </w:tcPr>
                <w:p w14:paraId="4851E82D" w14:textId="77777777" w:rsidR="004B294B" w:rsidRPr="00AC7E20" w:rsidRDefault="004B294B" w:rsidP="00E5396D">
                  <w:pPr>
                    <w:pStyle w:val="Default"/>
                    <w:rPr>
                      <w:sz w:val="20"/>
                      <w:szCs w:val="22"/>
                    </w:rPr>
                  </w:pPr>
                  <w:r w:rsidRPr="00AC7E20">
                    <w:rPr>
                      <w:sz w:val="20"/>
                      <w:szCs w:val="22"/>
                    </w:rPr>
                    <w:t>95%</w:t>
                  </w:r>
                </w:p>
              </w:tc>
              <w:tc>
                <w:tcPr>
                  <w:tcW w:w="2305" w:type="dxa"/>
                </w:tcPr>
                <w:p w14:paraId="0944DB8B" w14:textId="77777777" w:rsidR="004B294B" w:rsidRPr="00AC7E20" w:rsidRDefault="004B294B" w:rsidP="00E5396D">
                  <w:pPr>
                    <w:pStyle w:val="Default"/>
                    <w:rPr>
                      <w:sz w:val="20"/>
                      <w:szCs w:val="22"/>
                    </w:rPr>
                  </w:pPr>
                  <w:r w:rsidRPr="00AC7E20">
                    <w:rPr>
                      <w:sz w:val="20"/>
                      <w:szCs w:val="22"/>
                    </w:rPr>
                    <w:t>Penalty leverancier &gt; 3% kwartaalomzet creditnota</w:t>
                  </w:r>
                </w:p>
              </w:tc>
            </w:tr>
            <w:tr w:rsidR="004B294B" w:rsidRPr="00AC7E20" w14:paraId="6ACE7D28" w14:textId="77777777" w:rsidTr="00E5396D">
              <w:tc>
                <w:tcPr>
                  <w:tcW w:w="2305" w:type="dxa"/>
                </w:tcPr>
                <w:p w14:paraId="752E5D56" w14:textId="77777777" w:rsidR="004B294B" w:rsidRPr="00AC7E20" w:rsidRDefault="004B294B" w:rsidP="00E5396D">
                  <w:pPr>
                    <w:pStyle w:val="Default"/>
                    <w:rPr>
                      <w:sz w:val="20"/>
                      <w:szCs w:val="22"/>
                    </w:rPr>
                  </w:pPr>
                  <w:r w:rsidRPr="00AC7E20">
                    <w:rPr>
                      <w:sz w:val="20"/>
                      <w:szCs w:val="22"/>
                    </w:rPr>
                    <w:t>94%</w:t>
                  </w:r>
                </w:p>
              </w:tc>
              <w:tc>
                <w:tcPr>
                  <w:tcW w:w="2305" w:type="dxa"/>
                </w:tcPr>
                <w:p w14:paraId="0EBFAFF8" w14:textId="77777777" w:rsidR="004B294B" w:rsidRPr="00AC7E20" w:rsidRDefault="004B294B" w:rsidP="00E5396D">
                  <w:pPr>
                    <w:pStyle w:val="Default"/>
                    <w:rPr>
                      <w:sz w:val="20"/>
                      <w:szCs w:val="22"/>
                    </w:rPr>
                  </w:pPr>
                  <w:r w:rsidRPr="00AC7E20">
                    <w:rPr>
                      <w:sz w:val="20"/>
                      <w:szCs w:val="22"/>
                    </w:rPr>
                    <w:t>Penalty leverancier &gt; 4% kwartaalomzet creditnota</w:t>
                  </w:r>
                </w:p>
              </w:tc>
            </w:tr>
            <w:tr w:rsidR="004B294B" w:rsidRPr="00AC7E20" w14:paraId="7E97E041" w14:textId="77777777" w:rsidTr="00E5396D">
              <w:tc>
                <w:tcPr>
                  <w:tcW w:w="2305" w:type="dxa"/>
                </w:tcPr>
                <w:p w14:paraId="0EA44CFD" w14:textId="77777777" w:rsidR="004B294B" w:rsidRPr="00AC7E20" w:rsidRDefault="004B294B" w:rsidP="00E5396D">
                  <w:pPr>
                    <w:pStyle w:val="Default"/>
                    <w:rPr>
                      <w:sz w:val="20"/>
                      <w:szCs w:val="22"/>
                    </w:rPr>
                  </w:pPr>
                  <w:r w:rsidRPr="00AC7E20">
                    <w:rPr>
                      <w:sz w:val="20"/>
                      <w:szCs w:val="22"/>
                    </w:rPr>
                    <w:t>93%</w:t>
                  </w:r>
                </w:p>
              </w:tc>
              <w:tc>
                <w:tcPr>
                  <w:tcW w:w="2305" w:type="dxa"/>
                </w:tcPr>
                <w:p w14:paraId="502A374A" w14:textId="77777777" w:rsidR="004B294B" w:rsidRPr="00AC7E20" w:rsidRDefault="004B294B" w:rsidP="00E5396D">
                  <w:pPr>
                    <w:pStyle w:val="Default"/>
                    <w:rPr>
                      <w:sz w:val="20"/>
                      <w:szCs w:val="22"/>
                    </w:rPr>
                  </w:pPr>
                  <w:r w:rsidRPr="00AC7E20">
                    <w:rPr>
                      <w:sz w:val="20"/>
                      <w:szCs w:val="22"/>
                    </w:rPr>
                    <w:t>Penalty leverancier &gt; 5% kwartaalomzet creditnota</w:t>
                  </w:r>
                </w:p>
              </w:tc>
            </w:tr>
            <w:tr w:rsidR="004B294B" w:rsidRPr="00AC7E20" w14:paraId="7C2F4F0F" w14:textId="77777777" w:rsidTr="00E5396D">
              <w:tc>
                <w:tcPr>
                  <w:tcW w:w="2305" w:type="dxa"/>
                </w:tcPr>
                <w:p w14:paraId="23831DAB" w14:textId="77777777" w:rsidR="004B294B" w:rsidRPr="00AC7E20" w:rsidRDefault="004B294B" w:rsidP="00E5396D">
                  <w:pPr>
                    <w:pStyle w:val="Default"/>
                    <w:rPr>
                      <w:sz w:val="20"/>
                      <w:szCs w:val="22"/>
                    </w:rPr>
                  </w:pPr>
                  <w:r w:rsidRPr="00AC7E20">
                    <w:rPr>
                      <w:sz w:val="20"/>
                      <w:szCs w:val="22"/>
                    </w:rPr>
                    <w:t>92%</w:t>
                  </w:r>
                </w:p>
              </w:tc>
              <w:tc>
                <w:tcPr>
                  <w:tcW w:w="2305" w:type="dxa"/>
                </w:tcPr>
                <w:p w14:paraId="7815ECEE" w14:textId="77777777" w:rsidR="004B294B" w:rsidRPr="00AC7E20" w:rsidRDefault="004B294B" w:rsidP="00E5396D">
                  <w:pPr>
                    <w:pStyle w:val="Default"/>
                    <w:rPr>
                      <w:sz w:val="20"/>
                      <w:szCs w:val="22"/>
                    </w:rPr>
                  </w:pPr>
                  <w:r w:rsidRPr="00AC7E20">
                    <w:rPr>
                      <w:sz w:val="20"/>
                      <w:szCs w:val="22"/>
                    </w:rPr>
                    <w:t>Penalty leverancier &gt; 6% kwartaalomzet creditnota</w:t>
                  </w:r>
                </w:p>
              </w:tc>
            </w:tr>
            <w:tr w:rsidR="004B294B" w:rsidRPr="00AC7E20" w14:paraId="52893CEB" w14:textId="77777777" w:rsidTr="00E5396D">
              <w:tc>
                <w:tcPr>
                  <w:tcW w:w="2305" w:type="dxa"/>
                </w:tcPr>
                <w:p w14:paraId="3DF8E22B" w14:textId="77777777" w:rsidR="004B294B" w:rsidRPr="00AC7E20" w:rsidRDefault="004B294B" w:rsidP="00E5396D">
                  <w:pPr>
                    <w:pStyle w:val="Default"/>
                    <w:rPr>
                      <w:sz w:val="20"/>
                      <w:szCs w:val="22"/>
                    </w:rPr>
                  </w:pPr>
                  <w:r w:rsidRPr="00AC7E20">
                    <w:rPr>
                      <w:sz w:val="20"/>
                      <w:szCs w:val="22"/>
                    </w:rPr>
                    <w:t>91%</w:t>
                  </w:r>
                </w:p>
              </w:tc>
              <w:tc>
                <w:tcPr>
                  <w:tcW w:w="2305" w:type="dxa"/>
                </w:tcPr>
                <w:p w14:paraId="10095EDF" w14:textId="77777777" w:rsidR="004B294B" w:rsidRPr="00AC7E20" w:rsidRDefault="004B294B" w:rsidP="00E5396D">
                  <w:pPr>
                    <w:pStyle w:val="Default"/>
                    <w:rPr>
                      <w:sz w:val="20"/>
                      <w:szCs w:val="22"/>
                    </w:rPr>
                  </w:pPr>
                  <w:r w:rsidRPr="00AC7E20">
                    <w:rPr>
                      <w:sz w:val="20"/>
                      <w:szCs w:val="22"/>
                    </w:rPr>
                    <w:t>Penalty leverancier &gt; 7% kwartaalomzet creditnota</w:t>
                  </w:r>
                </w:p>
              </w:tc>
            </w:tr>
            <w:tr w:rsidR="004B294B" w:rsidRPr="00AC7E20" w14:paraId="32489590" w14:textId="77777777" w:rsidTr="00E5396D">
              <w:tc>
                <w:tcPr>
                  <w:tcW w:w="2305" w:type="dxa"/>
                </w:tcPr>
                <w:p w14:paraId="75F2EE24" w14:textId="77777777" w:rsidR="004B294B" w:rsidRPr="00AC7E20" w:rsidRDefault="004B294B" w:rsidP="00E5396D">
                  <w:pPr>
                    <w:pStyle w:val="Default"/>
                    <w:rPr>
                      <w:sz w:val="20"/>
                      <w:szCs w:val="22"/>
                    </w:rPr>
                  </w:pPr>
                  <w:r w:rsidRPr="00AC7E20">
                    <w:rPr>
                      <w:sz w:val="20"/>
                      <w:szCs w:val="22"/>
                    </w:rPr>
                    <w:t>Lager dan 91%</w:t>
                  </w:r>
                </w:p>
              </w:tc>
              <w:tc>
                <w:tcPr>
                  <w:tcW w:w="2305" w:type="dxa"/>
                </w:tcPr>
                <w:p w14:paraId="03A6D511" w14:textId="77777777" w:rsidR="004B294B" w:rsidRPr="00AC7E20" w:rsidRDefault="004B294B" w:rsidP="00E5396D">
                  <w:pPr>
                    <w:pStyle w:val="Default"/>
                    <w:rPr>
                      <w:sz w:val="20"/>
                      <w:szCs w:val="22"/>
                    </w:rPr>
                  </w:pPr>
                  <w:r w:rsidRPr="00AC7E20">
                    <w:rPr>
                      <w:sz w:val="20"/>
                      <w:szCs w:val="22"/>
                    </w:rPr>
                    <w:t>Penalty leverancier &gt; 8% kwartaalomzet creditnota</w:t>
                  </w:r>
                </w:p>
              </w:tc>
            </w:tr>
          </w:tbl>
          <w:p w14:paraId="259E8B7B" w14:textId="77777777" w:rsidR="004B294B" w:rsidRPr="00AC7E20" w:rsidRDefault="004B294B" w:rsidP="00E5396D">
            <w:pPr>
              <w:pStyle w:val="Default"/>
              <w:rPr>
                <w:szCs w:val="22"/>
              </w:rPr>
            </w:pPr>
          </w:p>
          <w:p w14:paraId="4E59C32D" w14:textId="77777777" w:rsidR="004B294B" w:rsidRPr="00AC7E20" w:rsidRDefault="004B294B" w:rsidP="00E5396D">
            <w:pPr>
              <w:pStyle w:val="Default"/>
              <w:rPr>
                <w:sz w:val="22"/>
                <w:szCs w:val="22"/>
              </w:rPr>
            </w:pPr>
          </w:p>
        </w:tc>
        <w:tc>
          <w:tcPr>
            <w:tcW w:w="1418" w:type="dxa"/>
          </w:tcPr>
          <w:p w14:paraId="64A178DA" w14:textId="77777777" w:rsidR="004B294B" w:rsidRPr="00AC7E20" w:rsidRDefault="004B294B" w:rsidP="00E5396D">
            <w:pPr>
              <w:pStyle w:val="Geenafstand"/>
              <w:spacing w:line="320" w:lineRule="exact"/>
            </w:pPr>
            <w:r w:rsidRPr="00AC7E20">
              <w:lastRenderedPageBreak/>
              <w:t>O    ja</w:t>
            </w:r>
          </w:p>
          <w:p w14:paraId="21A6256E" w14:textId="77777777" w:rsidR="004B294B" w:rsidRPr="00AC7E20" w:rsidRDefault="004B294B" w:rsidP="00E5396D">
            <w:pPr>
              <w:pStyle w:val="Geenafstand"/>
              <w:spacing w:line="320" w:lineRule="exact"/>
            </w:pPr>
            <w:r w:rsidRPr="00AC7E20">
              <w:t>OF</w:t>
            </w:r>
          </w:p>
          <w:p w14:paraId="7DF6A574"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lastRenderedPageBreak/>
              <w:t>O    nee</w:t>
            </w:r>
          </w:p>
        </w:tc>
      </w:tr>
    </w:tbl>
    <w:p w14:paraId="10E8EB90" w14:textId="77777777" w:rsidR="004B294B" w:rsidRDefault="004B294B" w:rsidP="004B294B">
      <w:pPr>
        <w:pStyle w:val="Gemiddeldraster21"/>
        <w:spacing w:line="320" w:lineRule="exact"/>
        <w:ind w:right="95"/>
        <w:rPr>
          <w:rFonts w:ascii="Arial" w:hAnsi="Arial" w:cs="Arial"/>
          <w:highlight w:val="lightGray"/>
        </w:rPr>
      </w:pPr>
    </w:p>
    <w:p w14:paraId="52A1BB51" w14:textId="77777777" w:rsidR="004B294B" w:rsidRPr="00C11238" w:rsidRDefault="004B294B" w:rsidP="004B294B">
      <w:pPr>
        <w:pStyle w:val="Gemiddeldraster21"/>
        <w:spacing w:line="320" w:lineRule="exact"/>
        <w:ind w:right="95"/>
        <w:rPr>
          <w:rFonts w:ascii="Arial" w:hAnsi="Arial" w:cs="Arial"/>
          <w:highlight w:val="lightGray"/>
        </w:rPr>
      </w:pPr>
    </w:p>
    <w:p w14:paraId="219C019F" w14:textId="77777777" w:rsidR="004B294B" w:rsidRDefault="004B294B" w:rsidP="004B294B">
      <w:pPr>
        <w:autoSpaceDE/>
        <w:autoSpaceDN/>
        <w:spacing w:line="240" w:lineRule="auto"/>
        <w:rPr>
          <w:rFonts w:eastAsia="Calibri"/>
          <w:b/>
          <w:color w:val="86D2ED"/>
          <w:sz w:val="24"/>
          <w:szCs w:val="24"/>
        </w:rPr>
      </w:pPr>
      <w:bookmarkStart w:id="8" w:name="_Toc359579727"/>
      <w:bookmarkStart w:id="9" w:name="_Toc234497527"/>
      <w:r>
        <w:br w:type="page"/>
      </w:r>
    </w:p>
    <w:p w14:paraId="78F6F984" w14:textId="77777777" w:rsidR="004B294B" w:rsidRPr="00B029D9" w:rsidRDefault="004B294B" w:rsidP="004B294B">
      <w:pPr>
        <w:pStyle w:val="Kop5"/>
      </w:pPr>
      <w:r w:rsidRPr="00B029D9">
        <w:lastRenderedPageBreak/>
        <w:t xml:space="preserve">Programma van Eisen: </w:t>
      </w:r>
      <w:bookmarkEnd w:id="8"/>
      <w:bookmarkEnd w:id="9"/>
      <w:r>
        <w:t>Aangeboden product algemeen</w:t>
      </w:r>
    </w:p>
    <w:p w14:paraId="35CF251B" w14:textId="77777777" w:rsidR="004B294B" w:rsidRPr="00C11238" w:rsidRDefault="004B294B" w:rsidP="004B294B">
      <w:pPr>
        <w:pStyle w:val="Gemiddeldraster21"/>
        <w:spacing w:line="320" w:lineRule="exact"/>
        <w:ind w:right="95"/>
        <w:rPr>
          <w:rFonts w:ascii="Arial" w:hAnsi="Arial" w:cs="Arial"/>
          <w:highlight w:val="lightGray"/>
        </w:rPr>
      </w:pPr>
    </w:p>
    <w:tbl>
      <w:tblPr>
        <w:tblW w:w="917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002"/>
        <w:gridCol w:w="1275"/>
      </w:tblGrid>
      <w:tr w:rsidR="004B294B" w14:paraId="5D58BCCE" w14:textId="77777777" w:rsidTr="00E5396D">
        <w:tc>
          <w:tcPr>
            <w:tcW w:w="900" w:type="dxa"/>
            <w:shd w:val="clear" w:color="auto" w:fill="0070C0"/>
          </w:tcPr>
          <w:p w14:paraId="66CF42DD"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002" w:type="dxa"/>
            <w:shd w:val="clear" w:color="auto" w:fill="0070C0"/>
          </w:tcPr>
          <w:p w14:paraId="3845121F"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275" w:type="dxa"/>
            <w:shd w:val="clear" w:color="auto" w:fill="0070C0"/>
          </w:tcPr>
          <w:p w14:paraId="4CD4F013"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00AE750"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06899D4E" w14:textId="77777777" w:rsidTr="00E5396D">
        <w:tblPrEx>
          <w:tblCellMar>
            <w:left w:w="120" w:type="dxa"/>
            <w:right w:w="120" w:type="dxa"/>
          </w:tblCellMar>
        </w:tblPrEx>
        <w:tc>
          <w:tcPr>
            <w:tcW w:w="900" w:type="dxa"/>
          </w:tcPr>
          <w:p w14:paraId="30501563"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35</w:t>
            </w:r>
          </w:p>
        </w:tc>
        <w:tc>
          <w:tcPr>
            <w:tcW w:w="7002" w:type="dxa"/>
          </w:tcPr>
          <w:p w14:paraId="0B5135AF" w14:textId="77777777" w:rsidR="004B294B" w:rsidRPr="00B029D9" w:rsidRDefault="004B294B" w:rsidP="00E5396D">
            <w:pPr>
              <w:pStyle w:val="Default"/>
              <w:rPr>
                <w:sz w:val="22"/>
                <w:szCs w:val="22"/>
              </w:rPr>
            </w:pPr>
            <w:r>
              <w:rPr>
                <w:sz w:val="22"/>
                <w:szCs w:val="22"/>
              </w:rPr>
              <w:t xml:space="preserve">Inschrijver biedt Erasmus MC zijn </w:t>
            </w:r>
            <w:r w:rsidRPr="728482B7">
              <w:rPr>
                <w:sz w:val="22"/>
                <w:szCs w:val="22"/>
              </w:rPr>
              <w:t>top</w:t>
            </w:r>
            <w:r>
              <w:rPr>
                <w:sz w:val="22"/>
                <w:szCs w:val="22"/>
              </w:rPr>
              <w:t>s</w:t>
            </w:r>
            <w:r w:rsidRPr="728482B7">
              <w:rPr>
                <w:sz w:val="22"/>
                <w:szCs w:val="22"/>
              </w:rPr>
              <w:t>egment</w:t>
            </w:r>
            <w:r>
              <w:rPr>
                <w:sz w:val="22"/>
                <w:szCs w:val="22"/>
              </w:rPr>
              <w:t xml:space="preserve"> producten aan. Erasmus MC verstaat onder topsegment: de nieuwste versie van betreffende device en/of het nieuwste product met dezelfde functionaliteit zoals in dit </w:t>
            </w:r>
            <w:proofErr w:type="spellStart"/>
            <w:r>
              <w:rPr>
                <w:sz w:val="22"/>
                <w:szCs w:val="22"/>
              </w:rPr>
              <w:t>PvE</w:t>
            </w:r>
            <w:proofErr w:type="spellEnd"/>
            <w:r>
              <w:rPr>
                <w:sz w:val="22"/>
                <w:szCs w:val="22"/>
              </w:rPr>
              <w:t xml:space="preserve"> gespecificeerd. Gaat u hiermee akkoord? </w:t>
            </w:r>
          </w:p>
        </w:tc>
        <w:tc>
          <w:tcPr>
            <w:tcW w:w="1275" w:type="dxa"/>
          </w:tcPr>
          <w:p w14:paraId="45852F53" w14:textId="77777777" w:rsidR="004B294B" w:rsidRPr="00D01F04" w:rsidRDefault="004B294B" w:rsidP="00E5396D">
            <w:pPr>
              <w:pStyle w:val="Geenafstand"/>
              <w:spacing w:line="320" w:lineRule="exact"/>
            </w:pPr>
            <w:r w:rsidRPr="00D01F04">
              <w:t>O    ja</w:t>
            </w:r>
          </w:p>
          <w:p w14:paraId="21755833" w14:textId="77777777" w:rsidR="004B294B" w:rsidRDefault="004B294B" w:rsidP="00E5396D">
            <w:pPr>
              <w:pStyle w:val="Geenafstand"/>
              <w:spacing w:line="320" w:lineRule="exact"/>
            </w:pPr>
            <w:r>
              <w:t>OF</w:t>
            </w:r>
          </w:p>
          <w:p w14:paraId="2DC55639"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5AF1F0E3" w14:textId="77777777" w:rsidTr="00E5396D">
        <w:tblPrEx>
          <w:tblCellMar>
            <w:left w:w="120" w:type="dxa"/>
            <w:right w:w="120" w:type="dxa"/>
          </w:tblCellMar>
        </w:tblPrEx>
        <w:tc>
          <w:tcPr>
            <w:tcW w:w="900" w:type="dxa"/>
          </w:tcPr>
          <w:p w14:paraId="68646F95" w14:textId="77777777" w:rsidR="004B294B" w:rsidRPr="00AC7E20" w:rsidRDefault="004B294B" w:rsidP="00E5396D">
            <w:pPr>
              <w:pStyle w:val="Gemiddeldraster21"/>
              <w:spacing w:line="320" w:lineRule="exact"/>
              <w:ind w:right="95"/>
              <w:rPr>
                <w:rFonts w:ascii="Arial" w:hAnsi="Arial" w:cs="Arial"/>
              </w:rPr>
            </w:pPr>
            <w:r>
              <w:rPr>
                <w:rFonts w:ascii="Arial" w:hAnsi="Arial" w:cs="Arial"/>
              </w:rPr>
              <w:t>36</w:t>
            </w:r>
          </w:p>
        </w:tc>
        <w:tc>
          <w:tcPr>
            <w:tcW w:w="7002" w:type="dxa"/>
          </w:tcPr>
          <w:p w14:paraId="70199472" w14:textId="77777777" w:rsidR="004B294B" w:rsidRPr="00AC7E20" w:rsidRDefault="004B294B" w:rsidP="00E5396D">
            <w:pPr>
              <w:pStyle w:val="Default"/>
              <w:rPr>
                <w:szCs w:val="22"/>
              </w:rPr>
            </w:pPr>
            <w:r w:rsidRPr="00AC7E20">
              <w:rPr>
                <w:sz w:val="22"/>
                <w:szCs w:val="22"/>
              </w:rPr>
              <w:t xml:space="preserve">Inschrijver verplicht Erasmus MC nimmer tot het invoeren van een nieuwere versie van een product tijdens de looptijd van de overeenkomst inclusief verlengingen. Gaat u hiermee akkoord? </w:t>
            </w:r>
          </w:p>
        </w:tc>
        <w:tc>
          <w:tcPr>
            <w:tcW w:w="1275" w:type="dxa"/>
          </w:tcPr>
          <w:p w14:paraId="2060DA25" w14:textId="77777777" w:rsidR="004B294B" w:rsidRPr="00AC7E20" w:rsidRDefault="004B294B" w:rsidP="00E5396D">
            <w:pPr>
              <w:pStyle w:val="Geenafstand"/>
              <w:spacing w:line="320" w:lineRule="exact"/>
            </w:pPr>
            <w:r w:rsidRPr="00AC7E20">
              <w:t>O    ja</w:t>
            </w:r>
          </w:p>
          <w:p w14:paraId="3E9D7351" w14:textId="77777777" w:rsidR="004B294B" w:rsidRPr="00AC7E20" w:rsidRDefault="004B294B" w:rsidP="00E5396D">
            <w:pPr>
              <w:pStyle w:val="Geenafstand"/>
              <w:spacing w:line="320" w:lineRule="exact"/>
            </w:pPr>
            <w:r w:rsidRPr="00AC7E20">
              <w:t>OF</w:t>
            </w:r>
          </w:p>
          <w:p w14:paraId="395DB4E8" w14:textId="77777777" w:rsidR="004B294B" w:rsidRPr="00AC7E20" w:rsidRDefault="004B294B" w:rsidP="00E5396D">
            <w:pPr>
              <w:pStyle w:val="Gemiddeldraster21"/>
              <w:spacing w:line="320" w:lineRule="exact"/>
              <w:ind w:right="95"/>
              <w:rPr>
                <w:rFonts w:ascii="Arial" w:hAnsi="Arial" w:cs="Arial"/>
              </w:rPr>
            </w:pPr>
            <w:r w:rsidRPr="00AC7E20">
              <w:rPr>
                <w:rFonts w:ascii="Arial" w:hAnsi="Arial" w:cs="Arial"/>
              </w:rPr>
              <w:t>O    nee</w:t>
            </w:r>
          </w:p>
        </w:tc>
      </w:tr>
      <w:tr w:rsidR="004B294B" w14:paraId="68A7A99E" w14:textId="77777777" w:rsidTr="00E5396D">
        <w:tblPrEx>
          <w:tblCellMar>
            <w:left w:w="120" w:type="dxa"/>
            <w:right w:w="120" w:type="dxa"/>
          </w:tblCellMar>
        </w:tblPrEx>
        <w:tc>
          <w:tcPr>
            <w:tcW w:w="900" w:type="dxa"/>
          </w:tcPr>
          <w:p w14:paraId="0EB30EAF"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37</w:t>
            </w:r>
          </w:p>
        </w:tc>
        <w:tc>
          <w:tcPr>
            <w:tcW w:w="7002" w:type="dxa"/>
          </w:tcPr>
          <w:p w14:paraId="0646F75D" w14:textId="77777777" w:rsidR="004B294B" w:rsidRPr="00467B8C" w:rsidRDefault="004B294B" w:rsidP="00E5396D">
            <w:pPr>
              <w:pStyle w:val="Default"/>
              <w:rPr>
                <w:szCs w:val="22"/>
              </w:rPr>
            </w:pPr>
            <w:r w:rsidRPr="00467B8C">
              <w:rPr>
                <w:sz w:val="22"/>
                <w:szCs w:val="22"/>
              </w:rPr>
              <w:t xml:space="preserve">Inschrijver garandeert dat zij gedurende de looptijd van de overeenkomst altijd aan het Erasmus MC haar topsegment aanbiedt tegen dezelfde prijs als het geoffreerde product in deze aanbesteding. </w:t>
            </w:r>
          </w:p>
        </w:tc>
        <w:tc>
          <w:tcPr>
            <w:tcW w:w="1275" w:type="dxa"/>
          </w:tcPr>
          <w:p w14:paraId="6B8C6F91" w14:textId="77777777" w:rsidR="004B294B" w:rsidRPr="00467B8C" w:rsidRDefault="004B294B" w:rsidP="00E5396D">
            <w:pPr>
              <w:pStyle w:val="Geenafstand"/>
              <w:spacing w:line="320" w:lineRule="exact"/>
            </w:pPr>
            <w:r w:rsidRPr="00467B8C">
              <w:t>O    ja</w:t>
            </w:r>
          </w:p>
          <w:p w14:paraId="05A10424" w14:textId="77777777" w:rsidR="004B294B" w:rsidRPr="00467B8C" w:rsidRDefault="004B294B" w:rsidP="00E5396D">
            <w:pPr>
              <w:pStyle w:val="Geenafstand"/>
              <w:spacing w:line="320" w:lineRule="exact"/>
            </w:pPr>
            <w:r w:rsidRPr="00467B8C">
              <w:t>OF</w:t>
            </w:r>
          </w:p>
          <w:p w14:paraId="0D28934D"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4F216F14" w14:textId="77777777" w:rsidTr="00E5396D">
        <w:tblPrEx>
          <w:tblCellMar>
            <w:left w:w="120" w:type="dxa"/>
            <w:right w:w="120" w:type="dxa"/>
          </w:tblCellMar>
        </w:tblPrEx>
        <w:tc>
          <w:tcPr>
            <w:tcW w:w="900" w:type="dxa"/>
          </w:tcPr>
          <w:p w14:paraId="0322F888"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38</w:t>
            </w:r>
          </w:p>
        </w:tc>
        <w:tc>
          <w:tcPr>
            <w:tcW w:w="7002" w:type="dxa"/>
          </w:tcPr>
          <w:p w14:paraId="6FA51C9F" w14:textId="77777777" w:rsidR="004B294B" w:rsidRPr="00467B8C" w:rsidRDefault="004B294B" w:rsidP="00E5396D">
            <w:pPr>
              <w:pStyle w:val="Default"/>
              <w:rPr>
                <w:szCs w:val="22"/>
              </w:rPr>
            </w:pPr>
            <w:r w:rsidRPr="00467B8C">
              <w:rPr>
                <w:sz w:val="22"/>
                <w:szCs w:val="22"/>
              </w:rPr>
              <w:t xml:space="preserve">Training van artsen, verpleegkundigen in het adequaat gebruik van de nieuwe producten en randapparatuur bij implantaties, interrogaties, follow-ups en </w:t>
            </w:r>
            <w:proofErr w:type="spellStart"/>
            <w:r w:rsidRPr="00467B8C">
              <w:rPr>
                <w:sz w:val="22"/>
                <w:szCs w:val="22"/>
              </w:rPr>
              <w:t>troubleshooting</w:t>
            </w:r>
            <w:proofErr w:type="spellEnd"/>
            <w:r w:rsidRPr="00467B8C">
              <w:rPr>
                <w:sz w:val="22"/>
                <w:szCs w:val="22"/>
              </w:rPr>
              <w:t xml:space="preserve"> dient te geschieden voor aanvang van de eerste procedure. Gaat u hiermee akkoord? </w:t>
            </w:r>
          </w:p>
          <w:p w14:paraId="2C47E7D7" w14:textId="77777777" w:rsidR="004B294B" w:rsidRPr="00467B8C" w:rsidRDefault="004B294B" w:rsidP="00E5396D">
            <w:pPr>
              <w:pStyle w:val="Default"/>
              <w:rPr>
                <w:szCs w:val="22"/>
              </w:rPr>
            </w:pPr>
            <w:r w:rsidRPr="00467B8C">
              <w:rPr>
                <w:sz w:val="22"/>
                <w:szCs w:val="22"/>
              </w:rPr>
              <w:t xml:space="preserve">Inschrijver is in staat om een voldoende ter zake kundige en Nederlands sprekende consultant(s) (en kan op verzoek van Erasmus MC een verklaring van bekwaam- en bevoegdheid aanleveren) in te zetten voor klinische support en, training -op locatie, tijdens procedures- van onze artsen en verpleegkundigen gedurende de hele implementatie periode. </w:t>
            </w:r>
          </w:p>
          <w:p w14:paraId="5D95F90C" w14:textId="77777777" w:rsidR="004B294B" w:rsidRPr="00467B8C" w:rsidRDefault="004B294B" w:rsidP="00E5396D">
            <w:pPr>
              <w:pStyle w:val="Gemiddeldraster21"/>
              <w:spacing w:line="320" w:lineRule="exact"/>
              <w:ind w:right="95"/>
              <w:rPr>
                <w:rFonts w:ascii="Arial" w:hAnsi="Arial" w:cs="Arial"/>
              </w:rPr>
            </w:pPr>
          </w:p>
        </w:tc>
        <w:tc>
          <w:tcPr>
            <w:tcW w:w="1275" w:type="dxa"/>
          </w:tcPr>
          <w:p w14:paraId="5D80284F" w14:textId="77777777" w:rsidR="004B294B" w:rsidRPr="00467B8C" w:rsidRDefault="004B294B" w:rsidP="00E5396D">
            <w:pPr>
              <w:pStyle w:val="Geenafstand"/>
              <w:spacing w:line="320" w:lineRule="exact"/>
            </w:pPr>
            <w:r w:rsidRPr="00467B8C">
              <w:t>O    ja</w:t>
            </w:r>
          </w:p>
          <w:p w14:paraId="18974E92" w14:textId="77777777" w:rsidR="004B294B" w:rsidRPr="00467B8C" w:rsidRDefault="004B294B" w:rsidP="00E5396D">
            <w:pPr>
              <w:pStyle w:val="Geenafstand"/>
              <w:spacing w:line="320" w:lineRule="exact"/>
            </w:pPr>
            <w:r w:rsidRPr="00467B8C">
              <w:t>OF</w:t>
            </w:r>
          </w:p>
          <w:p w14:paraId="7FADF1C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0C305893" w14:textId="77777777" w:rsidTr="00E5396D">
        <w:tblPrEx>
          <w:tblCellMar>
            <w:left w:w="120" w:type="dxa"/>
            <w:right w:w="120" w:type="dxa"/>
          </w:tblCellMar>
        </w:tblPrEx>
        <w:tc>
          <w:tcPr>
            <w:tcW w:w="900" w:type="dxa"/>
          </w:tcPr>
          <w:p w14:paraId="50AF41FC"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39</w:t>
            </w:r>
          </w:p>
        </w:tc>
        <w:tc>
          <w:tcPr>
            <w:tcW w:w="7002" w:type="dxa"/>
          </w:tcPr>
          <w:p w14:paraId="6E8333B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Alle aangeboden producten zijn voorzien van een geldende CE-markering voor betreffende toepassing.</w:t>
            </w:r>
          </w:p>
        </w:tc>
        <w:tc>
          <w:tcPr>
            <w:tcW w:w="1275" w:type="dxa"/>
          </w:tcPr>
          <w:p w14:paraId="3A63E526" w14:textId="77777777" w:rsidR="004B294B" w:rsidRPr="00467B8C" w:rsidRDefault="004B294B" w:rsidP="00E5396D">
            <w:pPr>
              <w:pStyle w:val="Geenafstand"/>
              <w:spacing w:line="320" w:lineRule="exact"/>
            </w:pPr>
            <w:r w:rsidRPr="00467B8C">
              <w:t>O    ja</w:t>
            </w:r>
          </w:p>
          <w:p w14:paraId="255AAB6A" w14:textId="77777777" w:rsidR="004B294B" w:rsidRPr="00467B8C" w:rsidRDefault="004B294B" w:rsidP="00E5396D">
            <w:pPr>
              <w:pStyle w:val="Geenafstand"/>
              <w:spacing w:line="320" w:lineRule="exact"/>
            </w:pPr>
            <w:r w:rsidRPr="00467B8C">
              <w:t>OF</w:t>
            </w:r>
          </w:p>
          <w:p w14:paraId="226EB55C"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694E25E1" w14:textId="77777777" w:rsidTr="00E5396D">
        <w:tblPrEx>
          <w:tblCellMar>
            <w:left w:w="120" w:type="dxa"/>
            <w:right w:w="120" w:type="dxa"/>
          </w:tblCellMar>
        </w:tblPrEx>
        <w:tc>
          <w:tcPr>
            <w:tcW w:w="900" w:type="dxa"/>
          </w:tcPr>
          <w:p w14:paraId="35C2C430"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40</w:t>
            </w:r>
          </w:p>
        </w:tc>
        <w:tc>
          <w:tcPr>
            <w:tcW w:w="7002" w:type="dxa"/>
          </w:tcPr>
          <w:p w14:paraId="0BED358A" w14:textId="77777777" w:rsidR="004B294B" w:rsidRPr="0006413A" w:rsidRDefault="004B294B" w:rsidP="00E5396D">
            <w:pPr>
              <w:pStyle w:val="Gemiddeldraster21"/>
              <w:ind w:right="95"/>
              <w:rPr>
                <w:rFonts w:ascii="Arial" w:eastAsia="Times New Roman" w:hAnsi="Arial" w:cs="Arial"/>
                <w:color w:val="000000"/>
                <w:lang w:eastAsia="nl-NL"/>
              </w:rPr>
            </w:pPr>
            <w:r w:rsidRPr="0006413A">
              <w:rPr>
                <w:rFonts w:ascii="Arial" w:eastAsia="Times New Roman" w:hAnsi="Arial" w:cs="Arial"/>
                <w:color w:val="000000"/>
                <w:lang w:eastAsia="nl-NL"/>
              </w:rPr>
              <w:t>Het systeem voldoet aan alle van toepassing zijnde vigerende Nederlandse- en EU wet- en regelgeving: Wet op de medische hulpmiddelen. De inschrijver overhandigd de volgende documenten:</w:t>
            </w:r>
          </w:p>
          <w:p w14:paraId="262BA947" w14:textId="77777777" w:rsidR="004B294B" w:rsidRPr="0006413A" w:rsidRDefault="004B294B" w:rsidP="004B294B">
            <w:pPr>
              <w:pStyle w:val="Gemiddeldraster21"/>
              <w:numPr>
                <w:ilvl w:val="0"/>
                <w:numId w:val="1"/>
              </w:numPr>
              <w:ind w:right="95"/>
              <w:rPr>
                <w:rFonts w:ascii="Arial" w:eastAsia="Times New Roman" w:hAnsi="Arial" w:cs="Arial"/>
                <w:color w:val="000000"/>
                <w:lang w:eastAsia="nl-NL"/>
              </w:rPr>
            </w:pPr>
            <w:r w:rsidRPr="0006413A">
              <w:rPr>
                <w:rFonts w:ascii="Arial" w:eastAsia="Times New Roman" w:hAnsi="Arial" w:cs="Arial"/>
                <w:color w:val="000000"/>
                <w:lang w:eastAsia="nl-NL"/>
              </w:rPr>
              <w:t xml:space="preserve">De inschrijver levert een kopie van CE-certificering (dat alle onderdelen van het systeem bevat), inclusief </w:t>
            </w:r>
            <w:proofErr w:type="spellStart"/>
            <w:r w:rsidRPr="0006413A">
              <w:rPr>
                <w:rFonts w:ascii="Arial" w:eastAsia="Times New Roman" w:hAnsi="Arial" w:cs="Arial"/>
                <w:color w:val="000000"/>
                <w:lang w:eastAsia="nl-NL"/>
              </w:rPr>
              <w:t>declaration</w:t>
            </w:r>
            <w:proofErr w:type="spellEnd"/>
            <w:r w:rsidRPr="0006413A">
              <w:rPr>
                <w:rFonts w:ascii="Arial" w:eastAsia="Times New Roman" w:hAnsi="Arial" w:cs="Arial"/>
                <w:color w:val="000000"/>
                <w:lang w:eastAsia="nl-NL"/>
              </w:rPr>
              <w:t xml:space="preserve"> of </w:t>
            </w:r>
            <w:proofErr w:type="spellStart"/>
            <w:r w:rsidRPr="0006413A">
              <w:rPr>
                <w:rFonts w:ascii="Arial" w:eastAsia="Times New Roman" w:hAnsi="Arial" w:cs="Arial"/>
                <w:color w:val="000000"/>
                <w:lang w:eastAsia="nl-NL"/>
              </w:rPr>
              <w:t>conformity</w:t>
            </w:r>
            <w:proofErr w:type="spellEnd"/>
            <w:r w:rsidRPr="0006413A">
              <w:rPr>
                <w:rFonts w:ascii="Arial" w:eastAsia="Times New Roman" w:hAnsi="Arial" w:cs="Arial"/>
                <w:color w:val="000000"/>
                <w:lang w:eastAsia="nl-NL"/>
              </w:rPr>
              <w:t xml:space="preserve">, ondertekend door een </w:t>
            </w:r>
            <w:proofErr w:type="spellStart"/>
            <w:r w:rsidRPr="0006413A">
              <w:rPr>
                <w:rFonts w:ascii="Arial" w:eastAsia="Times New Roman" w:hAnsi="Arial" w:cs="Arial"/>
                <w:color w:val="000000"/>
                <w:lang w:eastAsia="nl-NL"/>
              </w:rPr>
              <w:t>Notified</w:t>
            </w:r>
            <w:proofErr w:type="spellEnd"/>
            <w:r w:rsidRPr="0006413A">
              <w:rPr>
                <w:rFonts w:ascii="Arial" w:eastAsia="Times New Roman" w:hAnsi="Arial" w:cs="Arial"/>
                <w:color w:val="000000"/>
                <w:lang w:eastAsia="nl-NL"/>
              </w:rPr>
              <w:t xml:space="preserve"> Body.</w:t>
            </w:r>
          </w:p>
          <w:p w14:paraId="7409E0D5" w14:textId="77777777" w:rsidR="004B294B" w:rsidRPr="00467B8C" w:rsidRDefault="004B294B" w:rsidP="004B294B">
            <w:pPr>
              <w:pStyle w:val="Gemiddeldraster21"/>
              <w:numPr>
                <w:ilvl w:val="0"/>
                <w:numId w:val="1"/>
              </w:numPr>
              <w:spacing w:line="320" w:lineRule="exact"/>
              <w:ind w:right="95"/>
              <w:rPr>
                <w:rFonts w:ascii="Arial" w:hAnsi="Arial" w:cs="Arial"/>
              </w:rPr>
            </w:pPr>
            <w:r w:rsidRPr="0006413A">
              <w:rPr>
                <w:rFonts w:ascii="Arial" w:eastAsia="Times New Roman" w:hAnsi="Arial" w:cs="Arial"/>
                <w:color w:val="000000"/>
                <w:lang w:eastAsia="nl-NL"/>
              </w:rPr>
              <w:t xml:space="preserve">Een verklaring dat de fabrikant t.b.v. het aangeboden product het proces voor de Medical Device </w:t>
            </w:r>
            <w:proofErr w:type="spellStart"/>
            <w:r w:rsidRPr="0006413A">
              <w:rPr>
                <w:rFonts w:ascii="Arial" w:eastAsia="Times New Roman" w:hAnsi="Arial" w:cs="Arial"/>
                <w:color w:val="000000"/>
                <w:lang w:eastAsia="nl-NL"/>
              </w:rPr>
              <w:t>Regulation</w:t>
            </w:r>
            <w:proofErr w:type="spellEnd"/>
            <w:r w:rsidRPr="0006413A">
              <w:rPr>
                <w:rFonts w:ascii="Arial" w:eastAsia="Times New Roman" w:hAnsi="Arial" w:cs="Arial"/>
                <w:color w:val="000000"/>
                <w:lang w:eastAsia="nl-NL"/>
              </w:rPr>
              <w:t xml:space="preserve"> (MDR) heeft gestart en een verklaring van een erkende </w:t>
            </w:r>
            <w:proofErr w:type="spellStart"/>
            <w:r w:rsidRPr="0006413A">
              <w:rPr>
                <w:rFonts w:ascii="Arial" w:eastAsia="Times New Roman" w:hAnsi="Arial" w:cs="Arial"/>
                <w:color w:val="000000"/>
                <w:lang w:eastAsia="nl-NL"/>
              </w:rPr>
              <w:t>Notified</w:t>
            </w:r>
            <w:proofErr w:type="spellEnd"/>
            <w:r w:rsidRPr="0006413A">
              <w:rPr>
                <w:rFonts w:ascii="Arial" w:eastAsia="Times New Roman" w:hAnsi="Arial" w:cs="Arial"/>
                <w:color w:val="000000"/>
                <w:lang w:eastAsia="nl-NL"/>
              </w:rPr>
              <w:t xml:space="preserve"> Body dat de beoordeling in behandeling is.</w:t>
            </w:r>
          </w:p>
        </w:tc>
        <w:tc>
          <w:tcPr>
            <w:tcW w:w="1275" w:type="dxa"/>
          </w:tcPr>
          <w:p w14:paraId="3A0335A1" w14:textId="77777777" w:rsidR="004B294B" w:rsidRPr="00467B8C" w:rsidRDefault="004B294B" w:rsidP="00E5396D">
            <w:pPr>
              <w:pStyle w:val="Geenafstand"/>
              <w:spacing w:line="320" w:lineRule="exact"/>
            </w:pPr>
            <w:r w:rsidRPr="00467B8C">
              <w:t>O    ja</w:t>
            </w:r>
          </w:p>
          <w:p w14:paraId="282D2AD8" w14:textId="77777777" w:rsidR="004B294B" w:rsidRPr="00467B8C" w:rsidRDefault="004B294B" w:rsidP="00E5396D">
            <w:pPr>
              <w:pStyle w:val="Geenafstand"/>
              <w:spacing w:line="320" w:lineRule="exact"/>
            </w:pPr>
            <w:r w:rsidRPr="00467B8C">
              <w:t>OF</w:t>
            </w:r>
          </w:p>
          <w:p w14:paraId="67D173A3"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1034DC7F" w14:textId="77777777" w:rsidTr="00E5396D">
        <w:tblPrEx>
          <w:tblCellMar>
            <w:left w:w="120" w:type="dxa"/>
            <w:right w:w="120" w:type="dxa"/>
          </w:tblCellMar>
        </w:tblPrEx>
        <w:tc>
          <w:tcPr>
            <w:tcW w:w="900" w:type="dxa"/>
          </w:tcPr>
          <w:p w14:paraId="761017A1"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41</w:t>
            </w:r>
          </w:p>
        </w:tc>
        <w:tc>
          <w:tcPr>
            <w:tcW w:w="7002" w:type="dxa"/>
          </w:tcPr>
          <w:p w14:paraId="62677518" w14:textId="77777777" w:rsidR="004B294B" w:rsidRPr="0006413A" w:rsidRDefault="004B294B" w:rsidP="00E5396D">
            <w:pPr>
              <w:pStyle w:val="Gemiddeldraster21"/>
              <w:ind w:right="95"/>
              <w:rPr>
                <w:rFonts w:ascii="Arial" w:eastAsia="Times New Roman" w:hAnsi="Arial" w:cs="Arial"/>
                <w:color w:val="000000"/>
                <w:lang w:eastAsia="nl-NL"/>
              </w:rPr>
            </w:pPr>
            <w:r w:rsidRPr="0006413A">
              <w:rPr>
                <w:rFonts w:ascii="Arial" w:eastAsia="Times New Roman" w:hAnsi="Arial" w:cs="Arial"/>
                <w:color w:val="000000"/>
                <w:lang w:eastAsia="nl-NL"/>
              </w:rPr>
              <w:t>Het aangeboden systeem voldoet op het moment van inschrijving aan de op dat moment geldende ISO-EN-NEN-normen, of een vergelijkbare -binnen Europa breed geaccepteerde- normering met hetzelfde doel:</w:t>
            </w:r>
          </w:p>
          <w:p w14:paraId="3604126E" w14:textId="77777777" w:rsidR="004B294B" w:rsidRPr="0006413A" w:rsidRDefault="004B294B" w:rsidP="004B294B">
            <w:pPr>
              <w:pStyle w:val="Lijstalinea"/>
              <w:numPr>
                <w:ilvl w:val="0"/>
                <w:numId w:val="2"/>
              </w:numPr>
              <w:autoSpaceDE/>
              <w:autoSpaceDN/>
              <w:spacing w:after="200" w:line="276" w:lineRule="auto"/>
              <w:rPr>
                <w:color w:val="000000"/>
                <w:szCs w:val="22"/>
                <w:lang w:eastAsia="nl-NL"/>
              </w:rPr>
            </w:pPr>
            <w:r w:rsidRPr="0006413A">
              <w:rPr>
                <w:color w:val="000000"/>
                <w:szCs w:val="22"/>
                <w:lang w:eastAsia="nl-NL"/>
              </w:rPr>
              <w:t>VDSMH-richtlijn Eisen aan de levering van steriele medische hulpmiddelen voor eenmalig gebruik.</w:t>
            </w:r>
          </w:p>
          <w:p w14:paraId="5543D156" w14:textId="77777777" w:rsidR="004B294B" w:rsidRPr="0006413A" w:rsidRDefault="004B294B" w:rsidP="004B294B">
            <w:pPr>
              <w:pStyle w:val="Lijstalinea"/>
              <w:numPr>
                <w:ilvl w:val="0"/>
                <w:numId w:val="2"/>
              </w:numPr>
              <w:autoSpaceDE/>
              <w:autoSpaceDN/>
              <w:spacing w:line="240" w:lineRule="auto"/>
              <w:rPr>
                <w:color w:val="000000"/>
                <w:szCs w:val="22"/>
                <w:lang w:eastAsia="nl-NL"/>
              </w:rPr>
            </w:pPr>
            <w:r w:rsidRPr="0006413A">
              <w:rPr>
                <w:color w:val="000000"/>
                <w:szCs w:val="22"/>
                <w:lang w:eastAsia="nl-NL"/>
              </w:rPr>
              <w:t>NEN-EN-IEC 60601-1 Algemene veiligheidseisen voor medische elektrische toestellen.</w:t>
            </w:r>
          </w:p>
          <w:p w14:paraId="25C2C61B" w14:textId="77777777" w:rsidR="004B294B" w:rsidRPr="0006413A" w:rsidRDefault="004B294B" w:rsidP="004B294B">
            <w:pPr>
              <w:pStyle w:val="Lijstalinea"/>
              <w:numPr>
                <w:ilvl w:val="0"/>
                <w:numId w:val="2"/>
              </w:numPr>
              <w:autoSpaceDE/>
              <w:autoSpaceDN/>
              <w:spacing w:line="240" w:lineRule="auto"/>
              <w:rPr>
                <w:color w:val="000000"/>
                <w:szCs w:val="22"/>
                <w:lang w:eastAsia="nl-NL"/>
              </w:rPr>
            </w:pPr>
            <w:r w:rsidRPr="0006413A">
              <w:rPr>
                <w:color w:val="000000"/>
                <w:szCs w:val="22"/>
                <w:lang w:eastAsia="nl-NL"/>
              </w:rPr>
              <w:t>NEN-EN-IEC 60601 1-1-2 EMC (elektromagnetische compatibiliteit) norm.</w:t>
            </w:r>
          </w:p>
          <w:p w14:paraId="3C36C8EF" w14:textId="77777777" w:rsidR="004B294B" w:rsidRPr="0006413A" w:rsidRDefault="004B294B" w:rsidP="004B294B">
            <w:pPr>
              <w:pStyle w:val="Lijstalinea"/>
              <w:numPr>
                <w:ilvl w:val="0"/>
                <w:numId w:val="2"/>
              </w:numPr>
              <w:autoSpaceDE/>
              <w:autoSpaceDN/>
              <w:spacing w:line="240" w:lineRule="auto"/>
              <w:rPr>
                <w:color w:val="000000"/>
                <w:szCs w:val="22"/>
                <w:lang w:eastAsia="nl-NL"/>
              </w:rPr>
            </w:pPr>
            <w:r w:rsidRPr="0006413A">
              <w:rPr>
                <w:color w:val="000000"/>
                <w:szCs w:val="22"/>
                <w:lang w:eastAsia="nl-NL"/>
              </w:rPr>
              <w:lastRenderedPageBreak/>
              <w:t>NEN-EN-ISO 15223-1 Het gebruik van grafische symbolen bij medische hulpmiddelen, merken en informatievoorziening.</w:t>
            </w:r>
          </w:p>
          <w:p w14:paraId="1CC74B79" w14:textId="77777777" w:rsidR="004B294B" w:rsidRPr="0006413A" w:rsidRDefault="004B294B" w:rsidP="004B294B">
            <w:pPr>
              <w:pStyle w:val="Lijstalinea"/>
              <w:numPr>
                <w:ilvl w:val="0"/>
                <w:numId w:val="2"/>
              </w:numPr>
              <w:autoSpaceDE/>
              <w:autoSpaceDN/>
              <w:spacing w:line="240" w:lineRule="auto"/>
              <w:rPr>
                <w:color w:val="000000"/>
                <w:szCs w:val="22"/>
                <w:lang w:eastAsia="nl-NL"/>
              </w:rPr>
            </w:pPr>
            <w:r w:rsidRPr="0006413A">
              <w:rPr>
                <w:color w:val="000000"/>
                <w:szCs w:val="22"/>
                <w:lang w:eastAsia="nl-NL"/>
              </w:rPr>
              <w:t>NEN-IEC-60601-1-8 Alarmering van medische toestellen.</w:t>
            </w:r>
          </w:p>
          <w:p w14:paraId="24A721D9" w14:textId="77777777" w:rsidR="004B294B" w:rsidRPr="0006413A" w:rsidRDefault="004B294B" w:rsidP="004B294B">
            <w:pPr>
              <w:pStyle w:val="Lijstalinea"/>
              <w:numPr>
                <w:ilvl w:val="0"/>
                <w:numId w:val="2"/>
              </w:numPr>
              <w:autoSpaceDE/>
              <w:autoSpaceDN/>
              <w:spacing w:line="240" w:lineRule="auto"/>
              <w:rPr>
                <w:color w:val="000000"/>
                <w:szCs w:val="22"/>
                <w:lang w:eastAsia="nl-NL"/>
              </w:rPr>
            </w:pPr>
            <w:r w:rsidRPr="0006413A">
              <w:rPr>
                <w:color w:val="000000"/>
                <w:szCs w:val="22"/>
                <w:lang w:eastAsia="nl-NL"/>
              </w:rPr>
              <w:t>IEC/EN60950 Gegevensverwerking.</w:t>
            </w:r>
          </w:p>
          <w:p w14:paraId="3ACA40D9" w14:textId="77777777" w:rsidR="004B294B" w:rsidRPr="0006413A" w:rsidRDefault="004B294B" w:rsidP="004B294B">
            <w:pPr>
              <w:pStyle w:val="Gemiddeldraster21"/>
              <w:numPr>
                <w:ilvl w:val="0"/>
                <w:numId w:val="3"/>
              </w:numPr>
              <w:ind w:right="95"/>
              <w:rPr>
                <w:rFonts w:ascii="Arial" w:eastAsia="Times New Roman" w:hAnsi="Arial" w:cs="Arial"/>
                <w:color w:val="000000"/>
                <w:lang w:eastAsia="nl-NL"/>
              </w:rPr>
            </w:pPr>
            <w:r w:rsidRPr="0006413A">
              <w:rPr>
                <w:rFonts w:ascii="Arial" w:eastAsia="Times New Roman" w:hAnsi="Arial" w:cs="Arial"/>
                <w:color w:val="000000"/>
                <w:lang w:eastAsia="nl-NL"/>
              </w:rPr>
              <w:t>NEN-EN-ISO 10555 Intravasculaire katheters voor eenmalig gebruik.</w:t>
            </w:r>
          </w:p>
          <w:p w14:paraId="7C269574" w14:textId="77777777" w:rsidR="004B294B" w:rsidRPr="00467B8C" w:rsidRDefault="004B294B" w:rsidP="004B294B">
            <w:pPr>
              <w:pStyle w:val="Gemiddeldraster21"/>
              <w:numPr>
                <w:ilvl w:val="0"/>
                <w:numId w:val="3"/>
              </w:numPr>
              <w:ind w:right="95"/>
              <w:rPr>
                <w:rFonts w:ascii="Arial" w:hAnsi="Arial" w:cs="Arial"/>
              </w:rPr>
            </w:pPr>
            <w:r w:rsidRPr="0006413A">
              <w:rPr>
                <w:rFonts w:ascii="Arial" w:eastAsia="Times New Roman" w:hAnsi="Arial" w:cs="Arial"/>
                <w:color w:val="000000"/>
                <w:lang w:eastAsia="nl-NL"/>
              </w:rPr>
              <w:t>NEN EN ISO 11607 1:2009 Verpakkingsmateriaal steriele medische hulpmiddelen.</w:t>
            </w:r>
          </w:p>
        </w:tc>
        <w:tc>
          <w:tcPr>
            <w:tcW w:w="1275" w:type="dxa"/>
          </w:tcPr>
          <w:p w14:paraId="6F406E10" w14:textId="77777777" w:rsidR="004B294B" w:rsidRPr="00467B8C" w:rsidRDefault="004B294B" w:rsidP="00E5396D">
            <w:pPr>
              <w:pStyle w:val="Geenafstand"/>
              <w:spacing w:line="320" w:lineRule="exact"/>
            </w:pPr>
            <w:r w:rsidRPr="00467B8C">
              <w:lastRenderedPageBreak/>
              <w:t>O    ja</w:t>
            </w:r>
          </w:p>
          <w:p w14:paraId="15CB3D72" w14:textId="77777777" w:rsidR="004B294B" w:rsidRPr="00467B8C" w:rsidRDefault="004B294B" w:rsidP="00E5396D">
            <w:pPr>
              <w:pStyle w:val="Geenafstand"/>
              <w:spacing w:line="320" w:lineRule="exact"/>
            </w:pPr>
            <w:r w:rsidRPr="00467B8C">
              <w:t>OF</w:t>
            </w:r>
          </w:p>
          <w:p w14:paraId="31010BF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bl>
    <w:p w14:paraId="56FBBED7" w14:textId="77777777" w:rsidR="004B294B" w:rsidRPr="00C11238" w:rsidRDefault="004B294B" w:rsidP="004B294B">
      <w:pPr>
        <w:pStyle w:val="Gemiddeldraster21"/>
        <w:spacing w:line="320" w:lineRule="exact"/>
        <w:ind w:right="95"/>
        <w:rPr>
          <w:rFonts w:ascii="Arial" w:hAnsi="Arial" w:cs="Arial"/>
          <w:highlight w:val="lightGray"/>
        </w:rPr>
      </w:pPr>
    </w:p>
    <w:p w14:paraId="12D51B9E" w14:textId="77777777" w:rsidR="004B294B" w:rsidRPr="00B029D9" w:rsidRDefault="004B294B" w:rsidP="004B294B">
      <w:pPr>
        <w:pStyle w:val="Kop5"/>
      </w:pPr>
      <w:bookmarkStart w:id="10" w:name="_Toc359579728"/>
      <w:bookmarkStart w:id="11" w:name="_Toc234497528"/>
      <w:r w:rsidRPr="00B029D9">
        <w:t xml:space="preserve">Programma van Eisen: </w:t>
      </w:r>
      <w:bookmarkEnd w:id="10"/>
      <w:bookmarkEnd w:id="11"/>
      <w:r>
        <w:t>Aangeboden product perceel 1 Cryo-</w:t>
      </w:r>
      <w:proofErr w:type="spellStart"/>
      <w:r>
        <w:t>balonnen</w:t>
      </w:r>
      <w:proofErr w:type="spellEnd"/>
    </w:p>
    <w:p w14:paraId="14914A40" w14:textId="77777777" w:rsidR="004B294B" w:rsidRPr="00C11238"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7DC9C671" w14:textId="77777777" w:rsidTr="00E5396D">
        <w:tc>
          <w:tcPr>
            <w:tcW w:w="900" w:type="dxa"/>
            <w:shd w:val="clear" w:color="auto" w:fill="0070C0"/>
          </w:tcPr>
          <w:p w14:paraId="24DA4887"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651D1D43"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28F8725A"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5E47A675"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6D0F05C6" w14:textId="77777777" w:rsidTr="00E5396D">
        <w:tblPrEx>
          <w:tblCellMar>
            <w:left w:w="120" w:type="dxa"/>
            <w:right w:w="120" w:type="dxa"/>
          </w:tblCellMar>
        </w:tblPrEx>
        <w:tc>
          <w:tcPr>
            <w:tcW w:w="900" w:type="dxa"/>
          </w:tcPr>
          <w:p w14:paraId="40CEEB7D" w14:textId="77777777" w:rsidR="004B294B" w:rsidRPr="00C11238" w:rsidRDefault="004B294B" w:rsidP="00E5396D">
            <w:pPr>
              <w:pStyle w:val="Gemiddeldraster21"/>
              <w:spacing w:line="320" w:lineRule="exact"/>
              <w:ind w:right="95"/>
              <w:rPr>
                <w:rFonts w:ascii="Arial" w:hAnsi="Arial" w:cs="Arial"/>
                <w:highlight w:val="lightGray"/>
              </w:rPr>
            </w:pPr>
            <w:r>
              <w:rPr>
                <w:rFonts w:ascii="Arial" w:hAnsi="Arial" w:cs="Arial"/>
              </w:rPr>
              <w:t>42</w:t>
            </w:r>
          </w:p>
        </w:tc>
        <w:tc>
          <w:tcPr>
            <w:tcW w:w="7143" w:type="dxa"/>
          </w:tcPr>
          <w:p w14:paraId="5D2CFFC9"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inschrijver levert een protocol waarin kort wordt beschreven hoe gebruikers routinematig een functionele controle van het systeem kunnen uitvoeren. De benodigdheden voor deze controle worden meegeleverd.</w:t>
            </w:r>
          </w:p>
        </w:tc>
        <w:tc>
          <w:tcPr>
            <w:tcW w:w="1418" w:type="dxa"/>
          </w:tcPr>
          <w:p w14:paraId="225DB902" w14:textId="77777777" w:rsidR="004B294B" w:rsidRPr="00D01F04" w:rsidRDefault="004B294B" w:rsidP="00E5396D">
            <w:pPr>
              <w:pStyle w:val="Geenafstand"/>
              <w:spacing w:line="320" w:lineRule="exact"/>
            </w:pPr>
            <w:r w:rsidRPr="00D01F04">
              <w:t>O    ja</w:t>
            </w:r>
          </w:p>
          <w:p w14:paraId="008F464A" w14:textId="77777777" w:rsidR="004B294B" w:rsidRDefault="004B294B" w:rsidP="00E5396D">
            <w:pPr>
              <w:pStyle w:val="Geenafstand"/>
              <w:spacing w:line="320" w:lineRule="exact"/>
            </w:pPr>
            <w:r>
              <w:t>OF</w:t>
            </w:r>
          </w:p>
          <w:p w14:paraId="13884014" w14:textId="77777777" w:rsidR="004B294B" w:rsidRPr="00C11238" w:rsidRDefault="004B294B" w:rsidP="00E5396D">
            <w:pPr>
              <w:pStyle w:val="Gemiddeldraster21"/>
              <w:spacing w:line="320" w:lineRule="exact"/>
              <w:ind w:right="95"/>
              <w:rPr>
                <w:rFonts w:ascii="Arial" w:hAnsi="Arial" w:cs="Arial"/>
                <w:highlight w:val="lightGray"/>
              </w:rPr>
            </w:pPr>
            <w:r w:rsidRPr="00D01F04">
              <w:rPr>
                <w:rFonts w:ascii="Arial" w:hAnsi="Arial" w:cs="Arial"/>
              </w:rPr>
              <w:t>O    nee</w:t>
            </w:r>
          </w:p>
        </w:tc>
      </w:tr>
      <w:tr w:rsidR="004B294B" w14:paraId="0ABD9E10" w14:textId="77777777" w:rsidTr="00E5396D">
        <w:tblPrEx>
          <w:tblCellMar>
            <w:left w:w="120" w:type="dxa"/>
            <w:right w:w="120" w:type="dxa"/>
          </w:tblCellMar>
        </w:tblPrEx>
        <w:tc>
          <w:tcPr>
            <w:tcW w:w="900" w:type="dxa"/>
          </w:tcPr>
          <w:p w14:paraId="745D5F58"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43</w:t>
            </w:r>
          </w:p>
        </w:tc>
        <w:tc>
          <w:tcPr>
            <w:tcW w:w="7143" w:type="dxa"/>
          </w:tcPr>
          <w:p w14:paraId="3D1FB678"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3A58C763">
              <w:rPr>
                <w:rFonts w:ascii="Arial" w:eastAsia="Times New Roman" w:hAnsi="Arial" w:cs="Arial"/>
                <w:color w:val="000000" w:themeColor="text1"/>
                <w:lang w:eastAsia="nl-NL"/>
              </w:rPr>
              <w:t xml:space="preserve">Bij waarschuwingsmeldingen van de console moet er informatie beschikbaar hoe dit op te lossen. Meldingen moeten te herleiden zijn zodat het duidelijk wordt wat de melding betekent. Direct beschikbaarheid van technische ondersteuning indien de melding niet zelf opgelost kan worden, eventueel telefonisch. </w:t>
            </w:r>
          </w:p>
        </w:tc>
        <w:tc>
          <w:tcPr>
            <w:tcW w:w="1418" w:type="dxa"/>
          </w:tcPr>
          <w:p w14:paraId="04A7EB0B" w14:textId="77777777" w:rsidR="004B294B" w:rsidRPr="00467B8C" w:rsidRDefault="004B294B" w:rsidP="00E5396D">
            <w:pPr>
              <w:pStyle w:val="Geenafstand"/>
              <w:spacing w:line="320" w:lineRule="exact"/>
            </w:pPr>
            <w:r w:rsidRPr="00467B8C">
              <w:t>O    ja</w:t>
            </w:r>
          </w:p>
          <w:p w14:paraId="38F0C97B" w14:textId="77777777" w:rsidR="004B294B" w:rsidRPr="00467B8C" w:rsidRDefault="004B294B" w:rsidP="00E5396D">
            <w:pPr>
              <w:pStyle w:val="Geenafstand"/>
              <w:spacing w:line="320" w:lineRule="exact"/>
            </w:pPr>
            <w:r w:rsidRPr="00467B8C">
              <w:t>OF</w:t>
            </w:r>
          </w:p>
          <w:p w14:paraId="086E4E4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ACC0E85" w14:textId="77777777" w:rsidTr="00E5396D">
        <w:tblPrEx>
          <w:tblCellMar>
            <w:left w:w="120" w:type="dxa"/>
            <w:right w:w="120" w:type="dxa"/>
          </w:tblCellMar>
        </w:tblPrEx>
        <w:tc>
          <w:tcPr>
            <w:tcW w:w="900" w:type="dxa"/>
          </w:tcPr>
          <w:p w14:paraId="27657BFE"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44</w:t>
            </w:r>
          </w:p>
        </w:tc>
        <w:tc>
          <w:tcPr>
            <w:tcW w:w="7143" w:type="dxa"/>
          </w:tcPr>
          <w:p w14:paraId="7B52913E"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 xml:space="preserve">De reiniging van de console (bedienelementen, bekabeling en omhulling) dient goed mogelijk te zijn. Dit moet mogelijk zijn volgens het protocol van de unit infectiepreventie van het </w:t>
            </w:r>
            <w:r>
              <w:rPr>
                <w:rFonts w:ascii="Arial" w:eastAsia="Times New Roman" w:hAnsi="Arial" w:cs="Arial"/>
                <w:color w:val="000000"/>
                <w:lang w:eastAsia="nl-NL"/>
              </w:rPr>
              <w:t>Erasmus MC, zie bijlage 13</w:t>
            </w:r>
            <w:r w:rsidRPr="0006413A">
              <w:rPr>
                <w:rFonts w:ascii="Arial" w:eastAsia="Times New Roman" w:hAnsi="Arial" w:cs="Arial"/>
                <w:color w:val="000000"/>
                <w:lang w:eastAsia="nl-NL"/>
              </w:rPr>
              <w:t>. “Schoonmaak en desinfectie van oppervlakten, meubilair, hulpmiddelen en apparatuur, infectiepreventie”.</w:t>
            </w:r>
          </w:p>
        </w:tc>
        <w:tc>
          <w:tcPr>
            <w:tcW w:w="1418" w:type="dxa"/>
          </w:tcPr>
          <w:p w14:paraId="299AECCA" w14:textId="77777777" w:rsidR="004B294B" w:rsidRPr="00467B8C" w:rsidRDefault="004B294B" w:rsidP="00E5396D">
            <w:pPr>
              <w:pStyle w:val="Geenafstand"/>
              <w:spacing w:line="320" w:lineRule="exact"/>
            </w:pPr>
            <w:r w:rsidRPr="00467B8C">
              <w:t>O    ja</w:t>
            </w:r>
          </w:p>
          <w:p w14:paraId="377ABF33" w14:textId="77777777" w:rsidR="004B294B" w:rsidRPr="00467B8C" w:rsidRDefault="004B294B" w:rsidP="00E5396D">
            <w:pPr>
              <w:pStyle w:val="Geenafstand"/>
              <w:spacing w:line="320" w:lineRule="exact"/>
            </w:pPr>
            <w:r w:rsidRPr="00467B8C">
              <w:t>OF</w:t>
            </w:r>
          </w:p>
          <w:p w14:paraId="7B05DBBE"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505EE645" w14:textId="77777777" w:rsidTr="00E5396D">
        <w:tblPrEx>
          <w:tblCellMar>
            <w:left w:w="120" w:type="dxa"/>
            <w:right w:w="120" w:type="dxa"/>
          </w:tblCellMar>
        </w:tblPrEx>
        <w:tc>
          <w:tcPr>
            <w:tcW w:w="900" w:type="dxa"/>
          </w:tcPr>
          <w:p w14:paraId="7155DFF3"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45</w:t>
            </w:r>
          </w:p>
        </w:tc>
        <w:tc>
          <w:tcPr>
            <w:tcW w:w="7143" w:type="dxa"/>
          </w:tcPr>
          <w:p w14:paraId="067D731A"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Er wordt een up-to-date Nederlandstalige reinigingsinstructie voor het systeem verstrekt door de leverancier.</w:t>
            </w:r>
          </w:p>
        </w:tc>
        <w:tc>
          <w:tcPr>
            <w:tcW w:w="1418" w:type="dxa"/>
          </w:tcPr>
          <w:p w14:paraId="15B56FCF" w14:textId="77777777" w:rsidR="004B294B" w:rsidRPr="00467B8C" w:rsidRDefault="004B294B" w:rsidP="00E5396D">
            <w:pPr>
              <w:pStyle w:val="Geenafstand"/>
              <w:spacing w:line="320" w:lineRule="exact"/>
            </w:pPr>
            <w:r w:rsidRPr="00467B8C">
              <w:t>O    ja</w:t>
            </w:r>
          </w:p>
          <w:p w14:paraId="6C8F16FD" w14:textId="77777777" w:rsidR="004B294B" w:rsidRPr="00467B8C" w:rsidRDefault="004B294B" w:rsidP="00E5396D">
            <w:pPr>
              <w:pStyle w:val="Geenafstand"/>
              <w:spacing w:line="320" w:lineRule="exact"/>
            </w:pPr>
            <w:r w:rsidRPr="00467B8C">
              <w:t>OF</w:t>
            </w:r>
          </w:p>
          <w:p w14:paraId="4871C9FE"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41E33FB9" w14:textId="77777777" w:rsidTr="00E5396D">
        <w:tblPrEx>
          <w:tblCellMar>
            <w:left w:w="120" w:type="dxa"/>
            <w:right w:w="120" w:type="dxa"/>
          </w:tblCellMar>
        </w:tblPrEx>
        <w:tc>
          <w:tcPr>
            <w:tcW w:w="900" w:type="dxa"/>
          </w:tcPr>
          <w:p w14:paraId="63B4CC77"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46</w:t>
            </w:r>
          </w:p>
        </w:tc>
        <w:tc>
          <w:tcPr>
            <w:tcW w:w="7143" w:type="dxa"/>
          </w:tcPr>
          <w:p w14:paraId="2A14E48C"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behuizing dient glad afgewerkt te zijn voor een goede reiniging zodanig dat er geen vuil kan ophopen en/of na reiniging achter kan blijven.</w:t>
            </w:r>
          </w:p>
        </w:tc>
        <w:tc>
          <w:tcPr>
            <w:tcW w:w="1418" w:type="dxa"/>
          </w:tcPr>
          <w:p w14:paraId="7E90973D" w14:textId="77777777" w:rsidR="004B294B" w:rsidRPr="00467B8C" w:rsidRDefault="004B294B" w:rsidP="00E5396D">
            <w:pPr>
              <w:pStyle w:val="Geenafstand"/>
              <w:spacing w:line="320" w:lineRule="exact"/>
            </w:pPr>
            <w:r w:rsidRPr="00467B8C">
              <w:t>O    ja</w:t>
            </w:r>
          </w:p>
          <w:p w14:paraId="0C06EAD6" w14:textId="77777777" w:rsidR="004B294B" w:rsidRPr="00467B8C" w:rsidRDefault="004B294B" w:rsidP="00E5396D">
            <w:pPr>
              <w:pStyle w:val="Geenafstand"/>
              <w:spacing w:line="320" w:lineRule="exact"/>
            </w:pPr>
            <w:r w:rsidRPr="00467B8C">
              <w:t>OF</w:t>
            </w:r>
          </w:p>
          <w:p w14:paraId="006BC7F9"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00A6E27" w14:textId="77777777" w:rsidTr="00E5396D">
        <w:tblPrEx>
          <w:tblCellMar>
            <w:left w:w="120" w:type="dxa"/>
            <w:right w:w="120" w:type="dxa"/>
          </w:tblCellMar>
        </w:tblPrEx>
        <w:tc>
          <w:tcPr>
            <w:tcW w:w="900" w:type="dxa"/>
          </w:tcPr>
          <w:p w14:paraId="461072C0"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47</w:t>
            </w:r>
          </w:p>
        </w:tc>
        <w:tc>
          <w:tcPr>
            <w:tcW w:w="7143" w:type="dxa"/>
          </w:tcPr>
          <w:p w14:paraId="000F0D31"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inschrijver stelt de acceptatietesten die al zijn uitgevoerd beschikbaar als daarom wordt gevraagd.</w:t>
            </w:r>
          </w:p>
        </w:tc>
        <w:tc>
          <w:tcPr>
            <w:tcW w:w="1418" w:type="dxa"/>
          </w:tcPr>
          <w:p w14:paraId="5C79B151" w14:textId="77777777" w:rsidR="004B294B" w:rsidRPr="00467B8C" w:rsidRDefault="004B294B" w:rsidP="00E5396D">
            <w:pPr>
              <w:pStyle w:val="Geenafstand"/>
              <w:spacing w:line="320" w:lineRule="exact"/>
            </w:pPr>
            <w:r w:rsidRPr="00467B8C">
              <w:t>O    ja</w:t>
            </w:r>
          </w:p>
          <w:p w14:paraId="43946A30" w14:textId="77777777" w:rsidR="004B294B" w:rsidRPr="00467B8C" w:rsidRDefault="004B294B" w:rsidP="00E5396D">
            <w:pPr>
              <w:pStyle w:val="Geenafstand"/>
              <w:spacing w:line="320" w:lineRule="exact"/>
            </w:pPr>
            <w:r w:rsidRPr="00467B8C">
              <w:t>OF</w:t>
            </w:r>
          </w:p>
          <w:p w14:paraId="2FBA7AEC"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02562F13" w14:textId="77777777" w:rsidTr="00E5396D">
        <w:tblPrEx>
          <w:tblCellMar>
            <w:left w:w="120" w:type="dxa"/>
            <w:right w:w="120" w:type="dxa"/>
          </w:tblCellMar>
        </w:tblPrEx>
        <w:tc>
          <w:tcPr>
            <w:tcW w:w="900" w:type="dxa"/>
          </w:tcPr>
          <w:p w14:paraId="4B308D68"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48</w:t>
            </w:r>
          </w:p>
        </w:tc>
        <w:tc>
          <w:tcPr>
            <w:tcW w:w="7143" w:type="dxa"/>
          </w:tcPr>
          <w:p w14:paraId="20ADB450"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 xml:space="preserve">Tijdens de </w:t>
            </w:r>
            <w:proofErr w:type="spellStart"/>
            <w:r w:rsidRPr="0006413A">
              <w:rPr>
                <w:rFonts w:ascii="Arial" w:eastAsia="Times New Roman" w:hAnsi="Arial" w:cs="Arial"/>
                <w:color w:val="000000"/>
                <w:lang w:eastAsia="nl-NL"/>
              </w:rPr>
              <w:t>inkeuring</w:t>
            </w:r>
            <w:proofErr w:type="spellEnd"/>
            <w:r w:rsidRPr="0006413A">
              <w:rPr>
                <w:rFonts w:ascii="Arial" w:eastAsia="Times New Roman" w:hAnsi="Arial" w:cs="Arial"/>
                <w:color w:val="000000"/>
                <w:lang w:eastAsia="nl-NL"/>
              </w:rPr>
              <w:t xml:space="preserve"> dienen alle accessoires aangeleverd te worden die nodig zijn om de console functioneel en elektrisch te kunnen testen. Hiervoor moet een demokatheter, bij voorbaat kosteloos, worden meegeleverd. </w:t>
            </w:r>
          </w:p>
        </w:tc>
        <w:tc>
          <w:tcPr>
            <w:tcW w:w="1418" w:type="dxa"/>
          </w:tcPr>
          <w:p w14:paraId="42EB1942" w14:textId="77777777" w:rsidR="004B294B" w:rsidRPr="00467B8C" w:rsidRDefault="004B294B" w:rsidP="00E5396D">
            <w:pPr>
              <w:pStyle w:val="Geenafstand"/>
              <w:spacing w:line="320" w:lineRule="exact"/>
            </w:pPr>
            <w:r w:rsidRPr="00467B8C">
              <w:t>O    ja</w:t>
            </w:r>
          </w:p>
          <w:p w14:paraId="5034DBA8" w14:textId="77777777" w:rsidR="004B294B" w:rsidRPr="00467B8C" w:rsidRDefault="004B294B" w:rsidP="00E5396D">
            <w:pPr>
              <w:pStyle w:val="Geenafstand"/>
              <w:spacing w:line="320" w:lineRule="exact"/>
            </w:pPr>
            <w:r w:rsidRPr="00467B8C">
              <w:t>OF</w:t>
            </w:r>
          </w:p>
          <w:p w14:paraId="16DB9E5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3A22CC42" w14:textId="77777777" w:rsidTr="00E5396D">
        <w:tblPrEx>
          <w:tblCellMar>
            <w:left w:w="120" w:type="dxa"/>
            <w:right w:w="120" w:type="dxa"/>
          </w:tblCellMar>
        </w:tblPrEx>
        <w:tc>
          <w:tcPr>
            <w:tcW w:w="900" w:type="dxa"/>
          </w:tcPr>
          <w:p w14:paraId="3F58999C"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49</w:t>
            </w:r>
          </w:p>
        </w:tc>
        <w:tc>
          <w:tcPr>
            <w:tcW w:w="7143" w:type="dxa"/>
          </w:tcPr>
          <w:p w14:paraId="4509C7DF"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Producten worden geleverd inclusief volledige productiespecificaties zowel digitaal als op schrift.</w:t>
            </w:r>
          </w:p>
        </w:tc>
        <w:tc>
          <w:tcPr>
            <w:tcW w:w="1418" w:type="dxa"/>
          </w:tcPr>
          <w:p w14:paraId="23458A75" w14:textId="77777777" w:rsidR="004B294B" w:rsidRPr="00467B8C" w:rsidRDefault="004B294B" w:rsidP="00E5396D">
            <w:pPr>
              <w:pStyle w:val="Geenafstand"/>
              <w:spacing w:line="320" w:lineRule="exact"/>
            </w:pPr>
            <w:r w:rsidRPr="00467B8C">
              <w:t>O    ja</w:t>
            </w:r>
          </w:p>
          <w:p w14:paraId="3DDD792E" w14:textId="77777777" w:rsidR="004B294B" w:rsidRPr="00467B8C" w:rsidRDefault="004B294B" w:rsidP="00E5396D">
            <w:pPr>
              <w:pStyle w:val="Geenafstand"/>
              <w:spacing w:line="320" w:lineRule="exact"/>
            </w:pPr>
            <w:r w:rsidRPr="00467B8C">
              <w:t>OF</w:t>
            </w:r>
          </w:p>
          <w:p w14:paraId="747EA8E8"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3A8B7FF8" w14:textId="77777777" w:rsidTr="00E5396D">
        <w:tblPrEx>
          <w:tblCellMar>
            <w:left w:w="120" w:type="dxa"/>
            <w:right w:w="120" w:type="dxa"/>
          </w:tblCellMar>
        </w:tblPrEx>
        <w:tc>
          <w:tcPr>
            <w:tcW w:w="900" w:type="dxa"/>
          </w:tcPr>
          <w:p w14:paraId="6402E31B"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lastRenderedPageBreak/>
              <w:t>50</w:t>
            </w:r>
          </w:p>
        </w:tc>
        <w:tc>
          <w:tcPr>
            <w:tcW w:w="7143" w:type="dxa"/>
          </w:tcPr>
          <w:p w14:paraId="5DCF688F"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3A58C763">
              <w:rPr>
                <w:rFonts w:ascii="Arial" w:eastAsia="Times New Roman" w:hAnsi="Arial" w:cs="Arial"/>
                <w:color w:val="000000" w:themeColor="text1"/>
                <w:lang w:eastAsia="nl-NL"/>
              </w:rPr>
              <w:t>De inschrijver beschrijft hoelang de console buiten gebruik kan blijven en na welke periode er onderdelen nagekeken moeten worden, zodat het systeem altijd gebruiksklaar is.</w:t>
            </w:r>
          </w:p>
        </w:tc>
        <w:tc>
          <w:tcPr>
            <w:tcW w:w="1418" w:type="dxa"/>
          </w:tcPr>
          <w:p w14:paraId="78EB2969" w14:textId="77777777" w:rsidR="004B294B" w:rsidRPr="00467B8C" w:rsidRDefault="004B294B" w:rsidP="00E5396D">
            <w:pPr>
              <w:pStyle w:val="Geenafstand"/>
              <w:spacing w:line="320" w:lineRule="exact"/>
            </w:pPr>
            <w:r w:rsidRPr="00467B8C">
              <w:t>O    ja</w:t>
            </w:r>
          </w:p>
          <w:p w14:paraId="70A09DD3" w14:textId="77777777" w:rsidR="004B294B" w:rsidRPr="00467B8C" w:rsidRDefault="004B294B" w:rsidP="00E5396D">
            <w:pPr>
              <w:pStyle w:val="Geenafstand"/>
              <w:spacing w:line="320" w:lineRule="exact"/>
            </w:pPr>
            <w:r w:rsidRPr="00467B8C">
              <w:t>OF</w:t>
            </w:r>
          </w:p>
          <w:p w14:paraId="5CD38B15"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C2AE50E" w14:textId="77777777" w:rsidTr="00E5396D">
        <w:tblPrEx>
          <w:tblCellMar>
            <w:left w:w="120" w:type="dxa"/>
            <w:right w:w="120" w:type="dxa"/>
          </w:tblCellMar>
        </w:tblPrEx>
        <w:tc>
          <w:tcPr>
            <w:tcW w:w="900" w:type="dxa"/>
          </w:tcPr>
          <w:p w14:paraId="14B910AF"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51</w:t>
            </w:r>
          </w:p>
        </w:tc>
        <w:tc>
          <w:tcPr>
            <w:tcW w:w="7143" w:type="dxa"/>
          </w:tcPr>
          <w:p w14:paraId="1AC1B6E9"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Externe bedrading dient zodanig bevestigd te zijn dat ze niet door beklemming beschadigd kan worden.</w:t>
            </w:r>
          </w:p>
        </w:tc>
        <w:tc>
          <w:tcPr>
            <w:tcW w:w="1418" w:type="dxa"/>
          </w:tcPr>
          <w:p w14:paraId="1492B801" w14:textId="77777777" w:rsidR="004B294B" w:rsidRPr="00467B8C" w:rsidRDefault="004B294B" w:rsidP="00E5396D">
            <w:pPr>
              <w:pStyle w:val="Geenafstand"/>
              <w:spacing w:line="320" w:lineRule="exact"/>
            </w:pPr>
            <w:r w:rsidRPr="00467B8C">
              <w:t>O    ja</w:t>
            </w:r>
          </w:p>
          <w:p w14:paraId="5BA9AA0C" w14:textId="77777777" w:rsidR="004B294B" w:rsidRPr="00467B8C" w:rsidRDefault="004B294B" w:rsidP="00E5396D">
            <w:pPr>
              <w:pStyle w:val="Geenafstand"/>
              <w:spacing w:line="320" w:lineRule="exact"/>
            </w:pPr>
            <w:r w:rsidRPr="00467B8C">
              <w:t>OF</w:t>
            </w:r>
          </w:p>
          <w:p w14:paraId="16ED643B"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38D2A9AA" w14:textId="77777777" w:rsidTr="00E5396D">
        <w:tblPrEx>
          <w:tblCellMar>
            <w:left w:w="120" w:type="dxa"/>
            <w:right w:w="120" w:type="dxa"/>
          </w:tblCellMar>
        </w:tblPrEx>
        <w:tc>
          <w:tcPr>
            <w:tcW w:w="900" w:type="dxa"/>
          </w:tcPr>
          <w:p w14:paraId="04A217B7"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52</w:t>
            </w:r>
          </w:p>
        </w:tc>
        <w:tc>
          <w:tcPr>
            <w:tcW w:w="7143" w:type="dxa"/>
          </w:tcPr>
          <w:p w14:paraId="597481D9" w14:textId="77777777" w:rsidR="004B294B" w:rsidRPr="0006413A" w:rsidRDefault="004B294B" w:rsidP="00E5396D">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Er is een risicoanalyse beschikbaar t.b.v. gebruik van het aangeboden systeem, waarbij aandacht wordt besteed aan zowel gebruiksrisico alsook technisch risico, of de inschrijver draagt bij aan de opzet van deze analyse.</w:t>
            </w:r>
          </w:p>
        </w:tc>
        <w:tc>
          <w:tcPr>
            <w:tcW w:w="1418" w:type="dxa"/>
          </w:tcPr>
          <w:p w14:paraId="65A64EC7" w14:textId="77777777" w:rsidR="004B294B" w:rsidRPr="00467B8C" w:rsidRDefault="004B294B" w:rsidP="00E5396D">
            <w:pPr>
              <w:pStyle w:val="Geenafstand"/>
              <w:spacing w:line="320" w:lineRule="exact"/>
            </w:pPr>
            <w:r w:rsidRPr="00467B8C">
              <w:t>O    ja</w:t>
            </w:r>
          </w:p>
          <w:p w14:paraId="3829062E" w14:textId="77777777" w:rsidR="004B294B" w:rsidRPr="00467B8C" w:rsidRDefault="004B294B" w:rsidP="00E5396D">
            <w:pPr>
              <w:pStyle w:val="Geenafstand"/>
              <w:spacing w:line="320" w:lineRule="exact"/>
            </w:pPr>
            <w:r w:rsidRPr="00467B8C">
              <w:t>OF</w:t>
            </w:r>
          </w:p>
          <w:p w14:paraId="18DEDD0B"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bl>
    <w:p w14:paraId="04C3C138" w14:textId="77777777" w:rsidR="004B294B" w:rsidRDefault="004B294B" w:rsidP="004B294B">
      <w:pPr>
        <w:pStyle w:val="Kop5"/>
      </w:pPr>
      <w:bookmarkStart w:id="12" w:name="_Toc359579729"/>
      <w:bookmarkStart w:id="13" w:name="_Toc234497529"/>
    </w:p>
    <w:p w14:paraId="64D82861" w14:textId="77777777" w:rsidR="004B294B" w:rsidRDefault="004B294B" w:rsidP="004B294B">
      <w:pPr>
        <w:pStyle w:val="Kop5"/>
      </w:pPr>
      <w:r w:rsidRPr="00B029D9">
        <w:t xml:space="preserve">Programma van Eisen: </w:t>
      </w:r>
      <w:r>
        <w:t>Implementatie en opleiding perceel 1 Cryo-ballonnen</w:t>
      </w:r>
    </w:p>
    <w:p w14:paraId="5392036E" w14:textId="77777777" w:rsidR="004B294B" w:rsidRDefault="004B294B" w:rsidP="004B294B"/>
    <w:tbl>
      <w:tblPr>
        <w:tblStyle w:val="Tabelraster"/>
        <w:tblW w:w="8926" w:type="dxa"/>
        <w:tblLayout w:type="fixed"/>
        <w:tblLook w:val="04A0" w:firstRow="1" w:lastRow="0" w:firstColumn="1" w:lastColumn="0" w:noHBand="0" w:noVBand="1"/>
      </w:tblPr>
      <w:tblGrid>
        <w:gridCol w:w="1027"/>
        <w:gridCol w:w="6623"/>
        <w:gridCol w:w="1276"/>
      </w:tblGrid>
      <w:tr w:rsidR="004B294B" w:rsidRPr="004D1D9D" w14:paraId="46BBB106" w14:textId="77777777" w:rsidTr="00E5396D">
        <w:tc>
          <w:tcPr>
            <w:tcW w:w="1027" w:type="dxa"/>
            <w:shd w:val="clear" w:color="auto" w:fill="0070C0"/>
          </w:tcPr>
          <w:p w14:paraId="239A65E9" w14:textId="77777777" w:rsidR="004B294B" w:rsidRPr="00CB00C9" w:rsidRDefault="004B294B" w:rsidP="00E5396D">
            <w:pPr>
              <w:pStyle w:val="Gemiddeldraster21"/>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6623" w:type="dxa"/>
            <w:shd w:val="clear" w:color="auto" w:fill="0070C0"/>
          </w:tcPr>
          <w:p w14:paraId="7544520A" w14:textId="77777777" w:rsidR="004B294B" w:rsidRPr="00CB00C9" w:rsidRDefault="004B294B" w:rsidP="00E5396D">
            <w:pPr>
              <w:pStyle w:val="Gemiddeldraster21"/>
              <w:ind w:right="95"/>
              <w:rPr>
                <w:rFonts w:ascii="Arial" w:hAnsi="Arial" w:cs="Arial"/>
                <w:color w:val="FFFFFF" w:themeColor="background1"/>
              </w:rPr>
            </w:pPr>
            <w:r w:rsidRPr="00CB00C9">
              <w:rPr>
                <w:rFonts w:ascii="Arial" w:hAnsi="Arial" w:cs="Arial"/>
                <w:color w:val="FFFFFF" w:themeColor="background1"/>
              </w:rPr>
              <w:t>Vraag</w:t>
            </w:r>
          </w:p>
        </w:tc>
        <w:tc>
          <w:tcPr>
            <w:tcW w:w="1276" w:type="dxa"/>
            <w:shd w:val="clear" w:color="auto" w:fill="0070C0"/>
          </w:tcPr>
          <w:p w14:paraId="590C44E3" w14:textId="77777777" w:rsidR="004B294B" w:rsidRPr="00CB00C9" w:rsidRDefault="004B294B" w:rsidP="00E5396D">
            <w:pPr>
              <w:pStyle w:val="Gemiddeldraster21"/>
              <w:ind w:right="95"/>
              <w:rPr>
                <w:rFonts w:ascii="Arial" w:hAnsi="Arial" w:cs="Arial"/>
                <w:color w:val="FFFFFF" w:themeColor="background1"/>
              </w:rPr>
            </w:pPr>
            <w:r w:rsidRPr="00CB00C9">
              <w:rPr>
                <w:rFonts w:ascii="Arial" w:hAnsi="Arial" w:cs="Arial"/>
                <w:color w:val="FFFFFF" w:themeColor="background1"/>
              </w:rPr>
              <w:t>Antwoord</w:t>
            </w:r>
          </w:p>
        </w:tc>
      </w:tr>
      <w:tr w:rsidR="004B294B" w:rsidRPr="00467B8C" w14:paraId="44C57131" w14:textId="77777777" w:rsidTr="00E5396D">
        <w:tc>
          <w:tcPr>
            <w:tcW w:w="1027" w:type="dxa"/>
            <w:shd w:val="clear" w:color="auto" w:fill="auto"/>
          </w:tcPr>
          <w:p w14:paraId="298316FC" w14:textId="77777777" w:rsidR="004B294B" w:rsidRPr="00467B8C" w:rsidRDefault="004B294B" w:rsidP="00E5396D">
            <w:pPr>
              <w:rPr>
                <w:bCs/>
              </w:rPr>
            </w:pPr>
            <w:r>
              <w:rPr>
                <w:bCs/>
              </w:rPr>
              <w:t>53</w:t>
            </w:r>
          </w:p>
        </w:tc>
        <w:tc>
          <w:tcPr>
            <w:tcW w:w="6623" w:type="dxa"/>
            <w:shd w:val="clear" w:color="auto" w:fill="auto"/>
          </w:tcPr>
          <w:p w14:paraId="2515994A" w14:textId="77777777" w:rsidR="004B294B" w:rsidRPr="00467B8C" w:rsidRDefault="004B294B" w:rsidP="00E5396D">
            <w:pPr>
              <w:rPr>
                <w:b/>
              </w:rPr>
            </w:pPr>
            <w:r w:rsidRPr="00467B8C">
              <w:t>De inschrijver biedt kosteloos een Nederlandstalige gebruikerstraining aan voor alle gebruikers van het Erasmus MC.</w:t>
            </w:r>
          </w:p>
        </w:tc>
        <w:tc>
          <w:tcPr>
            <w:tcW w:w="1276" w:type="dxa"/>
            <w:shd w:val="clear" w:color="auto" w:fill="auto"/>
          </w:tcPr>
          <w:p w14:paraId="48A67A42" w14:textId="77777777" w:rsidR="004B294B" w:rsidRPr="00467B8C" w:rsidRDefault="004B294B" w:rsidP="00E5396D">
            <w:pPr>
              <w:pStyle w:val="Geenafstand"/>
            </w:pPr>
            <w:r w:rsidRPr="00467B8C">
              <w:t>O    ja</w:t>
            </w:r>
          </w:p>
          <w:p w14:paraId="35AD0FAB" w14:textId="77777777" w:rsidR="004B294B" w:rsidRPr="00467B8C" w:rsidRDefault="004B294B" w:rsidP="00E5396D">
            <w:pPr>
              <w:pStyle w:val="Geenafstand"/>
            </w:pPr>
            <w:r w:rsidRPr="00467B8C">
              <w:t>OF</w:t>
            </w:r>
          </w:p>
          <w:p w14:paraId="4B3ED6DB" w14:textId="77777777" w:rsidR="004B294B" w:rsidRPr="00467B8C" w:rsidRDefault="004B294B" w:rsidP="00E5396D">
            <w:pPr>
              <w:rPr>
                <w:b/>
              </w:rPr>
            </w:pPr>
            <w:r w:rsidRPr="00467B8C">
              <w:t>O    nee</w:t>
            </w:r>
          </w:p>
        </w:tc>
      </w:tr>
      <w:tr w:rsidR="004B294B" w:rsidRPr="00467B8C" w14:paraId="54E10F7B" w14:textId="77777777" w:rsidTr="00E5396D">
        <w:tc>
          <w:tcPr>
            <w:tcW w:w="1027" w:type="dxa"/>
            <w:shd w:val="clear" w:color="auto" w:fill="auto"/>
          </w:tcPr>
          <w:p w14:paraId="65943246" w14:textId="77777777" w:rsidR="004B294B" w:rsidRPr="00467B8C" w:rsidRDefault="004B294B" w:rsidP="00E5396D">
            <w:pPr>
              <w:rPr>
                <w:bCs/>
              </w:rPr>
            </w:pPr>
            <w:r>
              <w:rPr>
                <w:bCs/>
              </w:rPr>
              <w:t>54</w:t>
            </w:r>
          </w:p>
        </w:tc>
        <w:tc>
          <w:tcPr>
            <w:tcW w:w="6623" w:type="dxa"/>
            <w:shd w:val="clear" w:color="auto" w:fill="auto"/>
          </w:tcPr>
          <w:p w14:paraId="0159A098" w14:textId="77777777" w:rsidR="004B294B" w:rsidRPr="00467B8C" w:rsidRDefault="004B294B" w:rsidP="00E5396D">
            <w:r w:rsidRPr="00467B8C">
              <w:t>Indien het mogelijk is dat de medische techniek van het Erasmus MC het onderhoud aan de console (gedeeltelijk) uit zal voeren, biedt de inschrijver een Nederlandstalige training aan voor het uitvoeren van het onderhoud aan de technici van de medische techniek, waarmee zij bevoegd en bekwaam worden om zelfstandig preventieve en correctieve onderhoudstaken te kunnen uitvoeren.</w:t>
            </w:r>
          </w:p>
        </w:tc>
        <w:tc>
          <w:tcPr>
            <w:tcW w:w="1276" w:type="dxa"/>
            <w:shd w:val="clear" w:color="auto" w:fill="auto"/>
          </w:tcPr>
          <w:p w14:paraId="66728FAE" w14:textId="77777777" w:rsidR="004B294B" w:rsidRPr="00467B8C" w:rsidRDefault="004B294B" w:rsidP="00E5396D">
            <w:pPr>
              <w:pStyle w:val="Geenafstand"/>
            </w:pPr>
            <w:r w:rsidRPr="00467B8C">
              <w:t>O    ja</w:t>
            </w:r>
          </w:p>
          <w:p w14:paraId="53FEE359" w14:textId="77777777" w:rsidR="004B294B" w:rsidRPr="00467B8C" w:rsidRDefault="004B294B" w:rsidP="00E5396D">
            <w:pPr>
              <w:pStyle w:val="Geenafstand"/>
            </w:pPr>
            <w:r w:rsidRPr="00467B8C">
              <w:t>OF</w:t>
            </w:r>
          </w:p>
          <w:p w14:paraId="7464AA2A" w14:textId="77777777" w:rsidR="004B294B" w:rsidRPr="00467B8C" w:rsidRDefault="004B294B" w:rsidP="00E5396D">
            <w:r w:rsidRPr="00467B8C">
              <w:t>O    nee</w:t>
            </w:r>
          </w:p>
        </w:tc>
      </w:tr>
      <w:tr w:rsidR="004B294B" w:rsidRPr="00467B8C" w14:paraId="630802C0" w14:textId="77777777" w:rsidTr="00E5396D">
        <w:tc>
          <w:tcPr>
            <w:tcW w:w="1027" w:type="dxa"/>
            <w:shd w:val="clear" w:color="auto" w:fill="auto"/>
          </w:tcPr>
          <w:p w14:paraId="591BD632" w14:textId="77777777" w:rsidR="004B294B" w:rsidRPr="00467B8C" w:rsidRDefault="004B294B" w:rsidP="00E5396D">
            <w:pPr>
              <w:rPr>
                <w:bCs/>
              </w:rPr>
            </w:pPr>
            <w:r>
              <w:rPr>
                <w:bCs/>
              </w:rPr>
              <w:t>55</w:t>
            </w:r>
          </w:p>
        </w:tc>
        <w:tc>
          <w:tcPr>
            <w:tcW w:w="6623" w:type="dxa"/>
            <w:shd w:val="clear" w:color="auto" w:fill="auto"/>
          </w:tcPr>
          <w:p w14:paraId="1BF52750" w14:textId="77777777" w:rsidR="004B294B" w:rsidRPr="00467B8C" w:rsidRDefault="004B294B" w:rsidP="00E5396D">
            <w:r w:rsidRPr="00467B8C">
              <w:t>De Inschrijver specificeert de inhoud, opzet en tijdsduur van de training die wordt gegeven aan de gebruikers en medisch technici.</w:t>
            </w:r>
          </w:p>
        </w:tc>
        <w:tc>
          <w:tcPr>
            <w:tcW w:w="1276" w:type="dxa"/>
            <w:shd w:val="clear" w:color="auto" w:fill="auto"/>
          </w:tcPr>
          <w:p w14:paraId="26F1F82A" w14:textId="77777777" w:rsidR="004B294B" w:rsidRPr="00467B8C" w:rsidRDefault="004B294B" w:rsidP="00E5396D">
            <w:pPr>
              <w:pStyle w:val="Geenafstand"/>
            </w:pPr>
            <w:r w:rsidRPr="00467B8C">
              <w:t>O    ja</w:t>
            </w:r>
          </w:p>
          <w:p w14:paraId="2BCA1D67" w14:textId="77777777" w:rsidR="004B294B" w:rsidRPr="00467B8C" w:rsidRDefault="004B294B" w:rsidP="00E5396D">
            <w:pPr>
              <w:pStyle w:val="Geenafstand"/>
            </w:pPr>
            <w:r w:rsidRPr="00467B8C">
              <w:t>OF</w:t>
            </w:r>
          </w:p>
          <w:p w14:paraId="03D6D076" w14:textId="77777777" w:rsidR="004B294B" w:rsidRPr="00467B8C" w:rsidRDefault="004B294B" w:rsidP="00E5396D">
            <w:pPr>
              <w:rPr>
                <w:b/>
              </w:rPr>
            </w:pPr>
            <w:r w:rsidRPr="00467B8C">
              <w:t>O    nee</w:t>
            </w:r>
          </w:p>
        </w:tc>
      </w:tr>
      <w:tr w:rsidR="004B294B" w:rsidRPr="00467B8C" w14:paraId="1EF994AB" w14:textId="77777777" w:rsidTr="00E5396D">
        <w:tc>
          <w:tcPr>
            <w:tcW w:w="1027" w:type="dxa"/>
            <w:shd w:val="clear" w:color="auto" w:fill="auto"/>
          </w:tcPr>
          <w:p w14:paraId="455E6F51" w14:textId="77777777" w:rsidR="004B294B" w:rsidRPr="00467B8C" w:rsidRDefault="004B294B" w:rsidP="00E5396D">
            <w:pPr>
              <w:rPr>
                <w:bCs/>
              </w:rPr>
            </w:pPr>
            <w:r>
              <w:rPr>
                <w:bCs/>
              </w:rPr>
              <w:t>56</w:t>
            </w:r>
          </w:p>
        </w:tc>
        <w:tc>
          <w:tcPr>
            <w:tcW w:w="6623" w:type="dxa"/>
            <w:shd w:val="clear" w:color="auto" w:fill="auto"/>
          </w:tcPr>
          <w:p w14:paraId="52E16206" w14:textId="77777777" w:rsidR="004B294B" w:rsidRPr="00467B8C" w:rsidRDefault="004B294B" w:rsidP="00E5396D">
            <w:r w:rsidRPr="00467B8C">
              <w:t>Alle gebruikers en medisch technici ontvangen een certificaat na deelname aan de training.</w:t>
            </w:r>
          </w:p>
        </w:tc>
        <w:tc>
          <w:tcPr>
            <w:tcW w:w="1276" w:type="dxa"/>
            <w:shd w:val="clear" w:color="auto" w:fill="auto"/>
          </w:tcPr>
          <w:p w14:paraId="2B7A53BA" w14:textId="77777777" w:rsidR="004B294B" w:rsidRPr="00467B8C" w:rsidRDefault="004B294B" w:rsidP="00E5396D">
            <w:pPr>
              <w:pStyle w:val="Geenafstand"/>
            </w:pPr>
            <w:r w:rsidRPr="00467B8C">
              <w:t>O    ja</w:t>
            </w:r>
          </w:p>
          <w:p w14:paraId="0EEACE5B" w14:textId="77777777" w:rsidR="004B294B" w:rsidRPr="00467B8C" w:rsidRDefault="004B294B" w:rsidP="00E5396D">
            <w:pPr>
              <w:pStyle w:val="Geenafstand"/>
            </w:pPr>
            <w:r w:rsidRPr="00467B8C">
              <w:t>OF</w:t>
            </w:r>
          </w:p>
          <w:p w14:paraId="60FB2CFB" w14:textId="77777777" w:rsidR="004B294B" w:rsidRPr="00467B8C" w:rsidRDefault="004B294B" w:rsidP="00E5396D">
            <w:r w:rsidRPr="00467B8C">
              <w:t>O    nee</w:t>
            </w:r>
          </w:p>
        </w:tc>
      </w:tr>
      <w:tr w:rsidR="004B294B" w:rsidRPr="00467B8C" w14:paraId="4927292F" w14:textId="77777777" w:rsidTr="00E5396D">
        <w:tc>
          <w:tcPr>
            <w:tcW w:w="1027" w:type="dxa"/>
            <w:shd w:val="clear" w:color="auto" w:fill="auto"/>
          </w:tcPr>
          <w:p w14:paraId="67C924C8" w14:textId="77777777" w:rsidR="004B294B" w:rsidRPr="00467B8C" w:rsidRDefault="004B294B" w:rsidP="00E5396D">
            <w:pPr>
              <w:rPr>
                <w:bCs/>
              </w:rPr>
            </w:pPr>
            <w:r>
              <w:rPr>
                <w:bCs/>
              </w:rPr>
              <w:t>57</w:t>
            </w:r>
          </w:p>
        </w:tc>
        <w:tc>
          <w:tcPr>
            <w:tcW w:w="6623" w:type="dxa"/>
            <w:shd w:val="clear" w:color="auto" w:fill="auto"/>
          </w:tcPr>
          <w:p w14:paraId="2A95037F" w14:textId="77777777" w:rsidR="004B294B" w:rsidRPr="00467B8C" w:rsidRDefault="004B294B" w:rsidP="00E5396D">
            <w:r w:rsidRPr="00467B8C">
              <w:t>Er is een mogelijkheid om de certificering (voor zowel de gebruikers als de medische techniek) te herhalen. De inschrijver specificeert binnen welke termijn een herhaaltraining gevolgd moet worden en specificeert de kosten hiervan.</w:t>
            </w:r>
          </w:p>
        </w:tc>
        <w:tc>
          <w:tcPr>
            <w:tcW w:w="1276" w:type="dxa"/>
            <w:shd w:val="clear" w:color="auto" w:fill="auto"/>
          </w:tcPr>
          <w:p w14:paraId="31B3D5C3" w14:textId="77777777" w:rsidR="004B294B" w:rsidRPr="00467B8C" w:rsidRDefault="004B294B" w:rsidP="00E5396D">
            <w:pPr>
              <w:pStyle w:val="Geenafstand"/>
            </w:pPr>
            <w:r w:rsidRPr="00467B8C">
              <w:t>O    ja</w:t>
            </w:r>
          </w:p>
          <w:p w14:paraId="5B1C5D46" w14:textId="77777777" w:rsidR="004B294B" w:rsidRPr="00467B8C" w:rsidRDefault="004B294B" w:rsidP="00E5396D">
            <w:pPr>
              <w:pStyle w:val="Geenafstand"/>
            </w:pPr>
            <w:r w:rsidRPr="00467B8C">
              <w:t>OF</w:t>
            </w:r>
          </w:p>
          <w:p w14:paraId="6A33328D" w14:textId="77777777" w:rsidR="004B294B" w:rsidRPr="00467B8C" w:rsidRDefault="004B294B" w:rsidP="00E5396D">
            <w:r w:rsidRPr="00467B8C">
              <w:t>O    nee</w:t>
            </w:r>
          </w:p>
        </w:tc>
      </w:tr>
      <w:tr w:rsidR="004B294B" w:rsidRPr="00467B8C" w14:paraId="1187EF4E" w14:textId="77777777" w:rsidTr="00E5396D">
        <w:tc>
          <w:tcPr>
            <w:tcW w:w="1027" w:type="dxa"/>
          </w:tcPr>
          <w:p w14:paraId="7E63C15E" w14:textId="77777777" w:rsidR="004B294B" w:rsidRPr="00467B8C" w:rsidRDefault="004B294B" w:rsidP="00E5396D">
            <w:r>
              <w:t>58</w:t>
            </w:r>
          </w:p>
        </w:tc>
        <w:tc>
          <w:tcPr>
            <w:tcW w:w="6623" w:type="dxa"/>
          </w:tcPr>
          <w:p w14:paraId="53FE366C" w14:textId="77777777" w:rsidR="004B294B" w:rsidRPr="00467B8C" w:rsidRDefault="004B294B" w:rsidP="00E5396D">
            <w:r w:rsidRPr="00467B8C">
              <w:t>Inschrijver stelt een contactpersoon ter beschikking voor de organisatie van trainingen. De contactpersoon is bereikbaar vanaf de voorbereiding van de implementatie tot en met de acceptatie van het systeem door het Erasmus MC.</w:t>
            </w:r>
          </w:p>
        </w:tc>
        <w:tc>
          <w:tcPr>
            <w:tcW w:w="1276" w:type="dxa"/>
          </w:tcPr>
          <w:p w14:paraId="5A7AB010" w14:textId="77777777" w:rsidR="004B294B" w:rsidRPr="00467B8C" w:rsidRDefault="004B294B" w:rsidP="00E5396D">
            <w:pPr>
              <w:pStyle w:val="Geenafstand"/>
            </w:pPr>
            <w:r w:rsidRPr="00467B8C">
              <w:t>O    ja</w:t>
            </w:r>
          </w:p>
          <w:p w14:paraId="2FC1460E" w14:textId="77777777" w:rsidR="004B294B" w:rsidRPr="00467B8C" w:rsidRDefault="004B294B" w:rsidP="00E5396D">
            <w:pPr>
              <w:pStyle w:val="Geenafstand"/>
            </w:pPr>
            <w:r w:rsidRPr="00467B8C">
              <w:t>OF</w:t>
            </w:r>
          </w:p>
          <w:p w14:paraId="24A964AC" w14:textId="77777777" w:rsidR="004B294B" w:rsidRPr="00467B8C" w:rsidRDefault="004B294B" w:rsidP="00E5396D">
            <w:r w:rsidRPr="00467B8C">
              <w:t>O    nee</w:t>
            </w:r>
          </w:p>
        </w:tc>
      </w:tr>
      <w:tr w:rsidR="004B294B" w:rsidRPr="00467B8C" w14:paraId="354E0A01" w14:textId="77777777" w:rsidTr="00E5396D">
        <w:tc>
          <w:tcPr>
            <w:tcW w:w="1027" w:type="dxa"/>
          </w:tcPr>
          <w:p w14:paraId="26F44E7E" w14:textId="77777777" w:rsidR="004B294B" w:rsidRPr="00467B8C" w:rsidRDefault="004B294B" w:rsidP="00E5396D">
            <w:r>
              <w:lastRenderedPageBreak/>
              <w:t>59</w:t>
            </w:r>
          </w:p>
        </w:tc>
        <w:tc>
          <w:tcPr>
            <w:tcW w:w="6623" w:type="dxa"/>
          </w:tcPr>
          <w:p w14:paraId="0573F25F" w14:textId="77777777" w:rsidR="004B294B" w:rsidRPr="00467B8C" w:rsidRDefault="004B294B" w:rsidP="00E5396D">
            <w:r w:rsidRPr="00467B8C">
              <w:t>Inschrijver is in staat om de gebruikers van het Erasmus MC voor de eerste procedure te trainen in het adequaat gebruik van het systeem en verbruiksartikelen voor aanvang van de eerste procedure.</w:t>
            </w:r>
          </w:p>
        </w:tc>
        <w:tc>
          <w:tcPr>
            <w:tcW w:w="1276" w:type="dxa"/>
          </w:tcPr>
          <w:p w14:paraId="4C25DBA3" w14:textId="77777777" w:rsidR="004B294B" w:rsidRPr="00467B8C" w:rsidRDefault="004B294B" w:rsidP="00E5396D">
            <w:pPr>
              <w:pStyle w:val="Geenafstand"/>
            </w:pPr>
            <w:r w:rsidRPr="00467B8C">
              <w:t>O    ja</w:t>
            </w:r>
          </w:p>
          <w:p w14:paraId="6367CDBC" w14:textId="77777777" w:rsidR="004B294B" w:rsidRPr="00467B8C" w:rsidRDefault="004B294B" w:rsidP="00E5396D">
            <w:pPr>
              <w:pStyle w:val="Geenafstand"/>
            </w:pPr>
            <w:r w:rsidRPr="00467B8C">
              <w:t>OF</w:t>
            </w:r>
          </w:p>
          <w:p w14:paraId="204C971D" w14:textId="77777777" w:rsidR="004B294B" w:rsidRPr="00467B8C" w:rsidRDefault="004B294B" w:rsidP="00E5396D">
            <w:r w:rsidRPr="00467B8C">
              <w:t>O    nee</w:t>
            </w:r>
          </w:p>
        </w:tc>
      </w:tr>
      <w:tr w:rsidR="004B294B" w:rsidRPr="00467B8C" w14:paraId="1B8A8FAC" w14:textId="77777777" w:rsidTr="00E5396D">
        <w:tc>
          <w:tcPr>
            <w:tcW w:w="1027" w:type="dxa"/>
          </w:tcPr>
          <w:p w14:paraId="0DE2935F" w14:textId="77777777" w:rsidR="004B294B" w:rsidRPr="00467B8C" w:rsidRDefault="004B294B" w:rsidP="00E5396D">
            <w:r>
              <w:t>60</w:t>
            </w:r>
          </w:p>
        </w:tc>
        <w:tc>
          <w:tcPr>
            <w:tcW w:w="6623" w:type="dxa"/>
          </w:tcPr>
          <w:p w14:paraId="483C502B" w14:textId="77777777" w:rsidR="004B294B" w:rsidRPr="00467B8C" w:rsidRDefault="004B294B" w:rsidP="00E5396D">
            <w:r w:rsidRPr="00467B8C">
              <w:t>De inschrijver levert kosteloos een digitale Nederlandse én Engelstalige gebruikershandleiding.</w:t>
            </w:r>
          </w:p>
        </w:tc>
        <w:tc>
          <w:tcPr>
            <w:tcW w:w="1276" w:type="dxa"/>
          </w:tcPr>
          <w:p w14:paraId="4CDC655A" w14:textId="77777777" w:rsidR="004B294B" w:rsidRPr="00467B8C" w:rsidRDefault="004B294B" w:rsidP="00E5396D">
            <w:pPr>
              <w:pStyle w:val="Geenafstand"/>
            </w:pPr>
            <w:r w:rsidRPr="00467B8C">
              <w:t>O    ja</w:t>
            </w:r>
          </w:p>
          <w:p w14:paraId="3E28FE78" w14:textId="77777777" w:rsidR="004B294B" w:rsidRPr="00467B8C" w:rsidRDefault="004B294B" w:rsidP="00E5396D">
            <w:pPr>
              <w:pStyle w:val="Geenafstand"/>
            </w:pPr>
            <w:r w:rsidRPr="00467B8C">
              <w:t>OF</w:t>
            </w:r>
          </w:p>
          <w:p w14:paraId="45B71417" w14:textId="77777777" w:rsidR="004B294B" w:rsidRPr="00467B8C" w:rsidRDefault="004B294B" w:rsidP="00E5396D">
            <w:r w:rsidRPr="00467B8C">
              <w:t>O    nee</w:t>
            </w:r>
          </w:p>
        </w:tc>
      </w:tr>
      <w:tr w:rsidR="004B294B" w:rsidRPr="00467B8C" w14:paraId="55EC7C1F" w14:textId="77777777" w:rsidTr="00E5396D">
        <w:tc>
          <w:tcPr>
            <w:tcW w:w="1027" w:type="dxa"/>
          </w:tcPr>
          <w:p w14:paraId="2DB680BE" w14:textId="77777777" w:rsidR="004B294B" w:rsidRPr="00467B8C" w:rsidRDefault="004B294B" w:rsidP="00E5396D">
            <w:r>
              <w:t>61</w:t>
            </w:r>
          </w:p>
        </w:tc>
        <w:tc>
          <w:tcPr>
            <w:tcW w:w="6623" w:type="dxa"/>
          </w:tcPr>
          <w:p w14:paraId="4D75C8E6" w14:textId="77777777" w:rsidR="004B294B" w:rsidRPr="00467B8C" w:rsidRDefault="004B294B" w:rsidP="00E5396D">
            <w:r w:rsidRPr="00467B8C">
              <w:t>Alle benodigde trainingen en ondersteuning, tijdens de looptijd van de overeenkomst, om te garanderen dat Erasmus MC-medewerkers ten alle tijden over voldoende kennis en kunde beschikken om de cryo console en de materialen goed te gebruiken, worden kosteloos door de inschrijver verzorgd.</w:t>
            </w:r>
          </w:p>
        </w:tc>
        <w:tc>
          <w:tcPr>
            <w:tcW w:w="1276" w:type="dxa"/>
          </w:tcPr>
          <w:p w14:paraId="3AA8EB28" w14:textId="77777777" w:rsidR="004B294B" w:rsidRPr="00467B8C" w:rsidRDefault="004B294B" w:rsidP="00E5396D">
            <w:pPr>
              <w:pStyle w:val="Geenafstand"/>
            </w:pPr>
            <w:r w:rsidRPr="00467B8C">
              <w:t>O    ja</w:t>
            </w:r>
          </w:p>
          <w:p w14:paraId="7D5241EF" w14:textId="77777777" w:rsidR="004B294B" w:rsidRPr="00467B8C" w:rsidRDefault="004B294B" w:rsidP="00E5396D">
            <w:pPr>
              <w:pStyle w:val="Geenafstand"/>
            </w:pPr>
            <w:r w:rsidRPr="00467B8C">
              <w:t>OF</w:t>
            </w:r>
          </w:p>
          <w:p w14:paraId="57B856F3" w14:textId="77777777" w:rsidR="004B294B" w:rsidRPr="00467B8C" w:rsidRDefault="004B294B" w:rsidP="00E5396D">
            <w:r w:rsidRPr="00467B8C">
              <w:t>O    nee</w:t>
            </w:r>
          </w:p>
        </w:tc>
      </w:tr>
    </w:tbl>
    <w:p w14:paraId="6C6294EA" w14:textId="77777777" w:rsidR="004B294B" w:rsidRPr="00467B8C" w:rsidRDefault="004B294B" w:rsidP="004B294B">
      <w:pPr>
        <w:pStyle w:val="Kop5"/>
      </w:pPr>
      <w:r w:rsidRPr="00467B8C">
        <w:t>Programma van Eisen: Service perceel 1 Cryo-ballonnen</w:t>
      </w:r>
    </w:p>
    <w:p w14:paraId="1CF7C52E" w14:textId="77777777" w:rsidR="004B294B" w:rsidRPr="00467B8C" w:rsidRDefault="004B294B" w:rsidP="004B294B"/>
    <w:tbl>
      <w:tblPr>
        <w:tblStyle w:val="Tabelraster"/>
        <w:tblW w:w="8926" w:type="dxa"/>
        <w:tblLayout w:type="fixed"/>
        <w:tblLook w:val="04A0" w:firstRow="1" w:lastRow="0" w:firstColumn="1" w:lastColumn="0" w:noHBand="0" w:noVBand="1"/>
      </w:tblPr>
      <w:tblGrid>
        <w:gridCol w:w="1027"/>
        <w:gridCol w:w="6623"/>
        <w:gridCol w:w="1276"/>
      </w:tblGrid>
      <w:tr w:rsidR="004B294B" w:rsidRPr="00467B8C" w14:paraId="480A6119" w14:textId="77777777" w:rsidTr="00E5396D">
        <w:tc>
          <w:tcPr>
            <w:tcW w:w="1027" w:type="dxa"/>
            <w:shd w:val="clear" w:color="auto" w:fill="0070C0"/>
          </w:tcPr>
          <w:p w14:paraId="6854260A" w14:textId="77777777" w:rsidR="004B294B" w:rsidRPr="00467B8C" w:rsidRDefault="004B294B" w:rsidP="00E5396D">
            <w:pPr>
              <w:pStyle w:val="Gemiddeldraster21"/>
              <w:ind w:right="95"/>
              <w:rPr>
                <w:rFonts w:ascii="Arial" w:hAnsi="Arial" w:cs="Arial"/>
                <w:color w:val="FFFFFF" w:themeColor="background1"/>
              </w:rPr>
            </w:pPr>
            <w:proofErr w:type="spellStart"/>
            <w:r w:rsidRPr="00467B8C">
              <w:rPr>
                <w:rFonts w:ascii="Arial" w:hAnsi="Arial" w:cs="Arial"/>
                <w:color w:val="FFFFFF" w:themeColor="background1"/>
              </w:rPr>
              <w:t>Nr</w:t>
            </w:r>
            <w:proofErr w:type="spellEnd"/>
          </w:p>
        </w:tc>
        <w:tc>
          <w:tcPr>
            <w:tcW w:w="6623" w:type="dxa"/>
            <w:shd w:val="clear" w:color="auto" w:fill="0070C0"/>
          </w:tcPr>
          <w:p w14:paraId="7F442D8A" w14:textId="77777777" w:rsidR="004B294B" w:rsidRPr="00467B8C" w:rsidRDefault="004B294B" w:rsidP="00E5396D">
            <w:pPr>
              <w:pStyle w:val="Gemiddeldraster21"/>
              <w:ind w:right="95"/>
              <w:rPr>
                <w:rFonts w:ascii="Arial" w:hAnsi="Arial" w:cs="Arial"/>
                <w:color w:val="FFFFFF" w:themeColor="background1"/>
              </w:rPr>
            </w:pPr>
            <w:r w:rsidRPr="00467B8C">
              <w:rPr>
                <w:rFonts w:ascii="Arial" w:hAnsi="Arial" w:cs="Arial"/>
                <w:color w:val="FFFFFF" w:themeColor="background1"/>
              </w:rPr>
              <w:t>Vraag</w:t>
            </w:r>
          </w:p>
        </w:tc>
        <w:tc>
          <w:tcPr>
            <w:tcW w:w="1276" w:type="dxa"/>
            <w:shd w:val="clear" w:color="auto" w:fill="0070C0"/>
          </w:tcPr>
          <w:p w14:paraId="7593F427" w14:textId="77777777" w:rsidR="004B294B" w:rsidRPr="00467B8C" w:rsidRDefault="004B294B" w:rsidP="00E5396D">
            <w:pPr>
              <w:pStyle w:val="Gemiddeldraster21"/>
              <w:ind w:right="95"/>
              <w:rPr>
                <w:rFonts w:ascii="Arial" w:hAnsi="Arial" w:cs="Arial"/>
                <w:color w:val="FFFFFF" w:themeColor="background1"/>
              </w:rPr>
            </w:pPr>
            <w:r w:rsidRPr="00467B8C">
              <w:rPr>
                <w:rFonts w:ascii="Arial" w:hAnsi="Arial" w:cs="Arial"/>
                <w:color w:val="FFFFFF" w:themeColor="background1"/>
              </w:rPr>
              <w:t>Antwoord</w:t>
            </w:r>
          </w:p>
        </w:tc>
      </w:tr>
      <w:tr w:rsidR="004B294B" w:rsidRPr="00467B8C" w14:paraId="406CD219" w14:textId="77777777" w:rsidTr="00E5396D">
        <w:tc>
          <w:tcPr>
            <w:tcW w:w="1027" w:type="dxa"/>
          </w:tcPr>
          <w:p w14:paraId="513BC955" w14:textId="77777777" w:rsidR="004B294B" w:rsidRPr="00467B8C" w:rsidRDefault="004B294B" w:rsidP="00E5396D">
            <w:r>
              <w:t>62</w:t>
            </w:r>
          </w:p>
        </w:tc>
        <w:tc>
          <w:tcPr>
            <w:tcW w:w="6623" w:type="dxa"/>
          </w:tcPr>
          <w:p w14:paraId="7DA7A621" w14:textId="77777777" w:rsidR="004B294B" w:rsidRPr="00467B8C" w:rsidRDefault="004B294B" w:rsidP="00E5396D">
            <w:r w:rsidRPr="00467B8C">
              <w:t>Leverancier garandeert service voor de console gedurende de contractperiode inclusief verlengingen.</w:t>
            </w:r>
          </w:p>
        </w:tc>
        <w:tc>
          <w:tcPr>
            <w:tcW w:w="1276" w:type="dxa"/>
          </w:tcPr>
          <w:p w14:paraId="239D418B" w14:textId="77777777" w:rsidR="004B294B" w:rsidRPr="00467B8C" w:rsidRDefault="004B294B" w:rsidP="00E5396D">
            <w:pPr>
              <w:pStyle w:val="Geenafstand"/>
            </w:pPr>
            <w:r w:rsidRPr="00467B8C">
              <w:t>O    ja</w:t>
            </w:r>
          </w:p>
          <w:p w14:paraId="62E82738" w14:textId="77777777" w:rsidR="004B294B" w:rsidRPr="00467B8C" w:rsidRDefault="004B294B" w:rsidP="00E5396D">
            <w:pPr>
              <w:pStyle w:val="Geenafstand"/>
            </w:pPr>
            <w:r w:rsidRPr="00467B8C">
              <w:t>OF</w:t>
            </w:r>
          </w:p>
          <w:p w14:paraId="7F35723F" w14:textId="77777777" w:rsidR="004B294B" w:rsidRPr="00467B8C" w:rsidRDefault="004B294B" w:rsidP="00E5396D">
            <w:r w:rsidRPr="00467B8C">
              <w:t>O    nee</w:t>
            </w:r>
          </w:p>
        </w:tc>
      </w:tr>
      <w:tr w:rsidR="004B294B" w:rsidRPr="00467B8C" w14:paraId="27CF8A03" w14:textId="77777777" w:rsidTr="00E5396D">
        <w:tc>
          <w:tcPr>
            <w:tcW w:w="1027" w:type="dxa"/>
          </w:tcPr>
          <w:p w14:paraId="29C4E29F" w14:textId="77777777" w:rsidR="004B294B" w:rsidRPr="00467B8C" w:rsidRDefault="004B294B" w:rsidP="00E5396D">
            <w:r>
              <w:t>63</w:t>
            </w:r>
          </w:p>
        </w:tc>
        <w:tc>
          <w:tcPr>
            <w:tcW w:w="6623" w:type="dxa"/>
          </w:tcPr>
          <w:p w14:paraId="0136C9ED" w14:textId="77777777" w:rsidR="004B294B" w:rsidRPr="00467B8C" w:rsidRDefault="004B294B" w:rsidP="00E5396D">
            <w:r w:rsidRPr="00467B8C">
              <w:t>De leverancier communiceert minstens een jaar van tevoren wanneer de End Of Service of Best Effort ingangsdatum ingaat.</w:t>
            </w:r>
          </w:p>
        </w:tc>
        <w:tc>
          <w:tcPr>
            <w:tcW w:w="1276" w:type="dxa"/>
          </w:tcPr>
          <w:p w14:paraId="2DED4C9C" w14:textId="77777777" w:rsidR="004B294B" w:rsidRPr="00467B8C" w:rsidRDefault="004B294B" w:rsidP="00E5396D">
            <w:pPr>
              <w:pStyle w:val="Geenafstand"/>
            </w:pPr>
            <w:r w:rsidRPr="00467B8C">
              <w:t>O    ja</w:t>
            </w:r>
          </w:p>
          <w:p w14:paraId="03A0C967" w14:textId="77777777" w:rsidR="004B294B" w:rsidRPr="00467B8C" w:rsidRDefault="004B294B" w:rsidP="00E5396D">
            <w:pPr>
              <w:pStyle w:val="Geenafstand"/>
            </w:pPr>
            <w:r w:rsidRPr="00467B8C">
              <w:t>OF</w:t>
            </w:r>
          </w:p>
          <w:p w14:paraId="4A5B3365" w14:textId="77777777" w:rsidR="004B294B" w:rsidRPr="00467B8C" w:rsidRDefault="004B294B" w:rsidP="00E5396D">
            <w:r w:rsidRPr="00467B8C">
              <w:t>O    nee</w:t>
            </w:r>
          </w:p>
        </w:tc>
      </w:tr>
      <w:tr w:rsidR="004B294B" w:rsidRPr="00467B8C" w14:paraId="51ED2C6F" w14:textId="77777777" w:rsidTr="00E5396D">
        <w:tc>
          <w:tcPr>
            <w:tcW w:w="1027" w:type="dxa"/>
          </w:tcPr>
          <w:p w14:paraId="5FEE6EDA" w14:textId="77777777" w:rsidR="004B294B" w:rsidRPr="00467B8C" w:rsidRDefault="004B294B" w:rsidP="00E5396D">
            <w:r>
              <w:t>64</w:t>
            </w:r>
          </w:p>
        </w:tc>
        <w:tc>
          <w:tcPr>
            <w:tcW w:w="6623" w:type="dxa"/>
          </w:tcPr>
          <w:p w14:paraId="591F9243" w14:textId="77777777" w:rsidR="004B294B" w:rsidRPr="00467B8C" w:rsidRDefault="004B294B" w:rsidP="00E5396D">
            <w:r w:rsidRPr="00467B8C">
              <w:t>Bij het verlenen van support op de afdeling, wordt er integer gehandeld en niet in het eigen belang van de inschrijver.</w:t>
            </w:r>
          </w:p>
        </w:tc>
        <w:tc>
          <w:tcPr>
            <w:tcW w:w="1276" w:type="dxa"/>
          </w:tcPr>
          <w:p w14:paraId="2B3AF1DA" w14:textId="77777777" w:rsidR="004B294B" w:rsidRPr="00467B8C" w:rsidRDefault="004B294B" w:rsidP="00E5396D">
            <w:pPr>
              <w:pStyle w:val="Geenafstand"/>
            </w:pPr>
            <w:r w:rsidRPr="00467B8C">
              <w:t>O    ja</w:t>
            </w:r>
          </w:p>
          <w:p w14:paraId="0F5D060D" w14:textId="77777777" w:rsidR="004B294B" w:rsidRPr="00467B8C" w:rsidRDefault="004B294B" w:rsidP="00E5396D">
            <w:pPr>
              <w:pStyle w:val="Geenafstand"/>
            </w:pPr>
            <w:r w:rsidRPr="00467B8C">
              <w:t>OF</w:t>
            </w:r>
          </w:p>
          <w:p w14:paraId="7EBDC9A1" w14:textId="77777777" w:rsidR="004B294B" w:rsidRPr="00467B8C" w:rsidRDefault="004B294B" w:rsidP="00E5396D">
            <w:r w:rsidRPr="00467B8C">
              <w:t>O    nee</w:t>
            </w:r>
          </w:p>
        </w:tc>
      </w:tr>
      <w:tr w:rsidR="004B294B" w:rsidRPr="00467B8C" w14:paraId="0942576B" w14:textId="77777777" w:rsidTr="00E5396D">
        <w:tc>
          <w:tcPr>
            <w:tcW w:w="1027" w:type="dxa"/>
          </w:tcPr>
          <w:p w14:paraId="12CE7D69" w14:textId="77777777" w:rsidR="004B294B" w:rsidRPr="00467B8C" w:rsidRDefault="004B294B" w:rsidP="00E5396D">
            <w:r>
              <w:t>65</w:t>
            </w:r>
          </w:p>
        </w:tc>
        <w:tc>
          <w:tcPr>
            <w:tcW w:w="6623" w:type="dxa"/>
          </w:tcPr>
          <w:p w14:paraId="16ADEBE1" w14:textId="77777777" w:rsidR="004B294B" w:rsidRPr="00467B8C" w:rsidRDefault="004B294B" w:rsidP="00E5396D">
            <w:r w:rsidRPr="00467B8C">
              <w:t xml:space="preserve">De inschrijver levert alle benodigde technische informatie en documentatie van de apparatuur. Indien het Erasmus MC besluit om het onderhoud (gedeeltelijk) zelf uit te voeren dienen de Engelse- en/of Nederlandse service </w:t>
            </w:r>
            <w:proofErr w:type="spellStart"/>
            <w:r w:rsidRPr="00467B8C">
              <w:t>manuals</w:t>
            </w:r>
            <w:proofErr w:type="spellEnd"/>
            <w:r w:rsidRPr="00467B8C">
              <w:t xml:space="preserve"> bij installatie meegeleverd te worden.</w:t>
            </w:r>
          </w:p>
        </w:tc>
        <w:tc>
          <w:tcPr>
            <w:tcW w:w="1276" w:type="dxa"/>
          </w:tcPr>
          <w:p w14:paraId="293EDC33" w14:textId="77777777" w:rsidR="004B294B" w:rsidRPr="00467B8C" w:rsidRDefault="004B294B" w:rsidP="00E5396D">
            <w:pPr>
              <w:pStyle w:val="Geenafstand"/>
            </w:pPr>
            <w:r w:rsidRPr="00467B8C">
              <w:t>O    ja</w:t>
            </w:r>
          </w:p>
          <w:p w14:paraId="6B92529D" w14:textId="77777777" w:rsidR="004B294B" w:rsidRPr="00467B8C" w:rsidRDefault="004B294B" w:rsidP="00E5396D">
            <w:pPr>
              <w:pStyle w:val="Geenafstand"/>
            </w:pPr>
            <w:r w:rsidRPr="00467B8C">
              <w:t>OF</w:t>
            </w:r>
          </w:p>
          <w:p w14:paraId="677832D1" w14:textId="77777777" w:rsidR="004B294B" w:rsidRPr="00467B8C" w:rsidRDefault="004B294B" w:rsidP="00E5396D">
            <w:r w:rsidRPr="00467B8C">
              <w:t>O    nee</w:t>
            </w:r>
          </w:p>
        </w:tc>
      </w:tr>
      <w:tr w:rsidR="004B294B" w:rsidRPr="00467B8C" w14:paraId="4B993753" w14:textId="77777777" w:rsidTr="00E5396D">
        <w:tc>
          <w:tcPr>
            <w:tcW w:w="1027" w:type="dxa"/>
          </w:tcPr>
          <w:p w14:paraId="51204F07" w14:textId="77777777" w:rsidR="004B294B" w:rsidRPr="00467B8C" w:rsidRDefault="004B294B" w:rsidP="00E5396D">
            <w:r>
              <w:t>66</w:t>
            </w:r>
          </w:p>
        </w:tc>
        <w:tc>
          <w:tcPr>
            <w:tcW w:w="6623" w:type="dxa"/>
          </w:tcPr>
          <w:p w14:paraId="5F84B15C" w14:textId="77777777" w:rsidR="004B294B" w:rsidRPr="00467B8C" w:rsidRDefault="004B294B" w:rsidP="00E5396D">
            <w:r w:rsidRPr="00467B8C">
              <w:t xml:space="preserve">De inschrijver levert alle benodigde licenties en </w:t>
            </w:r>
            <w:proofErr w:type="spellStart"/>
            <w:r w:rsidRPr="00467B8C">
              <w:t>passwords</w:t>
            </w:r>
            <w:proofErr w:type="spellEnd"/>
            <w:r w:rsidRPr="00467B8C">
              <w:t xml:space="preserve"> gedurende de levensduur van het systeem, inclusief de noodzakelijke software om het onderhoud uit te kunnen voeren.</w:t>
            </w:r>
          </w:p>
        </w:tc>
        <w:tc>
          <w:tcPr>
            <w:tcW w:w="1276" w:type="dxa"/>
          </w:tcPr>
          <w:p w14:paraId="0094ECE5" w14:textId="77777777" w:rsidR="004B294B" w:rsidRPr="00467B8C" w:rsidRDefault="004B294B" w:rsidP="00E5396D">
            <w:pPr>
              <w:pStyle w:val="Geenafstand"/>
            </w:pPr>
            <w:r w:rsidRPr="00467B8C">
              <w:t>O    ja</w:t>
            </w:r>
          </w:p>
          <w:p w14:paraId="6C50B1D4" w14:textId="77777777" w:rsidR="004B294B" w:rsidRPr="00467B8C" w:rsidRDefault="004B294B" w:rsidP="00E5396D">
            <w:pPr>
              <w:pStyle w:val="Geenafstand"/>
            </w:pPr>
            <w:r w:rsidRPr="00467B8C">
              <w:t>OF</w:t>
            </w:r>
          </w:p>
          <w:p w14:paraId="6EC30B66" w14:textId="77777777" w:rsidR="004B294B" w:rsidRPr="00467B8C" w:rsidRDefault="004B294B" w:rsidP="00E5396D">
            <w:r w:rsidRPr="00467B8C">
              <w:t>O    nee</w:t>
            </w:r>
          </w:p>
        </w:tc>
      </w:tr>
      <w:tr w:rsidR="004B294B" w:rsidRPr="00467B8C" w14:paraId="3467B48C" w14:textId="77777777" w:rsidTr="00E5396D">
        <w:tc>
          <w:tcPr>
            <w:tcW w:w="1027" w:type="dxa"/>
          </w:tcPr>
          <w:p w14:paraId="4FEC3AF3" w14:textId="77777777" w:rsidR="004B294B" w:rsidRPr="00467B8C" w:rsidRDefault="004B294B" w:rsidP="00E5396D">
            <w:r>
              <w:t>67</w:t>
            </w:r>
          </w:p>
        </w:tc>
        <w:tc>
          <w:tcPr>
            <w:tcW w:w="6623" w:type="dxa"/>
          </w:tcPr>
          <w:p w14:paraId="349E6747" w14:textId="77777777" w:rsidR="004B294B" w:rsidRPr="00467B8C" w:rsidRDefault="004B294B" w:rsidP="00E5396D">
            <w:r w:rsidRPr="00467B8C">
              <w:t>De kosten voor service is bij voorkeur inclusief.</w:t>
            </w:r>
          </w:p>
          <w:p w14:paraId="3BECD0F5" w14:textId="77777777" w:rsidR="004B294B" w:rsidRPr="00467B8C" w:rsidRDefault="004B294B" w:rsidP="00E5396D"/>
          <w:p w14:paraId="07190965" w14:textId="77777777" w:rsidR="004B294B" w:rsidRPr="00467B8C" w:rsidRDefault="004B294B" w:rsidP="00E5396D">
            <w:r w:rsidRPr="00467B8C">
              <w:t>Indien het mogelijk is dat het Erasmus MC (gedeeltelijk) onderhoudszaken zal verrichten, specificeert de inschrijver welke materialen er benodigd zijn voor het uitvoeren van het preventieve- en correctieve onderhoud en levert een lijst met de kosten en levertijd per materiaal/(reserve-)onderdeel.</w:t>
            </w:r>
          </w:p>
        </w:tc>
        <w:tc>
          <w:tcPr>
            <w:tcW w:w="1276" w:type="dxa"/>
          </w:tcPr>
          <w:p w14:paraId="668A189E" w14:textId="77777777" w:rsidR="004B294B" w:rsidRPr="00467B8C" w:rsidRDefault="004B294B" w:rsidP="00E5396D">
            <w:pPr>
              <w:pStyle w:val="Geenafstand"/>
            </w:pPr>
            <w:r w:rsidRPr="00467B8C">
              <w:t>O    ja</w:t>
            </w:r>
          </w:p>
          <w:p w14:paraId="5ADF56B0" w14:textId="77777777" w:rsidR="004B294B" w:rsidRPr="00467B8C" w:rsidRDefault="004B294B" w:rsidP="00E5396D">
            <w:pPr>
              <w:pStyle w:val="Geenafstand"/>
            </w:pPr>
            <w:r w:rsidRPr="00467B8C">
              <w:t>OF</w:t>
            </w:r>
          </w:p>
          <w:p w14:paraId="450D905A" w14:textId="77777777" w:rsidR="004B294B" w:rsidRPr="00467B8C" w:rsidRDefault="004B294B" w:rsidP="00E5396D">
            <w:r w:rsidRPr="00467B8C">
              <w:t>O    nee</w:t>
            </w:r>
          </w:p>
        </w:tc>
      </w:tr>
      <w:tr w:rsidR="004B294B" w:rsidRPr="00467B8C" w14:paraId="08E04246" w14:textId="77777777" w:rsidTr="00E5396D">
        <w:tc>
          <w:tcPr>
            <w:tcW w:w="1027" w:type="dxa"/>
          </w:tcPr>
          <w:p w14:paraId="09862F43" w14:textId="77777777" w:rsidR="004B294B" w:rsidRPr="00467B8C" w:rsidRDefault="004B294B" w:rsidP="00E5396D">
            <w:r>
              <w:lastRenderedPageBreak/>
              <w:t>68</w:t>
            </w:r>
          </w:p>
        </w:tc>
        <w:tc>
          <w:tcPr>
            <w:tcW w:w="6623" w:type="dxa"/>
          </w:tcPr>
          <w:p w14:paraId="7BCFCCFE" w14:textId="77777777" w:rsidR="004B294B" w:rsidRPr="00467B8C" w:rsidRDefault="004B294B" w:rsidP="00E5396D">
            <w:r w:rsidRPr="00467B8C">
              <w:t>Bij het uitvoeren van onderhoudszaken door de leverancier moeten de servicerapporten hiervan aan het Erasmus MC worden geleverd. Hierbij moet er gecommuniceerd worden met de gebruikers of het systeem na het onderhoud weer inzetbaar is.</w:t>
            </w:r>
          </w:p>
        </w:tc>
        <w:tc>
          <w:tcPr>
            <w:tcW w:w="1276" w:type="dxa"/>
          </w:tcPr>
          <w:p w14:paraId="6DF81A31" w14:textId="77777777" w:rsidR="004B294B" w:rsidRPr="00467B8C" w:rsidRDefault="004B294B" w:rsidP="00E5396D">
            <w:pPr>
              <w:pStyle w:val="Geenafstand"/>
            </w:pPr>
            <w:r w:rsidRPr="00467B8C">
              <w:t>O    ja</w:t>
            </w:r>
          </w:p>
          <w:p w14:paraId="6211B59F" w14:textId="77777777" w:rsidR="004B294B" w:rsidRPr="00467B8C" w:rsidRDefault="004B294B" w:rsidP="00E5396D">
            <w:pPr>
              <w:pStyle w:val="Geenafstand"/>
            </w:pPr>
            <w:r w:rsidRPr="00467B8C">
              <w:t>OF</w:t>
            </w:r>
          </w:p>
          <w:p w14:paraId="5C717D49" w14:textId="77777777" w:rsidR="004B294B" w:rsidRPr="00467B8C" w:rsidRDefault="004B294B" w:rsidP="00E5396D">
            <w:r w:rsidRPr="00467B8C">
              <w:t>O    nee</w:t>
            </w:r>
          </w:p>
        </w:tc>
      </w:tr>
      <w:tr w:rsidR="004B294B" w:rsidRPr="00467B8C" w14:paraId="5F602B0A" w14:textId="77777777" w:rsidTr="00E5396D">
        <w:tc>
          <w:tcPr>
            <w:tcW w:w="1027" w:type="dxa"/>
          </w:tcPr>
          <w:p w14:paraId="1E5B285C" w14:textId="77777777" w:rsidR="004B294B" w:rsidRPr="00467B8C" w:rsidRDefault="004B294B" w:rsidP="00E5396D">
            <w:r>
              <w:t>69</w:t>
            </w:r>
          </w:p>
        </w:tc>
        <w:tc>
          <w:tcPr>
            <w:tcW w:w="6623" w:type="dxa"/>
          </w:tcPr>
          <w:p w14:paraId="2A281C5A" w14:textId="77777777" w:rsidR="004B294B" w:rsidRPr="00467B8C" w:rsidRDefault="004B294B" w:rsidP="00E5396D">
            <w:r w:rsidRPr="00467B8C">
              <w:t>Het systeem beschikt over een log voor systeemfouten.</w:t>
            </w:r>
          </w:p>
        </w:tc>
        <w:tc>
          <w:tcPr>
            <w:tcW w:w="1276" w:type="dxa"/>
          </w:tcPr>
          <w:p w14:paraId="5FD474BF" w14:textId="77777777" w:rsidR="004B294B" w:rsidRPr="00467B8C" w:rsidRDefault="004B294B" w:rsidP="00E5396D">
            <w:pPr>
              <w:pStyle w:val="Geenafstand"/>
            </w:pPr>
            <w:r w:rsidRPr="00467B8C">
              <w:t>O    ja</w:t>
            </w:r>
          </w:p>
          <w:p w14:paraId="748FAB3C" w14:textId="77777777" w:rsidR="004B294B" w:rsidRPr="00467B8C" w:rsidRDefault="004B294B" w:rsidP="00E5396D">
            <w:pPr>
              <w:pStyle w:val="Geenafstand"/>
            </w:pPr>
            <w:r w:rsidRPr="00467B8C">
              <w:t>OF</w:t>
            </w:r>
          </w:p>
          <w:p w14:paraId="46A9138F" w14:textId="77777777" w:rsidR="004B294B" w:rsidRPr="00467B8C" w:rsidRDefault="004B294B" w:rsidP="00E5396D">
            <w:r w:rsidRPr="00467B8C">
              <w:t>O    nee</w:t>
            </w:r>
          </w:p>
        </w:tc>
      </w:tr>
      <w:tr w:rsidR="004B294B" w14:paraId="5F20323F" w14:textId="77777777" w:rsidTr="00E5396D">
        <w:tc>
          <w:tcPr>
            <w:tcW w:w="1027" w:type="dxa"/>
          </w:tcPr>
          <w:p w14:paraId="07601386" w14:textId="77777777" w:rsidR="004B294B" w:rsidRPr="00467B8C" w:rsidRDefault="004B294B" w:rsidP="00E5396D">
            <w:r>
              <w:t>70</w:t>
            </w:r>
          </w:p>
        </w:tc>
        <w:tc>
          <w:tcPr>
            <w:tcW w:w="6623" w:type="dxa"/>
          </w:tcPr>
          <w:p w14:paraId="0BD9BCF2" w14:textId="77777777" w:rsidR="004B294B" w:rsidRPr="00467B8C" w:rsidRDefault="004B294B" w:rsidP="00E5396D">
            <w:r w:rsidRPr="00467B8C">
              <w:t xml:space="preserve">De leverancier is verplicht om alle toekomstige updates en upgrades van het systeem te melden. De leverancier dient toestemming te ontvangen om de bovengenoemde modificaties van het systeem te kunnen uitvoeren. Er dienen duidelijke afspraken gemaakt te worden omtrent verplichte en niet-verplichte modificaties. Na een modificatie dienen er geen problemen te ontstaan doordat bepaalde onderdelen niet </w:t>
            </w:r>
            <w:proofErr w:type="spellStart"/>
            <w:r w:rsidRPr="00467B8C">
              <w:t>upward</w:t>
            </w:r>
            <w:proofErr w:type="spellEnd"/>
            <w:r w:rsidRPr="00467B8C">
              <w:t xml:space="preserve"> of </w:t>
            </w:r>
            <w:proofErr w:type="spellStart"/>
            <w:r w:rsidRPr="00467B8C">
              <w:t>downward</w:t>
            </w:r>
            <w:proofErr w:type="spellEnd"/>
            <w:r w:rsidRPr="00467B8C">
              <w:t xml:space="preserve"> compatibel zijn. Daarom moet het apparaat functioneel getest worden na iedere update of upgrade. De firma zorgt dat de service </w:t>
            </w:r>
            <w:proofErr w:type="spellStart"/>
            <w:r w:rsidRPr="00467B8C">
              <w:t>manuals</w:t>
            </w:r>
            <w:proofErr w:type="spellEnd"/>
            <w:r w:rsidRPr="00467B8C">
              <w:t xml:space="preserve"> en de gebruikershandleidingen up-to-date blijven na modificaties.</w:t>
            </w:r>
          </w:p>
        </w:tc>
        <w:tc>
          <w:tcPr>
            <w:tcW w:w="1276" w:type="dxa"/>
          </w:tcPr>
          <w:p w14:paraId="3B324B68" w14:textId="77777777" w:rsidR="004B294B" w:rsidRPr="00467B8C" w:rsidRDefault="004B294B" w:rsidP="00E5396D">
            <w:pPr>
              <w:pStyle w:val="Geenafstand"/>
            </w:pPr>
            <w:r w:rsidRPr="00467B8C">
              <w:t>O    ja</w:t>
            </w:r>
          </w:p>
          <w:p w14:paraId="1383B72A" w14:textId="77777777" w:rsidR="004B294B" w:rsidRPr="00467B8C" w:rsidRDefault="004B294B" w:rsidP="00E5396D">
            <w:pPr>
              <w:pStyle w:val="Geenafstand"/>
            </w:pPr>
            <w:r w:rsidRPr="00467B8C">
              <w:t>OF</w:t>
            </w:r>
          </w:p>
          <w:p w14:paraId="3F168CB1" w14:textId="77777777" w:rsidR="004B294B" w:rsidRDefault="004B294B" w:rsidP="00E5396D">
            <w:r w:rsidRPr="00467B8C">
              <w:t>O    nee</w:t>
            </w:r>
          </w:p>
        </w:tc>
      </w:tr>
      <w:tr w:rsidR="004B294B" w14:paraId="22236394" w14:textId="77777777" w:rsidTr="00E5396D">
        <w:tc>
          <w:tcPr>
            <w:tcW w:w="1027" w:type="dxa"/>
          </w:tcPr>
          <w:p w14:paraId="713493D1" w14:textId="77777777" w:rsidR="004B294B" w:rsidRDefault="004B294B" w:rsidP="00E5396D">
            <w:r>
              <w:t>71</w:t>
            </w:r>
          </w:p>
        </w:tc>
        <w:tc>
          <w:tcPr>
            <w:tcW w:w="6623" w:type="dxa"/>
          </w:tcPr>
          <w:p w14:paraId="0917BF93" w14:textId="77777777" w:rsidR="004B294B" w:rsidRDefault="004B294B" w:rsidP="00E5396D">
            <w:r>
              <w:t>Updates moeten gedurende de levensduur van het aangeboden systeem kosteloos zijn. De leverancier geeft aan wat de kosten zijn van upgrades.</w:t>
            </w:r>
          </w:p>
        </w:tc>
        <w:tc>
          <w:tcPr>
            <w:tcW w:w="1276" w:type="dxa"/>
          </w:tcPr>
          <w:p w14:paraId="6F1D2D9C" w14:textId="77777777" w:rsidR="004B294B" w:rsidRPr="00D01F04" w:rsidRDefault="004B294B" w:rsidP="00E5396D">
            <w:pPr>
              <w:pStyle w:val="Geenafstand"/>
            </w:pPr>
            <w:r w:rsidRPr="00D01F04">
              <w:t>O    ja</w:t>
            </w:r>
          </w:p>
          <w:p w14:paraId="4D6BB740" w14:textId="77777777" w:rsidR="004B294B" w:rsidRDefault="004B294B" w:rsidP="00E5396D">
            <w:pPr>
              <w:pStyle w:val="Geenafstand"/>
            </w:pPr>
            <w:r>
              <w:t>OF</w:t>
            </w:r>
          </w:p>
          <w:p w14:paraId="3861FC93" w14:textId="77777777" w:rsidR="004B294B" w:rsidRDefault="004B294B" w:rsidP="00E5396D">
            <w:r w:rsidRPr="00D01F04">
              <w:t>O    nee</w:t>
            </w:r>
          </w:p>
        </w:tc>
      </w:tr>
      <w:tr w:rsidR="004B294B" w14:paraId="5C158936" w14:textId="77777777" w:rsidTr="00E5396D">
        <w:tc>
          <w:tcPr>
            <w:tcW w:w="1027" w:type="dxa"/>
          </w:tcPr>
          <w:p w14:paraId="42AFE5E1" w14:textId="77777777" w:rsidR="004B294B" w:rsidRDefault="004B294B" w:rsidP="00E5396D">
            <w:r>
              <w:t>72</w:t>
            </w:r>
          </w:p>
        </w:tc>
        <w:tc>
          <w:tcPr>
            <w:tcW w:w="6623" w:type="dxa"/>
          </w:tcPr>
          <w:p w14:paraId="7112BCA8" w14:textId="77777777" w:rsidR="004B294B" w:rsidRDefault="004B294B" w:rsidP="00E5396D">
            <w:r>
              <w:t>De planning van de werkzaamheden (wat, waarom en wanneer) dienen vooraf plaats te vinden, met zowel de gebruikende afdeling alsook de technisch beherende afdeling.</w:t>
            </w:r>
          </w:p>
        </w:tc>
        <w:tc>
          <w:tcPr>
            <w:tcW w:w="1276" w:type="dxa"/>
          </w:tcPr>
          <w:p w14:paraId="76DC63A7" w14:textId="77777777" w:rsidR="004B294B" w:rsidRPr="00D01F04" w:rsidRDefault="004B294B" w:rsidP="00E5396D">
            <w:pPr>
              <w:pStyle w:val="Geenafstand"/>
            </w:pPr>
            <w:r w:rsidRPr="00D01F04">
              <w:t>O    ja</w:t>
            </w:r>
          </w:p>
          <w:p w14:paraId="7FE7E9C9" w14:textId="77777777" w:rsidR="004B294B" w:rsidRDefault="004B294B" w:rsidP="00E5396D">
            <w:pPr>
              <w:pStyle w:val="Geenafstand"/>
            </w:pPr>
            <w:r>
              <w:t>OF</w:t>
            </w:r>
          </w:p>
          <w:p w14:paraId="7F00C86A" w14:textId="77777777" w:rsidR="004B294B" w:rsidRDefault="004B294B" w:rsidP="00E5396D">
            <w:r w:rsidRPr="00D01F04">
              <w:t>O    nee</w:t>
            </w:r>
          </w:p>
        </w:tc>
      </w:tr>
      <w:tr w:rsidR="004B294B" w14:paraId="5C3FFD99" w14:textId="77777777" w:rsidTr="00E5396D">
        <w:tc>
          <w:tcPr>
            <w:tcW w:w="1027" w:type="dxa"/>
          </w:tcPr>
          <w:p w14:paraId="413DBC73" w14:textId="77777777" w:rsidR="004B294B" w:rsidRDefault="004B294B" w:rsidP="00E5396D">
            <w:r>
              <w:t>73</w:t>
            </w:r>
          </w:p>
        </w:tc>
        <w:tc>
          <w:tcPr>
            <w:tcW w:w="6623" w:type="dxa"/>
          </w:tcPr>
          <w:p w14:paraId="78736DD4" w14:textId="77777777" w:rsidR="004B294B" w:rsidRDefault="004B294B" w:rsidP="00E5396D">
            <w:r>
              <w:t>De inschrijver geeft aan, indien van toepassing, wanneer zij onderhoudswerkzaamheden kunnen verrichten.</w:t>
            </w:r>
          </w:p>
        </w:tc>
        <w:tc>
          <w:tcPr>
            <w:tcW w:w="1276" w:type="dxa"/>
          </w:tcPr>
          <w:p w14:paraId="7F4946FD" w14:textId="77777777" w:rsidR="004B294B" w:rsidRPr="00D01F04" w:rsidRDefault="004B294B" w:rsidP="00E5396D">
            <w:pPr>
              <w:pStyle w:val="Geenafstand"/>
            </w:pPr>
            <w:r w:rsidRPr="00D01F04">
              <w:t>O    ja</w:t>
            </w:r>
          </w:p>
          <w:p w14:paraId="3935442F" w14:textId="77777777" w:rsidR="004B294B" w:rsidRDefault="004B294B" w:rsidP="00E5396D">
            <w:pPr>
              <w:pStyle w:val="Geenafstand"/>
            </w:pPr>
            <w:r>
              <w:t>OF</w:t>
            </w:r>
          </w:p>
          <w:p w14:paraId="4B8584AF" w14:textId="77777777" w:rsidR="004B294B" w:rsidRDefault="004B294B" w:rsidP="00E5396D">
            <w:r w:rsidRPr="00D01F04">
              <w:t>O    nee</w:t>
            </w:r>
          </w:p>
        </w:tc>
      </w:tr>
      <w:tr w:rsidR="004B294B" w14:paraId="7375022C" w14:textId="77777777" w:rsidTr="00E5396D">
        <w:tc>
          <w:tcPr>
            <w:tcW w:w="1027" w:type="dxa"/>
          </w:tcPr>
          <w:p w14:paraId="1DF0B020" w14:textId="77777777" w:rsidR="004B294B" w:rsidRDefault="004B294B" w:rsidP="00E5396D">
            <w:r>
              <w:t>74</w:t>
            </w:r>
          </w:p>
        </w:tc>
        <w:tc>
          <w:tcPr>
            <w:tcW w:w="6623" w:type="dxa"/>
          </w:tcPr>
          <w:p w14:paraId="35A1716D" w14:textId="77777777" w:rsidR="004B294B" w:rsidRDefault="004B294B" w:rsidP="00E5396D">
            <w:r>
              <w:t>De inschrijver geeft aan op welke manier en binnen welke termijn een defecte console wordt gerepareerd en indien niet te repareren binnen welke termijn deze vervangen wordt. Bij reeds uitgepakte producten bij een defecte console zonder dat er een back-up console beschikbaar is, worden gecrediteerd.</w:t>
            </w:r>
          </w:p>
          <w:p w14:paraId="0D89261D" w14:textId="77777777" w:rsidR="004B294B" w:rsidRDefault="004B294B" w:rsidP="00E5396D"/>
        </w:tc>
        <w:tc>
          <w:tcPr>
            <w:tcW w:w="1276" w:type="dxa"/>
          </w:tcPr>
          <w:p w14:paraId="6187CCE6" w14:textId="77777777" w:rsidR="004B294B" w:rsidRPr="00D01F04" w:rsidRDefault="004B294B" w:rsidP="00E5396D">
            <w:pPr>
              <w:pStyle w:val="Geenafstand"/>
            </w:pPr>
            <w:r w:rsidRPr="00D01F04">
              <w:t>O    ja</w:t>
            </w:r>
          </w:p>
          <w:p w14:paraId="31CC6D65" w14:textId="77777777" w:rsidR="004B294B" w:rsidRDefault="004B294B" w:rsidP="00E5396D">
            <w:pPr>
              <w:pStyle w:val="Geenafstand"/>
            </w:pPr>
            <w:r>
              <w:t>OF</w:t>
            </w:r>
          </w:p>
          <w:p w14:paraId="0A8D8D5E" w14:textId="77777777" w:rsidR="004B294B" w:rsidRDefault="004B294B" w:rsidP="00E5396D">
            <w:r w:rsidRPr="00D01F04">
              <w:t>O    nee</w:t>
            </w:r>
          </w:p>
        </w:tc>
      </w:tr>
      <w:tr w:rsidR="004B294B" w14:paraId="0252193A" w14:textId="77777777" w:rsidTr="00E5396D">
        <w:tc>
          <w:tcPr>
            <w:tcW w:w="1027" w:type="dxa"/>
          </w:tcPr>
          <w:p w14:paraId="6AE14692" w14:textId="77777777" w:rsidR="004B294B" w:rsidRDefault="004B294B" w:rsidP="00E5396D">
            <w:r>
              <w:t>75</w:t>
            </w:r>
          </w:p>
        </w:tc>
        <w:tc>
          <w:tcPr>
            <w:tcW w:w="6623" w:type="dxa"/>
          </w:tcPr>
          <w:p w14:paraId="5F5D4127" w14:textId="77777777" w:rsidR="004B294B" w:rsidRDefault="004B294B" w:rsidP="00E5396D">
            <w:pPr>
              <w:spacing w:line="259" w:lineRule="auto"/>
              <w:ind w:left="2"/>
            </w:pPr>
            <w:r>
              <w:t>Garantieperiode gaat in na oplevering van het systeem door de leverancier.</w:t>
            </w:r>
          </w:p>
        </w:tc>
        <w:tc>
          <w:tcPr>
            <w:tcW w:w="1276" w:type="dxa"/>
          </w:tcPr>
          <w:p w14:paraId="17996796" w14:textId="77777777" w:rsidR="004B294B" w:rsidRPr="00D01F04" w:rsidRDefault="004B294B" w:rsidP="00E5396D">
            <w:pPr>
              <w:pStyle w:val="Geenafstand"/>
            </w:pPr>
            <w:r w:rsidRPr="00D01F04">
              <w:t>O    ja</w:t>
            </w:r>
          </w:p>
          <w:p w14:paraId="7327A6FA" w14:textId="77777777" w:rsidR="004B294B" w:rsidRDefault="004B294B" w:rsidP="00E5396D">
            <w:pPr>
              <w:pStyle w:val="Geenafstand"/>
            </w:pPr>
            <w:r>
              <w:t>OF</w:t>
            </w:r>
          </w:p>
          <w:p w14:paraId="533DBB95" w14:textId="77777777" w:rsidR="004B294B" w:rsidRDefault="004B294B" w:rsidP="00E5396D">
            <w:r w:rsidRPr="00D01F04">
              <w:t>O    nee</w:t>
            </w:r>
          </w:p>
        </w:tc>
      </w:tr>
      <w:tr w:rsidR="004B294B" w14:paraId="34B002FE" w14:textId="77777777" w:rsidTr="00E5396D">
        <w:tc>
          <w:tcPr>
            <w:tcW w:w="1027" w:type="dxa"/>
          </w:tcPr>
          <w:p w14:paraId="229E6E3C" w14:textId="77777777" w:rsidR="004B294B" w:rsidRDefault="004B294B" w:rsidP="00E5396D">
            <w:r>
              <w:t>76</w:t>
            </w:r>
          </w:p>
        </w:tc>
        <w:tc>
          <w:tcPr>
            <w:tcW w:w="6623" w:type="dxa"/>
          </w:tcPr>
          <w:p w14:paraId="32F7B510" w14:textId="77777777" w:rsidR="004B294B" w:rsidRDefault="004B294B" w:rsidP="00E5396D">
            <w:pPr>
              <w:spacing w:line="259" w:lineRule="auto"/>
              <w:ind w:left="2"/>
            </w:pPr>
            <w:r>
              <w:t>De leverancier heeft een Nederlandse vertegenwoordiging en een Europese serviceafdeling.</w:t>
            </w:r>
          </w:p>
        </w:tc>
        <w:tc>
          <w:tcPr>
            <w:tcW w:w="1276" w:type="dxa"/>
          </w:tcPr>
          <w:p w14:paraId="63E9F94F" w14:textId="77777777" w:rsidR="004B294B" w:rsidRPr="00D01F04" w:rsidRDefault="004B294B" w:rsidP="00E5396D">
            <w:pPr>
              <w:pStyle w:val="Geenafstand"/>
            </w:pPr>
            <w:r w:rsidRPr="00D01F04">
              <w:t>O    ja</w:t>
            </w:r>
          </w:p>
          <w:p w14:paraId="220E2504" w14:textId="77777777" w:rsidR="004B294B" w:rsidRDefault="004B294B" w:rsidP="00E5396D">
            <w:pPr>
              <w:pStyle w:val="Geenafstand"/>
            </w:pPr>
            <w:r>
              <w:t>OF</w:t>
            </w:r>
          </w:p>
          <w:p w14:paraId="13AED1B7" w14:textId="77777777" w:rsidR="004B294B" w:rsidRDefault="004B294B" w:rsidP="00E5396D">
            <w:r w:rsidRPr="00D01F04">
              <w:t>O    nee</w:t>
            </w:r>
          </w:p>
        </w:tc>
      </w:tr>
      <w:tr w:rsidR="004B294B" w14:paraId="610C87A0" w14:textId="77777777" w:rsidTr="00E5396D">
        <w:tc>
          <w:tcPr>
            <w:tcW w:w="1027" w:type="dxa"/>
          </w:tcPr>
          <w:p w14:paraId="5F6F95E0" w14:textId="77777777" w:rsidR="004B294B" w:rsidRDefault="004B294B" w:rsidP="00E5396D">
            <w:r>
              <w:t>77</w:t>
            </w:r>
          </w:p>
        </w:tc>
        <w:tc>
          <w:tcPr>
            <w:tcW w:w="6623" w:type="dxa"/>
          </w:tcPr>
          <w:p w14:paraId="56D596C7" w14:textId="77777777" w:rsidR="004B294B" w:rsidRDefault="004B294B" w:rsidP="00E5396D">
            <w:pPr>
              <w:spacing w:line="259" w:lineRule="auto"/>
              <w:ind w:left="2"/>
            </w:pPr>
            <w:r>
              <w:t xml:space="preserve">Aangeboden type console, of een vervanging hiervan, blijft minimaal 3 jaar leverbaar op de Nederlandse markt. </w:t>
            </w:r>
          </w:p>
        </w:tc>
        <w:tc>
          <w:tcPr>
            <w:tcW w:w="1276" w:type="dxa"/>
          </w:tcPr>
          <w:p w14:paraId="5B06396B" w14:textId="77777777" w:rsidR="004B294B" w:rsidRPr="00D01F04" w:rsidRDefault="004B294B" w:rsidP="00E5396D">
            <w:pPr>
              <w:pStyle w:val="Geenafstand"/>
            </w:pPr>
            <w:r w:rsidRPr="00D01F04">
              <w:t>O    ja</w:t>
            </w:r>
          </w:p>
          <w:p w14:paraId="18D591A5" w14:textId="77777777" w:rsidR="004B294B" w:rsidRDefault="004B294B" w:rsidP="00E5396D">
            <w:pPr>
              <w:pStyle w:val="Geenafstand"/>
            </w:pPr>
            <w:r>
              <w:t>OF</w:t>
            </w:r>
          </w:p>
          <w:p w14:paraId="54411D43" w14:textId="77777777" w:rsidR="004B294B" w:rsidRDefault="004B294B" w:rsidP="00E5396D">
            <w:r w:rsidRPr="00D01F04">
              <w:lastRenderedPageBreak/>
              <w:t>O    nee</w:t>
            </w:r>
          </w:p>
        </w:tc>
      </w:tr>
      <w:tr w:rsidR="004B294B" w14:paraId="1B43C60A" w14:textId="77777777" w:rsidTr="00E5396D">
        <w:tc>
          <w:tcPr>
            <w:tcW w:w="1027" w:type="dxa"/>
          </w:tcPr>
          <w:p w14:paraId="38BC01BB" w14:textId="77777777" w:rsidR="004B294B" w:rsidRDefault="004B294B" w:rsidP="00E5396D">
            <w:r>
              <w:lastRenderedPageBreak/>
              <w:t>78</w:t>
            </w:r>
          </w:p>
        </w:tc>
        <w:tc>
          <w:tcPr>
            <w:tcW w:w="6623" w:type="dxa"/>
          </w:tcPr>
          <w:p w14:paraId="1F9B3F66" w14:textId="77777777" w:rsidR="004B294B" w:rsidRDefault="004B294B" w:rsidP="00E5396D">
            <w:pPr>
              <w:spacing w:after="161" w:line="257" w:lineRule="auto"/>
              <w:ind w:left="2"/>
            </w:pPr>
            <w:r>
              <w:t xml:space="preserve">Indien het Erasmus MC besluit uw diensten af te nemen, zal de leverancier verschillende model/onderhoudscontracten leveren volgens de </w:t>
            </w:r>
            <w:proofErr w:type="spellStart"/>
            <w:r>
              <w:t>Wibaz</w:t>
            </w:r>
            <w:proofErr w:type="spellEnd"/>
            <w:r>
              <w:t>.</w:t>
            </w:r>
          </w:p>
          <w:p w14:paraId="21DBE514" w14:textId="77777777" w:rsidR="004B294B" w:rsidRDefault="004B294B" w:rsidP="00E5396D">
            <w:pPr>
              <w:spacing w:line="259" w:lineRule="auto"/>
              <w:ind w:left="2"/>
            </w:pPr>
            <w:r>
              <w:t xml:space="preserve">Hebt u deze gelezen en gaat u hiermee akkoord?  </w:t>
            </w:r>
          </w:p>
        </w:tc>
        <w:tc>
          <w:tcPr>
            <w:tcW w:w="1276" w:type="dxa"/>
          </w:tcPr>
          <w:p w14:paraId="0BEFEC83" w14:textId="77777777" w:rsidR="004B294B" w:rsidRPr="00D01F04" w:rsidRDefault="004B294B" w:rsidP="00E5396D">
            <w:pPr>
              <w:pStyle w:val="Geenafstand"/>
            </w:pPr>
            <w:r w:rsidRPr="00D01F04">
              <w:t>O    ja</w:t>
            </w:r>
          </w:p>
          <w:p w14:paraId="0E511291" w14:textId="77777777" w:rsidR="004B294B" w:rsidRDefault="004B294B" w:rsidP="00E5396D">
            <w:pPr>
              <w:pStyle w:val="Geenafstand"/>
            </w:pPr>
            <w:r>
              <w:t>OF</w:t>
            </w:r>
          </w:p>
          <w:p w14:paraId="57420843" w14:textId="77777777" w:rsidR="004B294B" w:rsidRDefault="004B294B" w:rsidP="00E5396D">
            <w:r w:rsidRPr="00D01F04">
              <w:t>O    nee</w:t>
            </w:r>
          </w:p>
        </w:tc>
      </w:tr>
    </w:tbl>
    <w:p w14:paraId="12111CFE" w14:textId="77777777" w:rsidR="004B294B" w:rsidRDefault="004B294B" w:rsidP="004B294B">
      <w:pPr>
        <w:pStyle w:val="Kop5"/>
      </w:pPr>
    </w:p>
    <w:p w14:paraId="3591E7F5" w14:textId="77777777" w:rsidR="004B294B" w:rsidRPr="00B029D9" w:rsidRDefault="004B294B" w:rsidP="004B294B">
      <w:pPr>
        <w:pStyle w:val="Kop5"/>
      </w:pPr>
      <w:r w:rsidRPr="00B029D9">
        <w:t xml:space="preserve">Programma van Eisen: </w:t>
      </w:r>
      <w:bookmarkEnd w:id="12"/>
      <w:bookmarkEnd w:id="13"/>
      <w:r>
        <w:t>Aangeboden product perceel 2 Diagnostische katheters</w:t>
      </w:r>
    </w:p>
    <w:p w14:paraId="397C77DF" w14:textId="77777777" w:rsidR="004B294B" w:rsidRPr="00C11238"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083161F0" w14:textId="77777777" w:rsidTr="00E5396D">
        <w:tc>
          <w:tcPr>
            <w:tcW w:w="900" w:type="dxa"/>
            <w:shd w:val="clear" w:color="auto" w:fill="0070C0"/>
          </w:tcPr>
          <w:p w14:paraId="770F85FE"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29945544"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3A97CC13"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6C7CBB7B"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6CE9D88D" w14:textId="77777777" w:rsidTr="00E5396D">
        <w:tblPrEx>
          <w:tblCellMar>
            <w:left w:w="120" w:type="dxa"/>
            <w:right w:w="120" w:type="dxa"/>
          </w:tblCellMar>
        </w:tblPrEx>
        <w:tc>
          <w:tcPr>
            <w:tcW w:w="900" w:type="dxa"/>
          </w:tcPr>
          <w:p w14:paraId="6986D83A"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79</w:t>
            </w:r>
          </w:p>
        </w:tc>
        <w:tc>
          <w:tcPr>
            <w:tcW w:w="7143" w:type="dxa"/>
          </w:tcPr>
          <w:p w14:paraId="75221111" w14:textId="77777777" w:rsidR="004B294B" w:rsidRDefault="004B294B" w:rsidP="00E5396D">
            <w:r w:rsidRPr="49AA261D">
              <w:rPr>
                <w:rFonts w:eastAsia="Arial"/>
                <w:color w:val="000000" w:themeColor="text1"/>
                <w:szCs w:val="22"/>
              </w:rPr>
              <w:t xml:space="preserve">Fabrikant dient een 4-polige diagnostische </w:t>
            </w:r>
            <w:proofErr w:type="spellStart"/>
            <w:r w:rsidRPr="49AA261D">
              <w:rPr>
                <w:rFonts w:eastAsia="Arial"/>
                <w:color w:val="000000" w:themeColor="text1"/>
                <w:szCs w:val="22"/>
              </w:rPr>
              <w:t>Josephson</w:t>
            </w:r>
            <w:proofErr w:type="spellEnd"/>
            <w:r w:rsidRPr="49AA261D">
              <w:rPr>
                <w:rFonts w:eastAsia="Arial"/>
                <w:color w:val="000000" w:themeColor="text1"/>
                <w:szCs w:val="22"/>
              </w:rPr>
              <w:t xml:space="preserve"> </w:t>
            </w:r>
            <w:proofErr w:type="spellStart"/>
            <w:r w:rsidRPr="49AA261D">
              <w:rPr>
                <w:rFonts w:eastAsia="Arial"/>
                <w:color w:val="000000" w:themeColor="text1"/>
                <w:szCs w:val="22"/>
              </w:rPr>
              <w:t>catheter</w:t>
            </w:r>
            <w:proofErr w:type="spellEnd"/>
            <w:r w:rsidRPr="49AA261D">
              <w:rPr>
                <w:rFonts w:eastAsia="Arial"/>
                <w:color w:val="000000" w:themeColor="text1"/>
                <w:szCs w:val="22"/>
              </w:rPr>
              <w:t xml:space="preserve"> (inclusief kabels) te leveren, evenals een 10-polige en 20-polige stuurbare diagnostische </w:t>
            </w:r>
            <w:proofErr w:type="spellStart"/>
            <w:r w:rsidRPr="49AA261D">
              <w:rPr>
                <w:rFonts w:eastAsia="Arial"/>
                <w:color w:val="000000" w:themeColor="text1"/>
                <w:szCs w:val="22"/>
              </w:rPr>
              <w:t>catheter</w:t>
            </w:r>
            <w:proofErr w:type="spellEnd"/>
            <w:r w:rsidRPr="49AA261D">
              <w:rPr>
                <w:rFonts w:eastAsia="Arial"/>
                <w:color w:val="000000" w:themeColor="text1"/>
                <w:szCs w:val="22"/>
              </w:rPr>
              <w:t xml:space="preserve"> (inclusief kabels).</w:t>
            </w:r>
          </w:p>
        </w:tc>
        <w:tc>
          <w:tcPr>
            <w:tcW w:w="1418" w:type="dxa"/>
          </w:tcPr>
          <w:p w14:paraId="36F5BDE0" w14:textId="77777777" w:rsidR="004B294B" w:rsidRPr="00467B8C" w:rsidRDefault="004B294B" w:rsidP="00E5396D">
            <w:pPr>
              <w:pStyle w:val="Geenafstand"/>
              <w:spacing w:line="320" w:lineRule="exact"/>
            </w:pPr>
            <w:r w:rsidRPr="00467B8C">
              <w:t>O    ja</w:t>
            </w:r>
          </w:p>
          <w:p w14:paraId="0C82083B" w14:textId="77777777" w:rsidR="004B294B" w:rsidRPr="00467B8C" w:rsidRDefault="004B294B" w:rsidP="00E5396D">
            <w:pPr>
              <w:pStyle w:val="Geenafstand"/>
              <w:spacing w:line="320" w:lineRule="exact"/>
            </w:pPr>
            <w:r w:rsidRPr="00467B8C">
              <w:t>OF</w:t>
            </w:r>
          </w:p>
          <w:p w14:paraId="7382685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bl>
    <w:p w14:paraId="6225784E" w14:textId="77777777" w:rsidR="004B294B" w:rsidRDefault="004B294B" w:rsidP="004B294B"/>
    <w:p w14:paraId="52853581" w14:textId="77777777" w:rsidR="004B294B" w:rsidRPr="004627CE" w:rsidRDefault="004B294B" w:rsidP="004B294B">
      <w:pPr>
        <w:pStyle w:val="Kop5"/>
      </w:pPr>
    </w:p>
    <w:p w14:paraId="5B6288A7" w14:textId="77777777" w:rsidR="004B294B" w:rsidRPr="004627CE" w:rsidRDefault="004B294B" w:rsidP="004B294B">
      <w:pPr>
        <w:pStyle w:val="Kop5"/>
      </w:pPr>
      <w:r w:rsidRPr="004627CE">
        <w:t xml:space="preserve">Programma van Eisen: </w:t>
      </w:r>
      <w:r>
        <w:t xml:space="preserve">Aangeboden product perceel 3 </w:t>
      </w:r>
      <w:r w:rsidRPr="004627CE">
        <w:t>ICE katheters</w:t>
      </w:r>
    </w:p>
    <w:p w14:paraId="6E2152FF" w14:textId="77777777" w:rsidR="004B294B" w:rsidRDefault="004B294B" w:rsidP="004B294B">
      <w:pPr>
        <w:pStyle w:val="Gemiddeldraster21"/>
        <w:spacing w:line="320" w:lineRule="exact"/>
        <w:ind w:right="95"/>
        <w:rPr>
          <w:rFonts w:ascii="Arial" w:hAnsi="Arial" w:cs="Arial"/>
          <w:highlight w:val="lightGray"/>
        </w:rPr>
      </w:pPr>
    </w:p>
    <w:p w14:paraId="0F79E2CC" w14:textId="77777777" w:rsidR="004B294B" w:rsidRPr="00C11238"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1821814E" w14:textId="77777777" w:rsidTr="00E5396D">
        <w:tc>
          <w:tcPr>
            <w:tcW w:w="900" w:type="dxa"/>
            <w:shd w:val="clear" w:color="auto" w:fill="0070C0"/>
          </w:tcPr>
          <w:p w14:paraId="51FE5DC9"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2660D245"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6B6F6A45"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C4CC4AA"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44660182" w14:textId="77777777" w:rsidTr="00E5396D">
        <w:tblPrEx>
          <w:tblCellMar>
            <w:left w:w="120" w:type="dxa"/>
            <w:right w:w="120" w:type="dxa"/>
          </w:tblCellMar>
        </w:tblPrEx>
        <w:tc>
          <w:tcPr>
            <w:tcW w:w="900" w:type="dxa"/>
          </w:tcPr>
          <w:p w14:paraId="586A551E"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80</w:t>
            </w:r>
          </w:p>
        </w:tc>
        <w:tc>
          <w:tcPr>
            <w:tcW w:w="7143" w:type="dxa"/>
          </w:tcPr>
          <w:p w14:paraId="02503A31" w14:textId="77777777" w:rsidR="004B294B" w:rsidRPr="00467B8C" w:rsidRDefault="004B294B" w:rsidP="00E5396D">
            <w:pPr>
              <w:pStyle w:val="Default"/>
              <w:rPr>
                <w:szCs w:val="22"/>
              </w:rPr>
            </w:pPr>
            <w:r>
              <w:rPr>
                <w:sz w:val="22"/>
                <w:szCs w:val="22"/>
              </w:rPr>
              <w:t xml:space="preserve">ICE katheter moet door een 10F </w:t>
            </w:r>
            <w:proofErr w:type="spellStart"/>
            <w:r>
              <w:rPr>
                <w:sz w:val="22"/>
                <w:szCs w:val="22"/>
              </w:rPr>
              <w:t>sheath</w:t>
            </w:r>
            <w:proofErr w:type="spellEnd"/>
            <w:r>
              <w:rPr>
                <w:sz w:val="22"/>
                <w:szCs w:val="22"/>
              </w:rPr>
              <w:t xml:space="preserve"> kunnen</w:t>
            </w:r>
          </w:p>
        </w:tc>
        <w:tc>
          <w:tcPr>
            <w:tcW w:w="1418" w:type="dxa"/>
          </w:tcPr>
          <w:p w14:paraId="5AD5188E" w14:textId="77777777" w:rsidR="004B294B" w:rsidRPr="00467B8C" w:rsidRDefault="004B294B" w:rsidP="00E5396D">
            <w:pPr>
              <w:pStyle w:val="Geenafstand"/>
              <w:spacing w:line="320" w:lineRule="exact"/>
            </w:pPr>
            <w:r w:rsidRPr="00467B8C">
              <w:t>O    ja</w:t>
            </w:r>
          </w:p>
          <w:p w14:paraId="3C1BE69E" w14:textId="77777777" w:rsidR="004B294B" w:rsidRPr="00467B8C" w:rsidRDefault="004B294B" w:rsidP="00E5396D">
            <w:pPr>
              <w:pStyle w:val="Geenafstand"/>
              <w:spacing w:line="320" w:lineRule="exact"/>
            </w:pPr>
            <w:r w:rsidRPr="00467B8C">
              <w:t>OF</w:t>
            </w:r>
          </w:p>
          <w:p w14:paraId="156AFC84"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1DC63E61" w14:textId="77777777" w:rsidTr="00E5396D">
        <w:tblPrEx>
          <w:tblCellMar>
            <w:left w:w="120" w:type="dxa"/>
            <w:right w:w="120" w:type="dxa"/>
          </w:tblCellMar>
        </w:tblPrEx>
        <w:tc>
          <w:tcPr>
            <w:tcW w:w="900" w:type="dxa"/>
          </w:tcPr>
          <w:p w14:paraId="1854C2DA"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81</w:t>
            </w:r>
          </w:p>
        </w:tc>
        <w:tc>
          <w:tcPr>
            <w:tcW w:w="7143" w:type="dxa"/>
          </w:tcPr>
          <w:p w14:paraId="06C3EAE2" w14:textId="77777777" w:rsidR="004B294B" w:rsidRPr="00467B8C" w:rsidRDefault="004B294B" w:rsidP="00E5396D">
            <w:pPr>
              <w:pStyle w:val="Default"/>
            </w:pPr>
            <w:r w:rsidRPr="3A58C763">
              <w:rPr>
                <w:sz w:val="22"/>
                <w:szCs w:val="22"/>
              </w:rPr>
              <w:t>ICE katheter moet naar 2 kanten kunnen buigen voor optimale visualisatie</w:t>
            </w:r>
          </w:p>
          <w:p w14:paraId="251690BB" w14:textId="77777777" w:rsidR="004B294B" w:rsidRPr="00467B8C" w:rsidRDefault="004B294B" w:rsidP="00E5396D">
            <w:pPr>
              <w:pStyle w:val="Gemiddeldraster21"/>
              <w:spacing w:line="320" w:lineRule="exact"/>
              <w:ind w:right="95"/>
              <w:rPr>
                <w:rFonts w:ascii="Arial" w:hAnsi="Arial" w:cs="Arial"/>
              </w:rPr>
            </w:pPr>
          </w:p>
        </w:tc>
        <w:tc>
          <w:tcPr>
            <w:tcW w:w="1418" w:type="dxa"/>
          </w:tcPr>
          <w:p w14:paraId="6DBB2B59" w14:textId="77777777" w:rsidR="004B294B" w:rsidRPr="00467B8C" w:rsidRDefault="004B294B" w:rsidP="00E5396D">
            <w:pPr>
              <w:pStyle w:val="Geenafstand"/>
              <w:spacing w:line="320" w:lineRule="exact"/>
            </w:pPr>
            <w:r w:rsidRPr="00467B8C">
              <w:t>O    ja</w:t>
            </w:r>
          </w:p>
          <w:p w14:paraId="407AF83B" w14:textId="77777777" w:rsidR="004B294B" w:rsidRPr="00467B8C" w:rsidRDefault="004B294B" w:rsidP="00E5396D">
            <w:pPr>
              <w:pStyle w:val="Geenafstand"/>
              <w:spacing w:line="320" w:lineRule="exact"/>
            </w:pPr>
            <w:r w:rsidRPr="00467B8C">
              <w:t>OF</w:t>
            </w:r>
          </w:p>
          <w:p w14:paraId="4891D5DC"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bl>
    <w:p w14:paraId="5953C077" w14:textId="77777777" w:rsidR="004B294B" w:rsidRDefault="004B294B" w:rsidP="004B294B">
      <w:pPr>
        <w:pStyle w:val="Gemiddeldraster21"/>
        <w:spacing w:line="320" w:lineRule="exact"/>
        <w:ind w:right="95"/>
        <w:rPr>
          <w:rFonts w:ascii="Arial" w:hAnsi="Arial" w:cs="Arial"/>
          <w:highlight w:val="lightGray"/>
        </w:rPr>
      </w:pPr>
    </w:p>
    <w:p w14:paraId="7D0B7C07" w14:textId="77777777" w:rsidR="004B294B" w:rsidRDefault="004B294B" w:rsidP="004B294B">
      <w:pPr>
        <w:pStyle w:val="Gemiddeldraster21"/>
        <w:spacing w:line="320" w:lineRule="exact"/>
        <w:ind w:right="95"/>
        <w:rPr>
          <w:rFonts w:ascii="Arial" w:hAnsi="Arial" w:cs="Arial"/>
          <w:b/>
          <w:color w:val="86D2ED"/>
          <w:sz w:val="24"/>
          <w:szCs w:val="24"/>
        </w:rPr>
      </w:pPr>
      <w:r w:rsidRPr="004627CE">
        <w:rPr>
          <w:rFonts w:ascii="Arial" w:hAnsi="Arial" w:cs="Arial"/>
          <w:b/>
          <w:color w:val="86D2ED"/>
          <w:sz w:val="24"/>
          <w:szCs w:val="24"/>
        </w:rPr>
        <w:t xml:space="preserve">Programma van Eisen: </w:t>
      </w:r>
      <w:r>
        <w:rPr>
          <w:rFonts w:ascii="Arial" w:hAnsi="Arial" w:cs="Arial"/>
          <w:b/>
          <w:color w:val="86D2ED"/>
          <w:sz w:val="24"/>
          <w:szCs w:val="24"/>
        </w:rPr>
        <w:t>Aangeboden echoapparatuur</w:t>
      </w:r>
      <w:r w:rsidRPr="004627CE">
        <w:rPr>
          <w:rFonts w:ascii="Arial" w:hAnsi="Arial" w:cs="Arial"/>
          <w:b/>
          <w:color w:val="86D2ED"/>
          <w:sz w:val="24"/>
          <w:szCs w:val="24"/>
        </w:rPr>
        <w:t xml:space="preserve"> perceel 3 ICE katheters</w:t>
      </w:r>
    </w:p>
    <w:p w14:paraId="3CA220D7" w14:textId="77777777" w:rsidR="004B294B" w:rsidRDefault="004B294B" w:rsidP="004B294B">
      <w:pPr>
        <w:pStyle w:val="Gemiddeldraster21"/>
        <w:spacing w:line="320" w:lineRule="exact"/>
        <w:ind w:right="95"/>
        <w:rPr>
          <w:rFonts w:ascii="Arial" w:hAnsi="Arial" w:cs="Arial"/>
          <w:b/>
          <w:color w:val="86D2ED"/>
          <w:sz w:val="24"/>
          <w:szCs w:val="24"/>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6C303317" w14:textId="77777777" w:rsidTr="00E5396D">
        <w:tc>
          <w:tcPr>
            <w:tcW w:w="900" w:type="dxa"/>
            <w:shd w:val="clear" w:color="auto" w:fill="0070C0"/>
          </w:tcPr>
          <w:p w14:paraId="32D29B2B"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549789E6"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54922F1E"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072687B1"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367BCDBF" w14:textId="77777777" w:rsidTr="00E5396D">
        <w:tblPrEx>
          <w:tblCellMar>
            <w:left w:w="120" w:type="dxa"/>
            <w:right w:w="120" w:type="dxa"/>
          </w:tblCellMar>
        </w:tblPrEx>
        <w:tc>
          <w:tcPr>
            <w:tcW w:w="900" w:type="dxa"/>
          </w:tcPr>
          <w:p w14:paraId="1024F67D"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82</w:t>
            </w:r>
          </w:p>
        </w:tc>
        <w:tc>
          <w:tcPr>
            <w:tcW w:w="7143" w:type="dxa"/>
          </w:tcPr>
          <w:p w14:paraId="7510DA12" w14:textId="77777777" w:rsidR="004B294B" w:rsidRPr="00467B8C" w:rsidRDefault="004B294B" w:rsidP="00E5396D">
            <w:pPr>
              <w:pStyle w:val="Default"/>
              <w:rPr>
                <w:sz w:val="22"/>
                <w:szCs w:val="22"/>
              </w:rPr>
            </w:pPr>
            <w:r w:rsidRPr="3A58C763">
              <w:rPr>
                <w:sz w:val="22"/>
                <w:szCs w:val="22"/>
              </w:rPr>
              <w:t>Echo Apparatuur beschikt over een aansluiting voor een ICE katheter</w:t>
            </w:r>
          </w:p>
        </w:tc>
        <w:tc>
          <w:tcPr>
            <w:tcW w:w="1418" w:type="dxa"/>
          </w:tcPr>
          <w:p w14:paraId="228ADB61" w14:textId="77777777" w:rsidR="004B294B" w:rsidRPr="00467B8C" w:rsidRDefault="004B294B" w:rsidP="00E5396D">
            <w:pPr>
              <w:pStyle w:val="Geenafstand"/>
              <w:spacing w:line="320" w:lineRule="exact"/>
            </w:pPr>
            <w:r w:rsidRPr="00467B8C">
              <w:t>O    ja</w:t>
            </w:r>
          </w:p>
          <w:p w14:paraId="440ECF03" w14:textId="77777777" w:rsidR="004B294B" w:rsidRPr="00467B8C" w:rsidRDefault="004B294B" w:rsidP="00E5396D">
            <w:pPr>
              <w:pStyle w:val="Geenafstand"/>
              <w:spacing w:line="320" w:lineRule="exact"/>
            </w:pPr>
            <w:r w:rsidRPr="00467B8C">
              <w:t>OF</w:t>
            </w:r>
          </w:p>
          <w:p w14:paraId="07287777"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53099F4" w14:textId="77777777" w:rsidTr="00E5396D">
        <w:tblPrEx>
          <w:tblCellMar>
            <w:left w:w="120" w:type="dxa"/>
            <w:right w:w="120" w:type="dxa"/>
          </w:tblCellMar>
        </w:tblPrEx>
        <w:tc>
          <w:tcPr>
            <w:tcW w:w="900" w:type="dxa"/>
          </w:tcPr>
          <w:p w14:paraId="4690F719"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83</w:t>
            </w:r>
          </w:p>
        </w:tc>
        <w:tc>
          <w:tcPr>
            <w:tcW w:w="7143" w:type="dxa"/>
          </w:tcPr>
          <w:p w14:paraId="42644456" w14:textId="77777777" w:rsidR="004B294B" w:rsidRPr="00467B8C" w:rsidRDefault="004B294B" w:rsidP="00E5396D">
            <w:pPr>
              <w:pStyle w:val="Default"/>
            </w:pPr>
            <w:r w:rsidRPr="3A58C763">
              <w:rPr>
                <w:sz w:val="22"/>
                <w:szCs w:val="22"/>
              </w:rPr>
              <w:t xml:space="preserve">Echo Apparatuur beschikt over een TEE – functie en Inschrijver kan een bijbehorende TEE- </w:t>
            </w:r>
            <w:proofErr w:type="spellStart"/>
            <w:r w:rsidRPr="3A58C763">
              <w:rPr>
                <w:sz w:val="22"/>
                <w:szCs w:val="22"/>
              </w:rPr>
              <w:t>probe</w:t>
            </w:r>
            <w:proofErr w:type="spellEnd"/>
            <w:r w:rsidRPr="3A58C763">
              <w:rPr>
                <w:sz w:val="22"/>
                <w:szCs w:val="22"/>
              </w:rPr>
              <w:t xml:space="preserve"> leveren.</w:t>
            </w:r>
          </w:p>
          <w:p w14:paraId="1B9E714F" w14:textId="77777777" w:rsidR="004B294B" w:rsidRPr="00467B8C" w:rsidRDefault="004B294B" w:rsidP="00E5396D">
            <w:pPr>
              <w:pStyle w:val="Gemiddeldraster21"/>
              <w:spacing w:line="320" w:lineRule="exact"/>
              <w:ind w:right="95"/>
              <w:rPr>
                <w:rFonts w:ascii="Arial" w:hAnsi="Arial" w:cs="Arial"/>
              </w:rPr>
            </w:pPr>
          </w:p>
        </w:tc>
        <w:tc>
          <w:tcPr>
            <w:tcW w:w="1418" w:type="dxa"/>
          </w:tcPr>
          <w:p w14:paraId="286DA3EA" w14:textId="77777777" w:rsidR="004B294B" w:rsidRPr="00467B8C" w:rsidRDefault="004B294B" w:rsidP="00E5396D">
            <w:pPr>
              <w:pStyle w:val="Geenafstand"/>
              <w:spacing w:line="320" w:lineRule="exact"/>
            </w:pPr>
            <w:r w:rsidRPr="00467B8C">
              <w:t>O    ja</w:t>
            </w:r>
          </w:p>
          <w:p w14:paraId="1136150A" w14:textId="77777777" w:rsidR="004B294B" w:rsidRPr="00467B8C" w:rsidRDefault="004B294B" w:rsidP="00E5396D">
            <w:pPr>
              <w:pStyle w:val="Geenafstand"/>
              <w:spacing w:line="320" w:lineRule="exact"/>
            </w:pPr>
            <w:r w:rsidRPr="00467B8C">
              <w:t>OF</w:t>
            </w:r>
          </w:p>
          <w:p w14:paraId="62D1C99E"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3308A678" w14:textId="77777777" w:rsidTr="00E5396D">
        <w:tblPrEx>
          <w:tblCellMar>
            <w:left w:w="120" w:type="dxa"/>
            <w:right w:w="120" w:type="dxa"/>
          </w:tblCellMar>
        </w:tblPrEx>
        <w:tc>
          <w:tcPr>
            <w:tcW w:w="900" w:type="dxa"/>
          </w:tcPr>
          <w:p w14:paraId="548EDA2A" w14:textId="77777777" w:rsidR="004B294B" w:rsidRDefault="004B294B" w:rsidP="00E5396D">
            <w:pPr>
              <w:pStyle w:val="Gemiddeldraster21"/>
              <w:spacing w:line="320" w:lineRule="exact"/>
              <w:ind w:right="95"/>
              <w:rPr>
                <w:rFonts w:ascii="Arial" w:hAnsi="Arial" w:cs="Arial"/>
              </w:rPr>
            </w:pPr>
            <w:r>
              <w:rPr>
                <w:rFonts w:ascii="Arial" w:hAnsi="Arial" w:cs="Arial"/>
              </w:rPr>
              <w:lastRenderedPageBreak/>
              <w:t>84</w:t>
            </w:r>
          </w:p>
        </w:tc>
        <w:tc>
          <w:tcPr>
            <w:tcW w:w="7143" w:type="dxa"/>
          </w:tcPr>
          <w:p w14:paraId="075463C3" w14:textId="77777777" w:rsidR="004B294B" w:rsidRDefault="004B294B" w:rsidP="00E5396D">
            <w:pPr>
              <w:pStyle w:val="Default"/>
              <w:rPr>
                <w:sz w:val="22"/>
                <w:szCs w:val="22"/>
              </w:rPr>
            </w:pPr>
            <w:r w:rsidRPr="3A58C763">
              <w:rPr>
                <w:sz w:val="22"/>
                <w:szCs w:val="22"/>
              </w:rPr>
              <w:t xml:space="preserve">Echo apparatuur beschikt ook over een aansluiting voor een lineaire transducer. </w:t>
            </w:r>
          </w:p>
        </w:tc>
        <w:tc>
          <w:tcPr>
            <w:tcW w:w="1418" w:type="dxa"/>
          </w:tcPr>
          <w:p w14:paraId="4B83F5E6" w14:textId="77777777" w:rsidR="004B294B" w:rsidRPr="00467B8C" w:rsidRDefault="004B294B" w:rsidP="00E5396D">
            <w:pPr>
              <w:pStyle w:val="Geenafstand"/>
              <w:spacing w:line="320" w:lineRule="exact"/>
            </w:pPr>
            <w:r w:rsidRPr="00467B8C">
              <w:t>O    ja</w:t>
            </w:r>
          </w:p>
          <w:p w14:paraId="207D4C07" w14:textId="77777777" w:rsidR="004B294B" w:rsidRPr="00467B8C" w:rsidRDefault="004B294B" w:rsidP="00E5396D">
            <w:pPr>
              <w:pStyle w:val="Geenafstand"/>
              <w:spacing w:line="320" w:lineRule="exact"/>
            </w:pPr>
            <w:r w:rsidRPr="00467B8C">
              <w:t>OF</w:t>
            </w:r>
          </w:p>
          <w:p w14:paraId="01DA695C" w14:textId="77777777" w:rsidR="004B294B" w:rsidRPr="00467B8C" w:rsidRDefault="004B294B" w:rsidP="00E5396D">
            <w:pPr>
              <w:pStyle w:val="Geenafstand"/>
              <w:spacing w:line="320" w:lineRule="exact"/>
            </w:pPr>
            <w:r w:rsidRPr="00467B8C">
              <w:t>O    nee</w:t>
            </w:r>
          </w:p>
        </w:tc>
      </w:tr>
    </w:tbl>
    <w:p w14:paraId="6DE71E56" w14:textId="77777777" w:rsidR="004B294B" w:rsidRDefault="004B294B" w:rsidP="004B294B">
      <w:pPr>
        <w:pStyle w:val="Gemiddeldraster21"/>
        <w:spacing w:line="320" w:lineRule="exact"/>
        <w:ind w:right="95"/>
        <w:rPr>
          <w:rFonts w:ascii="Arial" w:hAnsi="Arial" w:cs="Arial"/>
          <w:b/>
          <w:color w:val="86D2ED"/>
          <w:sz w:val="24"/>
          <w:szCs w:val="24"/>
        </w:rPr>
      </w:pPr>
    </w:p>
    <w:p w14:paraId="5683CACB" w14:textId="77777777" w:rsidR="004B294B" w:rsidRDefault="004B294B" w:rsidP="004B294B">
      <w:pPr>
        <w:pStyle w:val="Gemiddeldraster21"/>
        <w:spacing w:line="320" w:lineRule="exact"/>
        <w:ind w:right="95"/>
        <w:rPr>
          <w:rFonts w:ascii="Arial" w:hAnsi="Arial" w:cs="Arial"/>
          <w:b/>
          <w:color w:val="86D2ED"/>
          <w:sz w:val="24"/>
          <w:szCs w:val="24"/>
        </w:rPr>
      </w:pPr>
    </w:p>
    <w:p w14:paraId="1907A9D6" w14:textId="77777777" w:rsidR="004B294B" w:rsidRDefault="004B294B" w:rsidP="004B294B">
      <w:pPr>
        <w:pStyle w:val="Gemiddeldraster21"/>
        <w:spacing w:line="320" w:lineRule="exact"/>
        <w:ind w:right="95"/>
        <w:rPr>
          <w:rFonts w:ascii="Arial" w:hAnsi="Arial" w:cs="Arial"/>
          <w:b/>
          <w:color w:val="86D2ED"/>
          <w:sz w:val="24"/>
          <w:szCs w:val="24"/>
        </w:rPr>
      </w:pPr>
      <w:r w:rsidRPr="004627CE">
        <w:rPr>
          <w:rFonts w:ascii="Arial" w:hAnsi="Arial" w:cs="Arial"/>
          <w:b/>
          <w:color w:val="86D2ED"/>
          <w:sz w:val="24"/>
          <w:szCs w:val="24"/>
        </w:rPr>
        <w:t xml:space="preserve">Programma van Eisen: </w:t>
      </w:r>
      <w:r>
        <w:rPr>
          <w:rFonts w:ascii="Arial" w:hAnsi="Arial" w:cs="Arial"/>
          <w:b/>
          <w:color w:val="86D2ED"/>
          <w:sz w:val="24"/>
          <w:szCs w:val="24"/>
        </w:rPr>
        <w:t>Service echoapparatuur</w:t>
      </w:r>
      <w:r w:rsidRPr="004627CE">
        <w:rPr>
          <w:rFonts w:ascii="Arial" w:hAnsi="Arial" w:cs="Arial"/>
          <w:b/>
          <w:color w:val="86D2ED"/>
          <w:sz w:val="24"/>
          <w:szCs w:val="24"/>
        </w:rPr>
        <w:t xml:space="preserve"> perceel 3 ICE katheters</w:t>
      </w:r>
    </w:p>
    <w:p w14:paraId="560B3349" w14:textId="77777777" w:rsidR="004B294B" w:rsidRDefault="004B294B" w:rsidP="004B294B">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4B294B" w14:paraId="5B18CA87" w14:textId="77777777" w:rsidTr="00E5396D">
        <w:tc>
          <w:tcPr>
            <w:tcW w:w="900" w:type="dxa"/>
            <w:shd w:val="clear" w:color="auto" w:fill="0070C0"/>
          </w:tcPr>
          <w:p w14:paraId="06BB485F" w14:textId="77777777" w:rsidR="004B294B" w:rsidRPr="00CB00C9" w:rsidRDefault="004B294B" w:rsidP="00E5396D">
            <w:pPr>
              <w:pStyle w:val="Gemiddeldraster21"/>
              <w:spacing w:line="320" w:lineRule="exact"/>
              <w:ind w:right="95"/>
              <w:rPr>
                <w:rFonts w:ascii="Arial" w:hAnsi="Arial" w:cs="Arial"/>
                <w:color w:val="FFFFFF" w:themeColor="background1"/>
              </w:rPr>
            </w:pPr>
            <w:proofErr w:type="spellStart"/>
            <w:r w:rsidRPr="00CB00C9">
              <w:rPr>
                <w:rFonts w:ascii="Arial" w:hAnsi="Arial" w:cs="Arial"/>
                <w:color w:val="FFFFFF" w:themeColor="background1"/>
              </w:rPr>
              <w:t>Nr</w:t>
            </w:r>
            <w:proofErr w:type="spellEnd"/>
          </w:p>
        </w:tc>
        <w:tc>
          <w:tcPr>
            <w:tcW w:w="7143" w:type="dxa"/>
            <w:shd w:val="clear" w:color="auto" w:fill="0070C0"/>
          </w:tcPr>
          <w:p w14:paraId="59D4179D"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389AB73B" w14:textId="77777777" w:rsidR="004B294B" w:rsidRPr="00CB00C9" w:rsidRDefault="004B294B" w:rsidP="00E5396D">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2741A11" w14:textId="77777777" w:rsidR="004B294B" w:rsidRPr="00CB00C9" w:rsidRDefault="004B294B" w:rsidP="00E5396D">
            <w:pPr>
              <w:pStyle w:val="Gemiddeldraster21"/>
              <w:spacing w:line="320" w:lineRule="exact"/>
              <w:ind w:right="95"/>
              <w:rPr>
                <w:rFonts w:ascii="Arial" w:hAnsi="Arial" w:cs="Arial"/>
                <w:color w:val="FFFFFF" w:themeColor="background1"/>
              </w:rPr>
            </w:pPr>
          </w:p>
        </w:tc>
      </w:tr>
      <w:tr w:rsidR="004B294B" w14:paraId="4AE3F577" w14:textId="77777777" w:rsidTr="00E5396D">
        <w:tblPrEx>
          <w:tblCellMar>
            <w:left w:w="120" w:type="dxa"/>
            <w:right w:w="120" w:type="dxa"/>
          </w:tblCellMar>
        </w:tblPrEx>
        <w:tc>
          <w:tcPr>
            <w:tcW w:w="900" w:type="dxa"/>
          </w:tcPr>
          <w:p w14:paraId="611E7A67"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85</w:t>
            </w:r>
          </w:p>
        </w:tc>
        <w:tc>
          <w:tcPr>
            <w:tcW w:w="7143" w:type="dxa"/>
          </w:tcPr>
          <w:p w14:paraId="694AA7B1" w14:textId="77777777" w:rsidR="004B294B" w:rsidRDefault="004B294B" w:rsidP="00E5396D">
            <w:pPr>
              <w:spacing w:after="161" w:line="257" w:lineRule="auto"/>
              <w:ind w:left="2"/>
            </w:pPr>
            <w:r>
              <w:t xml:space="preserve">Indien het Erasmus MC besluit uw diensten af te nemen, zal de leverancier verschillende model/onderhoudscontracten leveren volgens de </w:t>
            </w:r>
            <w:proofErr w:type="spellStart"/>
            <w:r>
              <w:t>Wibaz</w:t>
            </w:r>
            <w:proofErr w:type="spellEnd"/>
            <w:r>
              <w:t>.</w:t>
            </w:r>
          </w:p>
          <w:p w14:paraId="70102F2D" w14:textId="77777777" w:rsidR="004B294B" w:rsidRPr="004A3B82" w:rsidRDefault="004B294B" w:rsidP="00E5396D">
            <w:pPr>
              <w:pStyle w:val="Default"/>
              <w:rPr>
                <w:color w:val="auto"/>
                <w:sz w:val="22"/>
                <w:szCs w:val="20"/>
                <w:lang w:eastAsia="en-US"/>
              </w:rPr>
            </w:pPr>
            <w:r w:rsidRPr="004A3B82">
              <w:rPr>
                <w:color w:val="auto"/>
                <w:sz w:val="22"/>
                <w:szCs w:val="20"/>
                <w:lang w:eastAsia="en-US"/>
              </w:rPr>
              <w:t xml:space="preserve">Hebt u deze gelezen en gaat u hiermee akkoord?  </w:t>
            </w:r>
          </w:p>
        </w:tc>
        <w:tc>
          <w:tcPr>
            <w:tcW w:w="1418" w:type="dxa"/>
          </w:tcPr>
          <w:p w14:paraId="37EED78C" w14:textId="77777777" w:rsidR="004B294B" w:rsidRPr="00467B8C" w:rsidRDefault="004B294B" w:rsidP="00E5396D">
            <w:pPr>
              <w:pStyle w:val="Geenafstand"/>
              <w:spacing w:line="320" w:lineRule="exact"/>
            </w:pPr>
            <w:r w:rsidRPr="00467B8C">
              <w:t>O    ja</w:t>
            </w:r>
          </w:p>
          <w:p w14:paraId="60CFD59F" w14:textId="77777777" w:rsidR="004B294B" w:rsidRPr="00467B8C" w:rsidRDefault="004B294B" w:rsidP="00E5396D">
            <w:pPr>
              <w:pStyle w:val="Geenafstand"/>
              <w:spacing w:line="320" w:lineRule="exact"/>
            </w:pPr>
            <w:r w:rsidRPr="00467B8C">
              <w:t>OF</w:t>
            </w:r>
          </w:p>
          <w:p w14:paraId="204324B5"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7022A5B" w14:textId="77777777" w:rsidTr="00E5396D">
        <w:tblPrEx>
          <w:tblCellMar>
            <w:left w:w="120" w:type="dxa"/>
            <w:right w:w="120" w:type="dxa"/>
          </w:tblCellMar>
        </w:tblPrEx>
        <w:tc>
          <w:tcPr>
            <w:tcW w:w="900" w:type="dxa"/>
          </w:tcPr>
          <w:p w14:paraId="264CBB89"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86</w:t>
            </w:r>
          </w:p>
        </w:tc>
        <w:tc>
          <w:tcPr>
            <w:tcW w:w="7143" w:type="dxa"/>
          </w:tcPr>
          <w:p w14:paraId="68C3406C" w14:textId="77777777" w:rsidR="004B294B" w:rsidRPr="004A3B82" w:rsidRDefault="004B294B" w:rsidP="00E5396D">
            <w:pPr>
              <w:pStyle w:val="Gemiddeldraster21"/>
              <w:spacing w:line="320" w:lineRule="exact"/>
              <w:ind w:right="95"/>
              <w:rPr>
                <w:rFonts w:ascii="Arial" w:eastAsia="Times New Roman" w:hAnsi="Arial" w:cs="Arial"/>
                <w:szCs w:val="20"/>
              </w:rPr>
            </w:pPr>
            <w:r w:rsidRPr="004A3B82">
              <w:rPr>
                <w:rFonts w:ascii="Arial" w:eastAsia="Times New Roman" w:hAnsi="Arial" w:cs="Arial"/>
                <w:szCs w:val="20"/>
              </w:rPr>
              <w:t>Garantieperiode gaat in na oplevering van het systeem door de leverancier.</w:t>
            </w:r>
          </w:p>
        </w:tc>
        <w:tc>
          <w:tcPr>
            <w:tcW w:w="1418" w:type="dxa"/>
          </w:tcPr>
          <w:p w14:paraId="258B5E48" w14:textId="77777777" w:rsidR="004B294B" w:rsidRPr="00467B8C" w:rsidRDefault="004B294B" w:rsidP="00E5396D">
            <w:pPr>
              <w:pStyle w:val="Geenafstand"/>
              <w:spacing w:line="320" w:lineRule="exact"/>
            </w:pPr>
            <w:r w:rsidRPr="00467B8C">
              <w:t>O    ja</w:t>
            </w:r>
          </w:p>
          <w:p w14:paraId="6EACAAF9" w14:textId="77777777" w:rsidR="004B294B" w:rsidRPr="00467B8C" w:rsidRDefault="004B294B" w:rsidP="00E5396D">
            <w:pPr>
              <w:pStyle w:val="Geenafstand"/>
              <w:spacing w:line="320" w:lineRule="exact"/>
            </w:pPr>
            <w:r w:rsidRPr="00467B8C">
              <w:t>OF</w:t>
            </w:r>
          </w:p>
          <w:p w14:paraId="712802D9"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3E3D024B" w14:textId="77777777" w:rsidTr="00E5396D">
        <w:tblPrEx>
          <w:tblCellMar>
            <w:left w:w="120" w:type="dxa"/>
            <w:right w:w="120" w:type="dxa"/>
          </w:tblCellMar>
        </w:tblPrEx>
        <w:tc>
          <w:tcPr>
            <w:tcW w:w="900" w:type="dxa"/>
          </w:tcPr>
          <w:p w14:paraId="191FB1B7"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87</w:t>
            </w:r>
          </w:p>
        </w:tc>
        <w:tc>
          <w:tcPr>
            <w:tcW w:w="7143" w:type="dxa"/>
          </w:tcPr>
          <w:p w14:paraId="6FF165FC" w14:textId="77777777" w:rsidR="004B294B" w:rsidRPr="004A3B82" w:rsidRDefault="004B294B" w:rsidP="00E5396D">
            <w:pPr>
              <w:pStyle w:val="Gemiddeldraster21"/>
              <w:spacing w:line="320" w:lineRule="exact"/>
              <w:ind w:right="95"/>
              <w:rPr>
                <w:rFonts w:ascii="Arial" w:eastAsia="Times New Roman" w:hAnsi="Arial" w:cs="Arial"/>
                <w:szCs w:val="20"/>
              </w:rPr>
            </w:pPr>
            <w:r w:rsidRPr="004A3B82">
              <w:rPr>
                <w:rFonts w:ascii="Arial" w:eastAsia="Times New Roman" w:hAnsi="Arial" w:cs="Arial"/>
                <w:szCs w:val="20"/>
              </w:rPr>
              <w:t>Updates moeten gedurende de levensduur van het aangeboden systeem kosteloos zijn. De leverancier geeft aan wat de kosten zijn van upgrades.</w:t>
            </w:r>
          </w:p>
        </w:tc>
        <w:tc>
          <w:tcPr>
            <w:tcW w:w="1418" w:type="dxa"/>
          </w:tcPr>
          <w:p w14:paraId="1AE270B5" w14:textId="77777777" w:rsidR="004B294B" w:rsidRPr="00467B8C" w:rsidRDefault="004B294B" w:rsidP="00E5396D">
            <w:pPr>
              <w:pStyle w:val="Geenafstand"/>
              <w:spacing w:line="320" w:lineRule="exact"/>
            </w:pPr>
            <w:r w:rsidRPr="00467B8C">
              <w:t>O    ja</w:t>
            </w:r>
          </w:p>
          <w:p w14:paraId="7C0A827A" w14:textId="77777777" w:rsidR="004B294B" w:rsidRPr="00467B8C" w:rsidRDefault="004B294B" w:rsidP="00E5396D">
            <w:pPr>
              <w:pStyle w:val="Geenafstand"/>
              <w:spacing w:line="320" w:lineRule="exact"/>
            </w:pPr>
            <w:r w:rsidRPr="00467B8C">
              <w:t>OF</w:t>
            </w:r>
          </w:p>
          <w:p w14:paraId="3A3C8166" w14:textId="77777777" w:rsidR="004B294B" w:rsidRPr="00467B8C" w:rsidRDefault="004B294B" w:rsidP="00E5396D">
            <w:pPr>
              <w:pStyle w:val="Gemiddeldraster21"/>
              <w:spacing w:line="320" w:lineRule="exact"/>
              <w:ind w:right="95"/>
              <w:rPr>
                <w:rFonts w:ascii="Arial" w:hAnsi="Arial" w:cs="Arial"/>
              </w:rPr>
            </w:pPr>
            <w:r w:rsidRPr="00467B8C">
              <w:rPr>
                <w:rFonts w:ascii="Arial" w:hAnsi="Arial" w:cs="Arial"/>
              </w:rPr>
              <w:t>O    nee</w:t>
            </w:r>
          </w:p>
        </w:tc>
      </w:tr>
      <w:tr w:rsidR="004B294B" w14:paraId="20431A8E" w14:textId="77777777" w:rsidTr="00E5396D">
        <w:tblPrEx>
          <w:tblCellMar>
            <w:left w:w="120" w:type="dxa"/>
            <w:right w:w="120" w:type="dxa"/>
          </w:tblCellMar>
        </w:tblPrEx>
        <w:tc>
          <w:tcPr>
            <w:tcW w:w="900" w:type="dxa"/>
          </w:tcPr>
          <w:p w14:paraId="458DC1BA"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88</w:t>
            </w:r>
          </w:p>
        </w:tc>
        <w:tc>
          <w:tcPr>
            <w:tcW w:w="7143" w:type="dxa"/>
          </w:tcPr>
          <w:p w14:paraId="6A4DC52C" w14:textId="77777777" w:rsidR="004B294B" w:rsidRPr="004A3B82"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planning van de werkzaamheden (wat, waarom en wanneer) dienen vooraf plaats te vinden, met zowel de gebruikende afdeling alsook de technisch beherende afdeling.</w:t>
            </w:r>
          </w:p>
        </w:tc>
        <w:tc>
          <w:tcPr>
            <w:tcW w:w="1418" w:type="dxa"/>
          </w:tcPr>
          <w:p w14:paraId="44922990" w14:textId="77777777" w:rsidR="004B294B" w:rsidRPr="00467B8C" w:rsidRDefault="004B294B" w:rsidP="00E5396D">
            <w:pPr>
              <w:pStyle w:val="Geenafstand"/>
              <w:spacing w:line="320" w:lineRule="exact"/>
            </w:pPr>
            <w:r w:rsidRPr="00467B8C">
              <w:t>O    ja</w:t>
            </w:r>
          </w:p>
          <w:p w14:paraId="36514777" w14:textId="77777777" w:rsidR="004B294B" w:rsidRPr="00467B8C" w:rsidRDefault="004B294B" w:rsidP="00E5396D">
            <w:pPr>
              <w:pStyle w:val="Geenafstand"/>
              <w:spacing w:line="320" w:lineRule="exact"/>
            </w:pPr>
            <w:r w:rsidRPr="00467B8C">
              <w:t>OF</w:t>
            </w:r>
          </w:p>
          <w:p w14:paraId="672F6503" w14:textId="77777777" w:rsidR="004B294B" w:rsidRPr="00467B8C" w:rsidRDefault="004B294B" w:rsidP="00E5396D">
            <w:pPr>
              <w:pStyle w:val="Geenafstand"/>
              <w:spacing w:line="320" w:lineRule="exact"/>
            </w:pPr>
            <w:r w:rsidRPr="00467B8C">
              <w:t>O    nee</w:t>
            </w:r>
          </w:p>
        </w:tc>
      </w:tr>
      <w:tr w:rsidR="004B294B" w14:paraId="7E4BEF7D" w14:textId="77777777" w:rsidTr="00E5396D">
        <w:tblPrEx>
          <w:tblCellMar>
            <w:left w:w="120" w:type="dxa"/>
            <w:right w:w="120" w:type="dxa"/>
          </w:tblCellMar>
        </w:tblPrEx>
        <w:tc>
          <w:tcPr>
            <w:tcW w:w="900" w:type="dxa"/>
          </w:tcPr>
          <w:p w14:paraId="495E73BB"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89</w:t>
            </w:r>
          </w:p>
        </w:tc>
        <w:tc>
          <w:tcPr>
            <w:tcW w:w="7143" w:type="dxa"/>
          </w:tcPr>
          <w:p w14:paraId="478AA4F9" w14:textId="77777777" w:rsidR="004B294B" w:rsidRPr="004A3B82"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leverancier communiceert minstens een jaar van tevoren wanneer de End Of Service of Best Effort ingangsdatum ingaat.</w:t>
            </w:r>
          </w:p>
        </w:tc>
        <w:tc>
          <w:tcPr>
            <w:tcW w:w="1418" w:type="dxa"/>
          </w:tcPr>
          <w:p w14:paraId="2CE7CEB5" w14:textId="77777777" w:rsidR="004B294B" w:rsidRPr="00467B8C" w:rsidRDefault="004B294B" w:rsidP="00E5396D">
            <w:pPr>
              <w:pStyle w:val="Geenafstand"/>
              <w:spacing w:line="320" w:lineRule="exact"/>
            </w:pPr>
            <w:r w:rsidRPr="00467B8C">
              <w:t>O    ja</w:t>
            </w:r>
          </w:p>
          <w:p w14:paraId="53F1BEF5" w14:textId="77777777" w:rsidR="004B294B" w:rsidRPr="00467B8C" w:rsidRDefault="004B294B" w:rsidP="00E5396D">
            <w:pPr>
              <w:pStyle w:val="Geenafstand"/>
              <w:spacing w:line="320" w:lineRule="exact"/>
            </w:pPr>
            <w:r w:rsidRPr="00467B8C">
              <w:t>OF</w:t>
            </w:r>
          </w:p>
          <w:p w14:paraId="7C37A899" w14:textId="77777777" w:rsidR="004B294B" w:rsidRPr="00467B8C" w:rsidRDefault="004B294B" w:rsidP="00E5396D">
            <w:pPr>
              <w:pStyle w:val="Geenafstand"/>
              <w:spacing w:line="320" w:lineRule="exact"/>
            </w:pPr>
            <w:r w:rsidRPr="00467B8C">
              <w:t>O    nee</w:t>
            </w:r>
          </w:p>
        </w:tc>
      </w:tr>
      <w:tr w:rsidR="004B294B" w14:paraId="0299460D" w14:textId="77777777" w:rsidTr="00E5396D">
        <w:tblPrEx>
          <w:tblCellMar>
            <w:left w:w="120" w:type="dxa"/>
            <w:right w:w="120" w:type="dxa"/>
          </w:tblCellMar>
        </w:tblPrEx>
        <w:tc>
          <w:tcPr>
            <w:tcW w:w="900" w:type="dxa"/>
          </w:tcPr>
          <w:p w14:paraId="422F7CA1"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90</w:t>
            </w:r>
          </w:p>
        </w:tc>
        <w:tc>
          <w:tcPr>
            <w:tcW w:w="7143" w:type="dxa"/>
          </w:tcPr>
          <w:p w14:paraId="32CD0DD2" w14:textId="77777777" w:rsidR="004B294B" w:rsidRPr="004A3B82"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 xml:space="preserve">De inschrijver levert alle benodigde technische informatie en documentatie van de apparatuur. Indien het Erasmus MC besluit om het onderhoud (gedeeltelijk) zelf uit te voeren dienen de Engelse- en/of Nederlandse service </w:t>
            </w:r>
            <w:proofErr w:type="spellStart"/>
            <w:r w:rsidRPr="00B6399E">
              <w:rPr>
                <w:rFonts w:ascii="Arial" w:eastAsia="Times New Roman" w:hAnsi="Arial" w:cs="Arial"/>
                <w:szCs w:val="20"/>
              </w:rPr>
              <w:t>manuals</w:t>
            </w:r>
            <w:proofErr w:type="spellEnd"/>
            <w:r w:rsidRPr="00B6399E">
              <w:rPr>
                <w:rFonts w:ascii="Arial" w:eastAsia="Times New Roman" w:hAnsi="Arial" w:cs="Arial"/>
                <w:szCs w:val="20"/>
              </w:rPr>
              <w:t xml:space="preserve"> bij installatie meegeleverd te worden.</w:t>
            </w:r>
          </w:p>
        </w:tc>
        <w:tc>
          <w:tcPr>
            <w:tcW w:w="1418" w:type="dxa"/>
          </w:tcPr>
          <w:p w14:paraId="7F980940" w14:textId="77777777" w:rsidR="004B294B" w:rsidRPr="00467B8C" w:rsidRDefault="004B294B" w:rsidP="00E5396D">
            <w:pPr>
              <w:pStyle w:val="Geenafstand"/>
              <w:spacing w:line="320" w:lineRule="exact"/>
            </w:pPr>
            <w:r w:rsidRPr="00467B8C">
              <w:t>O    ja</w:t>
            </w:r>
          </w:p>
          <w:p w14:paraId="06A7E5E6" w14:textId="77777777" w:rsidR="004B294B" w:rsidRPr="00467B8C" w:rsidRDefault="004B294B" w:rsidP="00E5396D">
            <w:pPr>
              <w:pStyle w:val="Geenafstand"/>
              <w:spacing w:line="320" w:lineRule="exact"/>
            </w:pPr>
            <w:r w:rsidRPr="00467B8C">
              <w:t>OF</w:t>
            </w:r>
          </w:p>
          <w:p w14:paraId="722B4F97" w14:textId="77777777" w:rsidR="004B294B" w:rsidRPr="00467B8C" w:rsidRDefault="004B294B" w:rsidP="00E5396D">
            <w:pPr>
              <w:pStyle w:val="Geenafstand"/>
              <w:spacing w:line="320" w:lineRule="exact"/>
            </w:pPr>
            <w:r w:rsidRPr="00467B8C">
              <w:t>O    nee</w:t>
            </w:r>
          </w:p>
        </w:tc>
      </w:tr>
      <w:tr w:rsidR="004B294B" w14:paraId="2D3F3F14" w14:textId="77777777" w:rsidTr="00E5396D">
        <w:tblPrEx>
          <w:tblCellMar>
            <w:left w:w="120" w:type="dxa"/>
            <w:right w:w="120" w:type="dxa"/>
          </w:tblCellMar>
        </w:tblPrEx>
        <w:tc>
          <w:tcPr>
            <w:tcW w:w="900" w:type="dxa"/>
          </w:tcPr>
          <w:p w14:paraId="4D210D4E" w14:textId="77777777" w:rsidR="004B294B" w:rsidRPr="00467B8C" w:rsidRDefault="004B294B" w:rsidP="00E5396D">
            <w:pPr>
              <w:pStyle w:val="Gemiddeldraster21"/>
              <w:spacing w:line="320" w:lineRule="exact"/>
              <w:ind w:right="95"/>
              <w:rPr>
                <w:rFonts w:ascii="Arial" w:hAnsi="Arial" w:cs="Arial"/>
              </w:rPr>
            </w:pPr>
            <w:r>
              <w:rPr>
                <w:rFonts w:ascii="Arial" w:hAnsi="Arial" w:cs="Arial"/>
              </w:rPr>
              <w:t>91</w:t>
            </w:r>
          </w:p>
        </w:tc>
        <w:tc>
          <w:tcPr>
            <w:tcW w:w="7143" w:type="dxa"/>
          </w:tcPr>
          <w:p w14:paraId="0808461A" w14:textId="77777777" w:rsidR="004B294B" w:rsidRPr="00B6399E"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 xml:space="preserve">De inschrijver levert alle benodigde licenties en </w:t>
            </w:r>
            <w:proofErr w:type="spellStart"/>
            <w:r w:rsidRPr="00B6399E">
              <w:rPr>
                <w:rFonts w:ascii="Arial" w:eastAsia="Times New Roman" w:hAnsi="Arial" w:cs="Arial"/>
                <w:szCs w:val="20"/>
              </w:rPr>
              <w:t>passwords</w:t>
            </w:r>
            <w:proofErr w:type="spellEnd"/>
            <w:r w:rsidRPr="00B6399E">
              <w:rPr>
                <w:rFonts w:ascii="Arial" w:eastAsia="Times New Roman" w:hAnsi="Arial" w:cs="Arial"/>
                <w:szCs w:val="20"/>
              </w:rPr>
              <w:t xml:space="preserve"> gedurende de levensduur van het systeem, inclusief de noodzakelijke software om het onderhoud uit te kunnen voeren.</w:t>
            </w:r>
          </w:p>
        </w:tc>
        <w:tc>
          <w:tcPr>
            <w:tcW w:w="1418" w:type="dxa"/>
          </w:tcPr>
          <w:p w14:paraId="407618FB" w14:textId="77777777" w:rsidR="004B294B" w:rsidRPr="00467B8C" w:rsidRDefault="004B294B" w:rsidP="00E5396D">
            <w:pPr>
              <w:pStyle w:val="Geenafstand"/>
              <w:spacing w:line="320" w:lineRule="exact"/>
            </w:pPr>
            <w:r w:rsidRPr="00467B8C">
              <w:t>O    ja</w:t>
            </w:r>
          </w:p>
          <w:p w14:paraId="0DA91E3E" w14:textId="77777777" w:rsidR="004B294B" w:rsidRPr="00467B8C" w:rsidRDefault="004B294B" w:rsidP="00E5396D">
            <w:pPr>
              <w:pStyle w:val="Geenafstand"/>
              <w:spacing w:line="320" w:lineRule="exact"/>
            </w:pPr>
            <w:r w:rsidRPr="00467B8C">
              <w:t>OF</w:t>
            </w:r>
          </w:p>
          <w:p w14:paraId="2BF9E7D2" w14:textId="77777777" w:rsidR="004B294B" w:rsidRPr="00467B8C" w:rsidRDefault="004B294B" w:rsidP="00E5396D">
            <w:pPr>
              <w:pStyle w:val="Geenafstand"/>
              <w:spacing w:line="320" w:lineRule="exact"/>
            </w:pPr>
            <w:r w:rsidRPr="00467B8C">
              <w:t>O    nee</w:t>
            </w:r>
          </w:p>
        </w:tc>
      </w:tr>
      <w:tr w:rsidR="004B294B" w:rsidRPr="0080598C" w14:paraId="273538A7" w14:textId="77777777" w:rsidTr="00E5396D">
        <w:tblPrEx>
          <w:tblCellMar>
            <w:left w:w="120" w:type="dxa"/>
            <w:right w:w="120" w:type="dxa"/>
          </w:tblCellMar>
        </w:tblPrEx>
        <w:tc>
          <w:tcPr>
            <w:tcW w:w="900" w:type="dxa"/>
          </w:tcPr>
          <w:p w14:paraId="6E63A94C" w14:textId="77777777" w:rsidR="004B294B" w:rsidRPr="0080598C" w:rsidRDefault="004B294B" w:rsidP="00E5396D">
            <w:pPr>
              <w:pStyle w:val="Gemiddeldraster21"/>
              <w:spacing w:line="320" w:lineRule="exact"/>
              <w:ind w:right="95"/>
            </w:pPr>
            <w:r w:rsidRPr="003D7900">
              <w:rPr>
                <w:rFonts w:ascii="Arial" w:hAnsi="Arial" w:cs="Arial"/>
              </w:rPr>
              <w:t>92</w:t>
            </w:r>
          </w:p>
        </w:tc>
        <w:tc>
          <w:tcPr>
            <w:tcW w:w="7143" w:type="dxa"/>
          </w:tcPr>
          <w:p w14:paraId="0062A9F2" w14:textId="77777777" w:rsidR="004B294B" w:rsidRPr="00B6399E" w:rsidRDefault="004B294B" w:rsidP="00E5396D">
            <w:r w:rsidRPr="00B6399E">
              <w:t>De kosten voor service is bij voorkeur inclusief.</w:t>
            </w:r>
          </w:p>
          <w:p w14:paraId="641E5A97" w14:textId="77777777" w:rsidR="004B294B" w:rsidRPr="00B6399E" w:rsidRDefault="004B294B" w:rsidP="00E5396D"/>
          <w:p w14:paraId="7B863D1A" w14:textId="77777777" w:rsidR="004B294B" w:rsidRPr="00B6399E"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Indien het mogelijk is dat het Erasmus MC (gedeeltelijk) onderhoudszaken zal verrichten, specificeert de inschrijver welke materialen er benodigd zijn voor het uitvoeren van het preventieve- en correctieve onderhoud en levert een lijst met de kosten en levertijd per materiaal/(reserve-)onderdeel.</w:t>
            </w:r>
          </w:p>
        </w:tc>
        <w:tc>
          <w:tcPr>
            <w:tcW w:w="1418" w:type="dxa"/>
          </w:tcPr>
          <w:p w14:paraId="67E30C66" w14:textId="77777777" w:rsidR="004B294B" w:rsidRPr="00467B8C" w:rsidRDefault="004B294B" w:rsidP="00E5396D">
            <w:pPr>
              <w:pStyle w:val="Geenafstand"/>
              <w:spacing w:line="320" w:lineRule="exact"/>
            </w:pPr>
            <w:r w:rsidRPr="00467B8C">
              <w:t>O    ja</w:t>
            </w:r>
          </w:p>
          <w:p w14:paraId="0C5F8BEF" w14:textId="77777777" w:rsidR="004B294B" w:rsidRPr="00467B8C" w:rsidRDefault="004B294B" w:rsidP="00E5396D">
            <w:pPr>
              <w:pStyle w:val="Geenafstand"/>
              <w:spacing w:line="320" w:lineRule="exact"/>
            </w:pPr>
            <w:r w:rsidRPr="00467B8C">
              <w:t>OF</w:t>
            </w:r>
          </w:p>
          <w:p w14:paraId="4888125C" w14:textId="77777777" w:rsidR="004B294B" w:rsidRPr="0080598C" w:rsidRDefault="004B294B" w:rsidP="00E5396D">
            <w:pPr>
              <w:pStyle w:val="Geenafstand"/>
              <w:spacing w:line="320" w:lineRule="exact"/>
              <w:rPr>
                <w:rFonts w:ascii="Calibri" w:eastAsia="Calibri" w:hAnsi="Calibri" w:cs="Times New Roman"/>
                <w:szCs w:val="22"/>
              </w:rPr>
            </w:pPr>
            <w:r w:rsidRPr="00467B8C">
              <w:t>O    nee</w:t>
            </w:r>
          </w:p>
        </w:tc>
      </w:tr>
      <w:tr w:rsidR="004B294B" w:rsidRPr="0080598C" w14:paraId="30EBFB44" w14:textId="77777777" w:rsidTr="00E5396D">
        <w:tblPrEx>
          <w:tblCellMar>
            <w:left w:w="120" w:type="dxa"/>
            <w:right w:w="120" w:type="dxa"/>
          </w:tblCellMar>
        </w:tblPrEx>
        <w:tc>
          <w:tcPr>
            <w:tcW w:w="900" w:type="dxa"/>
          </w:tcPr>
          <w:p w14:paraId="3FCB215B" w14:textId="77777777" w:rsidR="004B294B" w:rsidRPr="0080598C" w:rsidRDefault="004B294B" w:rsidP="00E5396D">
            <w:pPr>
              <w:pStyle w:val="Gemiddeldraster21"/>
              <w:spacing w:line="320" w:lineRule="exact"/>
              <w:ind w:right="95"/>
            </w:pPr>
            <w:r w:rsidRPr="003D7900">
              <w:rPr>
                <w:rFonts w:ascii="Arial" w:hAnsi="Arial" w:cs="Arial"/>
              </w:rPr>
              <w:t>93</w:t>
            </w:r>
          </w:p>
        </w:tc>
        <w:tc>
          <w:tcPr>
            <w:tcW w:w="7143" w:type="dxa"/>
          </w:tcPr>
          <w:p w14:paraId="6ECB6CDC" w14:textId="77777777" w:rsidR="004B294B" w:rsidRPr="00B6399E" w:rsidRDefault="004B294B" w:rsidP="00E5396D">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Het systeem beschikt over een log voor systeemfouten.</w:t>
            </w:r>
          </w:p>
        </w:tc>
        <w:tc>
          <w:tcPr>
            <w:tcW w:w="1418" w:type="dxa"/>
          </w:tcPr>
          <w:p w14:paraId="0D1C14BC" w14:textId="77777777" w:rsidR="004B294B" w:rsidRPr="00467B8C" w:rsidRDefault="004B294B" w:rsidP="00E5396D">
            <w:pPr>
              <w:pStyle w:val="Geenafstand"/>
              <w:spacing w:line="320" w:lineRule="exact"/>
            </w:pPr>
            <w:r w:rsidRPr="00467B8C">
              <w:t>O    ja</w:t>
            </w:r>
          </w:p>
          <w:p w14:paraId="0954177D" w14:textId="77777777" w:rsidR="004B294B" w:rsidRPr="00467B8C" w:rsidRDefault="004B294B" w:rsidP="00E5396D">
            <w:pPr>
              <w:pStyle w:val="Geenafstand"/>
              <w:spacing w:line="320" w:lineRule="exact"/>
            </w:pPr>
            <w:r w:rsidRPr="00467B8C">
              <w:t>OF</w:t>
            </w:r>
          </w:p>
          <w:p w14:paraId="7A15C9CF" w14:textId="77777777" w:rsidR="004B294B" w:rsidRPr="0080598C" w:rsidRDefault="004B294B" w:rsidP="00E5396D">
            <w:pPr>
              <w:pStyle w:val="Geenafstand"/>
              <w:spacing w:line="320" w:lineRule="exact"/>
              <w:rPr>
                <w:rFonts w:ascii="Calibri" w:eastAsia="Calibri" w:hAnsi="Calibri" w:cs="Times New Roman"/>
                <w:szCs w:val="22"/>
              </w:rPr>
            </w:pPr>
            <w:r w:rsidRPr="00467B8C">
              <w:t>O    nee</w:t>
            </w:r>
          </w:p>
        </w:tc>
      </w:tr>
    </w:tbl>
    <w:p w14:paraId="68133D49" w14:textId="77777777" w:rsidR="004B294B" w:rsidRPr="0080598C" w:rsidRDefault="004B294B" w:rsidP="004B294B">
      <w:pPr>
        <w:pStyle w:val="Gemiddeldraster21"/>
        <w:spacing w:line="320" w:lineRule="exact"/>
        <w:ind w:right="95"/>
      </w:pPr>
    </w:p>
    <w:p w14:paraId="452314B4" w14:textId="77777777" w:rsidR="004B294B" w:rsidRPr="00C22634" w:rsidRDefault="004B294B" w:rsidP="004B294B">
      <w:pPr>
        <w:autoSpaceDE/>
        <w:autoSpaceDN/>
        <w:spacing w:line="240" w:lineRule="auto"/>
        <w:ind w:right="95"/>
        <w:rPr>
          <w:b/>
          <w:bCs/>
          <w:iCs/>
          <w:kern w:val="32"/>
          <w:sz w:val="28"/>
          <w:szCs w:val="22"/>
          <w:lang w:val="nl-BE"/>
        </w:rPr>
      </w:pPr>
      <w:bookmarkStart w:id="14" w:name="_DV_M114"/>
      <w:bookmarkStart w:id="15" w:name="_DV_M116"/>
      <w:bookmarkStart w:id="16" w:name="_Toc113635439"/>
      <w:bookmarkStart w:id="17" w:name="_Toc115257970"/>
      <w:bookmarkEnd w:id="14"/>
      <w:bookmarkEnd w:id="15"/>
    </w:p>
    <w:p w14:paraId="6DDE088B" w14:textId="77777777" w:rsidR="00B649FD" w:rsidRDefault="004B294B">
      <w:bookmarkStart w:id="18" w:name="_GoBack"/>
      <w:bookmarkEnd w:id="16"/>
      <w:bookmarkEnd w:id="17"/>
      <w:bookmarkEnd w:id="18"/>
    </w:p>
    <w:sectPr w:rsidR="00B649F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7B95E" w14:textId="77777777" w:rsidR="004B294B" w:rsidRDefault="004B294B" w:rsidP="00512DD1">
      <w:r>
        <w:separator/>
      </w:r>
    </w:p>
  </w:endnote>
  <w:endnote w:type="continuationSeparator" w:id="0">
    <w:p w14:paraId="5B6699C8" w14:textId="77777777" w:rsidR="004B294B" w:rsidRDefault="004B294B"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39929" w14:textId="77777777" w:rsidR="004B294B" w:rsidRDefault="004B294B" w:rsidP="00512DD1">
      <w:r>
        <w:separator/>
      </w:r>
    </w:p>
  </w:footnote>
  <w:footnote w:type="continuationSeparator" w:id="0">
    <w:p w14:paraId="1160C7B1" w14:textId="77777777" w:rsidR="004B294B" w:rsidRDefault="004B294B" w:rsidP="00512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F0E6" w14:textId="77777777" w:rsidR="00512DD1" w:rsidRDefault="00512DD1">
    <w:pPr>
      <w:pStyle w:val="Koptekst"/>
    </w:pPr>
    <w:r>
      <w:rPr>
        <w:noProof/>
        <w:lang w:eastAsia="nl-NL"/>
      </w:rPr>
      <w:drawing>
        <wp:anchor distT="0" distB="0" distL="114300" distR="114300" simplePos="0" relativeHeight="251658240" behindDoc="1" locked="0" layoutInCell="1" allowOverlap="1" wp14:anchorId="717482D7" wp14:editId="1DCC71A3">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D172A"/>
    <w:multiLevelType w:val="hybridMultilevel"/>
    <w:tmpl w:val="CCE06096"/>
    <w:lvl w:ilvl="0" w:tplc="9E2EE36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E54086"/>
    <w:multiLevelType w:val="hybridMultilevel"/>
    <w:tmpl w:val="0D22117C"/>
    <w:lvl w:ilvl="0" w:tplc="24FE81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FE3956"/>
    <w:multiLevelType w:val="hybridMultilevel"/>
    <w:tmpl w:val="8F4E2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4B"/>
    <w:rsid w:val="00210C8D"/>
    <w:rsid w:val="002C1A2C"/>
    <w:rsid w:val="00341184"/>
    <w:rsid w:val="0046468E"/>
    <w:rsid w:val="004B294B"/>
    <w:rsid w:val="00512DD1"/>
    <w:rsid w:val="007F302D"/>
    <w:rsid w:val="00951547"/>
    <w:rsid w:val="00B55708"/>
    <w:rsid w:val="00CC5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BA6A1"/>
  <w15:chartTrackingRefBased/>
  <w15:docId w15:val="{116ACEDF-67B4-4E95-A179-68405379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294B"/>
    <w:pPr>
      <w:autoSpaceDE w:val="0"/>
      <w:autoSpaceDN w:val="0"/>
      <w:spacing w:line="320" w:lineRule="exact"/>
    </w:pPr>
    <w:rPr>
      <w:rFonts w:ascii="Arial" w:eastAsia="Times New Roman" w:hAnsi="Arial" w:cs="Arial"/>
      <w:sz w:val="22"/>
      <w:szCs w:val="20"/>
    </w:rPr>
  </w:style>
  <w:style w:type="paragraph" w:styleId="Kop2">
    <w:name w:val="heading 2"/>
    <w:basedOn w:val="Standaard"/>
    <w:next w:val="Standaard"/>
    <w:link w:val="Kop2Char"/>
    <w:uiPriority w:val="9"/>
    <w:semiHidden/>
    <w:unhideWhenUsed/>
    <w:qFormat/>
    <w:rsid w:val="004B29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Kop2"/>
    <w:next w:val="Standaard"/>
    <w:link w:val="Kop4Char"/>
    <w:uiPriority w:val="9"/>
    <w:qFormat/>
    <w:rsid w:val="004B294B"/>
    <w:pPr>
      <w:keepLines w:val="0"/>
      <w:pageBreakBefore/>
      <w:tabs>
        <w:tab w:val="left" w:pos="1418"/>
      </w:tabs>
      <w:spacing w:before="360"/>
      <w:ind w:right="96"/>
      <w:outlineLvl w:val="3"/>
    </w:pPr>
    <w:rPr>
      <w:rFonts w:ascii="Arial" w:eastAsia="Calibri" w:hAnsi="Arial" w:cs="Arial"/>
      <w:b/>
      <w:bCs/>
      <w:color w:val="86D2ED"/>
      <w:sz w:val="28"/>
      <w:szCs w:val="24"/>
    </w:rPr>
  </w:style>
  <w:style w:type="paragraph" w:styleId="Kop5">
    <w:name w:val="heading 5"/>
    <w:basedOn w:val="Kop2"/>
    <w:next w:val="Standaard"/>
    <w:link w:val="Kop5Char"/>
    <w:uiPriority w:val="9"/>
    <w:qFormat/>
    <w:rsid w:val="004B294B"/>
    <w:pPr>
      <w:keepLines w:val="0"/>
      <w:spacing w:before="360"/>
      <w:ind w:right="95"/>
      <w:outlineLvl w:val="4"/>
    </w:pPr>
    <w:rPr>
      <w:rFonts w:ascii="Arial" w:eastAsia="Calibri" w:hAnsi="Arial" w:cs="Arial"/>
      <w:b/>
      <w:color w:val="86D2ED"/>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5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character" w:customStyle="1" w:styleId="Kop4Char">
    <w:name w:val="Kop 4 Char"/>
    <w:basedOn w:val="Standaardalinea-lettertype"/>
    <w:link w:val="Kop4"/>
    <w:uiPriority w:val="9"/>
    <w:rsid w:val="004B294B"/>
    <w:rPr>
      <w:rFonts w:ascii="Arial" w:eastAsia="Calibri" w:hAnsi="Arial" w:cs="Arial"/>
      <w:b/>
      <w:bCs/>
      <w:color w:val="86D2ED"/>
      <w:sz w:val="28"/>
    </w:rPr>
  </w:style>
  <w:style w:type="character" w:customStyle="1" w:styleId="Kop5Char">
    <w:name w:val="Kop 5 Char"/>
    <w:basedOn w:val="Standaardalinea-lettertype"/>
    <w:link w:val="Kop5"/>
    <w:uiPriority w:val="9"/>
    <w:rsid w:val="004B294B"/>
    <w:rPr>
      <w:rFonts w:ascii="Arial" w:eastAsia="Calibri" w:hAnsi="Arial" w:cs="Arial"/>
      <w:b/>
      <w:color w:val="86D2ED"/>
    </w:rPr>
  </w:style>
  <w:style w:type="character" w:styleId="Hyperlink">
    <w:name w:val="Hyperlink"/>
    <w:uiPriority w:val="99"/>
    <w:rsid w:val="004B294B"/>
    <w:rPr>
      <w:color w:val="0000FF"/>
      <w:u w:val="single"/>
    </w:rPr>
  </w:style>
  <w:style w:type="paragraph" w:customStyle="1" w:styleId="Gemiddeldraster21">
    <w:name w:val="Gemiddeld raster 21"/>
    <w:uiPriority w:val="1"/>
    <w:qFormat/>
    <w:rsid w:val="004B294B"/>
    <w:rPr>
      <w:rFonts w:ascii="Calibri" w:eastAsia="Calibri" w:hAnsi="Calibri" w:cs="Times New Roman"/>
      <w:sz w:val="22"/>
      <w:szCs w:val="22"/>
    </w:rPr>
  </w:style>
  <w:style w:type="paragraph" w:styleId="Lijstalinea">
    <w:name w:val="List Paragraph"/>
    <w:basedOn w:val="Standaard"/>
    <w:uiPriority w:val="34"/>
    <w:qFormat/>
    <w:rsid w:val="004B294B"/>
    <w:pPr>
      <w:ind w:left="720"/>
      <w:contextualSpacing/>
    </w:pPr>
  </w:style>
  <w:style w:type="paragraph" w:styleId="Geenafstand">
    <w:name w:val="No Spacing"/>
    <w:uiPriority w:val="1"/>
    <w:qFormat/>
    <w:rsid w:val="004B294B"/>
    <w:pPr>
      <w:autoSpaceDE w:val="0"/>
      <w:autoSpaceDN w:val="0"/>
    </w:pPr>
    <w:rPr>
      <w:rFonts w:ascii="Arial" w:eastAsia="Times New Roman" w:hAnsi="Arial" w:cs="Arial"/>
      <w:sz w:val="22"/>
      <w:szCs w:val="20"/>
    </w:rPr>
  </w:style>
  <w:style w:type="paragraph" w:customStyle="1" w:styleId="Default">
    <w:name w:val="Default"/>
    <w:rsid w:val="004B294B"/>
    <w:pPr>
      <w:autoSpaceDE w:val="0"/>
      <w:autoSpaceDN w:val="0"/>
      <w:adjustRightInd w:val="0"/>
    </w:pPr>
    <w:rPr>
      <w:rFonts w:ascii="Arial" w:eastAsia="Times New Roman" w:hAnsi="Arial" w:cs="Arial"/>
      <w:color w:val="000000"/>
      <w:lang w:eastAsia="nl-NL"/>
    </w:rPr>
  </w:style>
  <w:style w:type="character" w:customStyle="1" w:styleId="Kop2Char">
    <w:name w:val="Kop 2 Char"/>
    <w:basedOn w:val="Standaardalinea-lettertype"/>
    <w:link w:val="Kop2"/>
    <w:uiPriority w:val="9"/>
    <w:semiHidden/>
    <w:rsid w:val="004B294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vorm@erasmusmc.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ceduremedischehulpmiddelen@erasmusmc.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9827\AppData\Local\Temp\Templafy\WordVsto\5sso054v.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co_Word_doc","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73665430FE677F4B84C930607EE8A9FB" ma:contentTypeVersion="12" ma:contentTypeDescription="Een nieuw document maken." ma:contentTypeScope="" ma:versionID="9e4e2af1fb89df644239652aa38c375e">
  <xsd:schema xmlns:xsd="http://www.w3.org/2001/XMLSchema" xmlns:xs="http://www.w3.org/2001/XMLSchema" xmlns:p="http://schemas.microsoft.com/office/2006/metadata/properties" xmlns:ns3="93ce3b11-6bd9-4bea-8dcd-5c8a7e912445" xmlns:ns4="b487e87b-ef36-47f2-8df0-4826c022abbb" targetNamespace="http://schemas.microsoft.com/office/2006/metadata/properties" ma:root="true" ma:fieldsID="2130665aa4516009be5a93ad0329128f" ns3:_="" ns4:_="">
    <xsd:import namespace="93ce3b11-6bd9-4bea-8dcd-5c8a7e912445"/>
    <xsd:import namespace="b487e87b-ef36-47f2-8df0-4826c022abb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e3b11-6bd9-4bea-8dcd-5c8a7e912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7e87b-ef36-47f2-8df0-4826c022abb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93ce3b11-6bd9-4bea-8dcd-5c8a7e912445" xsi:nil="true"/>
  </documentManagement>
</p:properties>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88410EE0-F98B-4058-BA2A-4A6D59726E27}">
  <ds:schemaRefs/>
</ds:datastoreItem>
</file>

<file path=customXml/itemProps3.xml><?xml version="1.0" encoding="utf-8"?>
<ds:datastoreItem xmlns:ds="http://schemas.openxmlformats.org/officeDocument/2006/customXml" ds:itemID="{27F0CC23-F755-4F57-BB63-32FE73084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e3b11-6bd9-4bea-8dcd-5c8a7e912445"/>
    <ds:schemaRef ds:uri="b487e87b-ef36-47f2-8df0-4826c022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7E522A-69F5-4C57-A684-68AECDCF09A2}">
  <ds:schemaRefs>
    <ds:schemaRef ds:uri="http://schemas.microsoft.com/sharepoint/v3/contenttype/forms"/>
  </ds:schemaRefs>
</ds:datastoreItem>
</file>

<file path=customXml/itemProps5.xml><?xml version="1.0" encoding="utf-8"?>
<ds:datastoreItem xmlns:ds="http://schemas.openxmlformats.org/officeDocument/2006/customXml" ds:itemID="{5ABCEE7B-1AFD-4CEB-98B3-76EEE637541A}">
  <ds:schemaRefs>
    <ds:schemaRef ds:uri="http://purl.org/dc/terms/"/>
    <ds:schemaRef ds:uri="93ce3b11-6bd9-4bea-8dcd-5c8a7e912445"/>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b487e87b-ef36-47f2-8df0-4826c022abb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5sso054v.dotx</Template>
  <TotalTime>1</TotalTime>
  <Pages>13</Pages>
  <Words>3598</Words>
  <Characters>19794</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 Kuhnle</dc:creator>
  <cp:keywords/>
  <dc:description/>
  <cp:lastModifiedBy>Stephanie Kuhnle</cp:lastModifiedBy>
  <cp:revision>1</cp:revision>
  <dcterms:created xsi:type="dcterms:W3CDTF">2024-01-22T13:37:00Z</dcterms:created>
  <dcterms:modified xsi:type="dcterms:W3CDTF">2024-01-22T13:38:00Z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637737944063861321</vt:lpwstr>
  </property>
  <property fmtid="{D5CDD505-2E9C-101B-9397-08002B2CF9AE}" pid="12" name="TemplafyFromBlank">
    <vt:bool>true</vt:bool>
  </property>
  <property fmtid="{D5CDD505-2E9C-101B-9397-08002B2CF9AE}" pid="13" name="ContentTypeId">
    <vt:lpwstr>0x01010073665430FE677F4B84C930607EE8A9FB</vt:lpwstr>
  </property>
</Properties>
</file>