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6E52A7AF" w14:textId="23D04252" w:rsidR="002D039A" w:rsidRDefault="00556EA6" w:rsidP="00056FBA">
            <w:pPr>
              <w:pStyle w:val="01Kop"/>
            </w:pPr>
            <w:r w:rsidRPr="00556EA6">
              <w:t xml:space="preserve">Bijlage </w:t>
            </w:r>
            <w:r w:rsidR="004F0C39">
              <w:t>L</w:t>
            </w:r>
            <w:r w:rsidRPr="00556EA6">
              <w:t xml:space="preserve">: </w:t>
            </w:r>
          </w:p>
          <w:p w14:paraId="490E58E5" w14:textId="468819CD" w:rsidR="005F5EAA" w:rsidRPr="00B1004D" w:rsidRDefault="00556EA6" w:rsidP="00056FBA">
            <w:pPr>
              <w:pStyle w:val="01Kop"/>
              <w:rPr>
                <w:color w:val="808080" w:themeColor="background1" w:themeShade="80"/>
              </w:rPr>
            </w:pPr>
            <w:r w:rsidRPr="00556EA6">
              <w:t xml:space="preserve">Ervaring Inschrijver  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3FD51F0E" w14:textId="58E682BC" w:rsidR="00556EA6" w:rsidRPr="00385CD3" w:rsidRDefault="00556EA6" w:rsidP="00385CD3">
      <w:pPr>
        <w:pStyle w:val="04Broodtekst"/>
      </w:pPr>
      <w:r w:rsidRPr="00385CD3">
        <w:t>Voor het indienen van referenties dient de Inschrijver onderstaande tabel naar waarheid in te vullen. </w:t>
      </w:r>
    </w:p>
    <w:p w14:paraId="6E1529EF" w14:textId="682EDB95" w:rsidR="00556EA6" w:rsidRPr="00556EA6" w:rsidRDefault="00556EA6" w:rsidP="00EA72D1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3654"/>
        <w:gridCol w:w="5701"/>
      </w:tblGrid>
      <w:tr w:rsidR="00556EA6" w:rsidRPr="00556EA6" w14:paraId="755DBCC9" w14:textId="77777777" w:rsidTr="00EA72D1">
        <w:trPr>
          <w:trHeight w:val="300"/>
        </w:trPr>
        <w:tc>
          <w:tcPr>
            <w:tcW w:w="276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CF6AB76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1 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E1CAE9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Op welke competentie(s) is deze Bijlage van toepassing?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D631088" w14:textId="5ECEB860" w:rsidR="00556EA6" w:rsidRPr="00386510" w:rsidRDefault="00386510" w:rsidP="00EA72D1">
            <w:pPr>
              <w:pStyle w:val="04Broodteks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>
              <w:rPr>
                <w:lang w:eastAsia="nl-NL"/>
              </w:rPr>
              <w:instrText xml:space="preserve"> FORMTEXT </w:instrText>
            </w:r>
            <w:r>
              <w:rPr>
                <w:lang w:eastAsia="nl-NL"/>
              </w:rPr>
            </w:r>
            <w:r>
              <w:rPr>
                <w:lang w:eastAsia="nl-NL"/>
              </w:rPr>
              <w:fldChar w:fldCharType="separate"/>
            </w:r>
            <w:r>
              <w:rPr>
                <w:noProof/>
                <w:lang w:eastAsia="nl-NL"/>
              </w:rPr>
              <w:t>vul in</w:t>
            </w:r>
            <w:r>
              <w:rPr>
                <w:lang w:eastAsia="nl-NL"/>
              </w:rPr>
              <w:fldChar w:fldCharType="end"/>
            </w:r>
          </w:p>
          <w:p w14:paraId="2C7DE8EE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9735939" w14:textId="77777777" w:rsidTr="00EA72D1">
        <w:trPr>
          <w:trHeight w:val="30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820726B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2 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FD22F0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 </w:t>
            </w:r>
            <w:r w:rsidRPr="00386510">
              <w:rPr>
                <w:b/>
                <w:bCs/>
                <w:lang w:eastAsia="nl-NL"/>
              </w:rPr>
              <w:br/>
              <w:t>onderneming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636701" w14:textId="677D833F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166D798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9329A9A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561D6F2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Adres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57FC2F5" w14:textId="5520FB4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C11A0A7" w14:textId="77777777" w:rsidTr="00EA72D1">
        <w:trPr>
          <w:trHeight w:val="39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169AA9A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C29B41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Postcode en plaatsnaam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DCAE720" w14:textId="6D54A224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EA72D1" w14:paraId="2932E893" w14:textId="77777777" w:rsidTr="00EA72D1">
        <w:trPr>
          <w:trHeight w:val="300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B4CDB0A" w14:textId="77777777" w:rsidR="00556EA6" w:rsidRPr="00EA72D1" w:rsidRDefault="00556EA6" w:rsidP="00EA72D1">
            <w:pPr>
              <w:pStyle w:val="04Broodtekst"/>
              <w:rPr>
                <w:b/>
                <w:bCs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3 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E7C0D8F" w14:textId="77777777" w:rsidR="00556EA6" w:rsidRPr="00EA72D1" w:rsidRDefault="00556EA6" w:rsidP="00EA72D1">
            <w:pPr>
              <w:pStyle w:val="04Broodtekst"/>
              <w:rPr>
                <w:b/>
                <w:bCs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contactpersoon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onderneming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8211BC2" w14:textId="62DD26A1" w:rsidR="00556EA6" w:rsidRPr="00706946" w:rsidRDefault="00556EA6" w:rsidP="00EA72D1">
            <w:pPr>
              <w:pStyle w:val="04Broodtekst"/>
              <w:rPr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 </w:t>
            </w:r>
            <w:r w:rsidR="00386510" w:rsidRPr="00706946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 w:rsidRPr="00706946">
              <w:rPr>
                <w:lang w:eastAsia="nl-NL"/>
              </w:rPr>
              <w:instrText xml:space="preserve"> FORMTEXT </w:instrText>
            </w:r>
            <w:r w:rsidR="00386510" w:rsidRPr="00706946">
              <w:rPr>
                <w:lang w:eastAsia="nl-NL"/>
              </w:rPr>
            </w:r>
            <w:r w:rsidR="00386510" w:rsidRPr="00706946">
              <w:rPr>
                <w:lang w:eastAsia="nl-NL"/>
              </w:rPr>
              <w:fldChar w:fldCharType="separate"/>
            </w:r>
            <w:r w:rsidR="00386510" w:rsidRPr="00706946">
              <w:rPr>
                <w:lang w:eastAsia="nl-NL"/>
              </w:rPr>
              <w:t>vul in</w:t>
            </w:r>
            <w:r w:rsidR="00386510" w:rsidRPr="00706946">
              <w:rPr>
                <w:lang w:eastAsia="nl-NL"/>
              </w:rPr>
              <w:fldChar w:fldCharType="end"/>
            </w:r>
          </w:p>
        </w:tc>
      </w:tr>
      <w:tr w:rsidR="00556EA6" w:rsidRPr="00556EA6" w14:paraId="7D8545E6" w14:textId="77777777" w:rsidTr="00EA72D1">
        <w:trPr>
          <w:trHeight w:val="37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111610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788224E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Functie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C98D08C" w14:textId="591FC98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7AF0F03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CD78DD9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469C36D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Telefoonnummer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7B27B5" w14:textId="33830E1F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8180C85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DFD223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28D5FB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E-mailadres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49D782D" w14:textId="45C17914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266823F" w14:textId="77777777" w:rsidTr="00EA72D1">
        <w:trPr>
          <w:trHeight w:val="45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DA530AB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4 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2548EE9C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Projectnaam (beknopte omschrijving)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79F68C05" w14:textId="2A4EC87D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3CFBFD9F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19F6A0D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BB4534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Startdatum en einddatum van project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FEBEAD7" w14:textId="3C271DB2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Startdatum:</w:t>
            </w:r>
            <w:r w:rsidR="00386510">
              <w:rPr>
                <w:lang w:eastAsia="nl-NL"/>
              </w:rPr>
              <w:t xml:space="preserve">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lang w:eastAsia="nl-NL"/>
              </w:rPr>
              <w:t xml:space="preserve">Einddatum: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lang w:eastAsia="nl-NL"/>
              </w:rPr>
              <w:t> </w:t>
            </w:r>
          </w:p>
          <w:p w14:paraId="789D1358" w14:textId="77777777" w:rsidR="00556EA6" w:rsidRPr="00385CD3" w:rsidRDefault="00556EA6" w:rsidP="00EA72D1">
            <w:pPr>
              <w:pStyle w:val="04Broodteks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Pr="00386510">
              <w:rPr>
                <w:lang w:eastAsia="nl-NL"/>
              </w:rPr>
              <w:br/>
            </w:r>
            <w:r w:rsidRPr="00385CD3">
              <w:rPr>
                <w:i/>
                <w:iCs/>
              </w:rPr>
              <w:t>Ter informatie aan de Inschrijver: Het referentieproject dient te zijn uitgevoerd in de laatste drie jaar, waarbij wordt gerekend vanaf de publicatiedatum van deze Aanbesteding.</w:t>
            </w:r>
            <w:r w:rsidRPr="00385CD3">
              <w:rPr>
                <w:i/>
                <w:iCs/>
                <w:lang w:eastAsia="nl-NL"/>
              </w:rPr>
              <w:t> </w:t>
            </w:r>
          </w:p>
        </w:tc>
      </w:tr>
      <w:tr w:rsidR="00556EA6" w:rsidRPr="00556EA6" w14:paraId="254FAD33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A3D90E8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6ECED73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Projectduur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A5E0E1A" w14:textId="2B6E1D2E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0D577A1" w14:textId="77777777" w:rsidTr="00EA72D1">
        <w:trPr>
          <w:trHeight w:val="31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CB44861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499CB0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Reden beëindiging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20CD1B2" w14:textId="3A62494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66F80391" w14:textId="77777777" w:rsidTr="00EA72D1">
        <w:trPr>
          <w:trHeight w:val="345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5B066D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5 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123A2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Contractwaarde van de gehele opdracht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14D8BC7" w14:textId="04228182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 xml:space="preserve">€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bedrag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3CE00A1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3ADCD4E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DAA1E4C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i/>
                <w:iCs/>
                <w:lang w:eastAsia="nl-NL"/>
              </w:rPr>
              <w:t>Vermeld hier de eenheid, zoals: omvang per jaar of hoeveelheid per jaar</w:t>
            </w: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259383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i/>
                <w:iCs/>
                <w:lang w:eastAsia="nl-NL"/>
              </w:rPr>
              <w:t>€ / stuks / m2 / cliënten</w:t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rFonts w:ascii="Calibri" w:hAnsi="Calibri" w:cs="Calibri"/>
                <w:sz w:val="19"/>
                <w:szCs w:val="19"/>
                <w:lang w:eastAsia="nl-NL"/>
              </w:rPr>
              <w:tab/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718C81F0" w14:textId="77777777" w:rsidTr="00EA72D1">
        <w:trPr>
          <w:trHeight w:val="300"/>
        </w:trPr>
        <w:tc>
          <w:tcPr>
            <w:tcW w:w="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0FADCE2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6 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80C3A7" w14:textId="15FA0C51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Toelichting aard van opdracht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31CB879" w14:textId="77777777" w:rsidR="00556EA6" w:rsidRDefault="006D7A2A" w:rsidP="006D7A2A">
            <w:pPr>
              <w:pStyle w:val="04Broodtekst"/>
              <w:rPr>
                <w:color w:val="E8525F" w:themeColor="accent5"/>
              </w:rPr>
            </w:pPr>
            <w:r>
              <w:rPr>
                <w:color w:val="E8525F" w:themeColor="accent5"/>
              </w:rPr>
              <w:t>&lt;</w:t>
            </w:r>
            <w:r w:rsidR="00556EA6" w:rsidRPr="006D7A2A">
              <w:rPr>
                <w:color w:val="E8525F" w:themeColor="accent5"/>
              </w:rPr>
              <w:t>De Inschrijver dient hier een uitgebreide omschrijving van de referentieopdracht geven, waaruit blijkt dat de Inschrijver voldoet aan de vereiste kerncompetenties.</w:t>
            </w:r>
            <w:r>
              <w:rPr>
                <w:color w:val="E8525F" w:themeColor="accent5"/>
              </w:rPr>
              <w:t>&gt;</w:t>
            </w:r>
          </w:p>
          <w:p w14:paraId="7EBE9CA6" w14:textId="7B3AA018" w:rsidR="006D7A2A" w:rsidRPr="006D7A2A" w:rsidRDefault="006D7A2A" w:rsidP="006D7A2A">
            <w:pPr>
              <w:pStyle w:val="04Broodtekst"/>
            </w:pPr>
          </w:p>
        </w:tc>
      </w:tr>
    </w:tbl>
    <w:p w14:paraId="3661DB49" w14:textId="77777777" w:rsidR="00556EA6" w:rsidRPr="00556EA6" w:rsidRDefault="00556EA6" w:rsidP="00EA72D1">
      <w:pPr>
        <w:pStyle w:val="04Broodtekst"/>
        <w:rPr>
          <w:rFonts w:ascii="Segoe UI" w:eastAsia="Times New Roman" w:hAnsi="Segoe UI" w:cs="Segoe UI"/>
          <w:szCs w:val="18"/>
          <w:lang w:eastAsia="nl-NL"/>
        </w:rPr>
      </w:pPr>
      <w:r w:rsidRPr="00556EA6">
        <w:rPr>
          <w:rFonts w:ascii="Arial" w:eastAsia="Times New Roman" w:hAnsi="Arial" w:cs="Arial"/>
          <w:szCs w:val="18"/>
          <w:lang w:eastAsia="nl-NL"/>
        </w:rPr>
        <w:t> </w:t>
      </w:r>
    </w:p>
    <w:p w14:paraId="6326462D" w14:textId="77777777" w:rsidR="00556EA6" w:rsidRPr="00556EA6" w:rsidRDefault="00556EA6" w:rsidP="00EA72D1">
      <w:pPr>
        <w:pStyle w:val="04Broodtekst"/>
        <w:rPr>
          <w:rFonts w:ascii="Segoe UI" w:eastAsia="Times New Roman" w:hAnsi="Segoe UI" w:cs="Segoe UI"/>
          <w:szCs w:val="18"/>
          <w:lang w:eastAsia="nl-NL"/>
        </w:rPr>
      </w:pPr>
      <w:r w:rsidRPr="00556EA6">
        <w:rPr>
          <w:rFonts w:ascii="Arial" w:eastAsia="Times New Roman" w:hAnsi="Arial" w:cs="Arial"/>
          <w:szCs w:val="18"/>
          <w:lang w:eastAsia="nl-NL"/>
        </w:rPr>
        <w:t> </w:t>
      </w:r>
    </w:p>
    <w:p w14:paraId="51365ED6" w14:textId="60394AE2" w:rsidR="00C96296" w:rsidRPr="00E55213" w:rsidRDefault="00C96296" w:rsidP="00EA72D1">
      <w:pPr>
        <w:pStyle w:val="04Broodtekst"/>
      </w:pPr>
    </w:p>
    <w:sectPr w:rsidR="00C96296" w:rsidRPr="00E5521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9738" w14:textId="77777777" w:rsidR="00DB6B5A" w:rsidRDefault="00DB6B5A" w:rsidP="0061129E">
      <w:pPr>
        <w:spacing w:after="0" w:line="240" w:lineRule="auto"/>
      </w:pPr>
      <w:r>
        <w:separator/>
      </w:r>
    </w:p>
  </w:endnote>
  <w:endnote w:type="continuationSeparator" w:id="0">
    <w:p w14:paraId="2087E861" w14:textId="77777777" w:rsidR="00DB6B5A" w:rsidRDefault="00DB6B5A" w:rsidP="0061129E">
      <w:pPr>
        <w:spacing w:after="0" w:line="240" w:lineRule="auto"/>
      </w:pPr>
      <w:r>
        <w:continuationSeparator/>
      </w:r>
    </w:p>
  </w:endnote>
  <w:endnote w:type="continuationNotice" w:id="1">
    <w:p w14:paraId="1546DFBA" w14:textId="77777777" w:rsidR="004C4FDE" w:rsidRDefault="004C4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56.7pt;margin-top:0;width:481.9pt;height:19.9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E629" w14:textId="77777777" w:rsidR="00DB6B5A" w:rsidRDefault="00DB6B5A" w:rsidP="0061129E">
      <w:pPr>
        <w:spacing w:after="0" w:line="240" w:lineRule="auto"/>
      </w:pPr>
      <w:r>
        <w:separator/>
      </w:r>
    </w:p>
  </w:footnote>
  <w:footnote w:type="continuationSeparator" w:id="0">
    <w:p w14:paraId="6B87056B" w14:textId="77777777" w:rsidR="00DB6B5A" w:rsidRDefault="00DB6B5A" w:rsidP="0061129E">
      <w:pPr>
        <w:spacing w:after="0" w:line="240" w:lineRule="auto"/>
      </w:pPr>
      <w:r>
        <w:continuationSeparator/>
      </w:r>
    </w:p>
  </w:footnote>
  <w:footnote w:type="continuationNotice" w:id="1">
    <w:p w14:paraId="4A014F0A" w14:textId="77777777" w:rsidR="004C4FDE" w:rsidRDefault="004C4F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5FAB"/>
    <w:multiLevelType w:val="multilevel"/>
    <w:tmpl w:val="C0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5C055D"/>
    <w:multiLevelType w:val="hybridMultilevel"/>
    <w:tmpl w:val="E3A865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3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2"/>
  </w:num>
  <w:num w:numId="2" w16cid:durableId="2135976830">
    <w:abstractNumId w:val="13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  <w:num w:numId="13" w16cid:durableId="345180159">
    <w:abstractNumId w:val="10"/>
  </w:num>
  <w:num w:numId="14" w16cid:durableId="1813713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51F3"/>
    <w:rsid w:val="000D1C8F"/>
    <w:rsid w:val="00101360"/>
    <w:rsid w:val="00125782"/>
    <w:rsid w:val="001311AB"/>
    <w:rsid w:val="00143608"/>
    <w:rsid w:val="001664B5"/>
    <w:rsid w:val="001706D1"/>
    <w:rsid w:val="00172D2E"/>
    <w:rsid w:val="00192D9E"/>
    <w:rsid w:val="001B1B89"/>
    <w:rsid w:val="001D73D9"/>
    <w:rsid w:val="00215F08"/>
    <w:rsid w:val="00226763"/>
    <w:rsid w:val="00232BD0"/>
    <w:rsid w:val="00290265"/>
    <w:rsid w:val="00297298"/>
    <w:rsid w:val="002C05C9"/>
    <w:rsid w:val="002C493A"/>
    <w:rsid w:val="002D039A"/>
    <w:rsid w:val="002F5DA4"/>
    <w:rsid w:val="0032357B"/>
    <w:rsid w:val="003251D2"/>
    <w:rsid w:val="00342F33"/>
    <w:rsid w:val="0036241E"/>
    <w:rsid w:val="003627E9"/>
    <w:rsid w:val="003634ED"/>
    <w:rsid w:val="00371926"/>
    <w:rsid w:val="00377424"/>
    <w:rsid w:val="00381476"/>
    <w:rsid w:val="00385CD3"/>
    <w:rsid w:val="00386510"/>
    <w:rsid w:val="003A5801"/>
    <w:rsid w:val="003B0AAF"/>
    <w:rsid w:val="003B707C"/>
    <w:rsid w:val="003C265F"/>
    <w:rsid w:val="003C7AD7"/>
    <w:rsid w:val="003E4D9E"/>
    <w:rsid w:val="00423A4B"/>
    <w:rsid w:val="00430865"/>
    <w:rsid w:val="00451DE4"/>
    <w:rsid w:val="004645EC"/>
    <w:rsid w:val="004962D6"/>
    <w:rsid w:val="004978F3"/>
    <w:rsid w:val="004C096E"/>
    <w:rsid w:val="004C4FDE"/>
    <w:rsid w:val="004D3416"/>
    <w:rsid w:val="004E733B"/>
    <w:rsid w:val="004F0C39"/>
    <w:rsid w:val="004F5094"/>
    <w:rsid w:val="005027E5"/>
    <w:rsid w:val="005166A3"/>
    <w:rsid w:val="00535F8C"/>
    <w:rsid w:val="00556EA6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A7551"/>
    <w:rsid w:val="006B093A"/>
    <w:rsid w:val="006D4F2E"/>
    <w:rsid w:val="006D7A2A"/>
    <w:rsid w:val="00704156"/>
    <w:rsid w:val="00706946"/>
    <w:rsid w:val="007236B1"/>
    <w:rsid w:val="0076122E"/>
    <w:rsid w:val="007845C7"/>
    <w:rsid w:val="00785C8B"/>
    <w:rsid w:val="007E4E27"/>
    <w:rsid w:val="007E546D"/>
    <w:rsid w:val="007F2014"/>
    <w:rsid w:val="008163B2"/>
    <w:rsid w:val="00836134"/>
    <w:rsid w:val="00840689"/>
    <w:rsid w:val="008661F5"/>
    <w:rsid w:val="00872BE6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7332"/>
    <w:rsid w:val="009A3BF3"/>
    <w:rsid w:val="009B3AC1"/>
    <w:rsid w:val="009D309C"/>
    <w:rsid w:val="009E77ED"/>
    <w:rsid w:val="009F0022"/>
    <w:rsid w:val="00A0119A"/>
    <w:rsid w:val="00A05F11"/>
    <w:rsid w:val="00A22544"/>
    <w:rsid w:val="00A3617F"/>
    <w:rsid w:val="00A92C76"/>
    <w:rsid w:val="00AD31EF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D6A4F"/>
    <w:rsid w:val="00BE1BA9"/>
    <w:rsid w:val="00BF7C0D"/>
    <w:rsid w:val="00C260E9"/>
    <w:rsid w:val="00C377C6"/>
    <w:rsid w:val="00C55F0C"/>
    <w:rsid w:val="00C96296"/>
    <w:rsid w:val="00C96FD7"/>
    <w:rsid w:val="00CA601E"/>
    <w:rsid w:val="00CE4F01"/>
    <w:rsid w:val="00CF3602"/>
    <w:rsid w:val="00CF6031"/>
    <w:rsid w:val="00D2242E"/>
    <w:rsid w:val="00D44D7C"/>
    <w:rsid w:val="00D46C04"/>
    <w:rsid w:val="00D8305B"/>
    <w:rsid w:val="00DB6B5A"/>
    <w:rsid w:val="00DC69E1"/>
    <w:rsid w:val="00DE5B1D"/>
    <w:rsid w:val="00DE5B78"/>
    <w:rsid w:val="00E05DF2"/>
    <w:rsid w:val="00E17FE2"/>
    <w:rsid w:val="00E22A1A"/>
    <w:rsid w:val="00E441D5"/>
    <w:rsid w:val="00E55213"/>
    <w:rsid w:val="00EA72D1"/>
    <w:rsid w:val="00EB1143"/>
    <w:rsid w:val="00EC1B0D"/>
    <w:rsid w:val="00ED5DE6"/>
    <w:rsid w:val="00ED6EF5"/>
    <w:rsid w:val="00F35802"/>
    <w:rsid w:val="00F60051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78425"/>
  <w15:chartTrackingRefBased/>
  <w15:docId w15:val="{A1C218BC-E54B-4FC8-AA86-722D843F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  <w:style w:type="character" w:customStyle="1" w:styleId="contextualspellingandgrammarerror">
    <w:name w:val="contextualspellingandgrammarerror"/>
    <w:basedOn w:val="Standaardalinea-lettertype"/>
    <w:rsid w:val="00556EA6"/>
  </w:style>
  <w:style w:type="character" w:customStyle="1" w:styleId="scxw266371328">
    <w:name w:val="scxw266371328"/>
    <w:basedOn w:val="Standaardalinea-lettertype"/>
    <w:rsid w:val="00556EA6"/>
  </w:style>
  <w:style w:type="character" w:customStyle="1" w:styleId="tabchar">
    <w:name w:val="tabchar"/>
    <w:basedOn w:val="Standaardalinea-lettertype"/>
    <w:rsid w:val="00556EA6"/>
  </w:style>
  <w:style w:type="paragraph" w:styleId="Geenafstand">
    <w:name w:val="No Spacing"/>
    <w:uiPriority w:val="1"/>
    <w:qFormat/>
    <w:rsid w:val="00EA72D1"/>
    <w:pPr>
      <w:spacing w:after="0" w:line="240" w:lineRule="auto"/>
    </w:pPr>
    <w:rPr>
      <w:kern w:val="2"/>
      <w14:ligatures w14:val="standardContextual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EA72D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aliases w:val="-_BOMW Char,Opsomblokjes en substreepjes Char,Opsomming Char"/>
    <w:link w:val="Lijstalinea"/>
    <w:uiPriority w:val="34"/>
    <w:rsid w:val="00EA72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4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E29821D3CC943B7D8D7B631C9C0F6" ma:contentTypeVersion="16" ma:contentTypeDescription="Create a new document." ma:contentTypeScope="" ma:versionID="f8418dac6a545686af9f509c8e2295f3">
  <xsd:schema xmlns:xsd="http://www.w3.org/2001/XMLSchema" xmlns:xs="http://www.w3.org/2001/XMLSchema" xmlns:p="http://schemas.microsoft.com/office/2006/metadata/properties" xmlns:ns2="02a092a1-ab12-46dd-b5f5-67d4b5e7e00f" xmlns:ns3="b69345de-5fb6-4171-8a0c-2982e9b4c976" targetNamespace="http://schemas.microsoft.com/office/2006/metadata/properties" ma:root="true" ma:fieldsID="f92590451aee7ee6fd81907e7ec58ed6" ns2:_="" ns3:_="">
    <xsd:import namespace="02a092a1-ab12-46dd-b5f5-67d4b5e7e00f"/>
    <xsd:import namespace="b69345de-5fb6-4171-8a0c-2982e9b4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2a1-ab12-46dd-b5f5-67d4b5e7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45de-5fb6-4171-8a0c-2982e9b4c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0093c5-2b92-4e22-89ca-5e0541129012}" ma:internalName="TaxCatchAll" ma:showField="CatchAllData" ma:web="b69345de-5fb6-4171-8a0c-2982e9b4c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092a1-ab12-46dd-b5f5-67d4b5e7e00f">
      <Terms xmlns="http://schemas.microsoft.com/office/infopath/2007/PartnerControls"/>
    </lcf76f155ced4ddcb4097134ff3c332f>
    <TaxCatchAll xmlns="b69345de-5fb6-4171-8a0c-2982e9b4c976" xsi:nil="true"/>
  </documentManagement>
</p:properties>
</file>

<file path=customXml/itemProps1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61FDF5-E3EE-4E6C-9DD2-2D8238B8FDEF}"/>
</file>

<file path=customXml/itemProps4.xml><?xml version="1.0" encoding="utf-8"?>
<ds:datastoreItem xmlns:ds="http://schemas.openxmlformats.org/officeDocument/2006/customXml" ds:itemID="{9D6DA469-C6FC-44C5-8FBD-F3AA6B6BEAB8}">
  <ds:schemaRefs>
    <ds:schemaRef ds:uri="http://purl.org/dc/dcmitype/"/>
    <ds:schemaRef ds:uri="http://schemas.openxmlformats.org/package/2006/metadata/core-properties"/>
    <ds:schemaRef ds:uri="b69345de-5fb6-4171-8a0c-2982e9b4c976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02a092a1-ab12-46dd-b5f5-67d4b5e7e00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1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Karel, Gerwin</cp:lastModifiedBy>
  <cp:revision>2</cp:revision>
  <cp:lastPrinted>2020-04-03T16:54:00Z</cp:lastPrinted>
  <dcterms:created xsi:type="dcterms:W3CDTF">2023-12-01T13:30:00Z</dcterms:created>
  <dcterms:modified xsi:type="dcterms:W3CDTF">2023-12-01T13:30:00Z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0x010100557E29821D3CC943B7D8D7B631C9C0F6</vt:lpwstr>
  </property>
  <property fmtid="{D5CDD505-2E9C-101B-9397-08002B2CF9AE}" pid="3" name="MediaServiceImageTags">
    <vt:lpwstr/>
  </property>
</Properties>
</file>