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B1B66" w14:textId="77777777" w:rsidR="007F70F9" w:rsidRDefault="006F3251" w:rsidP="00175D66">
      <w:r>
        <w:rPr>
          <w:noProof/>
        </w:rPr>
        <w:drawing>
          <wp:inline distT="0" distB="0" distL="0" distR="0" wp14:anchorId="2E2164D0" wp14:editId="522554AE">
            <wp:extent cx="2085975" cy="6953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0F9">
        <w:tab/>
      </w:r>
      <w:r w:rsidR="007F70F9">
        <w:tab/>
      </w:r>
      <w:r w:rsidR="00CA75AE">
        <w:tab/>
      </w:r>
      <w:r w:rsidR="00CA75AE">
        <w:tab/>
      </w:r>
      <w:r>
        <w:rPr>
          <w:noProof/>
        </w:rPr>
        <w:drawing>
          <wp:inline distT="0" distB="0" distL="0" distR="0" wp14:anchorId="7D2E7E3C" wp14:editId="7BADBAA1">
            <wp:extent cx="1647825" cy="6762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FB68" w14:textId="77777777" w:rsidR="00CA75AE" w:rsidRDefault="00CA75AE" w:rsidP="007F70F9">
      <w:pPr>
        <w:spacing w:line="240" w:lineRule="exact"/>
        <w:rPr>
          <w:rFonts w:cs="Univers"/>
          <w:b/>
          <w:sz w:val="24"/>
          <w:szCs w:val="24"/>
        </w:rPr>
      </w:pPr>
    </w:p>
    <w:p w14:paraId="5E77BF70" w14:textId="77777777" w:rsidR="007F70F9" w:rsidRPr="00C13DDA" w:rsidRDefault="007F70F9" w:rsidP="00C13DDA">
      <w:pPr>
        <w:spacing w:line="240" w:lineRule="exact"/>
        <w:jc w:val="center"/>
        <w:rPr>
          <w:rFonts w:cs="Univers"/>
          <w:b/>
          <w:sz w:val="22"/>
          <w:szCs w:val="22"/>
        </w:rPr>
      </w:pPr>
      <w:r w:rsidRPr="00C13DDA">
        <w:rPr>
          <w:rFonts w:cs="Univers"/>
          <w:b/>
          <w:sz w:val="22"/>
          <w:szCs w:val="22"/>
        </w:rPr>
        <w:t xml:space="preserve">Meldingsformulier voor aanbestedingen met </w:t>
      </w:r>
      <w:proofErr w:type="spellStart"/>
      <w:r w:rsidRPr="00C13DDA">
        <w:rPr>
          <w:rFonts w:cs="Univers"/>
          <w:b/>
          <w:sz w:val="22"/>
          <w:szCs w:val="22"/>
        </w:rPr>
        <w:t>Social</w:t>
      </w:r>
      <w:proofErr w:type="spellEnd"/>
      <w:r w:rsidRPr="00C13DDA">
        <w:rPr>
          <w:rFonts w:cs="Univers"/>
          <w:b/>
          <w:sz w:val="22"/>
          <w:szCs w:val="22"/>
        </w:rPr>
        <w:t xml:space="preserve"> Return on </w:t>
      </w:r>
      <w:r w:rsidR="006926FF" w:rsidRPr="00C13DDA">
        <w:rPr>
          <w:rFonts w:cs="Univers"/>
          <w:b/>
          <w:sz w:val="22"/>
          <w:szCs w:val="22"/>
        </w:rPr>
        <w:t>I</w:t>
      </w:r>
      <w:r w:rsidRPr="00C13DDA">
        <w:rPr>
          <w:rFonts w:cs="Univers"/>
          <w:b/>
          <w:sz w:val="22"/>
          <w:szCs w:val="22"/>
        </w:rPr>
        <w:t>nvestment</w:t>
      </w:r>
    </w:p>
    <w:p w14:paraId="32F812DD" w14:textId="77777777" w:rsidR="00C13DDA" w:rsidRPr="00C13DDA" w:rsidRDefault="00C13DDA" w:rsidP="00C13DDA">
      <w:pPr>
        <w:spacing w:line="240" w:lineRule="exact"/>
        <w:jc w:val="center"/>
        <w:rPr>
          <w:rFonts w:cs="Univers"/>
          <w:b/>
          <w:sz w:val="22"/>
          <w:szCs w:val="22"/>
        </w:rPr>
      </w:pPr>
    </w:p>
    <w:p w14:paraId="71F886B1" w14:textId="77777777" w:rsidR="00391170" w:rsidRPr="00391170" w:rsidRDefault="00391170" w:rsidP="00C13DDA">
      <w:pPr>
        <w:spacing w:line="240" w:lineRule="exact"/>
        <w:jc w:val="center"/>
        <w:rPr>
          <w:rFonts w:cs="Univers"/>
          <w:b/>
          <w:i/>
          <w:sz w:val="22"/>
          <w:szCs w:val="22"/>
          <w:u w:val="single"/>
        </w:rPr>
      </w:pPr>
      <w:r w:rsidRPr="00391170">
        <w:rPr>
          <w:rFonts w:cs="Univers"/>
          <w:b/>
          <w:i/>
          <w:sz w:val="22"/>
          <w:szCs w:val="22"/>
          <w:u w:val="single"/>
        </w:rPr>
        <w:t xml:space="preserve">Binnen 5 dagen na gunning </w:t>
      </w:r>
      <w:r w:rsidR="00C13DDA" w:rsidRPr="00C13DDA">
        <w:rPr>
          <w:rFonts w:cs="Univers"/>
          <w:b/>
          <w:i/>
          <w:sz w:val="22"/>
          <w:szCs w:val="22"/>
          <w:u w:val="single"/>
        </w:rPr>
        <w:t>e-</w:t>
      </w:r>
      <w:r w:rsidRPr="00391170">
        <w:rPr>
          <w:rFonts w:cs="Univers"/>
          <w:b/>
          <w:i/>
          <w:sz w:val="22"/>
          <w:szCs w:val="22"/>
          <w:u w:val="single"/>
        </w:rPr>
        <w:t>mailen naar sroi@drechtsteden.nl</w:t>
      </w:r>
    </w:p>
    <w:p w14:paraId="66542F68" w14:textId="77777777" w:rsidR="007F70F9" w:rsidRPr="00C13DDA" w:rsidRDefault="00960217" w:rsidP="007F70F9">
      <w:pPr>
        <w:spacing w:line="240" w:lineRule="exact"/>
        <w:ind w:right="4"/>
        <w:rPr>
          <w:rFonts w:cs="Univers"/>
          <w:sz w:val="22"/>
          <w:szCs w:val="22"/>
        </w:rPr>
      </w:pPr>
      <w:r w:rsidRPr="00C13DDA">
        <w:rPr>
          <w:rFonts w:cs="Univers"/>
          <w:sz w:val="22"/>
          <w:szCs w:val="22"/>
        </w:rPr>
        <w:tab/>
      </w:r>
      <w:r w:rsidR="007F70F9" w:rsidRPr="00C13DDA">
        <w:rPr>
          <w:rFonts w:cs="Univers"/>
          <w:sz w:val="22"/>
          <w:szCs w:val="22"/>
        </w:rPr>
        <w:tab/>
      </w:r>
      <w:r w:rsidR="004513E9" w:rsidRPr="00C13DDA">
        <w:rPr>
          <w:rFonts w:cs="Univers"/>
          <w:sz w:val="22"/>
          <w:szCs w:val="22"/>
        </w:rPr>
        <w:tab/>
      </w:r>
      <w:r w:rsidR="004513E9" w:rsidRPr="00C13DDA">
        <w:rPr>
          <w:rFonts w:cs="Univers"/>
          <w:sz w:val="22"/>
          <w:szCs w:val="22"/>
        </w:rPr>
        <w:tab/>
      </w:r>
      <w:r w:rsidR="004513E9" w:rsidRPr="00C13DDA">
        <w:rPr>
          <w:rFonts w:cs="Univers"/>
          <w:sz w:val="22"/>
          <w:szCs w:val="22"/>
        </w:rPr>
        <w:tab/>
      </w:r>
      <w:r w:rsidR="007F70F9" w:rsidRPr="00C13DDA">
        <w:rPr>
          <w:rFonts w:cs="Univers"/>
          <w:sz w:val="22"/>
          <w:szCs w:val="22"/>
        </w:rPr>
        <w:t xml:space="preserve"> </w:t>
      </w:r>
    </w:p>
    <w:tbl>
      <w:tblPr>
        <w:tblStyle w:val="Tabelraster"/>
        <w:tblW w:w="10348" w:type="dxa"/>
        <w:tblInd w:w="-714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B5412F" w:rsidRPr="00C13DDA" w14:paraId="7F2B2638" w14:textId="77777777" w:rsidTr="00C13DDA">
        <w:tc>
          <w:tcPr>
            <w:tcW w:w="4678" w:type="dxa"/>
          </w:tcPr>
          <w:p w14:paraId="46AB9367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Opdrachtgever gemeente/klantorganisatie </w:t>
            </w:r>
          </w:p>
        </w:tc>
        <w:tc>
          <w:tcPr>
            <w:tcW w:w="5670" w:type="dxa"/>
          </w:tcPr>
          <w:p w14:paraId="3F42C277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3E9D313F" w14:textId="77777777" w:rsidTr="00C13DDA">
        <w:tc>
          <w:tcPr>
            <w:tcW w:w="4678" w:type="dxa"/>
          </w:tcPr>
          <w:p w14:paraId="35662E20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Naam contactpersoon opdrachtgever* </w:t>
            </w:r>
            <w:r w:rsidRPr="00C13DDA">
              <w:rPr>
                <w:rFonts w:cs="Univers"/>
                <w:sz w:val="22"/>
                <w:szCs w:val="22"/>
              </w:rPr>
              <w:tab/>
            </w:r>
          </w:p>
        </w:tc>
        <w:tc>
          <w:tcPr>
            <w:tcW w:w="5670" w:type="dxa"/>
          </w:tcPr>
          <w:p w14:paraId="2C045E2A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11AE2523" w14:textId="77777777" w:rsidTr="00C13DDA">
        <w:tc>
          <w:tcPr>
            <w:tcW w:w="4678" w:type="dxa"/>
          </w:tcPr>
          <w:p w14:paraId="2F771C5F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E-mailadres</w:t>
            </w:r>
          </w:p>
        </w:tc>
        <w:tc>
          <w:tcPr>
            <w:tcW w:w="5670" w:type="dxa"/>
          </w:tcPr>
          <w:p w14:paraId="0788443A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2739B867" w14:textId="77777777" w:rsidTr="00C13DDA">
        <w:tc>
          <w:tcPr>
            <w:tcW w:w="4678" w:type="dxa"/>
          </w:tcPr>
          <w:p w14:paraId="60D36ECE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Telefoonnummer </w:t>
            </w:r>
          </w:p>
        </w:tc>
        <w:tc>
          <w:tcPr>
            <w:tcW w:w="5670" w:type="dxa"/>
          </w:tcPr>
          <w:p w14:paraId="2A4EAC6E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701F4803" w14:textId="77777777" w:rsidTr="00C13DDA">
        <w:tc>
          <w:tcPr>
            <w:tcW w:w="4678" w:type="dxa"/>
          </w:tcPr>
          <w:p w14:paraId="6C6402FC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3D366E5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60940120" w14:textId="77777777" w:rsidTr="00C13DDA">
        <w:tc>
          <w:tcPr>
            <w:tcW w:w="4678" w:type="dxa"/>
          </w:tcPr>
          <w:p w14:paraId="7B1A9FB6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Shruti"/>
                <w:sz w:val="22"/>
                <w:szCs w:val="22"/>
              </w:rPr>
              <w:t>Naam aanbesteding</w:t>
            </w:r>
            <w:r w:rsidRPr="00C13DDA">
              <w:rPr>
                <w:rFonts w:cs="Univers"/>
                <w:sz w:val="22"/>
                <w:szCs w:val="22"/>
              </w:rPr>
              <w:t xml:space="preserve">  </w:t>
            </w:r>
          </w:p>
        </w:tc>
        <w:tc>
          <w:tcPr>
            <w:tcW w:w="5670" w:type="dxa"/>
          </w:tcPr>
          <w:p w14:paraId="476DF670" w14:textId="66489C6B" w:rsidR="00B5412F" w:rsidRPr="00C13DDA" w:rsidRDefault="004253C5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>
              <w:rPr>
                <w:rFonts w:cs="Univers"/>
                <w:sz w:val="22"/>
                <w:szCs w:val="22"/>
              </w:rPr>
              <w:t>Bedrijfsafvaldiensten</w:t>
            </w:r>
          </w:p>
        </w:tc>
      </w:tr>
      <w:tr w:rsidR="00B5412F" w:rsidRPr="00C13DDA" w14:paraId="372237DC" w14:textId="77777777" w:rsidTr="00C13DDA">
        <w:tc>
          <w:tcPr>
            <w:tcW w:w="4678" w:type="dxa"/>
          </w:tcPr>
          <w:p w14:paraId="28FC0BAF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Kenmerk aanbesteding</w:t>
            </w:r>
          </w:p>
        </w:tc>
        <w:tc>
          <w:tcPr>
            <w:tcW w:w="5670" w:type="dxa"/>
          </w:tcPr>
          <w:p w14:paraId="6858F0FE" w14:textId="7722C787" w:rsidR="00B5412F" w:rsidRPr="00C13DDA" w:rsidRDefault="004253C5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>
              <w:rPr>
                <w:rFonts w:cs="Univers"/>
                <w:sz w:val="22"/>
                <w:szCs w:val="22"/>
              </w:rPr>
              <w:t>220050GDD</w:t>
            </w:r>
          </w:p>
        </w:tc>
      </w:tr>
      <w:tr w:rsidR="00B5412F" w:rsidRPr="00C13DDA" w14:paraId="0D7DC6AB" w14:textId="77777777" w:rsidTr="00C13DDA">
        <w:tc>
          <w:tcPr>
            <w:tcW w:w="4678" w:type="dxa"/>
          </w:tcPr>
          <w:p w14:paraId="36C5C8DE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Datum</w:t>
            </w:r>
            <w:r w:rsidRPr="00C13DDA">
              <w:rPr>
                <w:rFonts w:cs="Univers"/>
                <w:sz w:val="22"/>
                <w:szCs w:val="22"/>
              </w:rPr>
              <w:tab/>
              <w:t xml:space="preserve">gunning aanbesteding </w:t>
            </w:r>
            <w:r w:rsidRPr="00C13DDA">
              <w:rPr>
                <w:rFonts w:cs="Shruti"/>
                <w:sz w:val="22"/>
                <w:szCs w:val="22"/>
              </w:rPr>
              <w:tab/>
            </w:r>
            <w:r w:rsidRPr="00C13DDA">
              <w:rPr>
                <w:rFonts w:cs="Shruti"/>
                <w:sz w:val="22"/>
                <w:szCs w:val="22"/>
              </w:rPr>
              <w:tab/>
            </w:r>
            <w:r w:rsidRPr="00C13DDA">
              <w:rPr>
                <w:rFonts w:cs="Shruti"/>
                <w:sz w:val="22"/>
                <w:szCs w:val="22"/>
              </w:rPr>
              <w:tab/>
              <w:t xml:space="preserve"> </w:t>
            </w:r>
            <w:r w:rsidRPr="00C13DDA">
              <w:rPr>
                <w:rFonts w:cs="Univers"/>
                <w:sz w:val="22"/>
                <w:szCs w:val="22"/>
              </w:rPr>
              <w:tab/>
            </w:r>
            <w:r w:rsidRPr="00C13DDA">
              <w:rPr>
                <w:rFonts w:cs="Univers"/>
                <w:sz w:val="22"/>
                <w:szCs w:val="22"/>
              </w:rPr>
              <w:tab/>
            </w:r>
            <w:r w:rsidRPr="00C13DDA">
              <w:rPr>
                <w:rFonts w:cs="Univers"/>
                <w:sz w:val="22"/>
                <w:szCs w:val="22"/>
              </w:rPr>
              <w:tab/>
            </w:r>
          </w:p>
        </w:tc>
        <w:tc>
          <w:tcPr>
            <w:tcW w:w="5670" w:type="dxa"/>
          </w:tcPr>
          <w:p w14:paraId="5CB7AD3C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4F9E2265" w14:textId="77777777" w:rsidTr="00C13DDA">
        <w:tc>
          <w:tcPr>
            <w:tcW w:w="4678" w:type="dxa"/>
          </w:tcPr>
          <w:p w14:paraId="2D3B48DE" w14:textId="4CA99EE4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Betreft </w:t>
            </w:r>
            <w:r w:rsidR="004253C5">
              <w:rPr>
                <w:rFonts w:cs="Univers"/>
                <w:sz w:val="22"/>
                <w:szCs w:val="22"/>
              </w:rPr>
              <w:t>diensten</w:t>
            </w:r>
            <w:r w:rsidRPr="00C13DDA">
              <w:rPr>
                <w:rFonts w:cs="Univers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6672FB5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1F216594" w14:textId="77777777" w:rsidTr="00C13DDA">
        <w:tc>
          <w:tcPr>
            <w:tcW w:w="4678" w:type="dxa"/>
          </w:tcPr>
          <w:p w14:paraId="009A6F43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FAB0667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5821794E" w14:textId="77777777" w:rsidTr="00C13DDA">
        <w:tc>
          <w:tcPr>
            <w:tcW w:w="4678" w:type="dxa"/>
          </w:tcPr>
          <w:p w14:paraId="5F429AA2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Gegunde partij </w:t>
            </w:r>
          </w:p>
        </w:tc>
        <w:tc>
          <w:tcPr>
            <w:tcW w:w="5670" w:type="dxa"/>
          </w:tcPr>
          <w:p w14:paraId="193317B7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424425ED" w14:textId="77777777" w:rsidTr="00C13DDA">
        <w:tc>
          <w:tcPr>
            <w:tcW w:w="4678" w:type="dxa"/>
          </w:tcPr>
          <w:p w14:paraId="17379D86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Adres </w:t>
            </w:r>
          </w:p>
        </w:tc>
        <w:tc>
          <w:tcPr>
            <w:tcW w:w="5670" w:type="dxa"/>
          </w:tcPr>
          <w:p w14:paraId="4BA2DEA4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047F96C7" w14:textId="77777777" w:rsidTr="00C13DDA">
        <w:tc>
          <w:tcPr>
            <w:tcW w:w="4678" w:type="dxa"/>
          </w:tcPr>
          <w:p w14:paraId="4B6FC199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Postcode </w:t>
            </w:r>
          </w:p>
        </w:tc>
        <w:tc>
          <w:tcPr>
            <w:tcW w:w="5670" w:type="dxa"/>
          </w:tcPr>
          <w:p w14:paraId="1962F5E2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0FDC43D9" w14:textId="77777777" w:rsidTr="00C13DDA">
        <w:tc>
          <w:tcPr>
            <w:tcW w:w="4678" w:type="dxa"/>
          </w:tcPr>
          <w:p w14:paraId="2DC80232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Plaats</w:t>
            </w:r>
          </w:p>
        </w:tc>
        <w:tc>
          <w:tcPr>
            <w:tcW w:w="5670" w:type="dxa"/>
          </w:tcPr>
          <w:p w14:paraId="6D0910F4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46CEA159" w14:textId="77777777" w:rsidTr="00C13DDA">
        <w:tc>
          <w:tcPr>
            <w:tcW w:w="4678" w:type="dxa"/>
          </w:tcPr>
          <w:p w14:paraId="1023A231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Contactpersoon opdrachtnemer </w:t>
            </w:r>
            <w:r w:rsidRPr="00C13DDA">
              <w:rPr>
                <w:rFonts w:cs="Univers"/>
                <w:sz w:val="22"/>
                <w:szCs w:val="22"/>
              </w:rPr>
              <w:tab/>
            </w:r>
            <w:r w:rsidRPr="00C13DDA">
              <w:rPr>
                <w:rFonts w:cs="Univers"/>
                <w:sz w:val="22"/>
                <w:szCs w:val="22"/>
              </w:rPr>
              <w:tab/>
            </w:r>
            <w:r w:rsidRPr="00C13DDA">
              <w:rPr>
                <w:rFonts w:cs="Univers"/>
                <w:sz w:val="22"/>
                <w:szCs w:val="22"/>
              </w:rPr>
              <w:tab/>
            </w:r>
          </w:p>
        </w:tc>
        <w:tc>
          <w:tcPr>
            <w:tcW w:w="5670" w:type="dxa"/>
          </w:tcPr>
          <w:p w14:paraId="4211FAC8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26E18191" w14:textId="77777777" w:rsidTr="00C13DDA">
        <w:tc>
          <w:tcPr>
            <w:tcW w:w="4678" w:type="dxa"/>
          </w:tcPr>
          <w:p w14:paraId="0010B33F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Telefoonnummer  </w:t>
            </w:r>
          </w:p>
        </w:tc>
        <w:tc>
          <w:tcPr>
            <w:tcW w:w="5670" w:type="dxa"/>
          </w:tcPr>
          <w:p w14:paraId="1BB9182F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5A4B0A43" w14:textId="77777777" w:rsidTr="00C13DDA">
        <w:tc>
          <w:tcPr>
            <w:tcW w:w="4678" w:type="dxa"/>
          </w:tcPr>
          <w:p w14:paraId="34346B86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E-mailadres</w:t>
            </w:r>
          </w:p>
        </w:tc>
        <w:tc>
          <w:tcPr>
            <w:tcW w:w="5670" w:type="dxa"/>
          </w:tcPr>
          <w:p w14:paraId="5A0DB0F8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410913B1" w14:textId="77777777" w:rsidTr="00C13DDA">
        <w:tc>
          <w:tcPr>
            <w:tcW w:w="4678" w:type="dxa"/>
          </w:tcPr>
          <w:p w14:paraId="0BD582F6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Startdatum werk/overeenkomst</w:t>
            </w:r>
          </w:p>
        </w:tc>
        <w:tc>
          <w:tcPr>
            <w:tcW w:w="5670" w:type="dxa"/>
          </w:tcPr>
          <w:p w14:paraId="190DC9F2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58A9B89D" w14:textId="77777777" w:rsidTr="00C13DDA">
        <w:tc>
          <w:tcPr>
            <w:tcW w:w="4678" w:type="dxa"/>
          </w:tcPr>
          <w:p w14:paraId="144551C8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Duur van het werk/opdracht</w:t>
            </w:r>
          </w:p>
        </w:tc>
        <w:tc>
          <w:tcPr>
            <w:tcW w:w="5670" w:type="dxa"/>
          </w:tcPr>
          <w:p w14:paraId="425F2F63" w14:textId="593DF560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28EE5E0D" w14:textId="77777777" w:rsidTr="00C13DDA">
        <w:tc>
          <w:tcPr>
            <w:tcW w:w="4678" w:type="dxa"/>
          </w:tcPr>
          <w:p w14:paraId="021C3C1A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03A557D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B5412F" w:rsidRPr="00C13DDA" w14:paraId="7B1F55C9" w14:textId="77777777" w:rsidTr="00C13DDA">
        <w:tc>
          <w:tcPr>
            <w:tcW w:w="4678" w:type="dxa"/>
          </w:tcPr>
          <w:p w14:paraId="5B9AE7B2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Waarde aanneemsom of opdracht</w:t>
            </w:r>
          </w:p>
        </w:tc>
        <w:tc>
          <w:tcPr>
            <w:tcW w:w="5670" w:type="dxa"/>
          </w:tcPr>
          <w:p w14:paraId="60B782BC" w14:textId="77777777" w:rsidR="00B5412F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€ </w:t>
            </w:r>
            <w:proofErr w:type="spellStart"/>
            <w:r w:rsidRPr="00C13DDA">
              <w:rPr>
                <w:rFonts w:cs="Univers"/>
                <w:sz w:val="22"/>
                <w:szCs w:val="22"/>
              </w:rPr>
              <w:t>xxxxxxxx</w:t>
            </w:r>
            <w:proofErr w:type="spellEnd"/>
            <w:r w:rsidRPr="00C13DDA">
              <w:rPr>
                <w:rFonts w:cs="Univers"/>
                <w:sz w:val="22"/>
                <w:szCs w:val="22"/>
              </w:rPr>
              <w:t xml:space="preserve"> totaal of per contractjaar/periode</w:t>
            </w:r>
          </w:p>
        </w:tc>
      </w:tr>
      <w:tr w:rsidR="00B5412F" w:rsidRPr="00C13DDA" w14:paraId="61E73ED4" w14:textId="77777777" w:rsidTr="00C13DDA">
        <w:tc>
          <w:tcPr>
            <w:tcW w:w="4678" w:type="dxa"/>
          </w:tcPr>
          <w:p w14:paraId="7C2B0B02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  <w:lang w:val="en-US"/>
              </w:rPr>
              <w:t>Percentage SRoI</w:t>
            </w:r>
          </w:p>
        </w:tc>
        <w:tc>
          <w:tcPr>
            <w:tcW w:w="5670" w:type="dxa"/>
          </w:tcPr>
          <w:p w14:paraId="1A5249D5" w14:textId="243292C8" w:rsidR="00B5412F" w:rsidRPr="00C13DDA" w:rsidRDefault="004253C5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>
              <w:rPr>
                <w:rFonts w:cs="Univers"/>
                <w:sz w:val="22"/>
                <w:szCs w:val="22"/>
              </w:rPr>
              <w:t>Minimaal 2%</w:t>
            </w:r>
          </w:p>
        </w:tc>
      </w:tr>
      <w:tr w:rsidR="00B5412F" w:rsidRPr="00C13DDA" w14:paraId="4885CFF3" w14:textId="77777777" w:rsidTr="00C13DDA">
        <w:tc>
          <w:tcPr>
            <w:tcW w:w="4678" w:type="dxa"/>
          </w:tcPr>
          <w:p w14:paraId="7F622BAB" w14:textId="77777777" w:rsidR="00B5412F" w:rsidRPr="00C13DDA" w:rsidRDefault="00B5412F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Bedrag t.b.v. SRoI</w:t>
            </w:r>
            <w:r w:rsidRPr="00C13DDA">
              <w:rPr>
                <w:rFonts w:cs="Univers"/>
                <w:sz w:val="22"/>
                <w:szCs w:val="22"/>
              </w:rPr>
              <w:tab/>
            </w:r>
          </w:p>
        </w:tc>
        <w:tc>
          <w:tcPr>
            <w:tcW w:w="5670" w:type="dxa"/>
          </w:tcPr>
          <w:p w14:paraId="74324B75" w14:textId="77777777" w:rsidR="00B5412F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 xml:space="preserve">€ </w:t>
            </w:r>
            <w:proofErr w:type="spellStart"/>
            <w:r w:rsidRPr="00C13DDA">
              <w:rPr>
                <w:rFonts w:cs="Univers"/>
                <w:sz w:val="22"/>
                <w:szCs w:val="22"/>
              </w:rPr>
              <w:t>xxxxxxxx</w:t>
            </w:r>
            <w:proofErr w:type="spellEnd"/>
            <w:r w:rsidRPr="00C13DDA">
              <w:rPr>
                <w:rFonts w:cs="Univers"/>
                <w:sz w:val="22"/>
                <w:szCs w:val="22"/>
              </w:rPr>
              <w:t>_____</w:t>
            </w:r>
          </w:p>
        </w:tc>
      </w:tr>
    </w:tbl>
    <w:p w14:paraId="50876E46" w14:textId="77777777" w:rsidR="00391170" w:rsidRPr="00C13DDA" w:rsidRDefault="00391170" w:rsidP="00391170">
      <w:pPr>
        <w:spacing w:line="240" w:lineRule="exact"/>
        <w:ind w:left="142" w:right="-4593" w:hanging="568"/>
        <w:rPr>
          <w:rFonts w:cs="Univers"/>
          <w:sz w:val="22"/>
          <w:szCs w:val="22"/>
        </w:rPr>
      </w:pPr>
      <w:r w:rsidRPr="00C13DDA">
        <w:rPr>
          <w:rFonts w:cs="Univers"/>
          <w:sz w:val="22"/>
          <w:szCs w:val="22"/>
        </w:rPr>
        <w:t>*contactpersoon voor aanmelding sr-monitor/ klantportaal</w:t>
      </w:r>
    </w:p>
    <w:p w14:paraId="769E5AD4" w14:textId="77777777" w:rsidR="00960217" w:rsidRPr="00C13DDA" w:rsidRDefault="00960217" w:rsidP="00391170">
      <w:pPr>
        <w:spacing w:line="240" w:lineRule="exact"/>
        <w:ind w:left="142" w:right="-4593"/>
        <w:rPr>
          <w:rFonts w:cs="Univers"/>
          <w:sz w:val="22"/>
          <w:szCs w:val="22"/>
        </w:rPr>
      </w:pPr>
    </w:p>
    <w:tbl>
      <w:tblPr>
        <w:tblStyle w:val="Tabelraster"/>
        <w:tblW w:w="10348" w:type="dxa"/>
        <w:tblInd w:w="-714" w:type="dxa"/>
        <w:tblLook w:val="04A0" w:firstRow="1" w:lastRow="0" w:firstColumn="1" w:lastColumn="0" w:noHBand="0" w:noVBand="1"/>
      </w:tblPr>
      <w:tblGrid>
        <w:gridCol w:w="1965"/>
        <w:gridCol w:w="8383"/>
      </w:tblGrid>
      <w:tr w:rsidR="00391170" w:rsidRPr="00C13DDA" w14:paraId="09C6D6B6" w14:textId="77777777" w:rsidTr="00391170">
        <w:tc>
          <w:tcPr>
            <w:tcW w:w="1702" w:type="dxa"/>
          </w:tcPr>
          <w:p w14:paraId="340F6A55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Datum</w:t>
            </w:r>
          </w:p>
          <w:p w14:paraId="4E6F0756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ab/>
            </w:r>
          </w:p>
        </w:tc>
        <w:tc>
          <w:tcPr>
            <w:tcW w:w="8646" w:type="dxa"/>
          </w:tcPr>
          <w:p w14:paraId="14793A86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391170" w:rsidRPr="00C13DDA" w14:paraId="2EAEBD16" w14:textId="77777777" w:rsidTr="00391170">
        <w:tc>
          <w:tcPr>
            <w:tcW w:w="1702" w:type="dxa"/>
          </w:tcPr>
          <w:p w14:paraId="2C27C827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Handtekening</w:t>
            </w:r>
          </w:p>
          <w:p w14:paraId="0D365750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78C0550D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058BCE62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5F79466A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ab/>
            </w:r>
          </w:p>
          <w:p w14:paraId="4A8F2EEB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  <w:tc>
          <w:tcPr>
            <w:tcW w:w="8646" w:type="dxa"/>
          </w:tcPr>
          <w:p w14:paraId="7207C21D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  <w:tr w:rsidR="00391170" w:rsidRPr="00C13DDA" w14:paraId="3BEC7758" w14:textId="77777777" w:rsidTr="00391170">
        <w:tc>
          <w:tcPr>
            <w:tcW w:w="1702" w:type="dxa"/>
          </w:tcPr>
          <w:p w14:paraId="0098B3DC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  <w:r w:rsidRPr="00C13DDA">
              <w:rPr>
                <w:rFonts w:cs="Univers"/>
                <w:sz w:val="22"/>
                <w:szCs w:val="22"/>
              </w:rPr>
              <w:t>Bijzonderheden:</w:t>
            </w:r>
          </w:p>
          <w:p w14:paraId="7D38C19B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05684A7A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0CFDF062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04FB8CB6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4151E2EE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7D7BA2DE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  <w:p w14:paraId="0B2419C2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  <w:tc>
          <w:tcPr>
            <w:tcW w:w="8646" w:type="dxa"/>
          </w:tcPr>
          <w:p w14:paraId="02FCEBBE" w14:textId="77777777" w:rsidR="00391170" w:rsidRPr="00C13DDA" w:rsidRDefault="00391170" w:rsidP="00391170">
            <w:pPr>
              <w:spacing w:line="240" w:lineRule="exact"/>
              <w:ind w:left="142" w:right="-4593"/>
              <w:rPr>
                <w:rFonts w:cs="Univers"/>
                <w:sz w:val="22"/>
                <w:szCs w:val="22"/>
              </w:rPr>
            </w:pPr>
          </w:p>
        </w:tc>
      </w:tr>
    </w:tbl>
    <w:p w14:paraId="79AB41F6" w14:textId="77777777" w:rsidR="007F70F9" w:rsidRPr="00C13DDA" w:rsidRDefault="007F70F9" w:rsidP="007F70F9">
      <w:pPr>
        <w:spacing w:line="240" w:lineRule="exact"/>
        <w:ind w:right="-4593"/>
        <w:rPr>
          <w:rFonts w:cs="Univers"/>
          <w:sz w:val="22"/>
          <w:szCs w:val="22"/>
        </w:rPr>
      </w:pPr>
      <w:r w:rsidRPr="00C13DDA">
        <w:rPr>
          <w:rFonts w:cs="Univers"/>
          <w:sz w:val="22"/>
          <w:szCs w:val="22"/>
        </w:rPr>
        <w:tab/>
      </w:r>
      <w:r w:rsidRPr="00C13DDA">
        <w:rPr>
          <w:rFonts w:cs="Univers"/>
          <w:sz w:val="22"/>
          <w:szCs w:val="22"/>
        </w:rPr>
        <w:tab/>
      </w:r>
    </w:p>
    <w:p w14:paraId="3A0E66CA" w14:textId="77777777" w:rsidR="007F70F9" w:rsidRPr="00C13DDA" w:rsidRDefault="007F70F9" w:rsidP="00391170">
      <w:pPr>
        <w:spacing w:line="240" w:lineRule="exact"/>
        <w:ind w:right="-4593"/>
        <w:rPr>
          <w:b/>
          <w:i/>
          <w:sz w:val="22"/>
          <w:szCs w:val="22"/>
          <w:u w:val="single"/>
        </w:rPr>
      </w:pPr>
      <w:r w:rsidRPr="00C13DDA">
        <w:rPr>
          <w:rFonts w:cs="Univers"/>
          <w:sz w:val="22"/>
          <w:szCs w:val="22"/>
        </w:rPr>
        <w:tab/>
      </w:r>
    </w:p>
    <w:p w14:paraId="558A26ED" w14:textId="77777777" w:rsidR="007F70F9" w:rsidRPr="00C13DDA" w:rsidRDefault="007F70F9" w:rsidP="00C13DDA">
      <w:pPr>
        <w:ind w:hanging="426"/>
        <w:rPr>
          <w:sz w:val="22"/>
          <w:szCs w:val="22"/>
        </w:rPr>
      </w:pPr>
      <w:r w:rsidRPr="00C13DDA">
        <w:rPr>
          <w:sz w:val="22"/>
          <w:szCs w:val="22"/>
        </w:rPr>
        <w:t>Vo</w:t>
      </w:r>
      <w:r w:rsidR="00963183" w:rsidRPr="00C13DDA">
        <w:rPr>
          <w:sz w:val="22"/>
          <w:szCs w:val="22"/>
        </w:rPr>
        <w:t xml:space="preserve">or vragen of verdere informatie kan je terecht bij </w:t>
      </w:r>
    </w:p>
    <w:p w14:paraId="3004403E" w14:textId="77777777" w:rsidR="007F70F9" w:rsidRPr="00C13DDA" w:rsidRDefault="007F70F9" w:rsidP="00C13DDA">
      <w:pPr>
        <w:ind w:hanging="426"/>
        <w:rPr>
          <w:sz w:val="22"/>
          <w:szCs w:val="22"/>
        </w:rPr>
      </w:pPr>
      <w:r w:rsidRPr="00C13DDA">
        <w:rPr>
          <w:sz w:val="22"/>
          <w:szCs w:val="22"/>
        </w:rPr>
        <w:t>Baanbrekend Drechtsteden</w:t>
      </w:r>
      <w:r w:rsidR="00963183" w:rsidRPr="00C13DDA">
        <w:rPr>
          <w:sz w:val="22"/>
          <w:szCs w:val="22"/>
        </w:rPr>
        <w:t xml:space="preserve"> Telefoon:  (078) 770 87 70 of via</w:t>
      </w:r>
      <w:r w:rsidR="00963183" w:rsidRPr="00C13DDA">
        <w:rPr>
          <w:rFonts w:cs="Helvetica"/>
          <w:color w:val="46474D"/>
          <w:sz w:val="22"/>
          <w:szCs w:val="22"/>
        </w:rPr>
        <w:t xml:space="preserve"> </w:t>
      </w:r>
      <w:hyperlink r:id="rId8" w:history="1">
        <w:r w:rsidR="00963183" w:rsidRPr="00C13DDA">
          <w:rPr>
            <w:rStyle w:val="Hyperlink"/>
            <w:rFonts w:cs="Helvetica"/>
            <w:sz w:val="22"/>
            <w:szCs w:val="22"/>
          </w:rPr>
          <w:t>sroi@drechtsteden.nl</w:t>
        </w:r>
      </w:hyperlink>
      <w:r w:rsidR="00963183" w:rsidRPr="00C13DDA">
        <w:rPr>
          <w:rFonts w:cs="Helvetica"/>
          <w:color w:val="46474D"/>
          <w:sz w:val="22"/>
          <w:szCs w:val="22"/>
        </w:rPr>
        <w:t xml:space="preserve"> </w:t>
      </w:r>
    </w:p>
    <w:sectPr w:rsidR="007F70F9" w:rsidRPr="00C13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901EC"/>
    <w:multiLevelType w:val="hybridMultilevel"/>
    <w:tmpl w:val="746EFD52"/>
    <w:lvl w:ilvl="0" w:tplc="F774ABDA">
      <w:numFmt w:val="bullet"/>
      <w:lvlText w:val=""/>
      <w:lvlJc w:val="left"/>
      <w:pPr>
        <w:ind w:left="720" w:hanging="360"/>
      </w:pPr>
      <w:rPr>
        <w:rFonts w:ascii="Symbol" w:eastAsia="Times New Roman" w:hAnsi="Symbol" w:cs="Univer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A5578"/>
    <w:multiLevelType w:val="hybridMultilevel"/>
    <w:tmpl w:val="507E7E52"/>
    <w:lvl w:ilvl="0" w:tplc="9698E4DC">
      <w:numFmt w:val="bullet"/>
      <w:lvlText w:val=""/>
      <w:lvlJc w:val="left"/>
      <w:pPr>
        <w:ind w:left="720" w:hanging="360"/>
      </w:pPr>
      <w:rPr>
        <w:rFonts w:ascii="Symbol" w:eastAsia="Times New Roman" w:hAnsi="Symbol" w:cs="Univer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377C4"/>
    <w:multiLevelType w:val="hybridMultilevel"/>
    <w:tmpl w:val="57A0E7F6"/>
    <w:lvl w:ilvl="0" w:tplc="DF30E66C">
      <w:numFmt w:val="bullet"/>
      <w:lvlText w:val=""/>
      <w:lvlJc w:val="left"/>
      <w:pPr>
        <w:ind w:left="720" w:hanging="360"/>
      </w:pPr>
      <w:rPr>
        <w:rFonts w:ascii="Symbol" w:eastAsia="Times New Roman" w:hAnsi="Symbol" w:cs="Univer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910470">
    <w:abstractNumId w:val="1"/>
  </w:num>
  <w:num w:numId="2" w16cid:durableId="1930962818">
    <w:abstractNumId w:val="0"/>
  </w:num>
  <w:num w:numId="3" w16cid:durableId="14232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C5"/>
    <w:rsid w:val="000417CB"/>
    <w:rsid w:val="00175D66"/>
    <w:rsid w:val="00311DA2"/>
    <w:rsid w:val="00391170"/>
    <w:rsid w:val="003F6C97"/>
    <w:rsid w:val="004253C5"/>
    <w:rsid w:val="004513E9"/>
    <w:rsid w:val="004723A8"/>
    <w:rsid w:val="005C4487"/>
    <w:rsid w:val="006926FF"/>
    <w:rsid w:val="006F3251"/>
    <w:rsid w:val="007F70F9"/>
    <w:rsid w:val="00805347"/>
    <w:rsid w:val="00960217"/>
    <w:rsid w:val="00963183"/>
    <w:rsid w:val="00A26AEE"/>
    <w:rsid w:val="00AF2666"/>
    <w:rsid w:val="00B27797"/>
    <w:rsid w:val="00B424B7"/>
    <w:rsid w:val="00B52812"/>
    <w:rsid w:val="00B5412F"/>
    <w:rsid w:val="00C13DDA"/>
    <w:rsid w:val="00CA75AE"/>
    <w:rsid w:val="00CF6E27"/>
    <w:rsid w:val="00D131CE"/>
    <w:rsid w:val="00D503B5"/>
    <w:rsid w:val="00E614EB"/>
    <w:rsid w:val="00F8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9B7C5C"/>
  <w15:chartTrackingRefBased/>
  <w15:docId w15:val="{CAC4B0D2-430D-4B52-A6A1-4B3F24FA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70F9"/>
    <w:rPr>
      <w:rFonts w:ascii="Univers" w:hAnsi="Univer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7F70F9"/>
    <w:rPr>
      <w:color w:val="0000FF"/>
      <w:u w:val="single"/>
    </w:rPr>
  </w:style>
  <w:style w:type="paragraph" w:styleId="Ballontekst">
    <w:name w:val="Balloon Text"/>
    <w:basedOn w:val="Standaard"/>
    <w:semiHidden/>
    <w:rsid w:val="00AF2666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CA75A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A75AE"/>
  </w:style>
  <w:style w:type="character" w:customStyle="1" w:styleId="TekstopmerkingChar">
    <w:name w:val="Tekst opmerking Char"/>
    <w:basedOn w:val="Standaardalinea-lettertype"/>
    <w:link w:val="Tekstopmerking"/>
    <w:rsid w:val="00CA75AE"/>
    <w:rPr>
      <w:rFonts w:ascii="Univers" w:hAnsi="Univer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A75A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A75AE"/>
    <w:rPr>
      <w:rFonts w:ascii="Univers" w:hAnsi="Univers"/>
      <w:b/>
      <w:bCs/>
    </w:rPr>
  </w:style>
  <w:style w:type="paragraph" w:styleId="Revisie">
    <w:name w:val="Revision"/>
    <w:hidden/>
    <w:uiPriority w:val="99"/>
    <w:semiHidden/>
    <w:rsid w:val="00B5412F"/>
    <w:rPr>
      <w:rFonts w:ascii="Univers" w:hAnsi="Univers"/>
    </w:rPr>
  </w:style>
  <w:style w:type="table" w:styleId="Tabelraster">
    <w:name w:val="Table Grid"/>
    <w:basedOn w:val="Standaardtabel"/>
    <w:rsid w:val="00B54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i@drechtsteden.nl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Formulier%20melding%20SRoI%20aan%20BaanBrekendDrechtsted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3168E7705C243A88F629AC1B16AB1" ma:contentTypeVersion="6" ma:contentTypeDescription="Een nieuw document maken." ma:contentTypeScope="" ma:versionID="5495e040e36313cdf96e16bf9553453f">
  <xsd:schema xmlns:xsd="http://www.w3.org/2001/XMLSchema" xmlns:xs="http://www.w3.org/2001/XMLSchema" xmlns:p="http://schemas.microsoft.com/office/2006/metadata/properties" xmlns:ns2="59c73188-38f1-4b60-9e9c-0ebf41937343" xmlns:ns3="7870d517-6868-445d-818c-e482e3f9742f" targetNamespace="http://schemas.microsoft.com/office/2006/metadata/properties" ma:root="true" ma:fieldsID="9570ff85d429c2606d725b20881d2134" ns2:_="" ns3:_="">
    <xsd:import namespace="59c73188-38f1-4b60-9e9c-0ebf41937343"/>
    <xsd:import namespace="7870d517-6868-445d-818c-e482e3f97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73188-38f1-4b60-9e9c-0ebf41937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0d517-6868-445d-818c-e482e3f97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92483A-C1C7-44B0-92EC-6C08FCB207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041887-C3B1-40F4-BE98-4E2EEE4BEE83}"/>
</file>

<file path=customXml/itemProps3.xml><?xml version="1.0" encoding="utf-8"?>
<ds:datastoreItem xmlns:ds="http://schemas.openxmlformats.org/officeDocument/2006/customXml" ds:itemID="{2EEE5F2B-D40F-49EE-8B29-3C5347D374E3}"/>
</file>

<file path=customXml/itemProps4.xml><?xml version="1.0" encoding="utf-8"?>
<ds:datastoreItem xmlns:ds="http://schemas.openxmlformats.org/officeDocument/2006/customXml" ds:itemID="{9F06EC4D-7AD5-41FD-8B59-040B3808EC2A}"/>
</file>

<file path=docProps/app.xml><?xml version="1.0" encoding="utf-8"?>
<Properties xmlns="http://schemas.openxmlformats.org/officeDocument/2006/extended-properties" xmlns:vt="http://schemas.openxmlformats.org/officeDocument/2006/docPropsVTypes">
  <Template>Formulier melding SRoI aan BaanBrekendDrechtsteden</Template>
  <TotalTime>2</TotalTime>
  <Pages>1</Pages>
  <Words>95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Drechtsteden</Company>
  <LinksUpToDate>false</LinksUpToDate>
  <CharactersWithSpaces>1016</CharactersWithSpaces>
  <SharedDoc>false</SharedDoc>
  <HLinks>
    <vt:vector size="6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mailto:sroi@drechtsteden.nl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Verschuur-Oudshoorn, A (Annelies)</dc:creator>
  <cp:keywords>Meldingsformulier SRoI</cp:keywords>
  <dc:description/>
  <cp:lastModifiedBy>Verschuur-Oudshoorn, A (Annelies)</cp:lastModifiedBy>
  <cp:revision>1</cp:revision>
  <cp:lastPrinted>2017-06-14T09:53:00Z</cp:lastPrinted>
  <dcterms:created xsi:type="dcterms:W3CDTF">2024-04-26T08:20:00Z</dcterms:created>
  <dcterms:modified xsi:type="dcterms:W3CDTF">2024-04-26T08:22:00Z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0x010100C8D3168E7705C243A88F629AC1B16AB1</vt:lpwstr>
  </property>
</Properties>
</file>