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7AC1D" w14:textId="77777777" w:rsidR="00804A04" w:rsidRPr="00804A04" w:rsidRDefault="00804A04" w:rsidP="00804A04">
      <w:pPr>
        <w:pStyle w:val="Kop1"/>
      </w:pPr>
      <w:r w:rsidRPr="00804A04">
        <w:t>Verklaring Russische sancties Europese Unie</w:t>
      </w:r>
    </w:p>
    <w:p w14:paraId="5A32C274" w14:textId="35F6F3DB"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Pr="00AD0864">
        <w:rPr>
          <w:rFonts w:ascii="Arial" w:hAnsi="Arial" w:cs="Arial"/>
          <w:sz w:val="20"/>
          <w:szCs w:val="20"/>
        </w:rPr>
        <w:t>overeenkomst met kenmerk:</w:t>
      </w:r>
      <w:r w:rsidR="00AD0864" w:rsidRPr="00AD0864">
        <w:rPr>
          <w:rFonts w:ascii="Arial" w:hAnsi="Arial" w:cs="Arial"/>
          <w:sz w:val="20"/>
          <w:szCs w:val="20"/>
          <w:u w:val="single"/>
        </w:rPr>
        <w:t xml:space="preserve"> 220050GDD</w:t>
      </w:r>
      <w:r w:rsidRPr="00AD0864">
        <w:rPr>
          <w:rFonts w:ascii="Arial" w:hAnsi="Arial" w:cs="Arial"/>
          <w:sz w:val="20"/>
          <w:szCs w:val="20"/>
          <w:u w:val="single"/>
        </w:rPr>
        <w:t xml:space="preserve"> </w:t>
      </w:r>
      <w:r w:rsidRPr="00AD0864">
        <w:rPr>
          <w:rFonts w:ascii="Arial" w:hAnsi="Arial" w:cs="Arial"/>
          <w:sz w:val="20"/>
          <w:szCs w:val="20"/>
        </w:rPr>
        <w:t>die de</w:t>
      </w:r>
      <w:r w:rsidRPr="00804A04">
        <w:rPr>
          <w:rFonts w:ascii="Arial" w:hAnsi="Arial" w:cs="Arial"/>
          <w:sz w:val="20"/>
          <w:szCs w:val="20"/>
        </w:rPr>
        <w:t xml:space="preserve"> drempels van artikel 5 duodecies van EU Verordening (EU) 833/2014 van 31 juli 2014 betreffende de betreffende beperkende maatregelen naar aanleiding van de acties va</w:t>
      </w:r>
      <w:r w:rsidR="00A1772C">
        <w:rPr>
          <w:rFonts w:ascii="Arial" w:hAnsi="Arial" w:cs="Arial"/>
          <w:sz w:val="20"/>
          <w:szCs w:val="20"/>
        </w:rPr>
        <w:t>\</w:t>
      </w:r>
      <w:r w:rsidRPr="00804A04">
        <w:rPr>
          <w:rFonts w:ascii="Arial" w:hAnsi="Arial" w:cs="Arial"/>
          <w:sz w:val="20"/>
          <w:szCs w:val="20"/>
        </w:rPr>
        <w:t>n Rusland die de situatie in Oekraïne destabiliseren, zoals gewijzigd bij Verordening 2022/578 van 8 april 2022 overschrijdt.</w:t>
      </w:r>
    </w:p>
    <w:p w14:paraId="685AC7E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7DB330F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E6999D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43EC1F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46A3EEC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A0D3905"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085122AD" w14:textId="77777777" w:rsidR="00804A04" w:rsidRPr="00804A04" w:rsidRDefault="00804A04" w:rsidP="00804A04">
      <w:pPr>
        <w:tabs>
          <w:tab w:val="left" w:pos="2200"/>
          <w:tab w:val="right" w:pos="9000"/>
        </w:tabs>
        <w:rPr>
          <w:rFonts w:ascii="Arial" w:hAnsi="Arial" w:cs="Arial"/>
          <w:sz w:val="20"/>
          <w:szCs w:val="20"/>
          <w:u w:val="dotted"/>
        </w:rPr>
      </w:pPr>
    </w:p>
    <w:p w14:paraId="2BAC009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00A088F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9B31DD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78D484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6219C7F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218D82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5E29E57A" w14:textId="77777777" w:rsidR="00804A04" w:rsidRPr="00804A04" w:rsidRDefault="00804A04" w:rsidP="00804A04">
      <w:pPr>
        <w:tabs>
          <w:tab w:val="left" w:pos="2300"/>
          <w:tab w:val="right" w:pos="9000"/>
        </w:tabs>
        <w:rPr>
          <w:rFonts w:ascii="Arial" w:hAnsi="Arial" w:cs="Arial"/>
          <w:sz w:val="20"/>
          <w:szCs w:val="20"/>
        </w:rPr>
      </w:pPr>
    </w:p>
    <w:p w14:paraId="08555CD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DD6ECE2" w14:textId="77777777" w:rsidR="00804A04" w:rsidRDefault="00804A04" w:rsidP="00804A04">
      <w:pPr>
        <w:rPr>
          <w:rFonts w:ascii="Arial" w:hAnsi="Arial" w:cs="Arial"/>
          <w:sz w:val="20"/>
          <w:szCs w:val="20"/>
        </w:rPr>
      </w:pPr>
    </w:p>
    <w:p w14:paraId="494A78F6"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FEC8B" w14:textId="77777777" w:rsidR="00F125E6" w:rsidRDefault="00F125E6" w:rsidP="00987C12">
      <w:r>
        <w:separator/>
      </w:r>
    </w:p>
    <w:p w14:paraId="6E527233" w14:textId="77777777" w:rsidR="00F125E6" w:rsidRDefault="00F125E6" w:rsidP="00987C12"/>
    <w:p w14:paraId="6BF40955" w14:textId="77777777" w:rsidR="00F125E6" w:rsidRDefault="00F125E6" w:rsidP="00987C12"/>
    <w:p w14:paraId="0C16F6FF" w14:textId="77777777" w:rsidR="00F125E6" w:rsidRDefault="00F125E6" w:rsidP="00987C12"/>
  </w:endnote>
  <w:endnote w:type="continuationSeparator" w:id="0">
    <w:p w14:paraId="0667586B" w14:textId="77777777" w:rsidR="00F125E6" w:rsidRDefault="00F125E6" w:rsidP="00987C12">
      <w:r>
        <w:continuationSeparator/>
      </w:r>
    </w:p>
    <w:p w14:paraId="45B7B9E4" w14:textId="77777777" w:rsidR="00F125E6" w:rsidRDefault="00F125E6" w:rsidP="00987C12"/>
    <w:p w14:paraId="3463426F" w14:textId="77777777" w:rsidR="00F125E6" w:rsidRDefault="00F125E6" w:rsidP="00987C12"/>
    <w:p w14:paraId="5EF877A9" w14:textId="77777777" w:rsidR="00F125E6" w:rsidRDefault="00F125E6"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Content>
      <w:p w14:paraId="699EBA61"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961045E"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1F45" w14:textId="77777777" w:rsidR="0051457F" w:rsidRDefault="0051457F" w:rsidP="0051457F">
    <w:pPr>
      <w:pStyle w:val="Voettekst"/>
      <w:jc w:val="right"/>
      <w:rPr>
        <w:noProof/>
        <w:sz w:val="15"/>
        <w:szCs w:val="15"/>
      </w:rPr>
    </w:pPr>
  </w:p>
  <w:p w14:paraId="54D58E5B" w14:textId="77777777" w:rsidR="00670930" w:rsidRDefault="00670930" w:rsidP="00670930">
    <w:pPr>
      <w:pStyle w:val="Voettekst"/>
      <w:spacing w:line="240" w:lineRule="auto"/>
      <w:jc w:val="right"/>
      <w:rPr>
        <w:rFonts w:cs="Arial"/>
        <w:noProof/>
        <w:color w:val="FFFFFF" w:themeColor="text1"/>
        <w:sz w:val="15"/>
        <w:szCs w:val="15"/>
      </w:rPr>
    </w:pPr>
  </w:p>
  <w:p w14:paraId="1FC30F4E"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5DD547F6" wp14:editId="5A36A0C7">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192ED970" w14:textId="402A3BAD"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1772C">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55856B5"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029DB" w14:textId="77777777" w:rsidR="00F125E6" w:rsidRDefault="00F125E6" w:rsidP="00987C12">
      <w:r>
        <w:separator/>
      </w:r>
    </w:p>
    <w:p w14:paraId="6D226A1B" w14:textId="77777777" w:rsidR="00F125E6" w:rsidRDefault="00F125E6" w:rsidP="00987C12"/>
    <w:p w14:paraId="5C4D8CD0" w14:textId="77777777" w:rsidR="00F125E6" w:rsidRDefault="00F125E6" w:rsidP="00987C12"/>
    <w:p w14:paraId="261FDCE8" w14:textId="77777777" w:rsidR="00F125E6" w:rsidRDefault="00F125E6" w:rsidP="00987C12"/>
  </w:footnote>
  <w:footnote w:type="continuationSeparator" w:id="0">
    <w:p w14:paraId="249DC04F" w14:textId="77777777" w:rsidR="00F125E6" w:rsidRDefault="00F125E6" w:rsidP="00987C12">
      <w:r>
        <w:continuationSeparator/>
      </w:r>
    </w:p>
    <w:p w14:paraId="52E74E72" w14:textId="77777777" w:rsidR="00F125E6" w:rsidRDefault="00F125E6" w:rsidP="00987C12"/>
    <w:p w14:paraId="0EB94AA7" w14:textId="77777777" w:rsidR="00F125E6" w:rsidRDefault="00F125E6" w:rsidP="00987C12"/>
    <w:p w14:paraId="757196F9" w14:textId="77777777" w:rsidR="00F125E6" w:rsidRDefault="00F125E6"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B3DC" w14:textId="77777777" w:rsidR="006E3637" w:rsidRDefault="00E56333" w:rsidP="00E56333">
    <w:pPr>
      <w:pStyle w:val="Koptekst"/>
      <w:tabs>
        <w:tab w:val="clear" w:pos="4536"/>
        <w:tab w:val="center" w:pos="4820"/>
      </w:tabs>
    </w:pPr>
    <w:r>
      <w:rPr>
        <w:noProof/>
        <w:lang w:eastAsia="nl-NL"/>
      </w:rPr>
      <w:drawing>
        <wp:inline distT="0" distB="0" distL="0" distR="0" wp14:anchorId="31FCD06D" wp14:editId="4AD4B94B">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8264947">
    <w:abstractNumId w:val="0"/>
  </w:num>
  <w:num w:numId="2" w16cid:durableId="1767117027">
    <w:abstractNumId w:val="1"/>
  </w:num>
  <w:num w:numId="3" w16cid:durableId="1027756341">
    <w:abstractNumId w:val="2"/>
  </w:num>
  <w:num w:numId="4" w16cid:durableId="411512028">
    <w:abstractNumId w:val="3"/>
  </w:num>
  <w:num w:numId="5" w16cid:durableId="1004554068">
    <w:abstractNumId w:val="8"/>
  </w:num>
  <w:num w:numId="6" w16cid:durableId="1511945996">
    <w:abstractNumId w:val="4"/>
  </w:num>
  <w:num w:numId="7" w16cid:durableId="493885959">
    <w:abstractNumId w:val="5"/>
  </w:num>
  <w:num w:numId="8" w16cid:durableId="1060442898">
    <w:abstractNumId w:val="6"/>
  </w:num>
  <w:num w:numId="9" w16cid:durableId="922648136">
    <w:abstractNumId w:val="7"/>
  </w:num>
  <w:num w:numId="10" w16cid:durableId="31272267">
    <w:abstractNumId w:val="9"/>
  </w:num>
  <w:num w:numId="11" w16cid:durableId="2101639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64"/>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1772C"/>
    <w:rsid w:val="00A326EA"/>
    <w:rsid w:val="00A331FD"/>
    <w:rsid w:val="00A54EA0"/>
    <w:rsid w:val="00AA251D"/>
    <w:rsid w:val="00AC67A2"/>
    <w:rsid w:val="00AD0864"/>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125E6"/>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5ACE0"/>
  <w15:chartTrackingRefBased/>
  <w15:docId w15:val="{3B9D0041-92F5-4ED6-81C2-9BCFDFEA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9%20Sjablonen%20Team%20Inkoop\01%20Sjablonen%20bibliotheek\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D3168E7705C243A88F629AC1B16AB1" ma:contentTypeVersion="6" ma:contentTypeDescription="Een nieuw document maken." ma:contentTypeScope="" ma:versionID="5495e040e36313cdf96e16bf9553453f">
  <xsd:schema xmlns:xsd="http://www.w3.org/2001/XMLSchema" xmlns:xs="http://www.w3.org/2001/XMLSchema" xmlns:p="http://schemas.microsoft.com/office/2006/metadata/properties" xmlns:ns2="59c73188-38f1-4b60-9e9c-0ebf41937343" xmlns:ns3="7870d517-6868-445d-818c-e482e3f9742f" targetNamespace="http://schemas.microsoft.com/office/2006/metadata/properties" ma:root="true" ma:fieldsID="9570ff85d429c2606d725b20881d2134" ns2:_="" ns3:_="">
    <xsd:import namespace="59c73188-38f1-4b60-9e9c-0ebf41937343"/>
    <xsd:import namespace="7870d517-6868-445d-818c-e482e3f97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73188-38f1-4b60-9e9c-0ebf419373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70d517-6868-445d-818c-e482e3f9742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476DFEF5-5CEF-4C7D-A905-486205DD4CCE}"/>
</file>

<file path=customXml/itemProps3.xml><?xml version="1.0" encoding="utf-8"?>
<ds:datastoreItem xmlns:ds="http://schemas.openxmlformats.org/officeDocument/2006/customXml" ds:itemID="{FEEE0C45-6A93-43D9-9005-7F4A0D7FC8B1}"/>
</file>

<file path=customXml/itemProps4.xml><?xml version="1.0" encoding="utf-8"?>
<ds:datastoreItem xmlns:ds="http://schemas.openxmlformats.org/officeDocument/2006/customXml" ds:itemID="{EEC4D4B8-540C-455A-B8CF-4404D87ABFB6}"/>
</file>

<file path=docProps/app.xml><?xml version="1.0" encoding="utf-8"?>
<Properties xmlns="http://schemas.openxmlformats.org/officeDocument/2006/extended-properties" xmlns:vt="http://schemas.openxmlformats.org/officeDocument/2006/docPropsVTypes">
  <Template>Bijlage X - Verklaring Russische sancties</Template>
  <TotalTime>1</TotalTime>
  <Pages>1</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Verschuur-Oudshoorn, A (Annelies)</dc:creator>
  <cp:keywords/>
  <dc:description/>
  <cp:lastModifiedBy>Verschuur-Oudshoorn, A (Annelies)</cp:lastModifiedBy>
  <cp:revision>2</cp:revision>
  <cp:lastPrinted>2020-09-04T07:56:00Z</cp:lastPrinted>
  <dcterms:created xsi:type="dcterms:W3CDTF">2024-04-26T08:19:00Z</dcterms:created>
  <dcterms:modified xsi:type="dcterms:W3CDTF">2024-04-26T08:20:00Z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0x010100C8D3168E7705C243A88F629AC1B16AB1</vt:lpwstr>
  </property>
</Properties>
</file>