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17" w:rsidRPr="00FF6A80" w:rsidRDefault="00CF1517" w:rsidP="00CF1517">
      <w:pPr>
        <w:pStyle w:val="Kop1"/>
        <w:rPr>
          <w:rStyle w:val="Titelvanboek"/>
          <w:b/>
          <w:bCs w:val="0"/>
          <w:smallCaps w:val="0"/>
          <w:spacing w:val="0"/>
          <w:sz w:val="32"/>
          <w:szCs w:val="32"/>
        </w:rPr>
      </w:pPr>
      <w:bookmarkStart w:id="0" w:name="_Toc366139691"/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Bijlage </w:t>
      </w:r>
      <w:r w:rsidR="009C170F">
        <w:rPr>
          <w:rStyle w:val="Titelvanboek"/>
          <w:b/>
          <w:bCs w:val="0"/>
          <w:smallCaps w:val="0"/>
          <w:spacing w:val="0"/>
          <w:sz w:val="32"/>
          <w:szCs w:val="32"/>
        </w:rPr>
        <w:t>5</w:t>
      </w:r>
      <w:r w:rsidR="00FF6A80"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:     </w:t>
      </w: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Verklaring ‘Holding- / Concern</w:t>
      </w:r>
      <w:r w:rsidR="00087544"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maatschappij</w:t>
      </w:r>
      <w:r w:rsidRPr="00FF6A80">
        <w:rPr>
          <w:rStyle w:val="Titelvanboek"/>
          <w:b/>
          <w:bCs w:val="0"/>
          <w:smallCaps w:val="0"/>
          <w:spacing w:val="0"/>
          <w:sz w:val="32"/>
          <w:szCs w:val="32"/>
        </w:rPr>
        <w:t>’</w:t>
      </w:r>
      <w:bookmarkEnd w:id="0"/>
    </w:p>
    <w:p w:rsidR="00CF1517" w:rsidRDefault="00CF1517" w:rsidP="00CF1517">
      <w:pPr>
        <w:rPr>
          <w:rStyle w:val="Titelvanboek"/>
          <w:b w:val="0"/>
          <w:bCs w:val="0"/>
          <w:smallCaps w:val="0"/>
          <w:spacing w:val="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:rsidRPr="00DF1459" w:rsidTr="0090678E">
        <w:trPr>
          <w:cantSplit/>
        </w:trPr>
        <w:tc>
          <w:tcPr>
            <w:tcW w:w="92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b/>
                <w:sz w:val="22"/>
              </w:rPr>
            </w:pPr>
            <w:r w:rsidRPr="00DF1459">
              <w:br w:type="page"/>
            </w:r>
          </w:p>
          <w:p w:rsidR="00CF1517" w:rsidRPr="00DF1459" w:rsidRDefault="00CF1517" w:rsidP="0090678E">
            <w:pPr>
              <w:pStyle w:val="Kop5"/>
              <w:ind w:left="0" w:firstLine="0"/>
              <w:jc w:val="center"/>
              <w:rPr>
                <w:color w:val="auto"/>
                <w:sz w:val="36"/>
              </w:rPr>
            </w:pPr>
            <w:r w:rsidRPr="00DF1459">
              <w:rPr>
                <w:color w:val="auto"/>
                <w:sz w:val="36"/>
              </w:rPr>
              <w:t>Verklaring ‘holding- / concernmaatschappij’</w:t>
            </w:r>
          </w:p>
          <w:p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  <w:p w:rsidR="00CF1517" w:rsidRPr="00DF145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  <w:tr w:rsidR="00CF1517" w:rsidTr="0090678E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</w:p>
          <w:p w:rsidR="00BB18B2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Plaats:</w:t>
            </w:r>
          </w:p>
          <w:p w:rsidR="00CF1517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D</w:t>
            </w:r>
            <w:r w:rsidR="00CF1517">
              <w:rPr>
                <w:sz w:val="22"/>
              </w:rPr>
              <w:t>atum</w:t>
            </w:r>
            <w:r>
              <w:rPr>
                <w:sz w:val="22"/>
              </w:rPr>
              <w:t>:</w:t>
            </w:r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A312E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Hierbij verklaart </w:t>
            </w:r>
            <w:r w:rsidRPr="00854256">
              <w:rPr>
                <w:sz w:val="22"/>
                <w:highlight w:val="yellow"/>
              </w:rPr>
              <w:t>(</w:t>
            </w:r>
            <w:r w:rsidRPr="00854256">
              <w:rPr>
                <w:i/>
                <w:sz w:val="22"/>
                <w:highlight w:val="yellow"/>
              </w:rPr>
              <w:t>naam holding- / concernmaatschappij</w:t>
            </w:r>
            <w:r w:rsidRPr="00854256">
              <w:rPr>
                <w:sz w:val="22"/>
                <w:highlight w:val="yellow"/>
              </w:rPr>
              <w:t>)</w:t>
            </w:r>
            <w:r>
              <w:rPr>
                <w:sz w:val="22"/>
              </w:rPr>
              <w:t xml:space="preserve"> onherroepelijk dat zij zich jegens Staatsbosbeheer hoofdelijk aansprakelijk stelt voor de nakoming van alle verplichtingen, van welke aard ook, die voor </w:t>
            </w:r>
            <w:r w:rsidRPr="00854256">
              <w:rPr>
                <w:sz w:val="22"/>
                <w:highlight w:val="yellow"/>
              </w:rPr>
              <w:t>(naam rechtspersoon gegadigde)</w:t>
            </w:r>
            <w:r w:rsidR="00854256">
              <w:rPr>
                <w:sz w:val="22"/>
              </w:rPr>
              <w:t xml:space="preserve"> voortvloeien uit de uitvoering van de opdracht </w:t>
            </w:r>
            <w:r w:rsidR="00854256" w:rsidRPr="00861E20">
              <w:rPr>
                <w:sz w:val="22"/>
                <w:highlight w:val="yellow"/>
              </w:rPr>
              <w:t>‘</w:t>
            </w:r>
            <w:r w:rsidR="00861E20" w:rsidRPr="00861E20">
              <w:rPr>
                <w:sz w:val="22"/>
                <w:highlight w:val="yellow"/>
              </w:rPr>
              <w:t>[naam project]</w:t>
            </w:r>
            <w:r w:rsidR="00854256">
              <w:rPr>
                <w:sz w:val="22"/>
              </w:rPr>
              <w:t>’</w:t>
            </w:r>
            <w:r>
              <w:rPr>
                <w:sz w:val="22"/>
              </w:rPr>
              <w:t xml:space="preserve"> door </w:t>
            </w:r>
            <w:r w:rsidRPr="00561E68">
              <w:rPr>
                <w:sz w:val="22"/>
                <w:highlight w:val="yellow"/>
              </w:rPr>
              <w:t>(</w:t>
            </w:r>
            <w:r w:rsidRPr="00561E68">
              <w:rPr>
                <w:i/>
                <w:sz w:val="22"/>
                <w:highlight w:val="yellow"/>
              </w:rPr>
              <w:t>naam rechtspersoon gegadigde</w:t>
            </w:r>
            <w:r w:rsidRPr="00561E68">
              <w:rPr>
                <w:sz w:val="22"/>
                <w:highlight w:val="yellow"/>
              </w:rPr>
              <w:t>)</w:t>
            </w:r>
            <w:r>
              <w:rPr>
                <w:sz w:val="22"/>
              </w:rPr>
              <w:t>.</w:t>
            </w:r>
          </w:p>
          <w:p w:rsidR="00CF1517" w:rsidRDefault="00CF1517" w:rsidP="0090678E">
            <w:pPr>
              <w:rPr>
                <w:sz w:val="22"/>
              </w:rPr>
            </w:pPr>
            <w:bookmarkStart w:id="1" w:name="_GoBack"/>
            <w:bookmarkEnd w:id="1"/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  <w:r>
              <w:rPr>
                <w:sz w:val="22"/>
              </w:rPr>
              <w:t>(ondertekening door vertegenwoordigingsbevoegd persoon holding- / concernmaatschappij)</w:t>
            </w:r>
            <w:r w:rsidR="00BB18B2">
              <w:rPr>
                <w:sz w:val="22"/>
              </w:rPr>
              <w:t>:</w:t>
            </w:r>
          </w:p>
          <w:p w:rsidR="00BB18B2" w:rsidRDefault="00BB18B2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</w:p>
          <w:p w:rsidR="00CF1517" w:rsidRDefault="00CF1517" w:rsidP="0090678E">
            <w:pPr>
              <w:rPr>
                <w:sz w:val="22"/>
              </w:rPr>
            </w:pPr>
            <w:r>
              <w:rPr>
                <w:sz w:val="22"/>
              </w:rPr>
              <w:t>(naam en functie van vertegenwoordigingsbevoegd persoon holding- / concernmaatschappij)</w:t>
            </w:r>
            <w:r w:rsidR="00BB18B2">
              <w:rPr>
                <w:sz w:val="22"/>
              </w:rPr>
              <w:t>:</w:t>
            </w:r>
          </w:p>
          <w:p w:rsidR="00BB18B2" w:rsidRDefault="00BB18B2" w:rsidP="0090678E">
            <w:pPr>
              <w:rPr>
                <w:sz w:val="22"/>
              </w:rPr>
            </w:pPr>
          </w:p>
          <w:p w:rsidR="00BB18B2" w:rsidRDefault="00BB18B2" w:rsidP="0090678E">
            <w:pPr>
              <w:rPr>
                <w:sz w:val="22"/>
              </w:rPr>
            </w:pPr>
          </w:p>
          <w:p w:rsidR="00BB18B2" w:rsidRDefault="00BB18B2" w:rsidP="0090678E">
            <w:pPr>
              <w:rPr>
                <w:sz w:val="22"/>
              </w:rPr>
            </w:pPr>
          </w:p>
          <w:p w:rsidR="00BB18B2" w:rsidRDefault="00BB18B2" w:rsidP="0090678E">
            <w:pPr>
              <w:rPr>
                <w:sz w:val="22"/>
              </w:rPr>
            </w:pPr>
            <w:r>
              <w:rPr>
                <w:sz w:val="22"/>
              </w:rPr>
              <w:t>Handtekening:</w:t>
            </w:r>
          </w:p>
          <w:p w:rsidR="00BB18B2" w:rsidRDefault="00BB18B2" w:rsidP="0090678E">
            <w:pPr>
              <w:rPr>
                <w:sz w:val="22"/>
              </w:rPr>
            </w:pPr>
          </w:p>
          <w:p w:rsidR="00CF1517" w:rsidRPr="00BB18B2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583" w:rsidRDefault="00315583">
      <w:r>
        <w:separator/>
      </w:r>
    </w:p>
  </w:endnote>
  <w:endnote w:type="continuationSeparator" w:id="0">
    <w:p w:rsidR="00315583" w:rsidRDefault="0031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E6" w:rsidRDefault="00EC3DE6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E6" w:rsidRDefault="00EC3DE6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583" w:rsidRDefault="00315583">
      <w:r>
        <w:separator/>
      </w:r>
    </w:p>
  </w:footnote>
  <w:footnote w:type="continuationSeparator" w:id="0">
    <w:p w:rsidR="00315583" w:rsidRDefault="003155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E6" w:rsidRDefault="00EC3DE6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E6" w:rsidRDefault="00EC3DE6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583"/>
    <w:rsid w:val="00082641"/>
    <w:rsid w:val="00087544"/>
    <w:rsid w:val="000C7AA5"/>
    <w:rsid w:val="00111D3B"/>
    <w:rsid w:val="00117DA7"/>
    <w:rsid w:val="00140956"/>
    <w:rsid w:val="00144534"/>
    <w:rsid w:val="0016753D"/>
    <w:rsid w:val="001B2316"/>
    <w:rsid w:val="00217F00"/>
    <w:rsid w:val="00221773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15583"/>
    <w:rsid w:val="0036656D"/>
    <w:rsid w:val="003B5DA7"/>
    <w:rsid w:val="003D25C8"/>
    <w:rsid w:val="003F67C6"/>
    <w:rsid w:val="004102F8"/>
    <w:rsid w:val="004246F6"/>
    <w:rsid w:val="0044401E"/>
    <w:rsid w:val="004803BB"/>
    <w:rsid w:val="004D0236"/>
    <w:rsid w:val="004D6969"/>
    <w:rsid w:val="004F1236"/>
    <w:rsid w:val="00510E84"/>
    <w:rsid w:val="00514C4B"/>
    <w:rsid w:val="00534A76"/>
    <w:rsid w:val="00561E68"/>
    <w:rsid w:val="005945C0"/>
    <w:rsid w:val="005971AF"/>
    <w:rsid w:val="005B1D1A"/>
    <w:rsid w:val="005C23E9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54256"/>
    <w:rsid w:val="00861E20"/>
    <w:rsid w:val="0086669B"/>
    <w:rsid w:val="00877D46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96750"/>
    <w:rsid w:val="009C170F"/>
    <w:rsid w:val="00A00381"/>
    <w:rsid w:val="00A036FF"/>
    <w:rsid w:val="00A312E4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3DE6"/>
    <w:rsid w:val="00EC7EEA"/>
    <w:rsid w:val="00F82C37"/>
    <w:rsid w:val="00FB1857"/>
    <w:rsid w:val="00FB3B88"/>
    <w:rsid w:val="00FE3552"/>
    <w:rsid w:val="00FE4979"/>
    <w:rsid w:val="00FF4C45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95BC3A67D384393ED7A892EB7ED4B" ma:contentTypeVersion="10" ma:contentTypeDescription="Een nieuw document maken." ma:contentTypeScope="" ma:versionID="789fb221e925281bcbb513199bc7954a">
  <xsd:schema xmlns:xsd="http://www.w3.org/2001/XMLSchema" xmlns:xs="http://www.w3.org/2001/XMLSchema" xmlns:p="http://schemas.microsoft.com/office/2006/metadata/properties" xmlns:ns2="d2c98f69-3ca5-4aef-94e4-45af64cefa75" xmlns:ns3="8a435db4-39a3-4753-914f-4c910ecb20f5" targetNamespace="http://schemas.microsoft.com/office/2006/metadata/properties" ma:root="true" ma:fieldsID="c4fbe04d71e5aaf011c487ac77d81890" ns2:_="" ns3:_="">
    <xsd:import namespace="d2c98f69-3ca5-4aef-94e4-45af64cefa75"/>
    <xsd:import namespace="8a435db4-39a3-4753-914f-4c910ecb2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98f69-3ca5-4aef-94e4-45af64cef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35db4-39a3-4753-914f-4c910ecb2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c98f69-3ca5-4aef-94e4-45af64cefa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0DA1F3-44EC-463B-8F0E-9B995E4799DC}"/>
</file>

<file path=customXml/itemProps2.xml><?xml version="1.0" encoding="utf-8"?>
<ds:datastoreItem xmlns:ds="http://schemas.openxmlformats.org/officeDocument/2006/customXml" ds:itemID="{7D4F1EEE-7120-48E8-9BC4-C37522994F63}"/>
</file>

<file path=customXml/itemProps3.xml><?xml version="1.0" encoding="utf-8"?>
<ds:datastoreItem xmlns:ds="http://schemas.openxmlformats.org/officeDocument/2006/customXml" ds:itemID="{4B823510-11F3-4BED-BC41-F1DCA0240CC2}"/>
</file>

<file path=docProps/app.xml><?xml version="1.0" encoding="utf-8"?>
<Properties xmlns="http://schemas.openxmlformats.org/officeDocument/2006/extended-properties" xmlns:vt="http://schemas.openxmlformats.org/officeDocument/2006/docPropsVTypes">
  <Template>84BCEC53.dotm</Template>
  <TotalTime>13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 Harry</dc:creator>
  <cp:lastModifiedBy>Groot Wassink, Irma</cp:lastModifiedBy>
  <cp:revision>13</cp:revision>
  <dcterms:created xsi:type="dcterms:W3CDTF">2013-09-05T10:32:00Z</dcterms:created>
  <dcterms:modified xsi:type="dcterms:W3CDTF">2020-03-11T08:13:00Z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0x01010011B95BC3A67D384393ED7A892EB7ED4B</vt:lpwstr>
  </property>
</Properties>
</file>