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Pr="00535AD5" w:rsidRDefault="00A1284E" w:rsidP="00A1284E">
            <w:r w:rsidRPr="00535AD5">
              <w:t>Aanbesteding:</w:t>
            </w:r>
          </w:p>
        </w:tc>
        <w:tc>
          <w:tcPr>
            <w:tcW w:w="6237" w:type="dxa"/>
          </w:tcPr>
          <w:p w14:paraId="45185B48" w14:textId="0874538C" w:rsidR="0011628C" w:rsidRPr="00535AD5" w:rsidRDefault="00535AD5" w:rsidP="00C927BB">
            <w:r w:rsidRPr="00535AD5">
              <w:t>Raamovereenkomst onderhoud asfalt- en betonverhardingen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Pr="00E00811" w:rsidRDefault="008E4E7D" w:rsidP="00A1284E">
            <w:pPr>
              <w:rPr>
                <w:highlight w:val="yellow"/>
              </w:rPr>
            </w:pPr>
            <w:r w:rsidRPr="006B3409">
              <w:t xml:space="preserve">Zaaknummer: </w:t>
            </w:r>
          </w:p>
        </w:tc>
        <w:tc>
          <w:tcPr>
            <w:tcW w:w="6237" w:type="dxa"/>
          </w:tcPr>
          <w:p w14:paraId="23AA7332" w14:textId="7FB2AE8E" w:rsidR="008E4E7D" w:rsidRPr="00E00811" w:rsidRDefault="00CC6641" w:rsidP="00C927BB">
            <w:pPr>
              <w:rPr>
                <w:highlight w:val="yellow"/>
              </w:rPr>
            </w:pPr>
            <w:r w:rsidRPr="006B7BAB">
              <w:t>89</w:t>
            </w:r>
            <w:r w:rsidR="006B7BAB" w:rsidRPr="006B7BAB">
              <w:t>7460</w:t>
            </w:r>
          </w:p>
        </w:tc>
      </w:tr>
      <w:tr w:rsidR="0011628C" w14:paraId="275253D6" w14:textId="77777777" w:rsidTr="00E00811">
        <w:trPr>
          <w:trHeight w:val="56"/>
        </w:trPr>
        <w:tc>
          <w:tcPr>
            <w:tcW w:w="2830" w:type="dxa"/>
          </w:tcPr>
          <w:p w14:paraId="17211D1A" w14:textId="71EB894D" w:rsidR="0011628C" w:rsidRPr="00E00811" w:rsidRDefault="0011628C" w:rsidP="00A1284E">
            <w:pPr>
              <w:rPr>
                <w:highlight w:val="yellow"/>
              </w:rPr>
            </w:pPr>
            <w:r w:rsidRPr="00E00811">
              <w:rPr>
                <w:highlight w:val="yellow"/>
              </w:rPr>
              <w:t>Datum:</w:t>
            </w:r>
          </w:p>
        </w:tc>
        <w:tc>
          <w:tcPr>
            <w:tcW w:w="6237" w:type="dxa"/>
          </w:tcPr>
          <w:p w14:paraId="6C663028" w14:textId="77777777" w:rsidR="0011628C" w:rsidRPr="00E00811" w:rsidRDefault="0011628C" w:rsidP="00C927BB">
            <w:pPr>
              <w:rPr>
                <w:highlight w:val="yellow"/>
              </w:rPr>
            </w:pP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024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4095"/>
        <w:gridCol w:w="6788"/>
      </w:tblGrid>
      <w:tr w:rsidR="006B11E7" w:rsidRPr="003735E0" w14:paraId="5AE5B13D" w14:textId="77777777" w:rsidTr="00177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5" w:type="dxa"/>
            <w:shd w:val="clear" w:color="auto" w:fill="AEC9FF" w:themeFill="accent2" w:themeFillTint="33"/>
          </w:tcPr>
          <w:p w14:paraId="5FD6D5B4" w14:textId="1C26B81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4" w:type="dxa"/>
            <w:shd w:val="clear" w:color="auto" w:fill="AEC9FF" w:themeFill="accent2" w:themeFillTint="33"/>
          </w:tcPr>
          <w:p w14:paraId="295D1B21" w14:textId="69CB8E3C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49" w:type="dxa"/>
            <w:shd w:val="clear" w:color="auto" w:fill="AEC9FF" w:themeFill="accent2" w:themeFillTint="33"/>
          </w:tcPr>
          <w:p w14:paraId="73E69CFF" w14:textId="0569B54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8" w:type="dxa"/>
            <w:shd w:val="clear" w:color="auto" w:fill="AEC9FF" w:themeFill="accent2" w:themeFillTint="33"/>
          </w:tcPr>
          <w:p w14:paraId="7121E4EF" w14:textId="22299D14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4101" w:type="dxa"/>
            <w:shd w:val="clear" w:color="auto" w:fill="AEC9FF" w:themeFill="accent2" w:themeFillTint="33"/>
          </w:tcPr>
          <w:p w14:paraId="3C58A03B" w14:textId="0C790797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99" w:type="dxa"/>
            <w:shd w:val="clear" w:color="auto" w:fill="AEC9FF" w:themeFill="accent2" w:themeFillTint="33"/>
          </w:tcPr>
          <w:p w14:paraId="2F07D791" w14:textId="2DC5553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6B11E7" w14:paraId="4DF926B4" w14:textId="77777777" w:rsidTr="00177E33">
        <w:tc>
          <w:tcPr>
            <w:tcW w:w="1595" w:type="dxa"/>
          </w:tcPr>
          <w:p w14:paraId="15D242CC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0E08F8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1EFF9F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E55B8E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9A4178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726FE5E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FCCFF43" w14:textId="77777777" w:rsidTr="00177E33">
        <w:tc>
          <w:tcPr>
            <w:tcW w:w="1595" w:type="dxa"/>
          </w:tcPr>
          <w:p w14:paraId="78869558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6B11E7" w:rsidRPr="00177E33" w:rsidRDefault="006B11E7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D4F0EB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CF4FE6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3DD00FE1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71FE048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FF9391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4702381E" w14:textId="77777777" w:rsidTr="00177E33">
        <w:tc>
          <w:tcPr>
            <w:tcW w:w="1595" w:type="dxa"/>
          </w:tcPr>
          <w:p w14:paraId="32FB8C69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47F0F6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9F3F032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E529E67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293D9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D06C00B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10D4330F" w14:textId="77777777" w:rsidTr="00177E33">
        <w:tc>
          <w:tcPr>
            <w:tcW w:w="1595" w:type="dxa"/>
          </w:tcPr>
          <w:p w14:paraId="14BCDC4B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CD60F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B187935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4EE9F3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15E432B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4381B8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E94EAA8" w14:textId="77777777" w:rsidTr="00177E33">
        <w:tc>
          <w:tcPr>
            <w:tcW w:w="1595" w:type="dxa"/>
          </w:tcPr>
          <w:p w14:paraId="4D437E22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1C1B6F5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38C410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6A7F8F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5062D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070D46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2DFC8F01" w14:textId="77777777" w:rsidTr="00177E33">
        <w:tc>
          <w:tcPr>
            <w:tcW w:w="1595" w:type="dxa"/>
          </w:tcPr>
          <w:p w14:paraId="68E561A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4766C40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C7B0A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7430F3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2AB456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F93A3B8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BCC38EF" w14:textId="77777777" w:rsidTr="00177E33">
        <w:tc>
          <w:tcPr>
            <w:tcW w:w="1595" w:type="dxa"/>
          </w:tcPr>
          <w:p w14:paraId="11FF4C12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938868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88E8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32F37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0B24EE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89E2B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58669F9" w14:textId="77777777" w:rsidTr="00177E33">
        <w:tc>
          <w:tcPr>
            <w:tcW w:w="1595" w:type="dxa"/>
          </w:tcPr>
          <w:p w14:paraId="532C540D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9178DE4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AB580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35D6D4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235D0C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5980F0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111217E5" w14:textId="77777777" w:rsidTr="00177E33">
        <w:tc>
          <w:tcPr>
            <w:tcW w:w="1595" w:type="dxa"/>
          </w:tcPr>
          <w:p w14:paraId="2745A2C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E797D3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5C4D6C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718F6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E9731D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5FF3A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F4F65B8" w14:textId="77777777" w:rsidTr="00177E33">
        <w:tc>
          <w:tcPr>
            <w:tcW w:w="1595" w:type="dxa"/>
          </w:tcPr>
          <w:p w14:paraId="3295D2E4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32A592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3AABE6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ABC84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C2F7F7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53A0E9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D5F077E" w14:textId="77777777" w:rsidTr="00177E33">
        <w:tc>
          <w:tcPr>
            <w:tcW w:w="1595" w:type="dxa"/>
          </w:tcPr>
          <w:p w14:paraId="327AF8FA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ECE9C0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2D050E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CBB915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2C2B88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2CEBC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2DAA1D9" w14:textId="77777777" w:rsidTr="00177E33">
        <w:tc>
          <w:tcPr>
            <w:tcW w:w="1595" w:type="dxa"/>
          </w:tcPr>
          <w:p w14:paraId="2BBF6D8E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4127D1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455D1B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5C3F8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CFF537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A3232FC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570E4CF5" w14:textId="77777777" w:rsidTr="00177E33">
        <w:tc>
          <w:tcPr>
            <w:tcW w:w="1595" w:type="dxa"/>
          </w:tcPr>
          <w:p w14:paraId="471F63B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2E7912F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5DA3E3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0928B3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0F2B955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ABCC640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C51A714" w14:textId="77777777" w:rsidTr="00177E33">
        <w:tc>
          <w:tcPr>
            <w:tcW w:w="1595" w:type="dxa"/>
          </w:tcPr>
          <w:p w14:paraId="01FA7AF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675E32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239777F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4E15B9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483F0D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4BC714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EC407C8" w14:textId="77777777" w:rsidTr="00177E33">
        <w:tc>
          <w:tcPr>
            <w:tcW w:w="1595" w:type="dxa"/>
          </w:tcPr>
          <w:p w14:paraId="02F61D36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337997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06650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4B5DD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62E49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EE7D42F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305071A" w14:textId="77777777" w:rsidTr="00177E33">
        <w:tc>
          <w:tcPr>
            <w:tcW w:w="1595" w:type="dxa"/>
          </w:tcPr>
          <w:p w14:paraId="687FE4DC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DCF0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983FA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72328C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DF825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B97A0EB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3D40AEC" w14:textId="77777777" w:rsidTr="00177E33">
        <w:tc>
          <w:tcPr>
            <w:tcW w:w="1595" w:type="dxa"/>
          </w:tcPr>
          <w:p w14:paraId="1A3569D3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C77C8D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A6185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A43ABA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11DB10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B1C9D86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8E4E7D" w14:paraId="64643026" w14:textId="77777777" w:rsidTr="00177E33">
        <w:tc>
          <w:tcPr>
            <w:tcW w:w="1595" w:type="dxa"/>
          </w:tcPr>
          <w:p w14:paraId="5D5889C3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8E4E7D" w:rsidRPr="00177E33" w:rsidRDefault="008E4E7D" w:rsidP="00C927BB"/>
        </w:tc>
        <w:tc>
          <w:tcPr>
            <w:tcW w:w="2384" w:type="dxa"/>
          </w:tcPr>
          <w:p w14:paraId="1AD49112" w14:textId="77777777" w:rsidR="008E4E7D" w:rsidRPr="00177E33" w:rsidRDefault="008E4E7D" w:rsidP="00C927BB"/>
        </w:tc>
        <w:tc>
          <w:tcPr>
            <w:tcW w:w="549" w:type="dxa"/>
          </w:tcPr>
          <w:p w14:paraId="67CE16E9" w14:textId="77777777" w:rsidR="008E4E7D" w:rsidRPr="00177E33" w:rsidRDefault="008E4E7D" w:rsidP="00C927BB"/>
        </w:tc>
        <w:tc>
          <w:tcPr>
            <w:tcW w:w="2768" w:type="dxa"/>
          </w:tcPr>
          <w:p w14:paraId="6851CB66" w14:textId="77777777" w:rsidR="008E4E7D" w:rsidRPr="00177E33" w:rsidRDefault="008E4E7D" w:rsidP="00C927BB"/>
        </w:tc>
        <w:tc>
          <w:tcPr>
            <w:tcW w:w="4101" w:type="dxa"/>
          </w:tcPr>
          <w:p w14:paraId="24F4F155" w14:textId="77777777" w:rsidR="008E4E7D" w:rsidRPr="00177E33" w:rsidRDefault="008E4E7D" w:rsidP="00C927BB"/>
        </w:tc>
        <w:tc>
          <w:tcPr>
            <w:tcW w:w="6799" w:type="dxa"/>
          </w:tcPr>
          <w:p w14:paraId="63DB0538" w14:textId="77777777" w:rsidR="008E4E7D" w:rsidRPr="00177E33" w:rsidRDefault="008E4E7D" w:rsidP="00C927BB"/>
        </w:tc>
      </w:tr>
      <w:tr w:rsidR="008E4E7D" w14:paraId="05050428" w14:textId="77777777" w:rsidTr="00177E33">
        <w:tc>
          <w:tcPr>
            <w:tcW w:w="1595" w:type="dxa"/>
          </w:tcPr>
          <w:p w14:paraId="6666BEEB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8E4E7D" w:rsidRPr="00177E33" w:rsidRDefault="008E4E7D" w:rsidP="00C927BB"/>
        </w:tc>
        <w:tc>
          <w:tcPr>
            <w:tcW w:w="2384" w:type="dxa"/>
          </w:tcPr>
          <w:p w14:paraId="22BA1081" w14:textId="77777777" w:rsidR="008E4E7D" w:rsidRPr="00177E33" w:rsidRDefault="008E4E7D" w:rsidP="00C927BB"/>
        </w:tc>
        <w:tc>
          <w:tcPr>
            <w:tcW w:w="549" w:type="dxa"/>
          </w:tcPr>
          <w:p w14:paraId="5717ED8B" w14:textId="77777777" w:rsidR="008E4E7D" w:rsidRPr="00177E33" w:rsidRDefault="008E4E7D" w:rsidP="00C927BB"/>
        </w:tc>
        <w:tc>
          <w:tcPr>
            <w:tcW w:w="2768" w:type="dxa"/>
          </w:tcPr>
          <w:p w14:paraId="4C00CEAD" w14:textId="77777777" w:rsidR="008E4E7D" w:rsidRPr="00177E33" w:rsidRDefault="008E4E7D" w:rsidP="00C927BB"/>
        </w:tc>
        <w:tc>
          <w:tcPr>
            <w:tcW w:w="4101" w:type="dxa"/>
          </w:tcPr>
          <w:p w14:paraId="5605B33D" w14:textId="77777777" w:rsidR="008E4E7D" w:rsidRPr="00177E33" w:rsidRDefault="008E4E7D" w:rsidP="00C927BB"/>
        </w:tc>
        <w:tc>
          <w:tcPr>
            <w:tcW w:w="6799" w:type="dxa"/>
          </w:tcPr>
          <w:p w14:paraId="33BA16AF" w14:textId="77777777" w:rsidR="008E4E7D" w:rsidRPr="00177E33" w:rsidRDefault="008E4E7D" w:rsidP="00C927BB"/>
        </w:tc>
      </w:tr>
      <w:tr w:rsidR="008E4E7D" w14:paraId="35CDDC86" w14:textId="77777777" w:rsidTr="00177E33">
        <w:tc>
          <w:tcPr>
            <w:tcW w:w="1595" w:type="dxa"/>
          </w:tcPr>
          <w:p w14:paraId="70DE925C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8E4E7D" w:rsidRPr="00177E33" w:rsidRDefault="008E4E7D" w:rsidP="00C927BB"/>
        </w:tc>
        <w:tc>
          <w:tcPr>
            <w:tcW w:w="2384" w:type="dxa"/>
          </w:tcPr>
          <w:p w14:paraId="4A690815" w14:textId="77777777" w:rsidR="008E4E7D" w:rsidRPr="00177E33" w:rsidRDefault="008E4E7D" w:rsidP="00C927BB"/>
        </w:tc>
        <w:tc>
          <w:tcPr>
            <w:tcW w:w="549" w:type="dxa"/>
          </w:tcPr>
          <w:p w14:paraId="3A67DF4D" w14:textId="77777777" w:rsidR="008E4E7D" w:rsidRPr="00177E33" w:rsidRDefault="008E4E7D" w:rsidP="00C927BB"/>
        </w:tc>
        <w:tc>
          <w:tcPr>
            <w:tcW w:w="2768" w:type="dxa"/>
          </w:tcPr>
          <w:p w14:paraId="3DEE665D" w14:textId="77777777" w:rsidR="008E4E7D" w:rsidRPr="00177E33" w:rsidRDefault="008E4E7D" w:rsidP="00C927BB"/>
        </w:tc>
        <w:tc>
          <w:tcPr>
            <w:tcW w:w="4101" w:type="dxa"/>
          </w:tcPr>
          <w:p w14:paraId="7DD9CC02" w14:textId="77777777" w:rsidR="008E4E7D" w:rsidRPr="00177E33" w:rsidRDefault="008E4E7D" w:rsidP="00C927BB"/>
        </w:tc>
        <w:tc>
          <w:tcPr>
            <w:tcW w:w="6799" w:type="dxa"/>
          </w:tcPr>
          <w:p w14:paraId="27745AD8" w14:textId="77777777" w:rsidR="008E4E7D" w:rsidRPr="00177E33" w:rsidRDefault="008E4E7D" w:rsidP="00C927BB"/>
        </w:tc>
      </w:tr>
      <w:tr w:rsidR="00B21091" w14:paraId="721AA549" w14:textId="77777777" w:rsidTr="00177E33">
        <w:tc>
          <w:tcPr>
            <w:tcW w:w="1595" w:type="dxa"/>
          </w:tcPr>
          <w:p w14:paraId="6F7DF999" w14:textId="77777777" w:rsidR="00B21091" w:rsidRPr="00177E33" w:rsidRDefault="00B2109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EDD5572" w14:textId="77777777" w:rsidR="00B21091" w:rsidRPr="00177E33" w:rsidRDefault="00B21091" w:rsidP="00C927BB"/>
        </w:tc>
        <w:tc>
          <w:tcPr>
            <w:tcW w:w="2384" w:type="dxa"/>
          </w:tcPr>
          <w:p w14:paraId="1C23E1CA" w14:textId="77777777" w:rsidR="00B21091" w:rsidRPr="00177E33" w:rsidRDefault="00B21091" w:rsidP="00C927BB"/>
        </w:tc>
        <w:tc>
          <w:tcPr>
            <w:tcW w:w="549" w:type="dxa"/>
          </w:tcPr>
          <w:p w14:paraId="2799C106" w14:textId="77777777" w:rsidR="00B21091" w:rsidRPr="00177E33" w:rsidRDefault="00B21091" w:rsidP="00C927BB"/>
        </w:tc>
        <w:tc>
          <w:tcPr>
            <w:tcW w:w="2768" w:type="dxa"/>
          </w:tcPr>
          <w:p w14:paraId="508ED753" w14:textId="77777777" w:rsidR="00B21091" w:rsidRPr="00177E33" w:rsidRDefault="00B21091" w:rsidP="00C927BB"/>
        </w:tc>
        <w:tc>
          <w:tcPr>
            <w:tcW w:w="4101" w:type="dxa"/>
          </w:tcPr>
          <w:p w14:paraId="12E76452" w14:textId="77777777" w:rsidR="00B21091" w:rsidRPr="00177E33" w:rsidRDefault="00B21091" w:rsidP="00C927BB"/>
        </w:tc>
        <w:tc>
          <w:tcPr>
            <w:tcW w:w="6799" w:type="dxa"/>
          </w:tcPr>
          <w:p w14:paraId="5200571C" w14:textId="77777777" w:rsidR="00B21091" w:rsidRPr="00177E33" w:rsidRDefault="00B21091" w:rsidP="00C927BB"/>
        </w:tc>
      </w:tr>
      <w:tr w:rsidR="00B21091" w14:paraId="3701C0DE" w14:textId="77777777" w:rsidTr="00177E33">
        <w:tc>
          <w:tcPr>
            <w:tcW w:w="1595" w:type="dxa"/>
          </w:tcPr>
          <w:p w14:paraId="5A19829C" w14:textId="77777777" w:rsidR="00B21091" w:rsidRPr="00177E33" w:rsidRDefault="00B2109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FB47CAE" w14:textId="77777777" w:rsidR="00B21091" w:rsidRPr="00177E33" w:rsidRDefault="00B21091" w:rsidP="00C927BB"/>
        </w:tc>
        <w:tc>
          <w:tcPr>
            <w:tcW w:w="2384" w:type="dxa"/>
          </w:tcPr>
          <w:p w14:paraId="6A1FE92A" w14:textId="77777777" w:rsidR="00B21091" w:rsidRPr="00177E33" w:rsidRDefault="00B21091" w:rsidP="00C927BB"/>
        </w:tc>
        <w:tc>
          <w:tcPr>
            <w:tcW w:w="549" w:type="dxa"/>
          </w:tcPr>
          <w:p w14:paraId="6540D4CF" w14:textId="77777777" w:rsidR="00B21091" w:rsidRPr="00177E33" w:rsidRDefault="00B21091" w:rsidP="00C927BB"/>
        </w:tc>
        <w:tc>
          <w:tcPr>
            <w:tcW w:w="2768" w:type="dxa"/>
          </w:tcPr>
          <w:p w14:paraId="03310044" w14:textId="77777777" w:rsidR="00B21091" w:rsidRPr="00177E33" w:rsidRDefault="00B21091" w:rsidP="00C927BB"/>
        </w:tc>
        <w:tc>
          <w:tcPr>
            <w:tcW w:w="4101" w:type="dxa"/>
          </w:tcPr>
          <w:p w14:paraId="09E3D5DF" w14:textId="77777777" w:rsidR="00B21091" w:rsidRPr="00177E33" w:rsidRDefault="00B21091" w:rsidP="00C927BB"/>
        </w:tc>
        <w:tc>
          <w:tcPr>
            <w:tcW w:w="6799" w:type="dxa"/>
          </w:tcPr>
          <w:p w14:paraId="04908317" w14:textId="77777777" w:rsidR="00B21091" w:rsidRPr="00177E33" w:rsidRDefault="00B21091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3C401" w14:textId="77777777" w:rsidR="006337A1" w:rsidRDefault="006337A1">
      <w:r>
        <w:separator/>
      </w:r>
    </w:p>
  </w:endnote>
  <w:endnote w:type="continuationSeparator" w:id="0">
    <w:p w14:paraId="027CD7A5" w14:textId="77777777" w:rsidR="006337A1" w:rsidRDefault="006337A1">
      <w:r>
        <w:continuationSeparator/>
      </w:r>
    </w:p>
  </w:endnote>
  <w:endnote w:type="continuationNotice" w:id="1">
    <w:p w14:paraId="0B337E9D" w14:textId="77777777" w:rsidR="006337A1" w:rsidRDefault="00633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F7DE4" w14:textId="77777777" w:rsidR="006337A1" w:rsidRDefault="006337A1">
      <w:r>
        <w:separator/>
      </w:r>
    </w:p>
  </w:footnote>
  <w:footnote w:type="continuationSeparator" w:id="0">
    <w:p w14:paraId="046FA654" w14:textId="77777777" w:rsidR="006337A1" w:rsidRDefault="006337A1">
      <w:r>
        <w:continuationSeparator/>
      </w:r>
    </w:p>
  </w:footnote>
  <w:footnote w:type="continuationNotice" w:id="1">
    <w:p w14:paraId="75AF511E" w14:textId="77777777" w:rsidR="006337A1" w:rsidRDefault="006337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05961813" w:rsidR="00872F4E" w:rsidRDefault="00E00811" w:rsidP="00ED56D9">
    <w:pPr>
      <w:rPr>
        <w:sz w:val="40"/>
        <w:szCs w:val="40"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63D17069" wp14:editId="23BF3640">
          <wp:simplePos x="0" y="0"/>
          <wp:positionH relativeFrom="column">
            <wp:posOffset>7971155</wp:posOffset>
          </wp:positionH>
          <wp:positionV relativeFrom="paragraph">
            <wp:posOffset>-191135</wp:posOffset>
          </wp:positionV>
          <wp:extent cx="3525926" cy="723866"/>
          <wp:effectExtent l="0" t="0" r="0" b="635"/>
          <wp:wrapNone/>
          <wp:docPr id="6" name="Afbeelding 1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Afbeelding met Lettertype, Graphics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5926" cy="723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5232E55E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4AA7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03AFA"/>
    <w:rsid w:val="00525F07"/>
    <w:rsid w:val="00527740"/>
    <w:rsid w:val="00535AD5"/>
    <w:rsid w:val="00544951"/>
    <w:rsid w:val="00552AFF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37A1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3409"/>
    <w:rsid w:val="006B5D87"/>
    <w:rsid w:val="006B7BAB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9547A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641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5422A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00811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96451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ed98f67c-1919-4074-973e-72d958f5fb31"/>
    <ds:schemaRef ds:uri="9025bfce-7644-41ff-9242-4316a8af937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8FB281-6647-4A9E-BB9C-5A69D23A6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</TotalTime>
  <Pages>1</Pages>
  <Words>40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Michiel van der Veer</cp:lastModifiedBy>
  <cp:revision>6</cp:revision>
  <cp:lastPrinted>2022-11-03T17:21:00Z</cp:lastPrinted>
  <dcterms:created xsi:type="dcterms:W3CDTF">2024-04-29T15:33:00Z</dcterms:created>
  <dcterms:modified xsi:type="dcterms:W3CDTF">2024-05-21T19:02:00Z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0x010100CCFFDBDAE6087544B2924F946EFA8C66</vt:lpwstr>
  </property>
  <property fmtid="{D5CDD505-2E9C-101B-9397-08002B2CF9AE}" pid="13" name="MediaServiceImageTags">
    <vt:lpwstr/>
  </property>
</Properties>
</file>