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31680" w:rightFromText="31680" w:topFromText="2400" w:vertAnchor="page" w:horzAnchor="margin" w:tblpY="3334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3"/>
        <w:gridCol w:w="25"/>
        <w:gridCol w:w="25"/>
        <w:gridCol w:w="25"/>
        <w:gridCol w:w="25"/>
        <w:gridCol w:w="25"/>
      </w:tblGrid>
      <w:tr w:rsidR="00B71F2E" w:rsidRPr="0056560C" w14:paraId="65131960" w14:textId="77777777" w:rsidTr="00081DDD">
        <w:trPr>
          <w:trHeight w:hRule="exact" w:val="1233"/>
        </w:trPr>
        <w:tc>
          <w:tcPr>
            <w:tcW w:w="6803" w:type="dxa"/>
            <w:shd w:val="clear" w:color="auto" w:fill="auto"/>
          </w:tcPr>
          <w:p w14:paraId="51783398" w14:textId="437BEA27" w:rsidR="00B71F2E" w:rsidRPr="0056560C" w:rsidRDefault="00130913" w:rsidP="00081DDD">
            <w:pPr>
              <w:pStyle w:val="Heading1nonumberRYSE"/>
            </w:pPr>
            <w:r>
              <w:t xml:space="preserve">Formulier D – Inschrijfformulier </w:t>
            </w:r>
            <w:r w:rsidR="00B71F2E">
              <w:t xml:space="preserve"> </w:t>
            </w:r>
          </w:p>
        </w:tc>
        <w:tc>
          <w:tcPr>
            <w:tcW w:w="25" w:type="dxa"/>
            <w:tcBorders>
              <w:top w:val="single" w:sz="2" w:space="0" w:color="FFFFFF"/>
              <w:left w:val="nil"/>
              <w:bottom w:val="single" w:sz="2" w:space="0" w:color="FFFFFF"/>
              <w:right w:val="single" w:sz="2" w:space="0" w:color="FFFFFF"/>
            </w:tcBorders>
            <w:shd w:val="clear" w:color="auto" w:fill="auto"/>
          </w:tcPr>
          <w:p w14:paraId="0B60231E" w14:textId="77777777" w:rsidR="00B71F2E" w:rsidRPr="0056560C" w:rsidRDefault="00B71F2E" w:rsidP="00081DDD">
            <w:pPr>
              <w:pStyle w:val="AddressboxRYSE"/>
            </w:pPr>
          </w:p>
        </w:tc>
        <w:tc>
          <w:tcPr>
            <w:tcW w:w="2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</w:tcPr>
          <w:p w14:paraId="022FE1A9" w14:textId="77777777" w:rsidR="00B71F2E" w:rsidRPr="0056560C" w:rsidRDefault="00B71F2E" w:rsidP="00081DDD">
            <w:pPr>
              <w:pStyle w:val="AddressboxRYSE"/>
            </w:pPr>
          </w:p>
        </w:tc>
        <w:tc>
          <w:tcPr>
            <w:tcW w:w="2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</w:tcPr>
          <w:p w14:paraId="01F0C6DF" w14:textId="77777777" w:rsidR="00B71F2E" w:rsidRPr="0056560C" w:rsidRDefault="00B71F2E" w:rsidP="00081DDD">
            <w:pPr>
              <w:pStyle w:val="AddressboxRYSE"/>
            </w:pPr>
          </w:p>
        </w:tc>
        <w:tc>
          <w:tcPr>
            <w:tcW w:w="2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</w:tcPr>
          <w:p w14:paraId="0D0A0E84" w14:textId="77777777" w:rsidR="00B71F2E" w:rsidRPr="0056560C" w:rsidRDefault="00B71F2E" w:rsidP="00081DDD">
            <w:pPr>
              <w:pStyle w:val="AddressboxRYSE"/>
            </w:pPr>
          </w:p>
        </w:tc>
        <w:tc>
          <w:tcPr>
            <w:tcW w:w="25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</w:tcPr>
          <w:p w14:paraId="55DB9C96" w14:textId="77777777" w:rsidR="00B71F2E" w:rsidRPr="0056560C" w:rsidRDefault="00B71F2E" w:rsidP="00081DDD">
            <w:pPr>
              <w:pStyle w:val="AddressboxRYSE"/>
            </w:pPr>
          </w:p>
        </w:tc>
      </w:tr>
    </w:tbl>
    <w:tbl>
      <w:tblPr>
        <w:tblpPr w:leftFromText="31678" w:rightFromText="31678" w:bottomFromText="703" w:vertAnchor="page" w:horzAnchor="margin" w:tblpY="4254"/>
        <w:tblOverlap w:val="never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0"/>
        <w:gridCol w:w="4643"/>
      </w:tblGrid>
      <w:tr w:rsidR="00081DDD" w:rsidRPr="00C13CF7" w14:paraId="005E29F8" w14:textId="77777777" w:rsidTr="00081DDD">
        <w:trPr>
          <w:trHeight w:val="240"/>
        </w:trPr>
        <w:tc>
          <w:tcPr>
            <w:tcW w:w="2160" w:type="dxa"/>
            <w:shd w:val="clear" w:color="auto" w:fill="auto"/>
          </w:tcPr>
          <w:p w14:paraId="7F4E6462" w14:textId="77777777" w:rsidR="00081DDD" w:rsidRPr="00C13CF7" w:rsidRDefault="00081DDD" w:rsidP="00081DDD">
            <w:pPr>
              <w:pStyle w:val="DocumentdataheadingRYSE"/>
              <w:jc w:val="both"/>
            </w:pPr>
            <w:r w:rsidRPr="00C13CF7">
              <w:t>Betreft:</w:t>
            </w:r>
          </w:p>
        </w:tc>
        <w:tc>
          <w:tcPr>
            <w:tcW w:w="4643" w:type="dxa"/>
            <w:shd w:val="clear" w:color="auto" w:fill="auto"/>
          </w:tcPr>
          <w:p w14:paraId="7D6E0260" w14:textId="419EB916" w:rsidR="00081DDD" w:rsidRPr="006939B9" w:rsidRDefault="00081DDD" w:rsidP="00081DDD">
            <w:pPr>
              <w:pStyle w:val="DocumentdataRYSE"/>
              <w:jc w:val="both"/>
            </w:pPr>
            <w:r>
              <w:t xml:space="preserve">Tender </w:t>
            </w:r>
            <w:r w:rsidR="00E47ECC">
              <w:t>Poort van Poelenburg</w:t>
            </w:r>
          </w:p>
        </w:tc>
      </w:tr>
      <w:tr w:rsidR="00081DDD" w:rsidRPr="00C13CF7" w14:paraId="6BC3C824" w14:textId="77777777" w:rsidTr="00081DDD">
        <w:trPr>
          <w:trHeight w:hRule="exact" w:val="260"/>
        </w:trPr>
        <w:tc>
          <w:tcPr>
            <w:tcW w:w="2160" w:type="dxa"/>
            <w:shd w:val="clear" w:color="auto" w:fill="auto"/>
          </w:tcPr>
          <w:p w14:paraId="377CC3C5" w14:textId="77777777" w:rsidR="00081DDD" w:rsidRPr="00C13CF7" w:rsidRDefault="00081DDD" w:rsidP="00081DDD">
            <w:pPr>
              <w:pStyle w:val="DocumentdataheadingRYSE"/>
              <w:jc w:val="both"/>
            </w:pPr>
            <w:r>
              <w:t>Datum:</w:t>
            </w:r>
          </w:p>
        </w:tc>
        <w:tc>
          <w:tcPr>
            <w:tcW w:w="4643" w:type="dxa"/>
            <w:shd w:val="clear" w:color="auto" w:fill="auto"/>
          </w:tcPr>
          <w:p w14:paraId="486F2AA5" w14:textId="77777777" w:rsidR="00081DDD" w:rsidRPr="006939B9" w:rsidRDefault="00545DBD" w:rsidP="00081DDD">
            <w:pPr>
              <w:pStyle w:val="DocumentdataRYSE"/>
              <w:jc w:val="both"/>
            </w:pPr>
            <w:sdt>
              <w:sdtPr>
                <w:id w:val="-319660444"/>
                <w:placeholder>
                  <w:docPart w:val="C628B8D862B24A0FB46277F4E8B5EC4C"/>
                </w:placeholder>
                <w:showingPlcHdr/>
                <w:date>
                  <w:dateFormat w:val="d MMMM yyyy"/>
                  <w:lid w:val="nl-NL"/>
                  <w:storeMappedDataAs w:val="dateTime"/>
                  <w:calendar w:val="gregorian"/>
                </w:date>
              </w:sdtPr>
              <w:sdtEndPr/>
              <w:sdtContent>
                <w:r w:rsidR="00081DDD" w:rsidRPr="006939B9">
                  <w:rPr>
                    <w:rStyle w:val="Tekstvantijdelijkeaanduiding"/>
                  </w:rPr>
                  <w:fldChar w:fldCharType="begin"/>
                </w:r>
                <w:r w:rsidR="00081DDD" w:rsidRPr="006939B9">
                  <w:rPr>
                    <w:rStyle w:val="Tekstvantijdelijkeaanduiding"/>
                  </w:rPr>
                  <w:instrText xml:space="preserve"> </w:instrText>
                </w:r>
                <w:r w:rsidR="00081DDD" w:rsidRPr="006939B9">
                  <w:rPr>
                    <w:rStyle w:val="Tekstvantijdelijkeaanduiding"/>
                  </w:rPr>
                  <w:fldChar w:fldCharType="end"/>
                </w:r>
                <w:r w:rsidR="00081DDD" w:rsidRPr="006939B9">
                  <w:rPr>
                    <w:rStyle w:val="Tekstvantijdelijkeaanduiding"/>
                  </w:rPr>
                  <w:t>Kies of typ een datum</w:t>
                </w:r>
              </w:sdtContent>
            </w:sdt>
          </w:p>
        </w:tc>
      </w:tr>
    </w:tbl>
    <w:p w14:paraId="0B8BC6E4" w14:textId="77777777" w:rsidR="00B71F2E" w:rsidRDefault="00B71F2E" w:rsidP="00081DDD">
      <w:pPr>
        <w:pStyle w:val="BodytextRYSE"/>
        <w:jc w:val="both"/>
      </w:pPr>
      <w:r>
        <w:t>De ondergetekende, hierna te noemen Inschrijver:</w:t>
      </w:r>
    </w:p>
    <w:p w14:paraId="0C59D094" w14:textId="3A15FBF9" w:rsidR="00B71F2E" w:rsidRDefault="00B71F2E" w:rsidP="00081DDD">
      <w:pPr>
        <w:pStyle w:val="BodytextRYSE"/>
        <w:ind w:left="708"/>
        <w:jc w:val="both"/>
      </w:pPr>
      <w:r>
        <w:t>Bedrijfsnaam:</w:t>
      </w:r>
      <w:r>
        <w:tab/>
      </w:r>
      <w:r>
        <w:tab/>
      </w:r>
      <w:r>
        <w:tab/>
      </w:r>
      <w:r>
        <w:tab/>
      </w:r>
    </w:p>
    <w:p w14:paraId="6CA376A2" w14:textId="3DC9FABB" w:rsidR="00B71F2E" w:rsidRPr="00AA7AA8" w:rsidRDefault="00B71F2E" w:rsidP="00081DDD">
      <w:pPr>
        <w:pStyle w:val="BodytextRYSE"/>
        <w:ind w:left="708"/>
        <w:jc w:val="both"/>
      </w:pPr>
      <w:r>
        <w:t xml:space="preserve">Gevestigd te: </w:t>
      </w:r>
      <w:r>
        <w:tab/>
      </w:r>
      <w:r>
        <w:tab/>
      </w:r>
      <w:r>
        <w:tab/>
      </w:r>
      <w:r>
        <w:tab/>
      </w:r>
    </w:p>
    <w:p w14:paraId="560B1FE2" w14:textId="000F65A8" w:rsidR="00B71F2E" w:rsidRDefault="00B71F2E" w:rsidP="00081DDD">
      <w:pPr>
        <w:pStyle w:val="BodytextRYSE"/>
        <w:ind w:left="708"/>
        <w:jc w:val="both"/>
      </w:pPr>
      <w:r>
        <w:t xml:space="preserve">Naam contactpersoon: </w:t>
      </w:r>
      <w:r>
        <w:tab/>
      </w:r>
      <w:r>
        <w:tab/>
      </w:r>
      <w:r>
        <w:tab/>
      </w:r>
    </w:p>
    <w:p w14:paraId="03D304D6" w14:textId="29678BD1" w:rsidR="00B71F2E" w:rsidRPr="004D16C3" w:rsidRDefault="00B71F2E" w:rsidP="00081DDD">
      <w:pPr>
        <w:pStyle w:val="BodytextRYSE"/>
        <w:ind w:left="708"/>
        <w:jc w:val="both"/>
      </w:pPr>
      <w:r>
        <w:t>Rechtsgeldig vertegenwoordig door:</w:t>
      </w:r>
      <w:r>
        <w:tab/>
      </w:r>
    </w:p>
    <w:p w14:paraId="516D3027" w14:textId="77777777" w:rsidR="00B71F2E" w:rsidRPr="004D16C3" w:rsidRDefault="00B71F2E" w:rsidP="00081DDD">
      <w:pPr>
        <w:pStyle w:val="BodytextRYSE"/>
        <w:jc w:val="both"/>
      </w:pPr>
    </w:p>
    <w:p w14:paraId="64DD1AA9" w14:textId="2487DBBD" w:rsidR="00B71F2E" w:rsidRDefault="00B71F2E" w:rsidP="00081DDD">
      <w:pPr>
        <w:pStyle w:val="BodytextRYSE"/>
        <w:jc w:val="both"/>
      </w:pPr>
      <w:r>
        <w:t xml:space="preserve">Verklaart zich door ondertekening van dit </w:t>
      </w:r>
      <w:r w:rsidR="00463F9D">
        <w:t>i</w:t>
      </w:r>
      <w:r w:rsidR="00081DDD">
        <w:t>nschrijfformulier</w:t>
      </w:r>
      <w:r>
        <w:t xml:space="preserve"> bereidt en in staat tot de koop van het Verkochte, conform onderstaande documenten:</w:t>
      </w:r>
    </w:p>
    <w:p w14:paraId="1154C513" w14:textId="2B4761B7" w:rsidR="00B71F2E" w:rsidRDefault="00DC1BD5" w:rsidP="00081DDD">
      <w:pPr>
        <w:pStyle w:val="Liststandard1stlevelRYSE"/>
        <w:jc w:val="both"/>
      </w:pPr>
      <w:r>
        <w:t xml:space="preserve">Leidraad </w:t>
      </w:r>
      <w:r w:rsidR="001D03AE">
        <w:t>Poort van Zaandam Oost</w:t>
      </w:r>
    </w:p>
    <w:p w14:paraId="6635340D" w14:textId="05EEC0D8" w:rsidR="00F445DF" w:rsidRPr="00543CE2" w:rsidRDefault="00B71F2E" w:rsidP="00463F9D">
      <w:pPr>
        <w:pStyle w:val="Liststandard1stlevelRYSE"/>
        <w:jc w:val="both"/>
        <w:rPr>
          <w:highlight w:val="yellow"/>
        </w:rPr>
      </w:pPr>
      <w:r w:rsidRPr="00543CE2">
        <w:rPr>
          <w:highlight w:val="yellow"/>
        </w:rPr>
        <w:t xml:space="preserve">De Nota(s) van Inlichtingen </w:t>
      </w:r>
    </w:p>
    <w:p w14:paraId="69DAA674" w14:textId="77777777" w:rsidR="00B71F2E" w:rsidRPr="00543CE2" w:rsidRDefault="00B71F2E" w:rsidP="00081DDD">
      <w:pPr>
        <w:pStyle w:val="BodytextRYSE"/>
        <w:jc w:val="both"/>
        <w:rPr>
          <w:highlight w:val="yellow"/>
        </w:rPr>
      </w:pPr>
    </w:p>
    <w:p w14:paraId="0B4A0BD8" w14:textId="0AFCB98D" w:rsidR="00B71F2E" w:rsidRPr="00543CE2" w:rsidRDefault="00B71F2E" w:rsidP="00081DDD">
      <w:pPr>
        <w:pStyle w:val="BodytextRYSE"/>
        <w:jc w:val="both"/>
        <w:rPr>
          <w:highlight w:val="yellow"/>
        </w:rPr>
      </w:pPr>
      <w:r w:rsidRPr="00543CE2">
        <w:rPr>
          <w:highlight w:val="yellow"/>
        </w:rPr>
        <w:t xml:space="preserve">Te kopen voor een </w:t>
      </w:r>
      <w:r w:rsidR="00081DDD" w:rsidRPr="00543CE2">
        <w:rPr>
          <w:highlight w:val="yellow"/>
        </w:rPr>
        <w:t>basis</w:t>
      </w:r>
      <w:r w:rsidRPr="00543CE2">
        <w:rPr>
          <w:highlight w:val="yellow"/>
        </w:rPr>
        <w:t>b</w:t>
      </w:r>
      <w:r w:rsidR="00B87B5E" w:rsidRPr="00543CE2">
        <w:rPr>
          <w:highlight w:val="yellow"/>
        </w:rPr>
        <w:t>ieding</w:t>
      </w:r>
      <w:r w:rsidRPr="00543CE2">
        <w:rPr>
          <w:highlight w:val="yellow"/>
        </w:rPr>
        <w:t xml:space="preserve"> van</w:t>
      </w:r>
      <w:r w:rsidR="00081DDD" w:rsidRPr="00543CE2">
        <w:rPr>
          <w:highlight w:val="yellow"/>
        </w:rPr>
        <w:t xml:space="preserve"> minimaal € </w:t>
      </w:r>
      <w:r w:rsidR="00A36B06">
        <w:rPr>
          <w:highlight w:val="yellow"/>
        </w:rPr>
        <w:t>5</w:t>
      </w:r>
      <w:r w:rsidR="009B0140">
        <w:rPr>
          <w:highlight w:val="yellow"/>
        </w:rPr>
        <w:t>.500.000</w:t>
      </w:r>
      <w:r w:rsidR="001A6C44" w:rsidRPr="00543CE2">
        <w:rPr>
          <w:highlight w:val="yellow"/>
        </w:rPr>
        <w:t>.</w:t>
      </w:r>
      <w:r w:rsidR="00081DDD" w:rsidRPr="00543CE2">
        <w:rPr>
          <w:highlight w:val="yellow"/>
        </w:rPr>
        <w:t xml:space="preserve"> </w:t>
      </w:r>
      <w:r w:rsidR="001A6C44" w:rsidRPr="00543CE2">
        <w:rPr>
          <w:highlight w:val="yellow"/>
        </w:rPr>
        <w:t xml:space="preserve">excl. BTW </w:t>
      </w:r>
      <w:r w:rsidR="00081DDD" w:rsidRPr="00543CE2">
        <w:rPr>
          <w:highlight w:val="yellow"/>
        </w:rPr>
        <w:t xml:space="preserve">en max. € </w:t>
      </w:r>
      <w:r w:rsidR="009B0140">
        <w:rPr>
          <w:highlight w:val="yellow"/>
        </w:rPr>
        <w:t>15.500.000</w:t>
      </w:r>
      <w:r w:rsidR="00081DDD" w:rsidRPr="00543CE2">
        <w:rPr>
          <w:highlight w:val="yellow"/>
        </w:rPr>
        <w:t xml:space="preserve"> </w:t>
      </w:r>
      <w:r w:rsidR="001A6C44" w:rsidRPr="00543CE2">
        <w:rPr>
          <w:highlight w:val="yellow"/>
        </w:rPr>
        <w:t>mln. excl. BTW</w:t>
      </w:r>
      <w:r w:rsidRPr="00543CE2">
        <w:rPr>
          <w:highlight w:val="yellow"/>
        </w:rPr>
        <w:t>:</w:t>
      </w:r>
    </w:p>
    <w:p w14:paraId="69716D66" w14:textId="2D55900A" w:rsidR="00B71F2E" w:rsidRPr="00543CE2" w:rsidRDefault="00B71F2E" w:rsidP="00081DDD">
      <w:pPr>
        <w:pStyle w:val="BodytextRYSE"/>
        <w:ind w:left="708"/>
        <w:jc w:val="both"/>
        <w:rPr>
          <w:highlight w:val="yellow"/>
        </w:rPr>
      </w:pPr>
      <w:r w:rsidRPr="00543CE2">
        <w:rPr>
          <w:highlight w:val="yellow"/>
        </w:rPr>
        <w:t xml:space="preserve">Groot: </w:t>
      </w:r>
      <w:r w:rsidRPr="00543CE2">
        <w:rPr>
          <w:highlight w:val="yellow"/>
        </w:rPr>
        <w:tab/>
      </w:r>
      <w:r w:rsidRPr="00543CE2">
        <w:rPr>
          <w:highlight w:val="yellow"/>
        </w:rPr>
        <w:tab/>
      </w:r>
      <w:r w:rsidRPr="00543CE2">
        <w:rPr>
          <w:highlight w:val="yellow"/>
        </w:rPr>
        <w:tab/>
      </w:r>
      <w:r w:rsidRPr="00543CE2">
        <w:rPr>
          <w:highlight w:val="yellow"/>
        </w:rPr>
        <w:tab/>
      </w:r>
      <w:r w:rsidR="00C762C9" w:rsidRPr="00543CE2">
        <w:rPr>
          <w:highlight w:val="yellow"/>
        </w:rPr>
        <w:tab/>
      </w:r>
      <w:r w:rsidRPr="00543CE2">
        <w:rPr>
          <w:highlight w:val="yellow"/>
        </w:rPr>
        <w:t xml:space="preserve">€ </w:t>
      </w:r>
    </w:p>
    <w:p w14:paraId="7012FFB0" w14:textId="15CB6D71" w:rsidR="00B87B5E" w:rsidRPr="00543CE2" w:rsidRDefault="00B87B5E" w:rsidP="00081DDD">
      <w:pPr>
        <w:pStyle w:val="BodytextRYSE"/>
        <w:ind w:left="708"/>
        <w:jc w:val="both"/>
        <w:rPr>
          <w:highlight w:val="yellow"/>
        </w:rPr>
      </w:pPr>
      <w:r w:rsidRPr="00543CE2">
        <w:rPr>
          <w:highlight w:val="yellow"/>
        </w:rPr>
        <w:t>Zegge:</w:t>
      </w:r>
    </w:p>
    <w:p w14:paraId="7F646289" w14:textId="77777777" w:rsidR="00081DDD" w:rsidRPr="00543CE2" w:rsidRDefault="00081DDD" w:rsidP="00081DDD">
      <w:pPr>
        <w:pStyle w:val="BodytextRYSE"/>
        <w:jc w:val="both"/>
        <w:rPr>
          <w:highlight w:val="yellow"/>
        </w:rPr>
      </w:pPr>
    </w:p>
    <w:p w14:paraId="42021F4F" w14:textId="77777777" w:rsidR="00081DDD" w:rsidRPr="00543CE2" w:rsidRDefault="00081DDD" w:rsidP="00081DDD">
      <w:pPr>
        <w:pStyle w:val="BodytextRYSE"/>
        <w:jc w:val="both"/>
        <w:rPr>
          <w:highlight w:val="yellow"/>
        </w:rPr>
      </w:pPr>
    </w:p>
    <w:p w14:paraId="209D3C8D" w14:textId="6A6F99FB" w:rsidR="00B71F2E" w:rsidRDefault="00B71F2E" w:rsidP="00081DDD">
      <w:pPr>
        <w:pStyle w:val="BodytextRYSE"/>
        <w:jc w:val="both"/>
      </w:pPr>
      <w:r>
        <w:t xml:space="preserve">De </w:t>
      </w:r>
      <w:r w:rsidR="00240606">
        <w:t>I</w:t>
      </w:r>
      <w:r>
        <w:t>nschrijver heeft bij de Inschrijving een financiële onderbouwing overgelegd, sluitend op het inschrijfbedrag.</w:t>
      </w:r>
    </w:p>
    <w:p w14:paraId="4B28B860" w14:textId="77777777" w:rsidR="00B71F2E" w:rsidRDefault="00B71F2E" w:rsidP="00081DDD">
      <w:pPr>
        <w:pStyle w:val="BodytextRYSE"/>
        <w:jc w:val="both"/>
      </w:pPr>
    </w:p>
    <w:p w14:paraId="7540373E" w14:textId="77777777" w:rsidR="00B71F2E" w:rsidRDefault="00B71F2E" w:rsidP="00081DDD">
      <w:pPr>
        <w:pStyle w:val="BodytextRYSE"/>
        <w:jc w:val="both"/>
      </w:pPr>
      <w:r>
        <w:t xml:space="preserve">Getekend op </w:t>
      </w:r>
      <w:r>
        <w:tab/>
      </w:r>
      <w:r>
        <w:tab/>
      </w:r>
      <w:r>
        <w:tab/>
        <w:t xml:space="preserve">te: </w:t>
      </w:r>
    </w:p>
    <w:p w14:paraId="3B943E4F" w14:textId="77777777" w:rsidR="00B71F2E" w:rsidRDefault="00B71F2E" w:rsidP="00081DDD">
      <w:pPr>
        <w:pStyle w:val="BodytextRYSE"/>
        <w:jc w:val="both"/>
      </w:pPr>
      <w:r>
        <w:t xml:space="preserve">De heer/mevrouw: </w:t>
      </w:r>
    </w:p>
    <w:p w14:paraId="4056E429" w14:textId="77777777" w:rsidR="00B71F2E" w:rsidRDefault="00B71F2E" w:rsidP="00081DDD">
      <w:pPr>
        <w:pStyle w:val="BodytextRYSE"/>
        <w:keepNext/>
        <w:keepLines/>
        <w:jc w:val="both"/>
      </w:pPr>
    </w:p>
    <w:p w14:paraId="59AE6B2D" w14:textId="77777777" w:rsidR="00081DDD" w:rsidRDefault="00081DDD" w:rsidP="00081DDD">
      <w:pPr>
        <w:pStyle w:val="BodytextRYSE"/>
        <w:keepNext/>
        <w:keepLines/>
        <w:jc w:val="both"/>
      </w:pPr>
    </w:p>
    <w:p w14:paraId="607BC804" w14:textId="13527E28" w:rsidR="00B71F2E" w:rsidRPr="004D16C3" w:rsidRDefault="00B71F2E" w:rsidP="00081DDD">
      <w:pPr>
        <w:pStyle w:val="BodytextRYSE"/>
        <w:keepNext/>
        <w:keepLines/>
        <w:jc w:val="both"/>
      </w:pPr>
      <w:r>
        <w:t>Handtekening:</w:t>
      </w:r>
      <w:r w:rsidR="00081DDD">
        <w:tab/>
      </w:r>
    </w:p>
    <w:p w14:paraId="07B53A77" w14:textId="77777777" w:rsidR="00B71F2E" w:rsidRPr="00B33355" w:rsidRDefault="00B71F2E" w:rsidP="00B71F2E">
      <w:pPr>
        <w:pStyle w:val="BodytextRYSE"/>
      </w:pPr>
    </w:p>
    <w:sectPr w:rsidR="00B71F2E" w:rsidRPr="00B33355" w:rsidSect="00F87FE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693" w:right="1418" w:bottom="2410" w:left="1418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658911" w14:textId="77777777" w:rsidR="00B94EA3" w:rsidRPr="00A03AC8" w:rsidRDefault="00B94EA3" w:rsidP="00A03AC8">
      <w:pPr>
        <w:pStyle w:val="Voettekst"/>
      </w:pPr>
    </w:p>
  </w:endnote>
  <w:endnote w:type="continuationSeparator" w:id="0">
    <w:p w14:paraId="779C0D2B" w14:textId="77777777" w:rsidR="00B94EA3" w:rsidRPr="00A03AC8" w:rsidRDefault="00B94EA3" w:rsidP="00A03AC8">
      <w:pPr>
        <w:pStyle w:val="Voettekst"/>
      </w:pPr>
    </w:p>
  </w:endnote>
  <w:endnote w:type="continuationNotice" w:id="1">
    <w:p w14:paraId="26B44BE1" w14:textId="77777777" w:rsidR="00B94EA3" w:rsidRDefault="00B94EA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Oswald Medium">
    <w:altName w:val="Oswald Medium"/>
    <w:panose1 w:val="00000000000000000000"/>
    <w:charset w:val="00"/>
    <w:family w:val="auto"/>
    <w:pitch w:val="variable"/>
    <w:sig w:usb0="A00002FF" w:usb1="4000204B" w:usb2="00000000" w:usb3="00000000" w:csb0="00000197" w:csb1="00000000"/>
  </w:font>
  <w:font w:name="Montserrat Thin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Oswald Light">
    <w:panose1 w:val="00000000000000000000"/>
    <w:charset w:val="00"/>
    <w:family w:val="auto"/>
    <w:pitch w:val="variable"/>
    <w:sig w:usb0="A00002FF" w:usb1="4000204B" w:usb2="00000000" w:usb3="00000000" w:csb0="000001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9D6D2F" w14:textId="77777777" w:rsidR="006B47A4" w:rsidRDefault="006B47A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526BD0" w14:textId="77777777" w:rsidR="006B47A4" w:rsidRDefault="006B47A4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bottomFromText="220" w:vertAnchor="page" w:horzAnchor="page" w:tblpX="1416" w:tblpY="15409"/>
      <w:tblW w:w="9026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126"/>
      <w:gridCol w:w="2110"/>
      <w:gridCol w:w="2125"/>
      <w:gridCol w:w="2665"/>
    </w:tblGrid>
    <w:tr w:rsidR="006C3862" w:rsidRPr="00804E8D" w14:paraId="56155828" w14:textId="77777777" w:rsidTr="002309C5">
      <w:trPr>
        <w:trHeight w:hRule="exact" w:val="760"/>
      </w:trPr>
      <w:tc>
        <w:tcPr>
          <w:tcW w:w="2126" w:type="dxa"/>
          <w:tcBorders>
            <w:left w:val="single" w:sz="6" w:space="0" w:color="A47319" w:themeColor="accent1"/>
            <w:right w:val="single" w:sz="6" w:space="0" w:color="A47319" w:themeColor="accent1"/>
          </w:tcBorders>
          <w:tcMar>
            <w:left w:w="198" w:type="dxa"/>
          </w:tcMar>
        </w:tcPr>
        <w:p w14:paraId="3B781BBB" w14:textId="77777777" w:rsidR="006C3862" w:rsidRPr="00804E8D" w:rsidRDefault="006C3862" w:rsidP="00AA1450">
          <w:pPr>
            <w:pStyle w:val="SenderinformationRYSE"/>
          </w:pPr>
          <w:r w:rsidRPr="00804E8D">
            <w:t>Hondiuslaan 46</w:t>
          </w:r>
        </w:p>
        <w:p w14:paraId="09CCB3F2" w14:textId="77777777" w:rsidR="006C3862" w:rsidRPr="00804E8D" w:rsidRDefault="006C3862" w:rsidP="00AA1450">
          <w:pPr>
            <w:pStyle w:val="SenderinformationRYSE"/>
          </w:pPr>
          <w:r w:rsidRPr="00804E8D">
            <w:t>3528 AB Utrecht</w:t>
          </w:r>
        </w:p>
      </w:tc>
      <w:tc>
        <w:tcPr>
          <w:tcW w:w="2110" w:type="dxa"/>
          <w:tcBorders>
            <w:left w:val="single" w:sz="6" w:space="0" w:color="A47319" w:themeColor="accent1"/>
            <w:right w:val="single" w:sz="6" w:space="0" w:color="A47319" w:themeColor="accent1"/>
          </w:tcBorders>
          <w:shd w:val="clear" w:color="auto" w:fill="auto"/>
          <w:tcMar>
            <w:left w:w="198" w:type="dxa"/>
          </w:tcMar>
        </w:tcPr>
        <w:p w14:paraId="0D200AAE" w14:textId="77777777" w:rsidR="006C3862" w:rsidRPr="00804E8D" w:rsidRDefault="006C3862" w:rsidP="00AA1450">
          <w:pPr>
            <w:pStyle w:val="SenderinformationRYSE"/>
          </w:pPr>
          <w:r w:rsidRPr="00804E8D">
            <w:t>Vaart N.Z. 50</w:t>
          </w:r>
        </w:p>
        <w:p w14:paraId="21467ECB" w14:textId="77777777" w:rsidR="006C3862" w:rsidRPr="00804E8D" w:rsidRDefault="006C3862" w:rsidP="00AA1450">
          <w:pPr>
            <w:pStyle w:val="SenderinformationRYSE"/>
          </w:pPr>
          <w:r w:rsidRPr="00804E8D">
            <w:t>9401 GN Assen</w:t>
          </w:r>
        </w:p>
      </w:tc>
      <w:tc>
        <w:tcPr>
          <w:tcW w:w="2125" w:type="dxa"/>
          <w:tcBorders>
            <w:left w:val="single" w:sz="6" w:space="0" w:color="A47319" w:themeColor="accent1"/>
            <w:right w:val="single" w:sz="6" w:space="0" w:color="A47319" w:themeColor="accent1"/>
          </w:tcBorders>
          <w:shd w:val="clear" w:color="auto" w:fill="auto"/>
          <w:tcMar>
            <w:left w:w="198" w:type="dxa"/>
          </w:tcMar>
        </w:tcPr>
        <w:p w14:paraId="287AF376" w14:textId="77777777" w:rsidR="006C3862" w:rsidRPr="00804E8D" w:rsidRDefault="006C3862" w:rsidP="00AA1450">
          <w:pPr>
            <w:pStyle w:val="SenderinformationRYSE"/>
          </w:pPr>
          <w:r w:rsidRPr="00804E8D">
            <w:t>T + 31 (0)88 - 021 53 15</w:t>
          </w:r>
        </w:p>
        <w:p w14:paraId="0FDAB4CF" w14:textId="77777777" w:rsidR="006C3862" w:rsidRPr="00804E8D" w:rsidRDefault="006C3862" w:rsidP="00AA1450">
          <w:pPr>
            <w:pStyle w:val="SenderinformationRYSE"/>
          </w:pPr>
          <w:r w:rsidRPr="00804E8D">
            <w:t>info@ryse.nl</w:t>
          </w:r>
        </w:p>
        <w:p w14:paraId="545732DA" w14:textId="77777777" w:rsidR="006C3862" w:rsidRPr="00804E8D" w:rsidRDefault="006C3862" w:rsidP="00AA1450">
          <w:pPr>
            <w:pStyle w:val="SenderinformationRYSE"/>
          </w:pPr>
          <w:r w:rsidRPr="00804E8D">
            <w:t>www.ryse.nl</w:t>
          </w:r>
        </w:p>
      </w:tc>
      <w:tc>
        <w:tcPr>
          <w:tcW w:w="2665" w:type="dxa"/>
          <w:tcBorders>
            <w:left w:val="single" w:sz="6" w:space="0" w:color="A47319" w:themeColor="accent1"/>
          </w:tcBorders>
          <w:shd w:val="clear" w:color="auto" w:fill="auto"/>
          <w:tcMar>
            <w:left w:w="198" w:type="dxa"/>
          </w:tcMar>
        </w:tcPr>
        <w:p w14:paraId="3046C43E" w14:textId="77777777" w:rsidR="006C3862" w:rsidRPr="00804E8D" w:rsidRDefault="006C3862" w:rsidP="00AA1450">
          <w:pPr>
            <w:pStyle w:val="SenderinformationRYSE"/>
          </w:pPr>
          <w:r w:rsidRPr="00804E8D">
            <w:t>KVK 60691751</w:t>
          </w:r>
        </w:p>
        <w:p w14:paraId="25E33958" w14:textId="77777777" w:rsidR="006C3862" w:rsidRPr="00804E8D" w:rsidRDefault="006C3862" w:rsidP="00AA1450">
          <w:pPr>
            <w:pStyle w:val="SenderinformationRYSE"/>
          </w:pPr>
          <w:r w:rsidRPr="00804E8D">
            <w:t>BTW NL 854018396.B01</w:t>
          </w:r>
        </w:p>
        <w:p w14:paraId="191BAF00" w14:textId="77777777" w:rsidR="006C3862" w:rsidRPr="00804E8D" w:rsidRDefault="006C3862" w:rsidP="00AA1450">
          <w:pPr>
            <w:pStyle w:val="SenderinformationRYSE"/>
          </w:pPr>
          <w:r w:rsidRPr="00804E8D">
            <w:t>IBAN NL 09 ABNA 0843 6917 51</w:t>
          </w:r>
        </w:p>
      </w:tc>
    </w:tr>
  </w:tbl>
  <w:p w14:paraId="0BE3E97A" w14:textId="77777777" w:rsidR="00804E8D" w:rsidRPr="009C67C4" w:rsidRDefault="00804E8D" w:rsidP="009C67C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AE32E3" w14:textId="77777777" w:rsidR="00B94EA3" w:rsidRPr="00A03AC8" w:rsidRDefault="00B94EA3" w:rsidP="00A03AC8">
      <w:pPr>
        <w:pStyle w:val="Voettekst"/>
      </w:pPr>
    </w:p>
  </w:footnote>
  <w:footnote w:type="continuationSeparator" w:id="0">
    <w:p w14:paraId="7DB25B5A" w14:textId="77777777" w:rsidR="00B94EA3" w:rsidRPr="00A03AC8" w:rsidRDefault="00B94EA3" w:rsidP="00A03AC8">
      <w:pPr>
        <w:pStyle w:val="Voettekst"/>
      </w:pPr>
    </w:p>
  </w:footnote>
  <w:footnote w:type="continuationNotice" w:id="1">
    <w:p w14:paraId="22E24596" w14:textId="77777777" w:rsidR="00B94EA3" w:rsidRDefault="00B94EA3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990124" w14:textId="77777777" w:rsidR="006B47A4" w:rsidRDefault="006B47A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501098" w14:textId="77777777" w:rsidR="00F30FBA" w:rsidRDefault="00F30FBA">
    <w:pPr>
      <w:pStyle w:val="Koptekst"/>
    </w:pPr>
    <w:bookmarkStart w:id="0" w:name="_Hlk136513407"/>
    <w:r>
      <w:rPr>
        <w:noProof/>
      </w:rPr>
      <mc:AlternateContent>
        <mc:Choice Requires="wpc">
          <w:drawing>
            <wp:anchor distT="0" distB="0" distL="114300" distR="114300" simplePos="0" relativeHeight="251658242" behindDoc="1" locked="0" layoutInCell="1" allowOverlap="1" wp14:anchorId="0F947963" wp14:editId="4E0179F2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4234375" cy="1167130"/>
              <wp:effectExtent l="0" t="0" r="0" b="0"/>
              <wp:wrapNone/>
              <wp:docPr id="2" name="Papier 2"/>
              <wp:cNvGraphicFramePr>
                <a:graphicFrameLocks xmlns:a="http://schemas.openxmlformats.org/drawingml/2006/main" noSelect="1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1" name="Freeform 13"/>
                      <wps:cNvSpPr>
                        <a:spLocks noEditPoints="1"/>
                      </wps:cNvSpPr>
                      <wps:spPr bwMode="auto">
                        <a:xfrm>
                          <a:off x="908685" y="380365"/>
                          <a:ext cx="3114675" cy="612775"/>
                        </a:xfrm>
                        <a:custGeom>
                          <a:avLst/>
                          <a:gdLst>
                            <a:gd name="T0" fmla="*/ 3849 w 9809"/>
                            <a:gd name="T1" fmla="*/ 950 h 1931"/>
                            <a:gd name="T2" fmla="*/ 3952 w 9809"/>
                            <a:gd name="T3" fmla="*/ 875 h 1931"/>
                            <a:gd name="T4" fmla="*/ 4353 w 9809"/>
                            <a:gd name="T5" fmla="*/ 810 h 1931"/>
                            <a:gd name="T6" fmla="*/ 4438 w 9809"/>
                            <a:gd name="T7" fmla="*/ 953 h 1931"/>
                            <a:gd name="T8" fmla="*/ 4547 w 9809"/>
                            <a:gd name="T9" fmla="*/ 1027 h 1931"/>
                            <a:gd name="T10" fmla="*/ 4591 w 9809"/>
                            <a:gd name="T11" fmla="*/ 950 h 1931"/>
                            <a:gd name="T12" fmla="*/ 4831 w 9809"/>
                            <a:gd name="T13" fmla="*/ 968 h 1931"/>
                            <a:gd name="T14" fmla="*/ 5104 w 9809"/>
                            <a:gd name="T15" fmla="*/ 1052 h 1931"/>
                            <a:gd name="T16" fmla="*/ 5210 w 9809"/>
                            <a:gd name="T17" fmla="*/ 874 h 1931"/>
                            <a:gd name="T18" fmla="*/ 5500 w 9809"/>
                            <a:gd name="T19" fmla="*/ 849 h 1931"/>
                            <a:gd name="T20" fmla="*/ 5625 w 9809"/>
                            <a:gd name="T21" fmla="*/ 1052 h 1931"/>
                            <a:gd name="T22" fmla="*/ 6293 w 9809"/>
                            <a:gd name="T23" fmla="*/ 1052 h 1931"/>
                            <a:gd name="T24" fmla="*/ 6293 w 9809"/>
                            <a:gd name="T25" fmla="*/ 951 h 1931"/>
                            <a:gd name="T26" fmla="*/ 6497 w 9809"/>
                            <a:gd name="T27" fmla="*/ 997 h 1931"/>
                            <a:gd name="T28" fmla="*/ 6496 w 9809"/>
                            <a:gd name="T29" fmla="*/ 950 h 1931"/>
                            <a:gd name="T30" fmla="*/ 6585 w 9809"/>
                            <a:gd name="T31" fmla="*/ 997 h 1931"/>
                            <a:gd name="T32" fmla="*/ 6853 w 9809"/>
                            <a:gd name="T33" fmla="*/ 1105 h 1931"/>
                            <a:gd name="T34" fmla="*/ 6871 w 9809"/>
                            <a:gd name="T35" fmla="*/ 950 h 1931"/>
                            <a:gd name="T36" fmla="*/ 6993 w 9809"/>
                            <a:gd name="T37" fmla="*/ 992 h 1931"/>
                            <a:gd name="T38" fmla="*/ 7234 w 9809"/>
                            <a:gd name="T39" fmla="*/ 859 h 1931"/>
                            <a:gd name="T40" fmla="*/ 7587 w 9809"/>
                            <a:gd name="T41" fmla="*/ 886 h 1931"/>
                            <a:gd name="T42" fmla="*/ 7459 w 9809"/>
                            <a:gd name="T43" fmla="*/ 910 h 1931"/>
                            <a:gd name="T44" fmla="*/ 3725 w 9809"/>
                            <a:gd name="T45" fmla="*/ 1494 h 1931"/>
                            <a:gd name="T46" fmla="*/ 3725 w 9809"/>
                            <a:gd name="T47" fmla="*/ 1447 h 1931"/>
                            <a:gd name="T48" fmla="*/ 3847 w 9809"/>
                            <a:gd name="T49" fmla="*/ 1295 h 1931"/>
                            <a:gd name="T50" fmla="*/ 4078 w 9809"/>
                            <a:gd name="T51" fmla="*/ 1502 h 1931"/>
                            <a:gd name="T52" fmla="*/ 4203 w 9809"/>
                            <a:gd name="T53" fmla="*/ 1381 h 1931"/>
                            <a:gd name="T54" fmla="*/ 4336 w 9809"/>
                            <a:gd name="T55" fmla="*/ 1346 h 1931"/>
                            <a:gd name="T56" fmla="*/ 4647 w 9809"/>
                            <a:gd name="T57" fmla="*/ 1460 h 1931"/>
                            <a:gd name="T58" fmla="*/ 4776 w 9809"/>
                            <a:gd name="T59" fmla="*/ 1553 h 1931"/>
                            <a:gd name="T60" fmla="*/ 4783 w 9809"/>
                            <a:gd name="T61" fmla="*/ 1523 h 1931"/>
                            <a:gd name="T62" fmla="*/ 4960 w 9809"/>
                            <a:gd name="T63" fmla="*/ 1314 h 1931"/>
                            <a:gd name="T64" fmla="*/ 5076 w 9809"/>
                            <a:gd name="T65" fmla="*/ 1507 h 1931"/>
                            <a:gd name="T66" fmla="*/ 5658 w 9809"/>
                            <a:gd name="T67" fmla="*/ 1343 h 1931"/>
                            <a:gd name="T68" fmla="*/ 5624 w 9809"/>
                            <a:gd name="T69" fmla="*/ 1381 h 1931"/>
                            <a:gd name="T70" fmla="*/ 5839 w 9809"/>
                            <a:gd name="T71" fmla="*/ 1375 h 1931"/>
                            <a:gd name="T72" fmla="*/ 6049 w 9809"/>
                            <a:gd name="T73" fmla="*/ 1346 h 1931"/>
                            <a:gd name="T74" fmla="*/ 6520 w 9809"/>
                            <a:gd name="T75" fmla="*/ 1291 h 1931"/>
                            <a:gd name="T76" fmla="*/ 6571 w 9809"/>
                            <a:gd name="T77" fmla="*/ 1275 h 1931"/>
                            <a:gd name="T78" fmla="*/ 7040 w 9809"/>
                            <a:gd name="T79" fmla="*/ 1343 h 1931"/>
                            <a:gd name="T80" fmla="*/ 6995 w 9809"/>
                            <a:gd name="T81" fmla="*/ 1388 h 1931"/>
                            <a:gd name="T82" fmla="*/ 7290 w 9809"/>
                            <a:gd name="T83" fmla="*/ 1314 h 1931"/>
                            <a:gd name="T84" fmla="*/ 7397 w 9809"/>
                            <a:gd name="T85" fmla="*/ 1375 h 1931"/>
                            <a:gd name="T86" fmla="*/ 7632 w 9809"/>
                            <a:gd name="T87" fmla="*/ 1579 h 1931"/>
                            <a:gd name="T88" fmla="*/ 7725 w 9809"/>
                            <a:gd name="T89" fmla="*/ 1381 h 1931"/>
                            <a:gd name="T90" fmla="*/ 8215 w 9809"/>
                            <a:gd name="T91" fmla="*/ 1352 h 1931"/>
                            <a:gd name="T92" fmla="*/ 8432 w 9809"/>
                            <a:gd name="T93" fmla="*/ 1356 h 1931"/>
                            <a:gd name="T94" fmla="*/ 8682 w 9809"/>
                            <a:gd name="T95" fmla="*/ 1549 h 1931"/>
                            <a:gd name="T96" fmla="*/ 8807 w 9809"/>
                            <a:gd name="T97" fmla="*/ 1275 h 1931"/>
                            <a:gd name="T98" fmla="*/ 9101 w 9809"/>
                            <a:gd name="T99" fmla="*/ 1494 h 1931"/>
                            <a:gd name="T100" fmla="*/ 9022 w 9809"/>
                            <a:gd name="T101" fmla="*/ 1343 h 1931"/>
                            <a:gd name="T102" fmla="*/ 9148 w 9809"/>
                            <a:gd name="T103" fmla="*/ 1502 h 1931"/>
                            <a:gd name="T104" fmla="*/ 9273 w 9809"/>
                            <a:gd name="T105" fmla="*/ 1381 h 1931"/>
                            <a:gd name="T106" fmla="*/ 9406 w 9809"/>
                            <a:gd name="T107" fmla="*/ 1346 h 1931"/>
                            <a:gd name="T108" fmla="*/ 9797 w 9809"/>
                            <a:gd name="T109" fmla="*/ 1390 h 1931"/>
                            <a:gd name="T110" fmla="*/ 9667 w 9809"/>
                            <a:gd name="T111" fmla="*/ 1388 h 1931"/>
                            <a:gd name="T112" fmla="*/ 1000 w 9809"/>
                            <a:gd name="T113" fmla="*/ 453 h 1931"/>
                            <a:gd name="T114" fmla="*/ 1839 w 9809"/>
                            <a:gd name="T115" fmla="*/ 1107 h 1931"/>
                            <a:gd name="T116" fmla="*/ 2240 w 9809"/>
                            <a:gd name="T117" fmla="*/ 275 h 1931"/>
                            <a:gd name="T118" fmla="*/ 0 w 9809"/>
                            <a:gd name="T119" fmla="*/ 1545 h 19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</a:cxnLst>
                          <a:rect l="0" t="0" r="r" b="b"/>
                          <a:pathLst>
                            <a:path w="9809" h="1931">
                              <a:moveTo>
                                <a:pt x="3728" y="796"/>
                              </a:moveTo>
                              <a:cubicBezTo>
                                <a:pt x="3690" y="796"/>
                                <a:pt x="3690" y="796"/>
                                <a:pt x="3690" y="796"/>
                              </a:cubicBezTo>
                              <a:cubicBezTo>
                                <a:pt x="3596" y="1052"/>
                                <a:pt x="3596" y="1052"/>
                                <a:pt x="3596" y="1052"/>
                              </a:cubicBezTo>
                              <a:cubicBezTo>
                                <a:pt x="3632" y="1052"/>
                                <a:pt x="3632" y="1052"/>
                                <a:pt x="3632" y="1052"/>
                              </a:cubicBezTo>
                              <a:cubicBezTo>
                                <a:pt x="3653" y="995"/>
                                <a:pt x="3653" y="995"/>
                                <a:pt x="3653" y="995"/>
                              </a:cubicBezTo>
                              <a:cubicBezTo>
                                <a:pt x="3765" y="995"/>
                                <a:pt x="3765" y="995"/>
                                <a:pt x="3765" y="995"/>
                              </a:cubicBezTo>
                              <a:cubicBezTo>
                                <a:pt x="3786" y="1052"/>
                                <a:pt x="3786" y="1052"/>
                                <a:pt x="3786" y="1052"/>
                              </a:cubicBezTo>
                              <a:cubicBezTo>
                                <a:pt x="3821" y="1052"/>
                                <a:pt x="3821" y="1052"/>
                                <a:pt x="3821" y="1052"/>
                              </a:cubicBezTo>
                              <a:lnTo>
                                <a:pt x="3728" y="796"/>
                              </a:lnTo>
                              <a:close/>
                              <a:moveTo>
                                <a:pt x="3662" y="968"/>
                              </a:moveTo>
                              <a:cubicBezTo>
                                <a:pt x="3709" y="837"/>
                                <a:pt x="3709" y="837"/>
                                <a:pt x="3709" y="837"/>
                              </a:cubicBezTo>
                              <a:cubicBezTo>
                                <a:pt x="3755" y="968"/>
                                <a:pt x="3755" y="968"/>
                                <a:pt x="3755" y="968"/>
                              </a:cubicBezTo>
                              <a:lnTo>
                                <a:pt x="3662" y="968"/>
                              </a:lnTo>
                              <a:close/>
                              <a:moveTo>
                                <a:pt x="4021" y="886"/>
                              </a:moveTo>
                              <a:cubicBezTo>
                                <a:pt x="4014" y="874"/>
                                <a:pt x="4004" y="864"/>
                                <a:pt x="3990" y="857"/>
                              </a:cubicBezTo>
                              <a:cubicBezTo>
                                <a:pt x="3976" y="850"/>
                                <a:pt x="3962" y="846"/>
                                <a:pt x="3946" y="846"/>
                              </a:cubicBezTo>
                              <a:cubicBezTo>
                                <a:pt x="3928" y="846"/>
                                <a:pt x="3911" y="850"/>
                                <a:pt x="3897" y="859"/>
                              </a:cubicBezTo>
                              <a:cubicBezTo>
                                <a:pt x="3882" y="868"/>
                                <a:pt x="3870" y="880"/>
                                <a:pt x="3862" y="896"/>
                              </a:cubicBezTo>
                              <a:cubicBezTo>
                                <a:pt x="3854" y="911"/>
                                <a:pt x="3849" y="929"/>
                                <a:pt x="3849" y="950"/>
                              </a:cubicBezTo>
                              <a:cubicBezTo>
                                <a:pt x="3849" y="971"/>
                                <a:pt x="3854" y="989"/>
                                <a:pt x="3862" y="1005"/>
                              </a:cubicBezTo>
                              <a:cubicBezTo>
                                <a:pt x="3870" y="1021"/>
                                <a:pt x="3882" y="1033"/>
                                <a:pt x="3897" y="1042"/>
                              </a:cubicBezTo>
                              <a:cubicBezTo>
                                <a:pt x="3911" y="1051"/>
                                <a:pt x="3928" y="1056"/>
                                <a:pt x="3946" y="1056"/>
                              </a:cubicBezTo>
                              <a:cubicBezTo>
                                <a:pt x="3963" y="1056"/>
                                <a:pt x="3978" y="1052"/>
                                <a:pt x="3991" y="1044"/>
                              </a:cubicBezTo>
                              <a:cubicBezTo>
                                <a:pt x="4005" y="1036"/>
                                <a:pt x="4014" y="1026"/>
                                <a:pt x="4021" y="1014"/>
                              </a:cubicBezTo>
                              <a:cubicBezTo>
                                <a:pt x="4021" y="1052"/>
                                <a:pt x="4021" y="1052"/>
                                <a:pt x="4021" y="1052"/>
                              </a:cubicBezTo>
                              <a:cubicBezTo>
                                <a:pt x="4055" y="1052"/>
                                <a:pt x="4055" y="1052"/>
                                <a:pt x="4055" y="1052"/>
                              </a:cubicBezTo>
                              <a:cubicBezTo>
                                <a:pt x="4055" y="778"/>
                                <a:pt x="4055" y="778"/>
                                <a:pt x="4055" y="778"/>
                              </a:cubicBezTo>
                              <a:cubicBezTo>
                                <a:pt x="4021" y="778"/>
                                <a:pt x="4021" y="778"/>
                                <a:pt x="4021" y="778"/>
                              </a:cubicBezTo>
                              <a:lnTo>
                                <a:pt x="4021" y="886"/>
                              </a:lnTo>
                              <a:close/>
                              <a:moveTo>
                                <a:pt x="4012" y="991"/>
                              </a:moveTo>
                              <a:cubicBezTo>
                                <a:pt x="4006" y="1002"/>
                                <a:pt x="3997" y="1011"/>
                                <a:pt x="3987" y="1017"/>
                              </a:cubicBezTo>
                              <a:cubicBezTo>
                                <a:pt x="3976" y="1023"/>
                                <a:pt x="3965" y="1026"/>
                                <a:pt x="3952" y="1026"/>
                              </a:cubicBezTo>
                              <a:cubicBezTo>
                                <a:pt x="3940" y="1026"/>
                                <a:pt x="3928" y="1023"/>
                                <a:pt x="3918" y="1017"/>
                              </a:cubicBezTo>
                              <a:cubicBezTo>
                                <a:pt x="3908" y="1011"/>
                                <a:pt x="3899" y="1002"/>
                                <a:pt x="3893" y="991"/>
                              </a:cubicBezTo>
                              <a:cubicBezTo>
                                <a:pt x="3887" y="979"/>
                                <a:pt x="3884" y="966"/>
                                <a:pt x="3884" y="950"/>
                              </a:cubicBezTo>
                              <a:cubicBezTo>
                                <a:pt x="3884" y="935"/>
                                <a:pt x="3887" y="922"/>
                                <a:pt x="3893" y="910"/>
                              </a:cubicBezTo>
                              <a:cubicBezTo>
                                <a:pt x="3899" y="899"/>
                                <a:pt x="3908" y="890"/>
                                <a:pt x="3918" y="884"/>
                              </a:cubicBezTo>
                              <a:cubicBezTo>
                                <a:pt x="3928" y="878"/>
                                <a:pt x="3940" y="875"/>
                                <a:pt x="3952" y="875"/>
                              </a:cubicBezTo>
                              <a:cubicBezTo>
                                <a:pt x="3965" y="875"/>
                                <a:pt x="3976" y="878"/>
                                <a:pt x="3987" y="884"/>
                              </a:cubicBezTo>
                              <a:cubicBezTo>
                                <a:pt x="3997" y="891"/>
                                <a:pt x="4006" y="899"/>
                                <a:pt x="4012" y="911"/>
                              </a:cubicBezTo>
                              <a:cubicBezTo>
                                <a:pt x="4018" y="922"/>
                                <a:pt x="4021" y="935"/>
                                <a:pt x="4021" y="951"/>
                              </a:cubicBezTo>
                              <a:cubicBezTo>
                                <a:pt x="4021" y="966"/>
                                <a:pt x="4018" y="979"/>
                                <a:pt x="4012" y="991"/>
                              </a:cubicBezTo>
                              <a:close/>
                              <a:moveTo>
                                <a:pt x="4251" y="849"/>
                              </a:moveTo>
                              <a:cubicBezTo>
                                <a:pt x="4286" y="849"/>
                                <a:pt x="4286" y="849"/>
                                <a:pt x="4286" y="849"/>
                              </a:cubicBezTo>
                              <a:cubicBezTo>
                                <a:pt x="4207" y="1052"/>
                                <a:pt x="4207" y="1052"/>
                                <a:pt x="4207" y="1052"/>
                              </a:cubicBezTo>
                              <a:cubicBezTo>
                                <a:pt x="4168" y="1052"/>
                                <a:pt x="4168" y="1052"/>
                                <a:pt x="4168" y="1052"/>
                              </a:cubicBezTo>
                              <a:cubicBezTo>
                                <a:pt x="4088" y="849"/>
                                <a:pt x="4088" y="849"/>
                                <a:pt x="4088" y="849"/>
                              </a:cubicBezTo>
                              <a:cubicBezTo>
                                <a:pt x="4124" y="849"/>
                                <a:pt x="4124" y="849"/>
                                <a:pt x="4124" y="849"/>
                              </a:cubicBezTo>
                              <a:cubicBezTo>
                                <a:pt x="4188" y="1021"/>
                                <a:pt x="4188" y="1021"/>
                                <a:pt x="4188" y="1021"/>
                              </a:cubicBezTo>
                              <a:lnTo>
                                <a:pt x="4251" y="849"/>
                              </a:lnTo>
                              <a:close/>
                              <a:moveTo>
                                <a:pt x="4321" y="810"/>
                              </a:moveTo>
                              <a:cubicBezTo>
                                <a:pt x="4316" y="805"/>
                                <a:pt x="4314" y="800"/>
                                <a:pt x="4314" y="794"/>
                              </a:cubicBezTo>
                              <a:cubicBezTo>
                                <a:pt x="4314" y="787"/>
                                <a:pt x="4316" y="782"/>
                                <a:pt x="4321" y="777"/>
                              </a:cubicBezTo>
                              <a:cubicBezTo>
                                <a:pt x="4325" y="773"/>
                                <a:pt x="4331" y="771"/>
                                <a:pt x="4337" y="771"/>
                              </a:cubicBezTo>
                              <a:cubicBezTo>
                                <a:pt x="4343" y="771"/>
                                <a:pt x="4348" y="773"/>
                                <a:pt x="4353" y="777"/>
                              </a:cubicBezTo>
                              <a:cubicBezTo>
                                <a:pt x="4357" y="782"/>
                                <a:pt x="4359" y="787"/>
                                <a:pt x="4359" y="794"/>
                              </a:cubicBezTo>
                              <a:cubicBezTo>
                                <a:pt x="4359" y="800"/>
                                <a:pt x="4357" y="805"/>
                                <a:pt x="4353" y="810"/>
                              </a:cubicBezTo>
                              <a:cubicBezTo>
                                <a:pt x="4348" y="814"/>
                                <a:pt x="4343" y="817"/>
                                <a:pt x="4337" y="817"/>
                              </a:cubicBezTo>
                              <a:cubicBezTo>
                                <a:pt x="4331" y="817"/>
                                <a:pt x="4325" y="814"/>
                                <a:pt x="4321" y="810"/>
                              </a:cubicBezTo>
                              <a:close/>
                              <a:moveTo>
                                <a:pt x="4320" y="849"/>
                              </a:moveTo>
                              <a:cubicBezTo>
                                <a:pt x="4353" y="849"/>
                                <a:pt x="4353" y="849"/>
                                <a:pt x="4353" y="849"/>
                              </a:cubicBezTo>
                              <a:cubicBezTo>
                                <a:pt x="4353" y="1052"/>
                                <a:pt x="4353" y="1052"/>
                                <a:pt x="4353" y="1052"/>
                              </a:cubicBezTo>
                              <a:cubicBezTo>
                                <a:pt x="4320" y="1052"/>
                                <a:pt x="4320" y="1052"/>
                                <a:pt x="4320" y="1052"/>
                              </a:cubicBezTo>
                              <a:lnTo>
                                <a:pt x="4320" y="849"/>
                              </a:lnTo>
                              <a:close/>
                              <a:moveTo>
                                <a:pt x="4482" y="1056"/>
                              </a:moveTo>
                              <a:cubicBezTo>
                                <a:pt x="4467" y="1056"/>
                                <a:pt x="4453" y="1053"/>
                                <a:pt x="4441" y="1048"/>
                              </a:cubicBezTo>
                              <a:cubicBezTo>
                                <a:pt x="4428" y="1042"/>
                                <a:pt x="4419" y="1035"/>
                                <a:pt x="4411" y="1025"/>
                              </a:cubicBezTo>
                              <a:cubicBezTo>
                                <a:pt x="4404" y="1016"/>
                                <a:pt x="4400" y="1005"/>
                                <a:pt x="4400" y="993"/>
                              </a:cubicBezTo>
                              <a:cubicBezTo>
                                <a:pt x="4434" y="993"/>
                                <a:pt x="4434" y="993"/>
                                <a:pt x="4434" y="993"/>
                              </a:cubicBezTo>
                              <a:cubicBezTo>
                                <a:pt x="4435" y="1003"/>
                                <a:pt x="4440" y="1011"/>
                                <a:pt x="4449" y="1017"/>
                              </a:cubicBezTo>
                              <a:cubicBezTo>
                                <a:pt x="4457" y="1024"/>
                                <a:pt x="4468" y="1027"/>
                                <a:pt x="4482" y="1027"/>
                              </a:cubicBezTo>
                              <a:cubicBezTo>
                                <a:pt x="4495" y="1027"/>
                                <a:pt x="4505" y="1024"/>
                                <a:pt x="4512" y="1019"/>
                              </a:cubicBezTo>
                              <a:cubicBezTo>
                                <a:pt x="4520" y="1013"/>
                                <a:pt x="4524" y="1006"/>
                                <a:pt x="4524" y="997"/>
                              </a:cubicBezTo>
                              <a:cubicBezTo>
                                <a:pt x="4524" y="988"/>
                                <a:pt x="4520" y="982"/>
                                <a:pt x="4512" y="977"/>
                              </a:cubicBezTo>
                              <a:cubicBezTo>
                                <a:pt x="4504" y="973"/>
                                <a:pt x="4492" y="969"/>
                                <a:pt x="4475" y="965"/>
                              </a:cubicBezTo>
                              <a:cubicBezTo>
                                <a:pt x="4460" y="961"/>
                                <a:pt x="4448" y="957"/>
                                <a:pt x="4438" y="953"/>
                              </a:cubicBezTo>
                              <a:cubicBezTo>
                                <a:pt x="4429" y="948"/>
                                <a:pt x="4421" y="942"/>
                                <a:pt x="4414" y="934"/>
                              </a:cubicBezTo>
                              <a:cubicBezTo>
                                <a:pt x="4407" y="926"/>
                                <a:pt x="4404" y="916"/>
                                <a:pt x="4404" y="903"/>
                              </a:cubicBezTo>
                              <a:cubicBezTo>
                                <a:pt x="4404" y="892"/>
                                <a:pt x="4407" y="883"/>
                                <a:pt x="4413" y="874"/>
                              </a:cubicBezTo>
                              <a:cubicBezTo>
                                <a:pt x="4419" y="866"/>
                                <a:pt x="4428" y="859"/>
                                <a:pt x="4439" y="854"/>
                              </a:cubicBezTo>
                              <a:cubicBezTo>
                                <a:pt x="4450" y="849"/>
                                <a:pt x="4463" y="846"/>
                                <a:pt x="4478" y="846"/>
                              </a:cubicBezTo>
                              <a:cubicBezTo>
                                <a:pt x="4500" y="846"/>
                                <a:pt x="4519" y="852"/>
                                <a:pt x="4532" y="863"/>
                              </a:cubicBezTo>
                              <a:cubicBezTo>
                                <a:pt x="4546" y="875"/>
                                <a:pt x="4554" y="890"/>
                                <a:pt x="4555" y="910"/>
                              </a:cubicBezTo>
                              <a:cubicBezTo>
                                <a:pt x="4521" y="910"/>
                                <a:pt x="4521" y="910"/>
                                <a:pt x="4521" y="910"/>
                              </a:cubicBezTo>
                              <a:cubicBezTo>
                                <a:pt x="4520" y="899"/>
                                <a:pt x="4516" y="891"/>
                                <a:pt x="4508" y="884"/>
                              </a:cubicBezTo>
                              <a:cubicBezTo>
                                <a:pt x="4500" y="878"/>
                                <a:pt x="4490" y="875"/>
                                <a:pt x="4477" y="875"/>
                              </a:cubicBezTo>
                              <a:cubicBezTo>
                                <a:pt x="4465" y="875"/>
                                <a:pt x="4455" y="877"/>
                                <a:pt x="4448" y="882"/>
                              </a:cubicBezTo>
                              <a:cubicBezTo>
                                <a:pt x="4441" y="888"/>
                                <a:pt x="4437" y="894"/>
                                <a:pt x="4437" y="903"/>
                              </a:cubicBezTo>
                              <a:cubicBezTo>
                                <a:pt x="4437" y="909"/>
                                <a:pt x="4439" y="915"/>
                                <a:pt x="4444" y="919"/>
                              </a:cubicBezTo>
                              <a:cubicBezTo>
                                <a:pt x="4448" y="924"/>
                                <a:pt x="4454" y="927"/>
                                <a:pt x="4460" y="930"/>
                              </a:cubicBezTo>
                              <a:cubicBezTo>
                                <a:pt x="4467" y="932"/>
                                <a:pt x="4476" y="935"/>
                                <a:pt x="4487" y="938"/>
                              </a:cubicBezTo>
                              <a:cubicBezTo>
                                <a:pt x="4502" y="942"/>
                                <a:pt x="4514" y="946"/>
                                <a:pt x="4523" y="950"/>
                              </a:cubicBezTo>
                              <a:cubicBezTo>
                                <a:pt x="4532" y="954"/>
                                <a:pt x="4540" y="959"/>
                                <a:pt x="4546" y="967"/>
                              </a:cubicBezTo>
                              <a:cubicBezTo>
                                <a:pt x="4553" y="975"/>
                                <a:pt x="4556" y="985"/>
                                <a:pt x="4556" y="997"/>
                              </a:cubicBezTo>
                              <a:cubicBezTo>
                                <a:pt x="4556" y="1008"/>
                                <a:pt x="4553" y="1018"/>
                                <a:pt x="4547" y="1027"/>
                              </a:cubicBezTo>
                              <a:cubicBezTo>
                                <a:pt x="4541" y="1036"/>
                                <a:pt x="4532" y="1043"/>
                                <a:pt x="4521" y="1048"/>
                              </a:cubicBezTo>
                              <a:cubicBezTo>
                                <a:pt x="4510" y="1053"/>
                                <a:pt x="4497" y="1056"/>
                                <a:pt x="4482" y="1056"/>
                              </a:cubicBezTo>
                              <a:close/>
                              <a:moveTo>
                                <a:pt x="4640" y="1043"/>
                              </a:moveTo>
                              <a:cubicBezTo>
                                <a:pt x="4655" y="1051"/>
                                <a:pt x="4672" y="1056"/>
                                <a:pt x="4691" y="1056"/>
                              </a:cubicBezTo>
                              <a:cubicBezTo>
                                <a:pt x="4716" y="1056"/>
                                <a:pt x="4736" y="1049"/>
                                <a:pt x="4752" y="1037"/>
                              </a:cubicBezTo>
                              <a:cubicBezTo>
                                <a:pt x="4768" y="1025"/>
                                <a:pt x="4779" y="1009"/>
                                <a:pt x="4785" y="990"/>
                              </a:cubicBezTo>
                              <a:cubicBezTo>
                                <a:pt x="4748" y="990"/>
                                <a:pt x="4748" y="990"/>
                                <a:pt x="4748" y="990"/>
                              </a:cubicBezTo>
                              <a:cubicBezTo>
                                <a:pt x="4745" y="1001"/>
                                <a:pt x="4738" y="1010"/>
                                <a:pt x="4728" y="1017"/>
                              </a:cubicBezTo>
                              <a:cubicBezTo>
                                <a:pt x="4718" y="1024"/>
                                <a:pt x="4706" y="1027"/>
                                <a:pt x="4691" y="1027"/>
                              </a:cubicBezTo>
                              <a:cubicBezTo>
                                <a:pt x="4674" y="1027"/>
                                <a:pt x="4659" y="1021"/>
                                <a:pt x="4646" y="1010"/>
                              </a:cubicBezTo>
                              <a:cubicBezTo>
                                <a:pt x="4634" y="999"/>
                                <a:pt x="4627" y="983"/>
                                <a:pt x="4626" y="963"/>
                              </a:cubicBezTo>
                              <a:cubicBezTo>
                                <a:pt x="4788" y="963"/>
                                <a:pt x="4788" y="963"/>
                                <a:pt x="4788" y="963"/>
                              </a:cubicBezTo>
                              <a:cubicBezTo>
                                <a:pt x="4788" y="956"/>
                                <a:pt x="4789" y="950"/>
                                <a:pt x="4789" y="943"/>
                              </a:cubicBezTo>
                              <a:cubicBezTo>
                                <a:pt x="4789" y="925"/>
                                <a:pt x="4785" y="908"/>
                                <a:pt x="4777" y="893"/>
                              </a:cubicBezTo>
                              <a:cubicBezTo>
                                <a:pt x="4769" y="879"/>
                                <a:pt x="4757" y="867"/>
                                <a:pt x="4743" y="859"/>
                              </a:cubicBezTo>
                              <a:cubicBezTo>
                                <a:pt x="4728" y="850"/>
                                <a:pt x="4711" y="846"/>
                                <a:pt x="4691" y="846"/>
                              </a:cubicBezTo>
                              <a:cubicBezTo>
                                <a:pt x="4672" y="846"/>
                                <a:pt x="4654" y="850"/>
                                <a:pt x="4639" y="859"/>
                              </a:cubicBezTo>
                              <a:cubicBezTo>
                                <a:pt x="4624" y="867"/>
                                <a:pt x="4612" y="880"/>
                                <a:pt x="4604" y="895"/>
                              </a:cubicBezTo>
                              <a:cubicBezTo>
                                <a:pt x="4595" y="911"/>
                                <a:pt x="4591" y="930"/>
                                <a:pt x="4591" y="950"/>
                              </a:cubicBezTo>
                              <a:cubicBezTo>
                                <a:pt x="4591" y="971"/>
                                <a:pt x="4596" y="990"/>
                                <a:pt x="4604" y="1006"/>
                              </a:cubicBezTo>
                              <a:cubicBezTo>
                                <a:pt x="4613" y="1022"/>
                                <a:pt x="4625" y="1034"/>
                                <a:pt x="4640" y="1043"/>
                              </a:cubicBezTo>
                              <a:close/>
                              <a:moveTo>
                                <a:pt x="4647" y="891"/>
                              </a:moveTo>
                              <a:cubicBezTo>
                                <a:pt x="4658" y="880"/>
                                <a:pt x="4673" y="875"/>
                                <a:pt x="4690" y="875"/>
                              </a:cubicBezTo>
                              <a:cubicBezTo>
                                <a:pt x="4702" y="875"/>
                                <a:pt x="4713" y="877"/>
                                <a:pt x="4722" y="882"/>
                              </a:cubicBezTo>
                              <a:cubicBezTo>
                                <a:pt x="4732" y="887"/>
                                <a:pt x="4740" y="894"/>
                                <a:pt x="4746" y="903"/>
                              </a:cubicBezTo>
                              <a:cubicBezTo>
                                <a:pt x="4751" y="912"/>
                                <a:pt x="4754" y="923"/>
                                <a:pt x="4754" y="936"/>
                              </a:cubicBezTo>
                              <a:cubicBezTo>
                                <a:pt x="4626" y="936"/>
                                <a:pt x="4626" y="936"/>
                                <a:pt x="4626" y="936"/>
                              </a:cubicBezTo>
                              <a:cubicBezTo>
                                <a:pt x="4628" y="917"/>
                                <a:pt x="4635" y="902"/>
                                <a:pt x="4647" y="891"/>
                              </a:cubicBezTo>
                              <a:close/>
                              <a:moveTo>
                                <a:pt x="4979" y="849"/>
                              </a:moveTo>
                              <a:cubicBezTo>
                                <a:pt x="5013" y="849"/>
                                <a:pt x="5013" y="849"/>
                                <a:pt x="5013" y="849"/>
                              </a:cubicBezTo>
                              <a:cubicBezTo>
                                <a:pt x="5013" y="1052"/>
                                <a:pt x="5013" y="1052"/>
                                <a:pt x="5013" y="1052"/>
                              </a:cubicBezTo>
                              <a:cubicBezTo>
                                <a:pt x="4979" y="1052"/>
                                <a:pt x="4979" y="1052"/>
                                <a:pt x="4979" y="1052"/>
                              </a:cubicBezTo>
                              <a:cubicBezTo>
                                <a:pt x="4979" y="1022"/>
                                <a:pt x="4979" y="1022"/>
                                <a:pt x="4979" y="1022"/>
                              </a:cubicBezTo>
                              <a:cubicBezTo>
                                <a:pt x="4973" y="1033"/>
                                <a:pt x="4964" y="1041"/>
                                <a:pt x="4953" y="1047"/>
                              </a:cubicBezTo>
                              <a:cubicBezTo>
                                <a:pt x="4941" y="1052"/>
                                <a:pt x="4928" y="1055"/>
                                <a:pt x="4915" y="1055"/>
                              </a:cubicBezTo>
                              <a:cubicBezTo>
                                <a:pt x="4899" y="1055"/>
                                <a:pt x="4885" y="1052"/>
                                <a:pt x="4872" y="1045"/>
                              </a:cubicBezTo>
                              <a:cubicBezTo>
                                <a:pt x="4859" y="1039"/>
                                <a:pt x="4850" y="1029"/>
                                <a:pt x="4842" y="1016"/>
                              </a:cubicBezTo>
                              <a:cubicBezTo>
                                <a:pt x="4835" y="1003"/>
                                <a:pt x="4831" y="987"/>
                                <a:pt x="4831" y="968"/>
                              </a:cubicBezTo>
                              <a:cubicBezTo>
                                <a:pt x="4831" y="849"/>
                                <a:pt x="4831" y="849"/>
                                <a:pt x="4831" y="849"/>
                              </a:cubicBezTo>
                              <a:cubicBezTo>
                                <a:pt x="4865" y="849"/>
                                <a:pt x="4865" y="849"/>
                                <a:pt x="4865" y="849"/>
                              </a:cubicBezTo>
                              <a:cubicBezTo>
                                <a:pt x="4865" y="964"/>
                                <a:pt x="4865" y="964"/>
                                <a:pt x="4865" y="964"/>
                              </a:cubicBezTo>
                              <a:cubicBezTo>
                                <a:pt x="4865" y="984"/>
                                <a:pt x="4870" y="999"/>
                                <a:pt x="4880" y="1010"/>
                              </a:cubicBezTo>
                              <a:cubicBezTo>
                                <a:pt x="4890" y="1021"/>
                                <a:pt x="4904" y="1026"/>
                                <a:pt x="4921" y="1026"/>
                              </a:cubicBezTo>
                              <a:cubicBezTo>
                                <a:pt x="4939" y="1026"/>
                                <a:pt x="4953" y="1020"/>
                                <a:pt x="4964" y="1009"/>
                              </a:cubicBezTo>
                              <a:cubicBezTo>
                                <a:pt x="4974" y="998"/>
                                <a:pt x="4979" y="982"/>
                                <a:pt x="4979" y="961"/>
                              </a:cubicBezTo>
                              <a:lnTo>
                                <a:pt x="4979" y="849"/>
                              </a:lnTo>
                              <a:close/>
                              <a:moveTo>
                                <a:pt x="5104" y="1052"/>
                              </a:moveTo>
                              <a:cubicBezTo>
                                <a:pt x="5070" y="1052"/>
                                <a:pt x="5070" y="1052"/>
                                <a:pt x="5070" y="1052"/>
                              </a:cubicBezTo>
                              <a:cubicBezTo>
                                <a:pt x="5070" y="849"/>
                                <a:pt x="5070" y="849"/>
                                <a:pt x="5070" y="849"/>
                              </a:cubicBezTo>
                              <a:cubicBezTo>
                                <a:pt x="5104" y="849"/>
                                <a:pt x="5104" y="849"/>
                                <a:pt x="5104" y="849"/>
                              </a:cubicBezTo>
                              <a:cubicBezTo>
                                <a:pt x="5104" y="882"/>
                                <a:pt x="5104" y="882"/>
                                <a:pt x="5104" y="882"/>
                              </a:cubicBezTo>
                              <a:cubicBezTo>
                                <a:pt x="5110" y="871"/>
                                <a:pt x="5118" y="862"/>
                                <a:pt x="5129" y="855"/>
                              </a:cubicBezTo>
                              <a:cubicBezTo>
                                <a:pt x="5140" y="849"/>
                                <a:pt x="5153" y="846"/>
                                <a:pt x="5169" y="846"/>
                              </a:cubicBezTo>
                              <a:cubicBezTo>
                                <a:pt x="5169" y="881"/>
                                <a:pt x="5169" y="881"/>
                                <a:pt x="5169" y="881"/>
                              </a:cubicBezTo>
                              <a:cubicBezTo>
                                <a:pt x="5160" y="881"/>
                                <a:pt x="5160" y="881"/>
                                <a:pt x="5160" y="881"/>
                              </a:cubicBezTo>
                              <a:cubicBezTo>
                                <a:pt x="5123" y="881"/>
                                <a:pt x="5104" y="901"/>
                                <a:pt x="5104" y="942"/>
                              </a:cubicBezTo>
                              <a:lnTo>
                                <a:pt x="5104" y="1052"/>
                              </a:lnTo>
                              <a:close/>
                              <a:moveTo>
                                <a:pt x="5344" y="967"/>
                              </a:moveTo>
                              <a:cubicBezTo>
                                <a:pt x="5350" y="975"/>
                                <a:pt x="5354" y="985"/>
                                <a:pt x="5354" y="997"/>
                              </a:cubicBezTo>
                              <a:cubicBezTo>
                                <a:pt x="5354" y="1008"/>
                                <a:pt x="5351" y="1018"/>
                                <a:pt x="5345" y="1027"/>
                              </a:cubicBezTo>
                              <a:cubicBezTo>
                                <a:pt x="5338" y="1036"/>
                                <a:pt x="5330" y="1043"/>
                                <a:pt x="5318" y="1048"/>
                              </a:cubicBezTo>
                              <a:cubicBezTo>
                                <a:pt x="5307" y="1053"/>
                                <a:pt x="5294" y="1056"/>
                                <a:pt x="5280" y="1056"/>
                              </a:cubicBezTo>
                              <a:cubicBezTo>
                                <a:pt x="5264" y="1056"/>
                                <a:pt x="5250" y="1053"/>
                                <a:pt x="5238" y="1048"/>
                              </a:cubicBezTo>
                              <a:cubicBezTo>
                                <a:pt x="5226" y="1042"/>
                                <a:pt x="5216" y="1035"/>
                                <a:pt x="5209" y="1025"/>
                              </a:cubicBezTo>
                              <a:cubicBezTo>
                                <a:pt x="5202" y="1016"/>
                                <a:pt x="5198" y="1005"/>
                                <a:pt x="5197" y="993"/>
                              </a:cubicBezTo>
                              <a:cubicBezTo>
                                <a:pt x="5232" y="993"/>
                                <a:pt x="5232" y="993"/>
                                <a:pt x="5232" y="993"/>
                              </a:cubicBezTo>
                              <a:cubicBezTo>
                                <a:pt x="5233" y="1003"/>
                                <a:pt x="5237" y="1011"/>
                                <a:pt x="5246" y="1017"/>
                              </a:cubicBezTo>
                              <a:cubicBezTo>
                                <a:pt x="5254" y="1024"/>
                                <a:pt x="5266" y="1027"/>
                                <a:pt x="5279" y="1027"/>
                              </a:cubicBezTo>
                              <a:cubicBezTo>
                                <a:pt x="5292" y="1027"/>
                                <a:pt x="5302" y="1024"/>
                                <a:pt x="5310" y="1019"/>
                              </a:cubicBezTo>
                              <a:cubicBezTo>
                                <a:pt x="5317" y="1013"/>
                                <a:pt x="5321" y="1006"/>
                                <a:pt x="5321" y="997"/>
                              </a:cubicBezTo>
                              <a:cubicBezTo>
                                <a:pt x="5321" y="988"/>
                                <a:pt x="5317" y="982"/>
                                <a:pt x="5309" y="977"/>
                              </a:cubicBezTo>
                              <a:cubicBezTo>
                                <a:pt x="5301" y="973"/>
                                <a:pt x="5289" y="969"/>
                                <a:pt x="5272" y="965"/>
                              </a:cubicBezTo>
                              <a:cubicBezTo>
                                <a:pt x="5257" y="961"/>
                                <a:pt x="5245" y="957"/>
                                <a:pt x="5236" y="953"/>
                              </a:cubicBezTo>
                              <a:cubicBezTo>
                                <a:pt x="5226" y="948"/>
                                <a:pt x="5218" y="942"/>
                                <a:pt x="5211" y="934"/>
                              </a:cubicBezTo>
                              <a:cubicBezTo>
                                <a:pt x="5204" y="926"/>
                                <a:pt x="5201" y="916"/>
                                <a:pt x="5201" y="903"/>
                              </a:cubicBezTo>
                              <a:cubicBezTo>
                                <a:pt x="5201" y="892"/>
                                <a:pt x="5204" y="883"/>
                                <a:pt x="5210" y="874"/>
                              </a:cubicBezTo>
                              <a:cubicBezTo>
                                <a:pt x="5216" y="866"/>
                                <a:pt x="5225" y="859"/>
                                <a:pt x="5236" y="854"/>
                              </a:cubicBezTo>
                              <a:cubicBezTo>
                                <a:pt x="5248" y="849"/>
                                <a:pt x="5261" y="846"/>
                                <a:pt x="5275" y="846"/>
                              </a:cubicBezTo>
                              <a:cubicBezTo>
                                <a:pt x="5298" y="846"/>
                                <a:pt x="5316" y="852"/>
                                <a:pt x="5330" y="863"/>
                              </a:cubicBezTo>
                              <a:cubicBezTo>
                                <a:pt x="5344" y="875"/>
                                <a:pt x="5351" y="890"/>
                                <a:pt x="5352" y="910"/>
                              </a:cubicBezTo>
                              <a:cubicBezTo>
                                <a:pt x="5318" y="910"/>
                                <a:pt x="5318" y="910"/>
                                <a:pt x="5318" y="910"/>
                              </a:cubicBezTo>
                              <a:cubicBezTo>
                                <a:pt x="5318" y="899"/>
                                <a:pt x="5313" y="891"/>
                                <a:pt x="5305" y="884"/>
                              </a:cubicBezTo>
                              <a:cubicBezTo>
                                <a:pt x="5298" y="878"/>
                                <a:pt x="5287" y="875"/>
                                <a:pt x="5274" y="875"/>
                              </a:cubicBezTo>
                              <a:cubicBezTo>
                                <a:pt x="5262" y="875"/>
                                <a:pt x="5253" y="877"/>
                                <a:pt x="5245" y="882"/>
                              </a:cubicBezTo>
                              <a:cubicBezTo>
                                <a:pt x="5238" y="888"/>
                                <a:pt x="5235" y="894"/>
                                <a:pt x="5235" y="903"/>
                              </a:cubicBezTo>
                              <a:cubicBezTo>
                                <a:pt x="5235" y="909"/>
                                <a:pt x="5237" y="915"/>
                                <a:pt x="5241" y="919"/>
                              </a:cubicBezTo>
                              <a:cubicBezTo>
                                <a:pt x="5245" y="924"/>
                                <a:pt x="5251" y="927"/>
                                <a:pt x="5257" y="930"/>
                              </a:cubicBezTo>
                              <a:cubicBezTo>
                                <a:pt x="5264" y="932"/>
                                <a:pt x="5273" y="935"/>
                                <a:pt x="5285" y="938"/>
                              </a:cubicBezTo>
                              <a:cubicBezTo>
                                <a:pt x="5299" y="942"/>
                                <a:pt x="5311" y="946"/>
                                <a:pt x="5320" y="950"/>
                              </a:cubicBezTo>
                              <a:cubicBezTo>
                                <a:pt x="5329" y="954"/>
                                <a:pt x="5337" y="959"/>
                                <a:pt x="5344" y="967"/>
                              </a:cubicBezTo>
                              <a:close/>
                              <a:moveTo>
                                <a:pt x="5500" y="849"/>
                              </a:moveTo>
                              <a:cubicBezTo>
                                <a:pt x="5534" y="849"/>
                                <a:pt x="5534" y="849"/>
                                <a:pt x="5534" y="849"/>
                              </a:cubicBezTo>
                              <a:cubicBezTo>
                                <a:pt x="5534" y="1052"/>
                                <a:pt x="5534" y="1052"/>
                                <a:pt x="5534" y="1052"/>
                              </a:cubicBezTo>
                              <a:cubicBezTo>
                                <a:pt x="5500" y="1052"/>
                                <a:pt x="5500" y="1052"/>
                                <a:pt x="5500" y="1052"/>
                              </a:cubicBezTo>
                              <a:lnTo>
                                <a:pt x="5500" y="849"/>
                              </a:lnTo>
                              <a:close/>
                              <a:moveTo>
                                <a:pt x="5533" y="777"/>
                              </a:moveTo>
                              <a:cubicBezTo>
                                <a:pt x="5537" y="782"/>
                                <a:pt x="5539" y="787"/>
                                <a:pt x="5539" y="794"/>
                              </a:cubicBezTo>
                              <a:cubicBezTo>
                                <a:pt x="5539" y="800"/>
                                <a:pt x="5537" y="805"/>
                                <a:pt x="5533" y="810"/>
                              </a:cubicBezTo>
                              <a:cubicBezTo>
                                <a:pt x="5529" y="814"/>
                                <a:pt x="5523" y="817"/>
                                <a:pt x="5517" y="817"/>
                              </a:cubicBezTo>
                              <a:cubicBezTo>
                                <a:pt x="5511" y="817"/>
                                <a:pt x="5505" y="814"/>
                                <a:pt x="5501" y="810"/>
                              </a:cubicBezTo>
                              <a:cubicBezTo>
                                <a:pt x="5497" y="805"/>
                                <a:pt x="5494" y="800"/>
                                <a:pt x="5494" y="794"/>
                              </a:cubicBezTo>
                              <a:cubicBezTo>
                                <a:pt x="5494" y="787"/>
                                <a:pt x="5497" y="782"/>
                                <a:pt x="5501" y="777"/>
                              </a:cubicBezTo>
                              <a:cubicBezTo>
                                <a:pt x="5505" y="773"/>
                                <a:pt x="5511" y="771"/>
                                <a:pt x="5517" y="771"/>
                              </a:cubicBezTo>
                              <a:cubicBezTo>
                                <a:pt x="5523" y="771"/>
                                <a:pt x="5529" y="773"/>
                                <a:pt x="5533" y="777"/>
                              </a:cubicBezTo>
                              <a:close/>
                              <a:moveTo>
                                <a:pt x="5750" y="868"/>
                              </a:moveTo>
                              <a:cubicBezTo>
                                <a:pt x="5765" y="883"/>
                                <a:pt x="5773" y="905"/>
                                <a:pt x="5773" y="933"/>
                              </a:cubicBezTo>
                              <a:cubicBezTo>
                                <a:pt x="5773" y="1052"/>
                                <a:pt x="5773" y="1052"/>
                                <a:pt x="5773" y="1052"/>
                              </a:cubicBezTo>
                              <a:cubicBezTo>
                                <a:pt x="5739" y="1052"/>
                                <a:pt x="5739" y="1052"/>
                                <a:pt x="5739" y="1052"/>
                              </a:cubicBezTo>
                              <a:cubicBezTo>
                                <a:pt x="5739" y="938"/>
                                <a:pt x="5739" y="938"/>
                                <a:pt x="5739" y="938"/>
                              </a:cubicBezTo>
                              <a:cubicBezTo>
                                <a:pt x="5739" y="917"/>
                                <a:pt x="5734" y="902"/>
                                <a:pt x="5724" y="891"/>
                              </a:cubicBezTo>
                              <a:cubicBezTo>
                                <a:pt x="5714" y="880"/>
                                <a:pt x="5700" y="875"/>
                                <a:pt x="5683" y="875"/>
                              </a:cubicBezTo>
                              <a:cubicBezTo>
                                <a:pt x="5665" y="875"/>
                                <a:pt x="5651" y="881"/>
                                <a:pt x="5640" y="892"/>
                              </a:cubicBezTo>
                              <a:cubicBezTo>
                                <a:pt x="5630" y="903"/>
                                <a:pt x="5625" y="919"/>
                                <a:pt x="5625" y="940"/>
                              </a:cubicBezTo>
                              <a:cubicBezTo>
                                <a:pt x="5625" y="1052"/>
                                <a:pt x="5625" y="1052"/>
                                <a:pt x="5625" y="1052"/>
                              </a:cubicBezTo>
                              <a:cubicBezTo>
                                <a:pt x="5591" y="1052"/>
                                <a:pt x="5591" y="1052"/>
                                <a:pt x="5591" y="1052"/>
                              </a:cubicBezTo>
                              <a:cubicBezTo>
                                <a:pt x="5591" y="849"/>
                                <a:pt x="5591" y="849"/>
                                <a:pt x="5591" y="849"/>
                              </a:cubicBezTo>
                              <a:cubicBezTo>
                                <a:pt x="5625" y="849"/>
                                <a:pt x="5625" y="849"/>
                                <a:pt x="5625" y="849"/>
                              </a:cubicBezTo>
                              <a:cubicBezTo>
                                <a:pt x="5625" y="878"/>
                                <a:pt x="5625" y="878"/>
                                <a:pt x="5625" y="878"/>
                              </a:cubicBezTo>
                              <a:cubicBezTo>
                                <a:pt x="5631" y="868"/>
                                <a:pt x="5640" y="860"/>
                                <a:pt x="5652" y="854"/>
                              </a:cubicBezTo>
                              <a:cubicBezTo>
                                <a:pt x="5663" y="849"/>
                                <a:pt x="5676" y="846"/>
                                <a:pt x="5690" y="846"/>
                              </a:cubicBezTo>
                              <a:cubicBezTo>
                                <a:pt x="5714" y="846"/>
                                <a:pt x="5734" y="853"/>
                                <a:pt x="5750" y="868"/>
                              </a:cubicBezTo>
                              <a:close/>
                              <a:moveTo>
                                <a:pt x="6101" y="849"/>
                              </a:moveTo>
                              <a:cubicBezTo>
                                <a:pt x="6021" y="1052"/>
                                <a:pt x="6021" y="1052"/>
                                <a:pt x="6021" y="1052"/>
                              </a:cubicBezTo>
                              <a:cubicBezTo>
                                <a:pt x="5982" y="1052"/>
                                <a:pt x="5982" y="1052"/>
                                <a:pt x="5982" y="1052"/>
                              </a:cubicBezTo>
                              <a:cubicBezTo>
                                <a:pt x="5902" y="849"/>
                                <a:pt x="5902" y="849"/>
                                <a:pt x="5902" y="849"/>
                              </a:cubicBezTo>
                              <a:cubicBezTo>
                                <a:pt x="5939" y="849"/>
                                <a:pt x="5939" y="849"/>
                                <a:pt x="5939" y="849"/>
                              </a:cubicBezTo>
                              <a:cubicBezTo>
                                <a:pt x="6002" y="1021"/>
                                <a:pt x="6002" y="1021"/>
                                <a:pt x="6002" y="1021"/>
                              </a:cubicBezTo>
                              <a:cubicBezTo>
                                <a:pt x="6065" y="849"/>
                                <a:pt x="6065" y="849"/>
                                <a:pt x="6065" y="849"/>
                              </a:cubicBezTo>
                              <a:lnTo>
                                <a:pt x="6101" y="849"/>
                              </a:lnTo>
                              <a:close/>
                              <a:moveTo>
                                <a:pt x="6217" y="1056"/>
                              </a:moveTo>
                              <a:cubicBezTo>
                                <a:pt x="6235" y="1056"/>
                                <a:pt x="6250" y="1052"/>
                                <a:pt x="6263" y="1044"/>
                              </a:cubicBezTo>
                              <a:cubicBezTo>
                                <a:pt x="6277" y="1036"/>
                                <a:pt x="6286" y="1026"/>
                                <a:pt x="6293" y="1015"/>
                              </a:cubicBezTo>
                              <a:cubicBezTo>
                                <a:pt x="6293" y="1052"/>
                                <a:pt x="6293" y="1052"/>
                                <a:pt x="6293" y="1052"/>
                              </a:cubicBezTo>
                              <a:cubicBezTo>
                                <a:pt x="6327" y="1052"/>
                                <a:pt x="6327" y="1052"/>
                                <a:pt x="6327" y="1052"/>
                              </a:cubicBezTo>
                              <a:cubicBezTo>
                                <a:pt x="6327" y="849"/>
                                <a:pt x="6327" y="849"/>
                                <a:pt x="6327" y="849"/>
                              </a:cubicBezTo>
                              <a:cubicBezTo>
                                <a:pt x="6293" y="849"/>
                                <a:pt x="6293" y="849"/>
                                <a:pt x="6293" y="849"/>
                              </a:cubicBezTo>
                              <a:cubicBezTo>
                                <a:pt x="6293" y="887"/>
                                <a:pt x="6293" y="887"/>
                                <a:pt x="6293" y="887"/>
                              </a:cubicBezTo>
                              <a:cubicBezTo>
                                <a:pt x="6287" y="875"/>
                                <a:pt x="6277" y="865"/>
                                <a:pt x="6264" y="858"/>
                              </a:cubicBezTo>
                              <a:cubicBezTo>
                                <a:pt x="6251" y="850"/>
                                <a:pt x="6235" y="846"/>
                                <a:pt x="6218" y="846"/>
                              </a:cubicBezTo>
                              <a:cubicBezTo>
                                <a:pt x="6200" y="846"/>
                                <a:pt x="6183" y="850"/>
                                <a:pt x="6169" y="859"/>
                              </a:cubicBezTo>
                              <a:cubicBezTo>
                                <a:pt x="6154" y="868"/>
                                <a:pt x="6142" y="880"/>
                                <a:pt x="6134" y="896"/>
                              </a:cubicBezTo>
                              <a:cubicBezTo>
                                <a:pt x="6126" y="911"/>
                                <a:pt x="6121" y="929"/>
                                <a:pt x="6121" y="950"/>
                              </a:cubicBezTo>
                              <a:cubicBezTo>
                                <a:pt x="6121" y="971"/>
                                <a:pt x="6126" y="989"/>
                                <a:pt x="6134" y="1005"/>
                              </a:cubicBezTo>
                              <a:cubicBezTo>
                                <a:pt x="6142" y="1021"/>
                                <a:pt x="6154" y="1033"/>
                                <a:pt x="6168" y="1042"/>
                              </a:cubicBezTo>
                              <a:cubicBezTo>
                                <a:pt x="6183" y="1051"/>
                                <a:pt x="6199" y="1056"/>
                                <a:pt x="6217" y="1056"/>
                              </a:cubicBezTo>
                              <a:close/>
                              <a:moveTo>
                                <a:pt x="6156" y="950"/>
                              </a:moveTo>
                              <a:cubicBezTo>
                                <a:pt x="6156" y="935"/>
                                <a:pt x="6159" y="922"/>
                                <a:pt x="6165" y="910"/>
                              </a:cubicBezTo>
                              <a:cubicBezTo>
                                <a:pt x="6171" y="899"/>
                                <a:pt x="6180" y="890"/>
                                <a:pt x="6190" y="884"/>
                              </a:cubicBezTo>
                              <a:cubicBezTo>
                                <a:pt x="6200" y="878"/>
                                <a:pt x="6212" y="875"/>
                                <a:pt x="6224" y="875"/>
                              </a:cubicBezTo>
                              <a:cubicBezTo>
                                <a:pt x="6237" y="875"/>
                                <a:pt x="6248" y="878"/>
                                <a:pt x="6259" y="884"/>
                              </a:cubicBezTo>
                              <a:cubicBezTo>
                                <a:pt x="6269" y="891"/>
                                <a:pt x="6278" y="899"/>
                                <a:pt x="6284" y="911"/>
                              </a:cubicBezTo>
                              <a:cubicBezTo>
                                <a:pt x="6290" y="922"/>
                                <a:pt x="6293" y="935"/>
                                <a:pt x="6293" y="951"/>
                              </a:cubicBezTo>
                              <a:cubicBezTo>
                                <a:pt x="6293" y="966"/>
                                <a:pt x="6290" y="979"/>
                                <a:pt x="6284" y="991"/>
                              </a:cubicBezTo>
                              <a:cubicBezTo>
                                <a:pt x="6278" y="1002"/>
                                <a:pt x="6269" y="1011"/>
                                <a:pt x="6259" y="1017"/>
                              </a:cubicBezTo>
                              <a:cubicBezTo>
                                <a:pt x="6248" y="1023"/>
                                <a:pt x="6237" y="1026"/>
                                <a:pt x="6224" y="1026"/>
                              </a:cubicBezTo>
                              <a:cubicBezTo>
                                <a:pt x="6212" y="1026"/>
                                <a:pt x="6200" y="1023"/>
                                <a:pt x="6190" y="1017"/>
                              </a:cubicBezTo>
                              <a:cubicBezTo>
                                <a:pt x="6180" y="1011"/>
                                <a:pt x="6171" y="1002"/>
                                <a:pt x="6165" y="991"/>
                              </a:cubicBezTo>
                              <a:cubicBezTo>
                                <a:pt x="6159" y="979"/>
                                <a:pt x="6156" y="966"/>
                                <a:pt x="6156" y="950"/>
                              </a:cubicBezTo>
                              <a:close/>
                              <a:moveTo>
                                <a:pt x="6520" y="967"/>
                              </a:moveTo>
                              <a:cubicBezTo>
                                <a:pt x="6526" y="975"/>
                                <a:pt x="6530" y="985"/>
                                <a:pt x="6530" y="997"/>
                              </a:cubicBezTo>
                              <a:cubicBezTo>
                                <a:pt x="6530" y="1008"/>
                                <a:pt x="6527" y="1018"/>
                                <a:pt x="6521" y="1027"/>
                              </a:cubicBezTo>
                              <a:cubicBezTo>
                                <a:pt x="6515" y="1036"/>
                                <a:pt x="6506" y="1043"/>
                                <a:pt x="6495" y="1048"/>
                              </a:cubicBezTo>
                              <a:cubicBezTo>
                                <a:pt x="6483" y="1053"/>
                                <a:pt x="6470" y="1056"/>
                                <a:pt x="6456" y="1056"/>
                              </a:cubicBezTo>
                              <a:cubicBezTo>
                                <a:pt x="6440" y="1056"/>
                                <a:pt x="6426" y="1053"/>
                                <a:pt x="6414" y="1048"/>
                              </a:cubicBezTo>
                              <a:cubicBezTo>
                                <a:pt x="6402" y="1042"/>
                                <a:pt x="6392" y="1035"/>
                                <a:pt x="6385" y="1025"/>
                              </a:cubicBezTo>
                              <a:cubicBezTo>
                                <a:pt x="6378" y="1016"/>
                                <a:pt x="6374" y="1005"/>
                                <a:pt x="6373" y="993"/>
                              </a:cubicBezTo>
                              <a:cubicBezTo>
                                <a:pt x="6408" y="993"/>
                                <a:pt x="6408" y="993"/>
                                <a:pt x="6408" y="993"/>
                              </a:cubicBezTo>
                              <a:cubicBezTo>
                                <a:pt x="6409" y="1003"/>
                                <a:pt x="6414" y="1011"/>
                                <a:pt x="6422" y="1017"/>
                              </a:cubicBezTo>
                              <a:cubicBezTo>
                                <a:pt x="6431" y="1024"/>
                                <a:pt x="6442" y="1027"/>
                                <a:pt x="6456" y="1027"/>
                              </a:cubicBezTo>
                              <a:cubicBezTo>
                                <a:pt x="6468" y="1027"/>
                                <a:pt x="6478" y="1024"/>
                                <a:pt x="6486" y="1019"/>
                              </a:cubicBezTo>
                              <a:cubicBezTo>
                                <a:pt x="6493" y="1013"/>
                                <a:pt x="6497" y="1006"/>
                                <a:pt x="6497" y="997"/>
                              </a:cubicBezTo>
                              <a:cubicBezTo>
                                <a:pt x="6497" y="988"/>
                                <a:pt x="6493" y="982"/>
                                <a:pt x="6485" y="977"/>
                              </a:cubicBezTo>
                              <a:cubicBezTo>
                                <a:pt x="6477" y="973"/>
                                <a:pt x="6465" y="969"/>
                                <a:pt x="6449" y="965"/>
                              </a:cubicBezTo>
                              <a:cubicBezTo>
                                <a:pt x="6433" y="961"/>
                                <a:pt x="6421" y="957"/>
                                <a:pt x="6412" y="953"/>
                              </a:cubicBezTo>
                              <a:cubicBezTo>
                                <a:pt x="6402" y="948"/>
                                <a:pt x="6394" y="942"/>
                                <a:pt x="6387" y="934"/>
                              </a:cubicBezTo>
                              <a:cubicBezTo>
                                <a:pt x="6381" y="926"/>
                                <a:pt x="6377" y="916"/>
                                <a:pt x="6377" y="903"/>
                              </a:cubicBezTo>
                              <a:cubicBezTo>
                                <a:pt x="6377" y="892"/>
                                <a:pt x="6380" y="883"/>
                                <a:pt x="6386" y="874"/>
                              </a:cubicBezTo>
                              <a:cubicBezTo>
                                <a:pt x="6393" y="866"/>
                                <a:pt x="6401" y="859"/>
                                <a:pt x="6413" y="854"/>
                              </a:cubicBezTo>
                              <a:cubicBezTo>
                                <a:pt x="6424" y="849"/>
                                <a:pt x="6437" y="846"/>
                                <a:pt x="6451" y="846"/>
                              </a:cubicBezTo>
                              <a:cubicBezTo>
                                <a:pt x="6474" y="846"/>
                                <a:pt x="6492" y="852"/>
                                <a:pt x="6506" y="863"/>
                              </a:cubicBezTo>
                              <a:cubicBezTo>
                                <a:pt x="6520" y="875"/>
                                <a:pt x="6527" y="890"/>
                                <a:pt x="6528" y="910"/>
                              </a:cubicBezTo>
                              <a:cubicBezTo>
                                <a:pt x="6494" y="910"/>
                                <a:pt x="6494" y="910"/>
                                <a:pt x="6494" y="910"/>
                              </a:cubicBezTo>
                              <a:cubicBezTo>
                                <a:pt x="6494" y="899"/>
                                <a:pt x="6489" y="891"/>
                                <a:pt x="6482" y="884"/>
                              </a:cubicBezTo>
                              <a:cubicBezTo>
                                <a:pt x="6474" y="878"/>
                                <a:pt x="6463" y="875"/>
                                <a:pt x="6450" y="875"/>
                              </a:cubicBezTo>
                              <a:cubicBezTo>
                                <a:pt x="6438" y="875"/>
                                <a:pt x="6429" y="877"/>
                                <a:pt x="6422" y="882"/>
                              </a:cubicBezTo>
                              <a:cubicBezTo>
                                <a:pt x="6414" y="888"/>
                                <a:pt x="6411" y="894"/>
                                <a:pt x="6411" y="903"/>
                              </a:cubicBezTo>
                              <a:cubicBezTo>
                                <a:pt x="6411" y="909"/>
                                <a:pt x="6413" y="915"/>
                                <a:pt x="6417" y="919"/>
                              </a:cubicBezTo>
                              <a:cubicBezTo>
                                <a:pt x="6422" y="924"/>
                                <a:pt x="6427" y="927"/>
                                <a:pt x="6434" y="930"/>
                              </a:cubicBezTo>
                              <a:cubicBezTo>
                                <a:pt x="6440" y="932"/>
                                <a:pt x="6449" y="935"/>
                                <a:pt x="6461" y="938"/>
                              </a:cubicBezTo>
                              <a:cubicBezTo>
                                <a:pt x="6475" y="942"/>
                                <a:pt x="6487" y="946"/>
                                <a:pt x="6496" y="950"/>
                              </a:cubicBezTo>
                              <a:cubicBezTo>
                                <a:pt x="6505" y="954"/>
                                <a:pt x="6513" y="959"/>
                                <a:pt x="6520" y="967"/>
                              </a:cubicBezTo>
                              <a:close/>
                              <a:moveTo>
                                <a:pt x="6585" y="877"/>
                              </a:moveTo>
                              <a:cubicBezTo>
                                <a:pt x="6558" y="877"/>
                                <a:pt x="6558" y="877"/>
                                <a:pt x="6558" y="877"/>
                              </a:cubicBezTo>
                              <a:cubicBezTo>
                                <a:pt x="6558" y="849"/>
                                <a:pt x="6558" y="849"/>
                                <a:pt x="6558" y="849"/>
                              </a:cubicBezTo>
                              <a:cubicBezTo>
                                <a:pt x="6585" y="849"/>
                                <a:pt x="6585" y="849"/>
                                <a:pt x="6585" y="849"/>
                              </a:cubicBezTo>
                              <a:cubicBezTo>
                                <a:pt x="6585" y="798"/>
                                <a:pt x="6585" y="798"/>
                                <a:pt x="6585" y="798"/>
                              </a:cubicBezTo>
                              <a:cubicBezTo>
                                <a:pt x="6618" y="798"/>
                                <a:pt x="6618" y="798"/>
                                <a:pt x="6618" y="798"/>
                              </a:cubicBezTo>
                              <a:cubicBezTo>
                                <a:pt x="6618" y="849"/>
                                <a:pt x="6618" y="849"/>
                                <a:pt x="6618" y="849"/>
                              </a:cubicBezTo>
                              <a:cubicBezTo>
                                <a:pt x="6671" y="849"/>
                                <a:pt x="6671" y="849"/>
                                <a:pt x="6671" y="849"/>
                              </a:cubicBezTo>
                              <a:cubicBezTo>
                                <a:pt x="6671" y="877"/>
                                <a:pt x="6671" y="877"/>
                                <a:pt x="6671" y="877"/>
                              </a:cubicBezTo>
                              <a:cubicBezTo>
                                <a:pt x="6618" y="877"/>
                                <a:pt x="6618" y="877"/>
                                <a:pt x="6618" y="877"/>
                              </a:cubicBezTo>
                              <a:cubicBezTo>
                                <a:pt x="6618" y="997"/>
                                <a:pt x="6618" y="997"/>
                                <a:pt x="6618" y="997"/>
                              </a:cubicBezTo>
                              <a:cubicBezTo>
                                <a:pt x="6618" y="1007"/>
                                <a:pt x="6620" y="1014"/>
                                <a:pt x="6625" y="1018"/>
                              </a:cubicBezTo>
                              <a:cubicBezTo>
                                <a:pt x="6629" y="1022"/>
                                <a:pt x="6636" y="1024"/>
                                <a:pt x="6646" y="1024"/>
                              </a:cubicBezTo>
                              <a:cubicBezTo>
                                <a:pt x="6671" y="1024"/>
                                <a:pt x="6671" y="1024"/>
                                <a:pt x="6671" y="1024"/>
                              </a:cubicBezTo>
                              <a:cubicBezTo>
                                <a:pt x="6671" y="1052"/>
                                <a:pt x="6671" y="1052"/>
                                <a:pt x="6671" y="1052"/>
                              </a:cubicBezTo>
                              <a:cubicBezTo>
                                <a:pt x="6641" y="1052"/>
                                <a:pt x="6641" y="1052"/>
                                <a:pt x="6641" y="1052"/>
                              </a:cubicBezTo>
                              <a:cubicBezTo>
                                <a:pt x="6622" y="1052"/>
                                <a:pt x="6608" y="1048"/>
                                <a:pt x="6599" y="1039"/>
                              </a:cubicBezTo>
                              <a:cubicBezTo>
                                <a:pt x="6589" y="1031"/>
                                <a:pt x="6585" y="1016"/>
                                <a:pt x="6585" y="997"/>
                              </a:cubicBezTo>
                              <a:lnTo>
                                <a:pt x="6585" y="877"/>
                              </a:lnTo>
                              <a:close/>
                              <a:moveTo>
                                <a:pt x="6859" y="1140"/>
                              </a:moveTo>
                              <a:cubicBezTo>
                                <a:pt x="6874" y="1132"/>
                                <a:pt x="6885" y="1120"/>
                                <a:pt x="6893" y="1106"/>
                              </a:cubicBezTo>
                              <a:cubicBezTo>
                                <a:pt x="6901" y="1092"/>
                                <a:pt x="6905" y="1075"/>
                                <a:pt x="6905" y="1057"/>
                              </a:cubicBezTo>
                              <a:cubicBezTo>
                                <a:pt x="6905" y="849"/>
                                <a:pt x="6905" y="849"/>
                                <a:pt x="6905" y="849"/>
                              </a:cubicBezTo>
                              <a:cubicBezTo>
                                <a:pt x="6871" y="849"/>
                                <a:pt x="6871" y="849"/>
                                <a:pt x="6871" y="849"/>
                              </a:cubicBezTo>
                              <a:cubicBezTo>
                                <a:pt x="6871" y="886"/>
                                <a:pt x="6871" y="886"/>
                                <a:pt x="6871" y="886"/>
                              </a:cubicBezTo>
                              <a:cubicBezTo>
                                <a:pt x="6865" y="875"/>
                                <a:pt x="6855" y="865"/>
                                <a:pt x="6842" y="858"/>
                              </a:cubicBezTo>
                              <a:cubicBezTo>
                                <a:pt x="6828" y="850"/>
                                <a:pt x="6813" y="846"/>
                                <a:pt x="6796" y="846"/>
                              </a:cubicBezTo>
                              <a:cubicBezTo>
                                <a:pt x="6778" y="846"/>
                                <a:pt x="6761" y="850"/>
                                <a:pt x="6747" y="859"/>
                              </a:cubicBezTo>
                              <a:cubicBezTo>
                                <a:pt x="6732" y="868"/>
                                <a:pt x="6720" y="880"/>
                                <a:pt x="6712" y="896"/>
                              </a:cubicBezTo>
                              <a:cubicBezTo>
                                <a:pt x="6704" y="911"/>
                                <a:pt x="6699" y="929"/>
                                <a:pt x="6699" y="950"/>
                              </a:cubicBezTo>
                              <a:cubicBezTo>
                                <a:pt x="6699" y="971"/>
                                <a:pt x="6704" y="989"/>
                                <a:pt x="6712" y="1005"/>
                              </a:cubicBezTo>
                              <a:cubicBezTo>
                                <a:pt x="6720" y="1021"/>
                                <a:pt x="6732" y="1033"/>
                                <a:pt x="6747" y="1042"/>
                              </a:cubicBezTo>
                              <a:cubicBezTo>
                                <a:pt x="6761" y="1051"/>
                                <a:pt x="6778" y="1056"/>
                                <a:pt x="6796" y="1056"/>
                              </a:cubicBezTo>
                              <a:cubicBezTo>
                                <a:pt x="6813" y="1056"/>
                                <a:pt x="6828" y="1052"/>
                                <a:pt x="6841" y="1044"/>
                              </a:cubicBezTo>
                              <a:cubicBezTo>
                                <a:pt x="6855" y="1036"/>
                                <a:pt x="6864" y="1026"/>
                                <a:pt x="6871" y="1014"/>
                              </a:cubicBezTo>
                              <a:cubicBezTo>
                                <a:pt x="6871" y="1057"/>
                                <a:pt x="6871" y="1057"/>
                                <a:pt x="6871" y="1057"/>
                              </a:cubicBezTo>
                              <a:cubicBezTo>
                                <a:pt x="6871" y="1078"/>
                                <a:pt x="6865" y="1094"/>
                                <a:pt x="6853" y="1105"/>
                              </a:cubicBezTo>
                              <a:cubicBezTo>
                                <a:pt x="6842" y="1117"/>
                                <a:pt x="6827" y="1123"/>
                                <a:pt x="6808" y="1123"/>
                              </a:cubicBezTo>
                              <a:cubicBezTo>
                                <a:pt x="6792" y="1123"/>
                                <a:pt x="6778" y="1119"/>
                                <a:pt x="6766" y="1112"/>
                              </a:cubicBezTo>
                              <a:cubicBezTo>
                                <a:pt x="6755" y="1104"/>
                                <a:pt x="6747" y="1094"/>
                                <a:pt x="6743" y="1082"/>
                              </a:cubicBezTo>
                              <a:cubicBezTo>
                                <a:pt x="6710" y="1082"/>
                                <a:pt x="6710" y="1082"/>
                                <a:pt x="6710" y="1082"/>
                              </a:cubicBezTo>
                              <a:cubicBezTo>
                                <a:pt x="6713" y="1104"/>
                                <a:pt x="6724" y="1121"/>
                                <a:pt x="6742" y="1133"/>
                              </a:cubicBezTo>
                              <a:cubicBezTo>
                                <a:pt x="6759" y="1146"/>
                                <a:pt x="6782" y="1152"/>
                                <a:pt x="6808" y="1152"/>
                              </a:cubicBezTo>
                              <a:cubicBezTo>
                                <a:pt x="6828" y="1152"/>
                                <a:pt x="6845" y="1148"/>
                                <a:pt x="6859" y="1140"/>
                              </a:cubicBezTo>
                              <a:close/>
                              <a:moveTo>
                                <a:pt x="6862" y="991"/>
                              </a:moveTo>
                              <a:cubicBezTo>
                                <a:pt x="6856" y="1002"/>
                                <a:pt x="6847" y="1011"/>
                                <a:pt x="6837" y="1017"/>
                              </a:cubicBezTo>
                              <a:cubicBezTo>
                                <a:pt x="6826" y="1023"/>
                                <a:pt x="6815" y="1026"/>
                                <a:pt x="6802" y="1026"/>
                              </a:cubicBezTo>
                              <a:cubicBezTo>
                                <a:pt x="6790" y="1026"/>
                                <a:pt x="6778" y="1023"/>
                                <a:pt x="6768" y="1017"/>
                              </a:cubicBezTo>
                              <a:cubicBezTo>
                                <a:pt x="6757" y="1011"/>
                                <a:pt x="6749" y="1002"/>
                                <a:pt x="6743" y="991"/>
                              </a:cubicBezTo>
                              <a:cubicBezTo>
                                <a:pt x="6737" y="979"/>
                                <a:pt x="6734" y="966"/>
                                <a:pt x="6734" y="950"/>
                              </a:cubicBezTo>
                              <a:cubicBezTo>
                                <a:pt x="6734" y="935"/>
                                <a:pt x="6737" y="921"/>
                                <a:pt x="6743" y="910"/>
                              </a:cubicBezTo>
                              <a:cubicBezTo>
                                <a:pt x="6749" y="899"/>
                                <a:pt x="6757" y="890"/>
                                <a:pt x="6768" y="884"/>
                              </a:cubicBezTo>
                              <a:cubicBezTo>
                                <a:pt x="6778" y="878"/>
                                <a:pt x="6790" y="875"/>
                                <a:pt x="6802" y="875"/>
                              </a:cubicBezTo>
                              <a:cubicBezTo>
                                <a:pt x="6815" y="875"/>
                                <a:pt x="6826" y="878"/>
                                <a:pt x="6837" y="884"/>
                              </a:cubicBezTo>
                              <a:cubicBezTo>
                                <a:pt x="6847" y="890"/>
                                <a:pt x="6856" y="899"/>
                                <a:pt x="6862" y="911"/>
                              </a:cubicBezTo>
                              <a:cubicBezTo>
                                <a:pt x="6868" y="922"/>
                                <a:pt x="6871" y="935"/>
                                <a:pt x="6871" y="950"/>
                              </a:cubicBezTo>
                              <a:cubicBezTo>
                                <a:pt x="6871" y="966"/>
                                <a:pt x="6868" y="979"/>
                                <a:pt x="6862" y="991"/>
                              </a:cubicBezTo>
                              <a:close/>
                              <a:moveTo>
                                <a:pt x="7104" y="859"/>
                              </a:moveTo>
                              <a:cubicBezTo>
                                <a:pt x="7089" y="850"/>
                                <a:pt x="7071" y="846"/>
                                <a:pt x="7052" y="846"/>
                              </a:cubicBezTo>
                              <a:cubicBezTo>
                                <a:pt x="7033" y="846"/>
                                <a:pt x="7015" y="850"/>
                                <a:pt x="7000" y="859"/>
                              </a:cubicBezTo>
                              <a:cubicBezTo>
                                <a:pt x="6984" y="867"/>
                                <a:pt x="6972" y="880"/>
                                <a:pt x="6963" y="896"/>
                              </a:cubicBezTo>
                              <a:cubicBezTo>
                                <a:pt x="6954" y="911"/>
                                <a:pt x="6949" y="930"/>
                                <a:pt x="6949" y="950"/>
                              </a:cubicBezTo>
                              <a:cubicBezTo>
                                <a:pt x="6949" y="971"/>
                                <a:pt x="6954" y="990"/>
                                <a:pt x="6963" y="1006"/>
                              </a:cubicBezTo>
                              <a:cubicBezTo>
                                <a:pt x="6971" y="1022"/>
                                <a:pt x="6983" y="1034"/>
                                <a:pt x="6999" y="1043"/>
                              </a:cubicBezTo>
                              <a:cubicBezTo>
                                <a:pt x="7014" y="1051"/>
                                <a:pt x="7031" y="1056"/>
                                <a:pt x="7050" y="1056"/>
                              </a:cubicBezTo>
                              <a:cubicBezTo>
                                <a:pt x="7070" y="1056"/>
                                <a:pt x="7087" y="1051"/>
                                <a:pt x="7103" y="1043"/>
                              </a:cubicBezTo>
                              <a:cubicBezTo>
                                <a:pt x="7119" y="1034"/>
                                <a:pt x="7131" y="1022"/>
                                <a:pt x="7141" y="1006"/>
                              </a:cubicBezTo>
                              <a:cubicBezTo>
                                <a:pt x="7150" y="990"/>
                                <a:pt x="7154" y="971"/>
                                <a:pt x="7154" y="950"/>
                              </a:cubicBezTo>
                              <a:cubicBezTo>
                                <a:pt x="7154" y="930"/>
                                <a:pt x="7150" y="911"/>
                                <a:pt x="7141" y="895"/>
                              </a:cubicBezTo>
                              <a:cubicBezTo>
                                <a:pt x="7132" y="880"/>
                                <a:pt x="7120" y="867"/>
                                <a:pt x="7104" y="859"/>
                              </a:cubicBezTo>
                              <a:close/>
                              <a:moveTo>
                                <a:pt x="7110" y="992"/>
                              </a:moveTo>
                              <a:cubicBezTo>
                                <a:pt x="7104" y="1003"/>
                                <a:pt x="7095" y="1012"/>
                                <a:pt x="7085" y="1017"/>
                              </a:cubicBezTo>
                              <a:cubicBezTo>
                                <a:pt x="7074" y="1023"/>
                                <a:pt x="7063" y="1026"/>
                                <a:pt x="7050" y="1026"/>
                              </a:cubicBezTo>
                              <a:cubicBezTo>
                                <a:pt x="7038" y="1026"/>
                                <a:pt x="7027" y="1023"/>
                                <a:pt x="7017" y="1018"/>
                              </a:cubicBezTo>
                              <a:cubicBezTo>
                                <a:pt x="7007" y="1012"/>
                                <a:pt x="6999" y="1004"/>
                                <a:pt x="6993" y="992"/>
                              </a:cubicBezTo>
                              <a:cubicBezTo>
                                <a:pt x="6987" y="981"/>
                                <a:pt x="6984" y="967"/>
                                <a:pt x="6984" y="950"/>
                              </a:cubicBezTo>
                              <a:cubicBezTo>
                                <a:pt x="6984" y="934"/>
                                <a:pt x="6987" y="920"/>
                                <a:pt x="6993" y="909"/>
                              </a:cubicBezTo>
                              <a:cubicBezTo>
                                <a:pt x="6999" y="898"/>
                                <a:pt x="7008" y="889"/>
                                <a:pt x="7018" y="884"/>
                              </a:cubicBezTo>
                              <a:cubicBezTo>
                                <a:pt x="7028" y="878"/>
                                <a:pt x="7039" y="875"/>
                                <a:pt x="7052" y="875"/>
                              </a:cubicBezTo>
                              <a:cubicBezTo>
                                <a:pt x="7064" y="875"/>
                                <a:pt x="7075" y="878"/>
                                <a:pt x="7085" y="884"/>
                              </a:cubicBezTo>
                              <a:cubicBezTo>
                                <a:pt x="7096" y="889"/>
                                <a:pt x="7104" y="898"/>
                                <a:pt x="7110" y="909"/>
                              </a:cubicBezTo>
                              <a:cubicBezTo>
                                <a:pt x="7117" y="920"/>
                                <a:pt x="7120" y="934"/>
                                <a:pt x="7120" y="950"/>
                              </a:cubicBezTo>
                              <a:cubicBezTo>
                                <a:pt x="7120" y="967"/>
                                <a:pt x="7117" y="981"/>
                                <a:pt x="7110" y="992"/>
                              </a:cubicBezTo>
                              <a:close/>
                              <a:moveTo>
                                <a:pt x="7344" y="990"/>
                              </a:moveTo>
                              <a:cubicBezTo>
                                <a:pt x="7340" y="1001"/>
                                <a:pt x="7333" y="1010"/>
                                <a:pt x="7323" y="1017"/>
                              </a:cubicBezTo>
                              <a:cubicBezTo>
                                <a:pt x="7313" y="1024"/>
                                <a:pt x="7301" y="1027"/>
                                <a:pt x="7287" y="1027"/>
                              </a:cubicBezTo>
                              <a:cubicBezTo>
                                <a:pt x="7269" y="1027"/>
                                <a:pt x="7254" y="1021"/>
                                <a:pt x="7241" y="1010"/>
                              </a:cubicBezTo>
                              <a:cubicBezTo>
                                <a:pt x="7229" y="999"/>
                                <a:pt x="7222" y="983"/>
                                <a:pt x="7221" y="963"/>
                              </a:cubicBezTo>
                              <a:cubicBezTo>
                                <a:pt x="7383" y="963"/>
                                <a:pt x="7383" y="963"/>
                                <a:pt x="7383" y="963"/>
                              </a:cubicBezTo>
                              <a:cubicBezTo>
                                <a:pt x="7383" y="956"/>
                                <a:pt x="7384" y="950"/>
                                <a:pt x="7384" y="943"/>
                              </a:cubicBezTo>
                              <a:cubicBezTo>
                                <a:pt x="7384" y="925"/>
                                <a:pt x="7380" y="908"/>
                                <a:pt x="7372" y="893"/>
                              </a:cubicBezTo>
                              <a:cubicBezTo>
                                <a:pt x="7364" y="879"/>
                                <a:pt x="7352" y="867"/>
                                <a:pt x="7338" y="859"/>
                              </a:cubicBezTo>
                              <a:cubicBezTo>
                                <a:pt x="7323" y="850"/>
                                <a:pt x="7306" y="846"/>
                                <a:pt x="7287" y="846"/>
                              </a:cubicBezTo>
                              <a:cubicBezTo>
                                <a:pt x="7267" y="846"/>
                                <a:pt x="7249" y="850"/>
                                <a:pt x="7234" y="859"/>
                              </a:cubicBezTo>
                              <a:cubicBezTo>
                                <a:pt x="7219" y="867"/>
                                <a:pt x="7207" y="880"/>
                                <a:pt x="7199" y="895"/>
                              </a:cubicBezTo>
                              <a:cubicBezTo>
                                <a:pt x="7190" y="911"/>
                                <a:pt x="7186" y="930"/>
                                <a:pt x="7186" y="950"/>
                              </a:cubicBezTo>
                              <a:cubicBezTo>
                                <a:pt x="7186" y="971"/>
                                <a:pt x="7191" y="990"/>
                                <a:pt x="7199" y="1006"/>
                              </a:cubicBezTo>
                              <a:cubicBezTo>
                                <a:pt x="7208" y="1022"/>
                                <a:pt x="7220" y="1034"/>
                                <a:pt x="7235" y="1043"/>
                              </a:cubicBezTo>
                              <a:cubicBezTo>
                                <a:pt x="7250" y="1051"/>
                                <a:pt x="7267" y="1056"/>
                                <a:pt x="7287" y="1056"/>
                              </a:cubicBezTo>
                              <a:cubicBezTo>
                                <a:pt x="7311" y="1056"/>
                                <a:pt x="7331" y="1049"/>
                                <a:pt x="7347" y="1037"/>
                              </a:cubicBezTo>
                              <a:cubicBezTo>
                                <a:pt x="7364" y="1025"/>
                                <a:pt x="7374" y="1009"/>
                                <a:pt x="7380" y="990"/>
                              </a:cubicBezTo>
                              <a:lnTo>
                                <a:pt x="7344" y="990"/>
                              </a:lnTo>
                              <a:close/>
                              <a:moveTo>
                                <a:pt x="7242" y="891"/>
                              </a:moveTo>
                              <a:cubicBezTo>
                                <a:pt x="7254" y="880"/>
                                <a:pt x="7268" y="875"/>
                                <a:pt x="7285" y="875"/>
                              </a:cubicBezTo>
                              <a:cubicBezTo>
                                <a:pt x="7297" y="875"/>
                                <a:pt x="7308" y="877"/>
                                <a:pt x="7317" y="882"/>
                              </a:cubicBezTo>
                              <a:cubicBezTo>
                                <a:pt x="7327" y="887"/>
                                <a:pt x="7335" y="894"/>
                                <a:pt x="7341" y="903"/>
                              </a:cubicBezTo>
                              <a:cubicBezTo>
                                <a:pt x="7346" y="912"/>
                                <a:pt x="7349" y="923"/>
                                <a:pt x="7349" y="936"/>
                              </a:cubicBezTo>
                              <a:cubicBezTo>
                                <a:pt x="7221" y="936"/>
                                <a:pt x="7221" y="936"/>
                                <a:pt x="7221" y="936"/>
                              </a:cubicBezTo>
                              <a:cubicBezTo>
                                <a:pt x="7223" y="917"/>
                                <a:pt x="7230" y="902"/>
                                <a:pt x="7242" y="891"/>
                              </a:cubicBezTo>
                              <a:close/>
                              <a:moveTo>
                                <a:pt x="7621" y="1052"/>
                              </a:moveTo>
                              <a:cubicBezTo>
                                <a:pt x="7621" y="778"/>
                                <a:pt x="7621" y="778"/>
                                <a:pt x="7621" y="778"/>
                              </a:cubicBezTo>
                              <a:cubicBezTo>
                                <a:pt x="7587" y="778"/>
                                <a:pt x="7587" y="778"/>
                                <a:pt x="7587" y="778"/>
                              </a:cubicBezTo>
                              <a:cubicBezTo>
                                <a:pt x="7587" y="886"/>
                                <a:pt x="7587" y="886"/>
                                <a:pt x="7587" y="886"/>
                              </a:cubicBezTo>
                              <a:cubicBezTo>
                                <a:pt x="7580" y="874"/>
                                <a:pt x="7570" y="864"/>
                                <a:pt x="7556" y="857"/>
                              </a:cubicBezTo>
                              <a:cubicBezTo>
                                <a:pt x="7543" y="850"/>
                                <a:pt x="7528" y="846"/>
                                <a:pt x="7512" y="846"/>
                              </a:cubicBezTo>
                              <a:cubicBezTo>
                                <a:pt x="7494" y="846"/>
                                <a:pt x="7478" y="850"/>
                                <a:pt x="7463" y="859"/>
                              </a:cubicBezTo>
                              <a:cubicBezTo>
                                <a:pt x="7448" y="868"/>
                                <a:pt x="7437" y="880"/>
                                <a:pt x="7428" y="896"/>
                              </a:cubicBezTo>
                              <a:cubicBezTo>
                                <a:pt x="7420" y="911"/>
                                <a:pt x="7416" y="929"/>
                                <a:pt x="7416" y="950"/>
                              </a:cubicBezTo>
                              <a:cubicBezTo>
                                <a:pt x="7416" y="971"/>
                                <a:pt x="7420" y="989"/>
                                <a:pt x="7428" y="1005"/>
                              </a:cubicBezTo>
                              <a:cubicBezTo>
                                <a:pt x="7437" y="1021"/>
                                <a:pt x="7448" y="1033"/>
                                <a:pt x="7463" y="1042"/>
                              </a:cubicBezTo>
                              <a:cubicBezTo>
                                <a:pt x="7478" y="1051"/>
                                <a:pt x="7494" y="1056"/>
                                <a:pt x="7512" y="1056"/>
                              </a:cubicBezTo>
                              <a:cubicBezTo>
                                <a:pt x="7529" y="1056"/>
                                <a:pt x="7545" y="1052"/>
                                <a:pt x="7558" y="1044"/>
                              </a:cubicBezTo>
                              <a:cubicBezTo>
                                <a:pt x="7571" y="1036"/>
                                <a:pt x="7581" y="1026"/>
                                <a:pt x="7587" y="1014"/>
                              </a:cubicBezTo>
                              <a:cubicBezTo>
                                <a:pt x="7587" y="1052"/>
                                <a:pt x="7587" y="1052"/>
                                <a:pt x="7587" y="1052"/>
                              </a:cubicBezTo>
                              <a:lnTo>
                                <a:pt x="7621" y="1052"/>
                              </a:lnTo>
                              <a:close/>
                              <a:moveTo>
                                <a:pt x="7578" y="991"/>
                              </a:moveTo>
                              <a:cubicBezTo>
                                <a:pt x="7572" y="1002"/>
                                <a:pt x="7564" y="1011"/>
                                <a:pt x="7553" y="1017"/>
                              </a:cubicBezTo>
                              <a:cubicBezTo>
                                <a:pt x="7543" y="1023"/>
                                <a:pt x="7531" y="1026"/>
                                <a:pt x="7519" y="1026"/>
                              </a:cubicBezTo>
                              <a:cubicBezTo>
                                <a:pt x="7506" y="1026"/>
                                <a:pt x="7494" y="1023"/>
                                <a:pt x="7484" y="1017"/>
                              </a:cubicBezTo>
                              <a:cubicBezTo>
                                <a:pt x="7474" y="1011"/>
                                <a:pt x="7465" y="1002"/>
                                <a:pt x="7459" y="991"/>
                              </a:cubicBezTo>
                              <a:cubicBezTo>
                                <a:pt x="7453" y="979"/>
                                <a:pt x="7450" y="966"/>
                                <a:pt x="7450" y="950"/>
                              </a:cubicBezTo>
                              <a:cubicBezTo>
                                <a:pt x="7450" y="935"/>
                                <a:pt x="7453" y="922"/>
                                <a:pt x="7459" y="910"/>
                              </a:cubicBezTo>
                              <a:cubicBezTo>
                                <a:pt x="7465" y="899"/>
                                <a:pt x="7474" y="890"/>
                                <a:pt x="7484" y="884"/>
                              </a:cubicBezTo>
                              <a:cubicBezTo>
                                <a:pt x="7494" y="878"/>
                                <a:pt x="7506" y="875"/>
                                <a:pt x="7519" y="875"/>
                              </a:cubicBezTo>
                              <a:cubicBezTo>
                                <a:pt x="7531" y="875"/>
                                <a:pt x="7543" y="878"/>
                                <a:pt x="7553" y="884"/>
                              </a:cubicBezTo>
                              <a:cubicBezTo>
                                <a:pt x="7564" y="891"/>
                                <a:pt x="7572" y="899"/>
                                <a:pt x="7578" y="911"/>
                              </a:cubicBezTo>
                              <a:cubicBezTo>
                                <a:pt x="7584" y="922"/>
                                <a:pt x="7587" y="935"/>
                                <a:pt x="7587" y="951"/>
                              </a:cubicBezTo>
                              <a:cubicBezTo>
                                <a:pt x="7587" y="966"/>
                                <a:pt x="7584" y="979"/>
                                <a:pt x="7578" y="991"/>
                              </a:cubicBezTo>
                              <a:close/>
                              <a:moveTo>
                                <a:pt x="3748" y="1464"/>
                              </a:moveTo>
                              <a:cubicBezTo>
                                <a:pt x="3755" y="1472"/>
                                <a:pt x="3758" y="1482"/>
                                <a:pt x="3758" y="1494"/>
                              </a:cubicBezTo>
                              <a:cubicBezTo>
                                <a:pt x="3758" y="1505"/>
                                <a:pt x="3755" y="1515"/>
                                <a:pt x="3749" y="1524"/>
                              </a:cubicBezTo>
                              <a:cubicBezTo>
                                <a:pt x="3743" y="1533"/>
                                <a:pt x="3734" y="1540"/>
                                <a:pt x="3723" y="1545"/>
                              </a:cubicBezTo>
                              <a:cubicBezTo>
                                <a:pt x="3712" y="1550"/>
                                <a:pt x="3699" y="1553"/>
                                <a:pt x="3684" y="1553"/>
                              </a:cubicBezTo>
                              <a:cubicBezTo>
                                <a:pt x="3669" y="1553"/>
                                <a:pt x="3655" y="1550"/>
                                <a:pt x="3643" y="1545"/>
                              </a:cubicBezTo>
                              <a:cubicBezTo>
                                <a:pt x="3630" y="1539"/>
                                <a:pt x="3621" y="1532"/>
                                <a:pt x="3613" y="1522"/>
                              </a:cubicBezTo>
                              <a:cubicBezTo>
                                <a:pt x="3606" y="1513"/>
                                <a:pt x="3602" y="1502"/>
                                <a:pt x="3602" y="1490"/>
                              </a:cubicBezTo>
                              <a:cubicBezTo>
                                <a:pt x="3636" y="1490"/>
                                <a:pt x="3636" y="1490"/>
                                <a:pt x="3636" y="1490"/>
                              </a:cubicBezTo>
                              <a:cubicBezTo>
                                <a:pt x="3637" y="1500"/>
                                <a:pt x="3642" y="1508"/>
                                <a:pt x="3651" y="1514"/>
                              </a:cubicBezTo>
                              <a:cubicBezTo>
                                <a:pt x="3659" y="1521"/>
                                <a:pt x="3670" y="1524"/>
                                <a:pt x="3684" y="1524"/>
                              </a:cubicBezTo>
                              <a:cubicBezTo>
                                <a:pt x="3697" y="1524"/>
                                <a:pt x="3707" y="1521"/>
                                <a:pt x="3714" y="1516"/>
                              </a:cubicBezTo>
                              <a:cubicBezTo>
                                <a:pt x="3722" y="1510"/>
                                <a:pt x="3725" y="1503"/>
                                <a:pt x="3725" y="1494"/>
                              </a:cubicBezTo>
                              <a:cubicBezTo>
                                <a:pt x="3725" y="1485"/>
                                <a:pt x="3722" y="1479"/>
                                <a:pt x="3714" y="1474"/>
                              </a:cubicBezTo>
                              <a:cubicBezTo>
                                <a:pt x="3706" y="1470"/>
                                <a:pt x="3694" y="1466"/>
                                <a:pt x="3677" y="1462"/>
                              </a:cubicBezTo>
                              <a:cubicBezTo>
                                <a:pt x="3662" y="1458"/>
                                <a:pt x="3650" y="1454"/>
                                <a:pt x="3640" y="1450"/>
                              </a:cubicBezTo>
                              <a:cubicBezTo>
                                <a:pt x="3631" y="1445"/>
                                <a:pt x="3623" y="1439"/>
                                <a:pt x="3616" y="1431"/>
                              </a:cubicBezTo>
                              <a:cubicBezTo>
                                <a:pt x="3609" y="1423"/>
                                <a:pt x="3606" y="1413"/>
                                <a:pt x="3606" y="1400"/>
                              </a:cubicBezTo>
                              <a:cubicBezTo>
                                <a:pt x="3606" y="1389"/>
                                <a:pt x="3609" y="1380"/>
                                <a:pt x="3615" y="1371"/>
                              </a:cubicBezTo>
                              <a:cubicBezTo>
                                <a:pt x="3621" y="1363"/>
                                <a:pt x="3630" y="1356"/>
                                <a:pt x="3641" y="1351"/>
                              </a:cubicBezTo>
                              <a:cubicBezTo>
                                <a:pt x="3652" y="1346"/>
                                <a:pt x="3665" y="1343"/>
                                <a:pt x="3680" y="1343"/>
                              </a:cubicBezTo>
                              <a:cubicBezTo>
                                <a:pt x="3702" y="1343"/>
                                <a:pt x="3721" y="1349"/>
                                <a:pt x="3734" y="1360"/>
                              </a:cubicBezTo>
                              <a:cubicBezTo>
                                <a:pt x="3748" y="1372"/>
                                <a:pt x="3756" y="1387"/>
                                <a:pt x="3757" y="1407"/>
                              </a:cubicBezTo>
                              <a:cubicBezTo>
                                <a:pt x="3723" y="1407"/>
                                <a:pt x="3723" y="1407"/>
                                <a:pt x="3723" y="1407"/>
                              </a:cubicBezTo>
                              <a:cubicBezTo>
                                <a:pt x="3722" y="1396"/>
                                <a:pt x="3718" y="1388"/>
                                <a:pt x="3710" y="1381"/>
                              </a:cubicBezTo>
                              <a:cubicBezTo>
                                <a:pt x="3702" y="1375"/>
                                <a:pt x="3692" y="1372"/>
                                <a:pt x="3679" y="1372"/>
                              </a:cubicBezTo>
                              <a:cubicBezTo>
                                <a:pt x="3667" y="1372"/>
                                <a:pt x="3657" y="1374"/>
                                <a:pt x="3650" y="1379"/>
                              </a:cubicBezTo>
                              <a:cubicBezTo>
                                <a:pt x="3643" y="1385"/>
                                <a:pt x="3639" y="1391"/>
                                <a:pt x="3639" y="1400"/>
                              </a:cubicBezTo>
                              <a:cubicBezTo>
                                <a:pt x="3639" y="1406"/>
                                <a:pt x="3641" y="1412"/>
                                <a:pt x="3646" y="1416"/>
                              </a:cubicBezTo>
                              <a:cubicBezTo>
                                <a:pt x="3650" y="1421"/>
                                <a:pt x="3655" y="1424"/>
                                <a:pt x="3662" y="1427"/>
                              </a:cubicBezTo>
                              <a:cubicBezTo>
                                <a:pt x="3669" y="1429"/>
                                <a:pt x="3678" y="1432"/>
                                <a:pt x="3689" y="1435"/>
                              </a:cubicBezTo>
                              <a:cubicBezTo>
                                <a:pt x="3704" y="1439"/>
                                <a:pt x="3716" y="1443"/>
                                <a:pt x="3725" y="1447"/>
                              </a:cubicBezTo>
                              <a:cubicBezTo>
                                <a:pt x="3734" y="1451"/>
                                <a:pt x="3742" y="1457"/>
                                <a:pt x="3748" y="1464"/>
                              </a:cubicBezTo>
                              <a:close/>
                              <a:moveTo>
                                <a:pt x="3847" y="1346"/>
                              </a:moveTo>
                              <a:cubicBezTo>
                                <a:pt x="3900" y="1346"/>
                                <a:pt x="3900" y="1346"/>
                                <a:pt x="3900" y="1346"/>
                              </a:cubicBezTo>
                              <a:cubicBezTo>
                                <a:pt x="3900" y="1374"/>
                                <a:pt x="3900" y="1374"/>
                                <a:pt x="3900" y="1374"/>
                              </a:cubicBezTo>
                              <a:cubicBezTo>
                                <a:pt x="3847" y="1374"/>
                                <a:pt x="3847" y="1374"/>
                                <a:pt x="3847" y="1374"/>
                              </a:cubicBezTo>
                              <a:cubicBezTo>
                                <a:pt x="3847" y="1494"/>
                                <a:pt x="3847" y="1494"/>
                                <a:pt x="3847" y="1494"/>
                              </a:cubicBezTo>
                              <a:cubicBezTo>
                                <a:pt x="3847" y="1504"/>
                                <a:pt x="3849" y="1511"/>
                                <a:pt x="3853" y="1515"/>
                              </a:cubicBezTo>
                              <a:cubicBezTo>
                                <a:pt x="3857" y="1519"/>
                                <a:pt x="3865" y="1521"/>
                                <a:pt x="3875" y="1521"/>
                              </a:cubicBezTo>
                              <a:cubicBezTo>
                                <a:pt x="3900" y="1521"/>
                                <a:pt x="3900" y="1521"/>
                                <a:pt x="3900" y="1521"/>
                              </a:cubicBezTo>
                              <a:cubicBezTo>
                                <a:pt x="3900" y="1549"/>
                                <a:pt x="3900" y="1549"/>
                                <a:pt x="3900" y="1549"/>
                              </a:cubicBezTo>
                              <a:cubicBezTo>
                                <a:pt x="3869" y="1549"/>
                                <a:pt x="3869" y="1549"/>
                                <a:pt x="3869" y="1549"/>
                              </a:cubicBezTo>
                              <a:cubicBezTo>
                                <a:pt x="3851" y="1549"/>
                                <a:pt x="3837" y="1545"/>
                                <a:pt x="3827" y="1536"/>
                              </a:cubicBezTo>
                              <a:cubicBezTo>
                                <a:pt x="3818" y="1528"/>
                                <a:pt x="3813" y="1513"/>
                                <a:pt x="3813" y="1494"/>
                              </a:cubicBezTo>
                              <a:cubicBezTo>
                                <a:pt x="3813" y="1374"/>
                                <a:pt x="3813" y="1374"/>
                                <a:pt x="3813" y="1374"/>
                              </a:cubicBezTo>
                              <a:cubicBezTo>
                                <a:pt x="3787" y="1374"/>
                                <a:pt x="3787" y="1374"/>
                                <a:pt x="3787" y="1374"/>
                              </a:cubicBezTo>
                              <a:cubicBezTo>
                                <a:pt x="3787" y="1346"/>
                                <a:pt x="3787" y="1346"/>
                                <a:pt x="3787" y="1346"/>
                              </a:cubicBezTo>
                              <a:cubicBezTo>
                                <a:pt x="3813" y="1346"/>
                                <a:pt x="3813" y="1346"/>
                                <a:pt x="3813" y="1346"/>
                              </a:cubicBezTo>
                              <a:cubicBezTo>
                                <a:pt x="3813" y="1295"/>
                                <a:pt x="3813" y="1295"/>
                                <a:pt x="3813" y="1295"/>
                              </a:cubicBezTo>
                              <a:cubicBezTo>
                                <a:pt x="3847" y="1295"/>
                                <a:pt x="3847" y="1295"/>
                                <a:pt x="3847" y="1295"/>
                              </a:cubicBezTo>
                              <a:lnTo>
                                <a:pt x="3847" y="1346"/>
                              </a:lnTo>
                              <a:close/>
                              <a:moveTo>
                                <a:pt x="3999" y="1352"/>
                              </a:moveTo>
                              <a:cubicBezTo>
                                <a:pt x="4010" y="1346"/>
                                <a:pt x="4024" y="1343"/>
                                <a:pt x="4040" y="1343"/>
                              </a:cubicBezTo>
                              <a:cubicBezTo>
                                <a:pt x="4040" y="1378"/>
                                <a:pt x="4040" y="1378"/>
                                <a:pt x="4040" y="1378"/>
                              </a:cubicBezTo>
                              <a:cubicBezTo>
                                <a:pt x="4031" y="1378"/>
                                <a:pt x="4031" y="1378"/>
                                <a:pt x="4031" y="1378"/>
                              </a:cubicBezTo>
                              <a:cubicBezTo>
                                <a:pt x="3993" y="1378"/>
                                <a:pt x="3974" y="1398"/>
                                <a:pt x="3974" y="1439"/>
                              </a:cubicBezTo>
                              <a:cubicBezTo>
                                <a:pt x="3974" y="1549"/>
                                <a:pt x="3974" y="1549"/>
                                <a:pt x="3974" y="1549"/>
                              </a:cubicBezTo>
                              <a:cubicBezTo>
                                <a:pt x="3940" y="1549"/>
                                <a:pt x="3940" y="1549"/>
                                <a:pt x="3940" y="1549"/>
                              </a:cubicBezTo>
                              <a:cubicBezTo>
                                <a:pt x="3940" y="1347"/>
                                <a:pt x="3940" y="1347"/>
                                <a:pt x="3940" y="1347"/>
                              </a:cubicBezTo>
                              <a:cubicBezTo>
                                <a:pt x="3974" y="1347"/>
                                <a:pt x="3974" y="1347"/>
                                <a:pt x="3974" y="1347"/>
                              </a:cubicBezTo>
                              <a:cubicBezTo>
                                <a:pt x="3974" y="1379"/>
                                <a:pt x="3974" y="1379"/>
                                <a:pt x="3974" y="1379"/>
                              </a:cubicBezTo>
                              <a:cubicBezTo>
                                <a:pt x="3980" y="1368"/>
                                <a:pt x="3988" y="1359"/>
                                <a:pt x="3999" y="1352"/>
                              </a:cubicBezTo>
                              <a:close/>
                              <a:moveTo>
                                <a:pt x="4238" y="1384"/>
                              </a:moveTo>
                              <a:cubicBezTo>
                                <a:pt x="4231" y="1372"/>
                                <a:pt x="4221" y="1362"/>
                                <a:pt x="4208" y="1355"/>
                              </a:cubicBezTo>
                              <a:cubicBezTo>
                                <a:pt x="4195" y="1347"/>
                                <a:pt x="4180" y="1343"/>
                                <a:pt x="4162" y="1343"/>
                              </a:cubicBezTo>
                              <a:cubicBezTo>
                                <a:pt x="4144" y="1343"/>
                                <a:pt x="4128" y="1347"/>
                                <a:pt x="4113" y="1356"/>
                              </a:cubicBezTo>
                              <a:cubicBezTo>
                                <a:pt x="4098" y="1365"/>
                                <a:pt x="4087" y="1377"/>
                                <a:pt x="4078" y="1393"/>
                              </a:cubicBezTo>
                              <a:cubicBezTo>
                                <a:pt x="4070" y="1408"/>
                                <a:pt x="4066" y="1426"/>
                                <a:pt x="4066" y="1447"/>
                              </a:cubicBezTo>
                              <a:cubicBezTo>
                                <a:pt x="4066" y="1468"/>
                                <a:pt x="4070" y="1486"/>
                                <a:pt x="4078" y="1502"/>
                              </a:cubicBezTo>
                              <a:cubicBezTo>
                                <a:pt x="4087" y="1518"/>
                                <a:pt x="4098" y="1530"/>
                                <a:pt x="4113" y="1539"/>
                              </a:cubicBezTo>
                              <a:cubicBezTo>
                                <a:pt x="4127" y="1548"/>
                                <a:pt x="4144" y="1553"/>
                                <a:pt x="4162" y="1553"/>
                              </a:cubicBezTo>
                              <a:cubicBezTo>
                                <a:pt x="4179" y="1553"/>
                                <a:pt x="4195" y="1549"/>
                                <a:pt x="4208" y="1541"/>
                              </a:cubicBezTo>
                              <a:cubicBezTo>
                                <a:pt x="4221" y="1533"/>
                                <a:pt x="4231" y="1523"/>
                                <a:pt x="4238" y="1512"/>
                              </a:cubicBezTo>
                              <a:cubicBezTo>
                                <a:pt x="4238" y="1549"/>
                                <a:pt x="4238" y="1549"/>
                                <a:pt x="4238" y="1549"/>
                              </a:cubicBezTo>
                              <a:cubicBezTo>
                                <a:pt x="4272" y="1549"/>
                                <a:pt x="4272" y="1549"/>
                                <a:pt x="4272" y="1549"/>
                              </a:cubicBezTo>
                              <a:cubicBezTo>
                                <a:pt x="4272" y="1346"/>
                                <a:pt x="4272" y="1346"/>
                                <a:pt x="4272" y="1346"/>
                              </a:cubicBezTo>
                              <a:cubicBezTo>
                                <a:pt x="4238" y="1346"/>
                                <a:pt x="4238" y="1346"/>
                                <a:pt x="4238" y="1346"/>
                              </a:cubicBezTo>
                              <a:lnTo>
                                <a:pt x="4238" y="1384"/>
                              </a:lnTo>
                              <a:close/>
                              <a:moveTo>
                                <a:pt x="4228" y="1488"/>
                              </a:moveTo>
                              <a:cubicBezTo>
                                <a:pt x="4222" y="1499"/>
                                <a:pt x="4214" y="1508"/>
                                <a:pt x="4203" y="1514"/>
                              </a:cubicBezTo>
                              <a:cubicBezTo>
                                <a:pt x="4193" y="1520"/>
                                <a:pt x="4181" y="1523"/>
                                <a:pt x="4169" y="1523"/>
                              </a:cubicBezTo>
                              <a:cubicBezTo>
                                <a:pt x="4156" y="1523"/>
                                <a:pt x="4145" y="1520"/>
                                <a:pt x="4134" y="1514"/>
                              </a:cubicBezTo>
                              <a:cubicBezTo>
                                <a:pt x="4124" y="1508"/>
                                <a:pt x="4116" y="1499"/>
                                <a:pt x="4110" y="1488"/>
                              </a:cubicBezTo>
                              <a:cubicBezTo>
                                <a:pt x="4103" y="1476"/>
                                <a:pt x="4100" y="1463"/>
                                <a:pt x="4100" y="1447"/>
                              </a:cubicBezTo>
                              <a:cubicBezTo>
                                <a:pt x="4100" y="1432"/>
                                <a:pt x="4103" y="1419"/>
                                <a:pt x="4110" y="1407"/>
                              </a:cubicBezTo>
                              <a:cubicBezTo>
                                <a:pt x="4116" y="1396"/>
                                <a:pt x="4124" y="1387"/>
                                <a:pt x="4134" y="1381"/>
                              </a:cubicBezTo>
                              <a:cubicBezTo>
                                <a:pt x="4145" y="1375"/>
                                <a:pt x="4156" y="1372"/>
                                <a:pt x="4169" y="1372"/>
                              </a:cubicBezTo>
                              <a:cubicBezTo>
                                <a:pt x="4181" y="1372"/>
                                <a:pt x="4193" y="1375"/>
                                <a:pt x="4203" y="1381"/>
                              </a:cubicBezTo>
                              <a:cubicBezTo>
                                <a:pt x="4214" y="1388"/>
                                <a:pt x="4222" y="1396"/>
                                <a:pt x="4228" y="1408"/>
                              </a:cubicBezTo>
                              <a:cubicBezTo>
                                <a:pt x="4234" y="1419"/>
                                <a:pt x="4238" y="1432"/>
                                <a:pt x="4238" y="1447"/>
                              </a:cubicBezTo>
                              <a:cubicBezTo>
                                <a:pt x="4238" y="1463"/>
                                <a:pt x="4234" y="1476"/>
                                <a:pt x="4228" y="1488"/>
                              </a:cubicBezTo>
                              <a:close/>
                              <a:moveTo>
                                <a:pt x="4370" y="1346"/>
                              </a:moveTo>
                              <a:cubicBezTo>
                                <a:pt x="4423" y="1346"/>
                                <a:pt x="4423" y="1346"/>
                                <a:pt x="4423" y="1346"/>
                              </a:cubicBezTo>
                              <a:cubicBezTo>
                                <a:pt x="4423" y="1374"/>
                                <a:pt x="4423" y="1374"/>
                                <a:pt x="4423" y="1374"/>
                              </a:cubicBezTo>
                              <a:cubicBezTo>
                                <a:pt x="4370" y="1374"/>
                                <a:pt x="4370" y="1374"/>
                                <a:pt x="4370" y="1374"/>
                              </a:cubicBezTo>
                              <a:cubicBezTo>
                                <a:pt x="4370" y="1494"/>
                                <a:pt x="4370" y="1494"/>
                                <a:pt x="4370" y="1494"/>
                              </a:cubicBezTo>
                              <a:cubicBezTo>
                                <a:pt x="4370" y="1504"/>
                                <a:pt x="4372" y="1511"/>
                                <a:pt x="4376" y="1515"/>
                              </a:cubicBezTo>
                              <a:cubicBezTo>
                                <a:pt x="4380" y="1519"/>
                                <a:pt x="4387" y="1521"/>
                                <a:pt x="4398" y="1521"/>
                              </a:cubicBezTo>
                              <a:cubicBezTo>
                                <a:pt x="4423" y="1521"/>
                                <a:pt x="4423" y="1521"/>
                                <a:pt x="4423" y="1521"/>
                              </a:cubicBezTo>
                              <a:cubicBezTo>
                                <a:pt x="4423" y="1549"/>
                                <a:pt x="4423" y="1549"/>
                                <a:pt x="4423" y="1549"/>
                              </a:cubicBezTo>
                              <a:cubicBezTo>
                                <a:pt x="4392" y="1549"/>
                                <a:pt x="4392" y="1549"/>
                                <a:pt x="4392" y="1549"/>
                              </a:cubicBezTo>
                              <a:cubicBezTo>
                                <a:pt x="4373" y="1549"/>
                                <a:pt x="4359" y="1545"/>
                                <a:pt x="4350" y="1536"/>
                              </a:cubicBezTo>
                              <a:cubicBezTo>
                                <a:pt x="4341" y="1528"/>
                                <a:pt x="4336" y="1513"/>
                                <a:pt x="4336" y="1494"/>
                              </a:cubicBezTo>
                              <a:cubicBezTo>
                                <a:pt x="4336" y="1374"/>
                                <a:pt x="4336" y="1374"/>
                                <a:pt x="4336" y="1374"/>
                              </a:cubicBezTo>
                              <a:cubicBezTo>
                                <a:pt x="4310" y="1374"/>
                                <a:pt x="4310" y="1374"/>
                                <a:pt x="4310" y="1374"/>
                              </a:cubicBezTo>
                              <a:cubicBezTo>
                                <a:pt x="4310" y="1346"/>
                                <a:pt x="4310" y="1346"/>
                                <a:pt x="4310" y="1346"/>
                              </a:cubicBezTo>
                              <a:cubicBezTo>
                                <a:pt x="4336" y="1346"/>
                                <a:pt x="4336" y="1346"/>
                                <a:pt x="4336" y="1346"/>
                              </a:cubicBezTo>
                              <a:cubicBezTo>
                                <a:pt x="4336" y="1295"/>
                                <a:pt x="4336" y="1295"/>
                                <a:pt x="4336" y="1295"/>
                              </a:cubicBezTo>
                              <a:cubicBezTo>
                                <a:pt x="4370" y="1295"/>
                                <a:pt x="4370" y="1295"/>
                                <a:pt x="4370" y="1295"/>
                              </a:cubicBezTo>
                              <a:lnTo>
                                <a:pt x="4370" y="1346"/>
                              </a:lnTo>
                              <a:close/>
                              <a:moveTo>
                                <a:pt x="4602" y="1356"/>
                              </a:moveTo>
                              <a:cubicBezTo>
                                <a:pt x="4587" y="1347"/>
                                <a:pt x="4570" y="1343"/>
                                <a:pt x="4551" y="1343"/>
                              </a:cubicBezTo>
                              <a:cubicBezTo>
                                <a:pt x="4531" y="1343"/>
                                <a:pt x="4514" y="1347"/>
                                <a:pt x="4499" y="1356"/>
                              </a:cubicBezTo>
                              <a:cubicBezTo>
                                <a:pt x="4483" y="1364"/>
                                <a:pt x="4472" y="1377"/>
                                <a:pt x="4463" y="1392"/>
                              </a:cubicBezTo>
                              <a:cubicBezTo>
                                <a:pt x="4455" y="1408"/>
                                <a:pt x="4451" y="1427"/>
                                <a:pt x="4451" y="1447"/>
                              </a:cubicBezTo>
                              <a:cubicBezTo>
                                <a:pt x="4451" y="1468"/>
                                <a:pt x="4455" y="1487"/>
                                <a:pt x="4464" y="1503"/>
                              </a:cubicBezTo>
                              <a:cubicBezTo>
                                <a:pt x="4472" y="1519"/>
                                <a:pt x="4484" y="1531"/>
                                <a:pt x="4499" y="1540"/>
                              </a:cubicBezTo>
                              <a:cubicBezTo>
                                <a:pt x="4514" y="1548"/>
                                <a:pt x="4532" y="1553"/>
                                <a:pt x="4551" y="1553"/>
                              </a:cubicBezTo>
                              <a:cubicBezTo>
                                <a:pt x="4575" y="1553"/>
                                <a:pt x="4595" y="1546"/>
                                <a:pt x="4612" y="1534"/>
                              </a:cubicBezTo>
                              <a:cubicBezTo>
                                <a:pt x="4628" y="1522"/>
                                <a:pt x="4639" y="1506"/>
                                <a:pt x="4644" y="1487"/>
                              </a:cubicBezTo>
                              <a:cubicBezTo>
                                <a:pt x="4608" y="1487"/>
                                <a:pt x="4608" y="1487"/>
                                <a:pt x="4608" y="1487"/>
                              </a:cubicBezTo>
                              <a:cubicBezTo>
                                <a:pt x="4604" y="1498"/>
                                <a:pt x="4597" y="1507"/>
                                <a:pt x="4587" y="1514"/>
                              </a:cubicBezTo>
                              <a:cubicBezTo>
                                <a:pt x="4578" y="1521"/>
                                <a:pt x="4565" y="1524"/>
                                <a:pt x="4551" y="1524"/>
                              </a:cubicBezTo>
                              <a:cubicBezTo>
                                <a:pt x="4533" y="1524"/>
                                <a:pt x="4518" y="1518"/>
                                <a:pt x="4506" y="1507"/>
                              </a:cubicBezTo>
                              <a:cubicBezTo>
                                <a:pt x="4493" y="1496"/>
                                <a:pt x="4486" y="1480"/>
                                <a:pt x="4485" y="1460"/>
                              </a:cubicBezTo>
                              <a:cubicBezTo>
                                <a:pt x="4647" y="1460"/>
                                <a:pt x="4647" y="1460"/>
                                <a:pt x="4647" y="1460"/>
                              </a:cubicBezTo>
                              <a:cubicBezTo>
                                <a:pt x="4648" y="1453"/>
                                <a:pt x="4648" y="1447"/>
                                <a:pt x="4648" y="1440"/>
                              </a:cubicBezTo>
                              <a:cubicBezTo>
                                <a:pt x="4648" y="1422"/>
                                <a:pt x="4644" y="1405"/>
                                <a:pt x="4636" y="1390"/>
                              </a:cubicBezTo>
                              <a:cubicBezTo>
                                <a:pt x="4628" y="1376"/>
                                <a:pt x="4617" y="1364"/>
                                <a:pt x="4602" y="1356"/>
                              </a:cubicBezTo>
                              <a:close/>
                              <a:moveTo>
                                <a:pt x="4485" y="1433"/>
                              </a:moveTo>
                              <a:cubicBezTo>
                                <a:pt x="4487" y="1414"/>
                                <a:pt x="4494" y="1399"/>
                                <a:pt x="4506" y="1388"/>
                              </a:cubicBezTo>
                              <a:cubicBezTo>
                                <a:pt x="4518" y="1377"/>
                                <a:pt x="4532" y="1372"/>
                                <a:pt x="4549" y="1372"/>
                              </a:cubicBezTo>
                              <a:cubicBezTo>
                                <a:pt x="4561" y="1372"/>
                                <a:pt x="4572" y="1374"/>
                                <a:pt x="4582" y="1379"/>
                              </a:cubicBezTo>
                              <a:cubicBezTo>
                                <a:pt x="4592" y="1384"/>
                                <a:pt x="4599" y="1391"/>
                                <a:pt x="4605" y="1400"/>
                              </a:cubicBezTo>
                              <a:cubicBezTo>
                                <a:pt x="4611" y="1409"/>
                                <a:pt x="4613" y="1420"/>
                                <a:pt x="4613" y="1433"/>
                              </a:cubicBezTo>
                              <a:lnTo>
                                <a:pt x="4485" y="1433"/>
                              </a:lnTo>
                              <a:close/>
                              <a:moveTo>
                                <a:pt x="4852" y="1384"/>
                              </a:moveTo>
                              <a:cubicBezTo>
                                <a:pt x="4845" y="1372"/>
                                <a:pt x="4835" y="1362"/>
                                <a:pt x="4822" y="1355"/>
                              </a:cubicBezTo>
                              <a:cubicBezTo>
                                <a:pt x="4809" y="1347"/>
                                <a:pt x="4794" y="1343"/>
                                <a:pt x="4776" y="1343"/>
                              </a:cubicBezTo>
                              <a:cubicBezTo>
                                <a:pt x="4758" y="1343"/>
                                <a:pt x="4742" y="1347"/>
                                <a:pt x="4727" y="1356"/>
                              </a:cubicBezTo>
                              <a:cubicBezTo>
                                <a:pt x="4713" y="1365"/>
                                <a:pt x="4701" y="1377"/>
                                <a:pt x="4693" y="1393"/>
                              </a:cubicBezTo>
                              <a:cubicBezTo>
                                <a:pt x="4684" y="1408"/>
                                <a:pt x="4680" y="1426"/>
                                <a:pt x="4680" y="1447"/>
                              </a:cubicBezTo>
                              <a:cubicBezTo>
                                <a:pt x="4680" y="1468"/>
                                <a:pt x="4684" y="1486"/>
                                <a:pt x="4693" y="1502"/>
                              </a:cubicBezTo>
                              <a:cubicBezTo>
                                <a:pt x="4701" y="1518"/>
                                <a:pt x="4713" y="1530"/>
                                <a:pt x="4727" y="1539"/>
                              </a:cubicBezTo>
                              <a:cubicBezTo>
                                <a:pt x="4742" y="1548"/>
                                <a:pt x="4758" y="1553"/>
                                <a:pt x="4776" y="1553"/>
                              </a:cubicBezTo>
                              <a:cubicBezTo>
                                <a:pt x="4794" y="1553"/>
                                <a:pt x="4809" y="1549"/>
                                <a:pt x="4822" y="1541"/>
                              </a:cubicBezTo>
                              <a:cubicBezTo>
                                <a:pt x="4835" y="1533"/>
                                <a:pt x="4845" y="1523"/>
                                <a:pt x="4852" y="1511"/>
                              </a:cubicBezTo>
                              <a:cubicBezTo>
                                <a:pt x="4852" y="1554"/>
                                <a:pt x="4852" y="1554"/>
                                <a:pt x="4852" y="1554"/>
                              </a:cubicBezTo>
                              <a:cubicBezTo>
                                <a:pt x="4852" y="1575"/>
                                <a:pt x="4846" y="1591"/>
                                <a:pt x="4834" y="1603"/>
                              </a:cubicBezTo>
                              <a:cubicBezTo>
                                <a:pt x="4822" y="1614"/>
                                <a:pt x="4807" y="1620"/>
                                <a:pt x="4789" y="1620"/>
                              </a:cubicBezTo>
                              <a:cubicBezTo>
                                <a:pt x="4773" y="1620"/>
                                <a:pt x="4759" y="1616"/>
                                <a:pt x="4747" y="1609"/>
                              </a:cubicBezTo>
                              <a:cubicBezTo>
                                <a:pt x="4735" y="1601"/>
                                <a:pt x="4728" y="1591"/>
                                <a:pt x="4724" y="1579"/>
                              </a:cubicBezTo>
                              <a:cubicBezTo>
                                <a:pt x="4691" y="1579"/>
                                <a:pt x="4691" y="1579"/>
                                <a:pt x="4691" y="1579"/>
                              </a:cubicBezTo>
                              <a:cubicBezTo>
                                <a:pt x="4694" y="1601"/>
                                <a:pt x="4704" y="1618"/>
                                <a:pt x="4722" y="1630"/>
                              </a:cubicBezTo>
                              <a:cubicBezTo>
                                <a:pt x="4740" y="1643"/>
                                <a:pt x="4762" y="1649"/>
                                <a:pt x="4789" y="1649"/>
                              </a:cubicBezTo>
                              <a:cubicBezTo>
                                <a:pt x="4808" y="1649"/>
                                <a:pt x="4825" y="1645"/>
                                <a:pt x="4840" y="1637"/>
                              </a:cubicBezTo>
                              <a:cubicBezTo>
                                <a:pt x="4855" y="1629"/>
                                <a:pt x="4866" y="1618"/>
                                <a:pt x="4874" y="1603"/>
                              </a:cubicBezTo>
                              <a:cubicBezTo>
                                <a:pt x="4882" y="1589"/>
                                <a:pt x="4886" y="1572"/>
                                <a:pt x="4886" y="1554"/>
                              </a:cubicBezTo>
                              <a:cubicBezTo>
                                <a:pt x="4886" y="1347"/>
                                <a:pt x="4886" y="1347"/>
                                <a:pt x="4886" y="1347"/>
                              </a:cubicBezTo>
                              <a:cubicBezTo>
                                <a:pt x="4852" y="1347"/>
                                <a:pt x="4852" y="1347"/>
                                <a:pt x="4852" y="1347"/>
                              </a:cubicBezTo>
                              <a:lnTo>
                                <a:pt x="4852" y="1384"/>
                              </a:lnTo>
                              <a:close/>
                              <a:moveTo>
                                <a:pt x="4842" y="1488"/>
                              </a:moveTo>
                              <a:cubicBezTo>
                                <a:pt x="4836" y="1499"/>
                                <a:pt x="4828" y="1508"/>
                                <a:pt x="4817" y="1514"/>
                              </a:cubicBezTo>
                              <a:cubicBezTo>
                                <a:pt x="4807" y="1520"/>
                                <a:pt x="4795" y="1523"/>
                                <a:pt x="4783" y="1523"/>
                              </a:cubicBezTo>
                              <a:cubicBezTo>
                                <a:pt x="4770" y="1523"/>
                                <a:pt x="4759" y="1520"/>
                                <a:pt x="4748" y="1514"/>
                              </a:cubicBezTo>
                              <a:cubicBezTo>
                                <a:pt x="4738" y="1508"/>
                                <a:pt x="4730" y="1499"/>
                                <a:pt x="4724" y="1488"/>
                              </a:cubicBezTo>
                              <a:cubicBezTo>
                                <a:pt x="4718" y="1476"/>
                                <a:pt x="4714" y="1463"/>
                                <a:pt x="4714" y="1447"/>
                              </a:cubicBezTo>
                              <a:cubicBezTo>
                                <a:pt x="4714" y="1432"/>
                                <a:pt x="4718" y="1419"/>
                                <a:pt x="4724" y="1407"/>
                              </a:cubicBezTo>
                              <a:cubicBezTo>
                                <a:pt x="4730" y="1396"/>
                                <a:pt x="4738" y="1387"/>
                                <a:pt x="4748" y="1381"/>
                              </a:cubicBezTo>
                              <a:cubicBezTo>
                                <a:pt x="4759" y="1375"/>
                                <a:pt x="4770" y="1372"/>
                                <a:pt x="4783" y="1372"/>
                              </a:cubicBezTo>
                              <a:cubicBezTo>
                                <a:pt x="4795" y="1372"/>
                                <a:pt x="4807" y="1375"/>
                                <a:pt x="4817" y="1381"/>
                              </a:cubicBezTo>
                              <a:cubicBezTo>
                                <a:pt x="4828" y="1388"/>
                                <a:pt x="4836" y="1396"/>
                                <a:pt x="4842" y="1408"/>
                              </a:cubicBezTo>
                              <a:cubicBezTo>
                                <a:pt x="4849" y="1419"/>
                                <a:pt x="4852" y="1432"/>
                                <a:pt x="4852" y="1448"/>
                              </a:cubicBezTo>
                              <a:cubicBezTo>
                                <a:pt x="4852" y="1463"/>
                                <a:pt x="4849" y="1476"/>
                                <a:pt x="4842" y="1488"/>
                              </a:cubicBezTo>
                              <a:close/>
                              <a:moveTo>
                                <a:pt x="4943" y="1347"/>
                              </a:moveTo>
                              <a:cubicBezTo>
                                <a:pt x="4976" y="1347"/>
                                <a:pt x="4976" y="1347"/>
                                <a:pt x="4976" y="1347"/>
                              </a:cubicBezTo>
                              <a:cubicBezTo>
                                <a:pt x="4976" y="1549"/>
                                <a:pt x="4976" y="1549"/>
                                <a:pt x="4976" y="1549"/>
                              </a:cubicBezTo>
                              <a:cubicBezTo>
                                <a:pt x="4943" y="1549"/>
                                <a:pt x="4943" y="1549"/>
                                <a:pt x="4943" y="1549"/>
                              </a:cubicBezTo>
                              <a:lnTo>
                                <a:pt x="4943" y="1347"/>
                              </a:lnTo>
                              <a:close/>
                              <a:moveTo>
                                <a:pt x="4976" y="1274"/>
                              </a:moveTo>
                              <a:cubicBezTo>
                                <a:pt x="4980" y="1279"/>
                                <a:pt x="4982" y="1284"/>
                                <a:pt x="4982" y="1291"/>
                              </a:cubicBezTo>
                              <a:cubicBezTo>
                                <a:pt x="4982" y="1297"/>
                                <a:pt x="4980" y="1302"/>
                                <a:pt x="4976" y="1307"/>
                              </a:cubicBezTo>
                              <a:cubicBezTo>
                                <a:pt x="4972" y="1311"/>
                                <a:pt x="4966" y="1314"/>
                                <a:pt x="4960" y="1314"/>
                              </a:cubicBezTo>
                              <a:cubicBezTo>
                                <a:pt x="4954" y="1314"/>
                                <a:pt x="4948" y="1311"/>
                                <a:pt x="4944" y="1307"/>
                              </a:cubicBezTo>
                              <a:cubicBezTo>
                                <a:pt x="4939" y="1302"/>
                                <a:pt x="4937" y="1297"/>
                                <a:pt x="4937" y="1291"/>
                              </a:cubicBezTo>
                              <a:cubicBezTo>
                                <a:pt x="4937" y="1284"/>
                                <a:pt x="4939" y="1279"/>
                                <a:pt x="4944" y="1274"/>
                              </a:cubicBezTo>
                              <a:cubicBezTo>
                                <a:pt x="4948" y="1270"/>
                                <a:pt x="4954" y="1268"/>
                                <a:pt x="4960" y="1268"/>
                              </a:cubicBezTo>
                              <a:cubicBezTo>
                                <a:pt x="4966" y="1268"/>
                                <a:pt x="4972" y="1270"/>
                                <a:pt x="4976" y="1274"/>
                              </a:cubicBezTo>
                              <a:close/>
                              <a:moveTo>
                                <a:pt x="5172" y="1356"/>
                              </a:moveTo>
                              <a:cubicBezTo>
                                <a:pt x="5158" y="1347"/>
                                <a:pt x="5141" y="1343"/>
                                <a:pt x="5121" y="1343"/>
                              </a:cubicBezTo>
                              <a:cubicBezTo>
                                <a:pt x="5102" y="1343"/>
                                <a:pt x="5084" y="1347"/>
                                <a:pt x="5069" y="1356"/>
                              </a:cubicBezTo>
                              <a:cubicBezTo>
                                <a:pt x="5054" y="1364"/>
                                <a:pt x="5042" y="1377"/>
                                <a:pt x="5034" y="1392"/>
                              </a:cubicBezTo>
                              <a:cubicBezTo>
                                <a:pt x="5025" y="1408"/>
                                <a:pt x="5021" y="1427"/>
                                <a:pt x="5021" y="1447"/>
                              </a:cubicBezTo>
                              <a:cubicBezTo>
                                <a:pt x="5021" y="1468"/>
                                <a:pt x="5025" y="1487"/>
                                <a:pt x="5034" y="1503"/>
                              </a:cubicBezTo>
                              <a:cubicBezTo>
                                <a:pt x="5043" y="1519"/>
                                <a:pt x="5055" y="1531"/>
                                <a:pt x="5070" y="1540"/>
                              </a:cubicBezTo>
                              <a:cubicBezTo>
                                <a:pt x="5085" y="1548"/>
                                <a:pt x="5102" y="1553"/>
                                <a:pt x="5121" y="1553"/>
                              </a:cubicBezTo>
                              <a:cubicBezTo>
                                <a:pt x="5146" y="1553"/>
                                <a:pt x="5166" y="1546"/>
                                <a:pt x="5182" y="1534"/>
                              </a:cubicBezTo>
                              <a:cubicBezTo>
                                <a:pt x="5198" y="1522"/>
                                <a:pt x="5209" y="1506"/>
                                <a:pt x="5215" y="1487"/>
                              </a:cubicBezTo>
                              <a:cubicBezTo>
                                <a:pt x="5178" y="1487"/>
                                <a:pt x="5178" y="1487"/>
                                <a:pt x="5178" y="1487"/>
                              </a:cubicBezTo>
                              <a:cubicBezTo>
                                <a:pt x="5174" y="1498"/>
                                <a:pt x="5168" y="1507"/>
                                <a:pt x="5158" y="1514"/>
                              </a:cubicBezTo>
                              <a:cubicBezTo>
                                <a:pt x="5148" y="1521"/>
                                <a:pt x="5136" y="1524"/>
                                <a:pt x="5121" y="1524"/>
                              </a:cubicBezTo>
                              <a:cubicBezTo>
                                <a:pt x="5104" y="1524"/>
                                <a:pt x="5089" y="1518"/>
                                <a:pt x="5076" y="1507"/>
                              </a:cubicBezTo>
                              <a:cubicBezTo>
                                <a:pt x="5064" y="1496"/>
                                <a:pt x="5057" y="1480"/>
                                <a:pt x="5056" y="1460"/>
                              </a:cubicBezTo>
                              <a:cubicBezTo>
                                <a:pt x="5218" y="1460"/>
                                <a:pt x="5218" y="1460"/>
                                <a:pt x="5218" y="1460"/>
                              </a:cubicBezTo>
                              <a:cubicBezTo>
                                <a:pt x="5218" y="1453"/>
                                <a:pt x="5219" y="1447"/>
                                <a:pt x="5219" y="1440"/>
                              </a:cubicBezTo>
                              <a:cubicBezTo>
                                <a:pt x="5219" y="1422"/>
                                <a:pt x="5215" y="1405"/>
                                <a:pt x="5207" y="1390"/>
                              </a:cubicBezTo>
                              <a:cubicBezTo>
                                <a:pt x="5199" y="1376"/>
                                <a:pt x="5187" y="1364"/>
                                <a:pt x="5172" y="1356"/>
                              </a:cubicBezTo>
                              <a:close/>
                              <a:moveTo>
                                <a:pt x="5056" y="1433"/>
                              </a:moveTo>
                              <a:cubicBezTo>
                                <a:pt x="5058" y="1414"/>
                                <a:pt x="5064" y="1399"/>
                                <a:pt x="5076" y="1388"/>
                              </a:cubicBezTo>
                              <a:cubicBezTo>
                                <a:pt x="5088" y="1377"/>
                                <a:pt x="5103" y="1372"/>
                                <a:pt x="5120" y="1372"/>
                              </a:cubicBezTo>
                              <a:cubicBezTo>
                                <a:pt x="5132" y="1372"/>
                                <a:pt x="5143" y="1374"/>
                                <a:pt x="5152" y="1379"/>
                              </a:cubicBezTo>
                              <a:cubicBezTo>
                                <a:pt x="5162" y="1384"/>
                                <a:pt x="5170" y="1391"/>
                                <a:pt x="5175" y="1400"/>
                              </a:cubicBezTo>
                              <a:cubicBezTo>
                                <a:pt x="5181" y="1409"/>
                                <a:pt x="5184" y="1420"/>
                                <a:pt x="5184" y="1433"/>
                              </a:cubicBezTo>
                              <a:lnTo>
                                <a:pt x="5056" y="1433"/>
                              </a:lnTo>
                              <a:close/>
                              <a:moveTo>
                                <a:pt x="5370" y="1255"/>
                              </a:moveTo>
                              <a:cubicBezTo>
                                <a:pt x="5404" y="1255"/>
                                <a:pt x="5404" y="1255"/>
                                <a:pt x="5404" y="1255"/>
                              </a:cubicBezTo>
                              <a:cubicBezTo>
                                <a:pt x="5404" y="1588"/>
                                <a:pt x="5404" y="1588"/>
                                <a:pt x="5404" y="1588"/>
                              </a:cubicBezTo>
                              <a:cubicBezTo>
                                <a:pt x="5370" y="1588"/>
                                <a:pt x="5370" y="1588"/>
                                <a:pt x="5370" y="1588"/>
                              </a:cubicBezTo>
                              <a:lnTo>
                                <a:pt x="5370" y="1255"/>
                              </a:lnTo>
                              <a:close/>
                              <a:moveTo>
                                <a:pt x="5710" y="1356"/>
                              </a:moveTo>
                              <a:cubicBezTo>
                                <a:pt x="5695" y="1347"/>
                                <a:pt x="5677" y="1343"/>
                                <a:pt x="5658" y="1343"/>
                              </a:cubicBezTo>
                              <a:cubicBezTo>
                                <a:pt x="5639" y="1343"/>
                                <a:pt x="5622" y="1347"/>
                                <a:pt x="5606" y="1356"/>
                              </a:cubicBezTo>
                              <a:cubicBezTo>
                                <a:pt x="5591" y="1364"/>
                                <a:pt x="5578" y="1377"/>
                                <a:pt x="5569" y="1393"/>
                              </a:cubicBezTo>
                              <a:cubicBezTo>
                                <a:pt x="5560" y="1408"/>
                                <a:pt x="5556" y="1427"/>
                                <a:pt x="5556" y="1448"/>
                              </a:cubicBezTo>
                              <a:cubicBezTo>
                                <a:pt x="5556" y="1468"/>
                                <a:pt x="5560" y="1487"/>
                                <a:pt x="5569" y="1503"/>
                              </a:cubicBezTo>
                              <a:cubicBezTo>
                                <a:pt x="5578" y="1519"/>
                                <a:pt x="5590" y="1531"/>
                                <a:pt x="5605" y="1540"/>
                              </a:cubicBezTo>
                              <a:cubicBezTo>
                                <a:pt x="5621" y="1548"/>
                                <a:pt x="5638" y="1553"/>
                                <a:pt x="5657" y="1553"/>
                              </a:cubicBezTo>
                              <a:cubicBezTo>
                                <a:pt x="5676" y="1553"/>
                                <a:pt x="5694" y="1548"/>
                                <a:pt x="5709" y="1540"/>
                              </a:cubicBezTo>
                              <a:cubicBezTo>
                                <a:pt x="5725" y="1531"/>
                                <a:pt x="5738" y="1519"/>
                                <a:pt x="5747" y="1503"/>
                              </a:cubicBezTo>
                              <a:cubicBezTo>
                                <a:pt x="5756" y="1487"/>
                                <a:pt x="5761" y="1468"/>
                                <a:pt x="5761" y="1448"/>
                              </a:cubicBezTo>
                              <a:cubicBezTo>
                                <a:pt x="5761" y="1427"/>
                                <a:pt x="5756" y="1408"/>
                                <a:pt x="5747" y="1392"/>
                              </a:cubicBezTo>
                              <a:cubicBezTo>
                                <a:pt x="5738" y="1377"/>
                                <a:pt x="5726" y="1364"/>
                                <a:pt x="5710" y="1356"/>
                              </a:cubicBezTo>
                              <a:close/>
                              <a:moveTo>
                                <a:pt x="5717" y="1489"/>
                              </a:moveTo>
                              <a:cubicBezTo>
                                <a:pt x="5710" y="1500"/>
                                <a:pt x="5701" y="1509"/>
                                <a:pt x="5691" y="1514"/>
                              </a:cubicBezTo>
                              <a:cubicBezTo>
                                <a:pt x="5680" y="1520"/>
                                <a:pt x="5669" y="1523"/>
                                <a:pt x="5657" y="1523"/>
                              </a:cubicBezTo>
                              <a:cubicBezTo>
                                <a:pt x="5645" y="1523"/>
                                <a:pt x="5634" y="1520"/>
                                <a:pt x="5623" y="1515"/>
                              </a:cubicBezTo>
                              <a:cubicBezTo>
                                <a:pt x="5613" y="1509"/>
                                <a:pt x="5605" y="1501"/>
                                <a:pt x="5599" y="1489"/>
                              </a:cubicBezTo>
                              <a:cubicBezTo>
                                <a:pt x="5593" y="1478"/>
                                <a:pt x="5590" y="1464"/>
                                <a:pt x="5590" y="1448"/>
                              </a:cubicBezTo>
                              <a:cubicBezTo>
                                <a:pt x="5590" y="1431"/>
                                <a:pt x="5593" y="1417"/>
                                <a:pt x="5599" y="1406"/>
                              </a:cubicBezTo>
                              <a:cubicBezTo>
                                <a:pt x="5606" y="1395"/>
                                <a:pt x="5614" y="1386"/>
                                <a:pt x="5624" y="1381"/>
                              </a:cubicBezTo>
                              <a:cubicBezTo>
                                <a:pt x="5634" y="1375"/>
                                <a:pt x="5646" y="1372"/>
                                <a:pt x="5658" y="1372"/>
                              </a:cubicBezTo>
                              <a:cubicBezTo>
                                <a:pt x="5670" y="1372"/>
                                <a:pt x="5681" y="1375"/>
                                <a:pt x="5692" y="1381"/>
                              </a:cubicBezTo>
                              <a:cubicBezTo>
                                <a:pt x="5702" y="1386"/>
                                <a:pt x="5710" y="1395"/>
                                <a:pt x="5717" y="1406"/>
                              </a:cubicBezTo>
                              <a:cubicBezTo>
                                <a:pt x="5723" y="1417"/>
                                <a:pt x="5726" y="1431"/>
                                <a:pt x="5726" y="1448"/>
                              </a:cubicBezTo>
                              <a:cubicBezTo>
                                <a:pt x="5726" y="1464"/>
                                <a:pt x="5723" y="1478"/>
                                <a:pt x="5717" y="1489"/>
                              </a:cubicBezTo>
                              <a:close/>
                              <a:moveTo>
                                <a:pt x="5964" y="1365"/>
                              </a:moveTo>
                              <a:cubicBezTo>
                                <a:pt x="5979" y="1380"/>
                                <a:pt x="5987" y="1402"/>
                                <a:pt x="5987" y="1430"/>
                              </a:cubicBezTo>
                              <a:cubicBezTo>
                                <a:pt x="5987" y="1549"/>
                                <a:pt x="5987" y="1549"/>
                                <a:pt x="5987" y="1549"/>
                              </a:cubicBezTo>
                              <a:cubicBezTo>
                                <a:pt x="5953" y="1549"/>
                                <a:pt x="5953" y="1549"/>
                                <a:pt x="5953" y="1549"/>
                              </a:cubicBezTo>
                              <a:cubicBezTo>
                                <a:pt x="5953" y="1435"/>
                                <a:pt x="5953" y="1435"/>
                                <a:pt x="5953" y="1435"/>
                              </a:cubicBezTo>
                              <a:cubicBezTo>
                                <a:pt x="5953" y="1414"/>
                                <a:pt x="5948" y="1399"/>
                                <a:pt x="5938" y="1388"/>
                              </a:cubicBezTo>
                              <a:cubicBezTo>
                                <a:pt x="5928" y="1377"/>
                                <a:pt x="5914" y="1372"/>
                                <a:pt x="5897" y="1372"/>
                              </a:cubicBezTo>
                              <a:cubicBezTo>
                                <a:pt x="5879" y="1372"/>
                                <a:pt x="5865" y="1378"/>
                                <a:pt x="5855" y="1389"/>
                              </a:cubicBezTo>
                              <a:cubicBezTo>
                                <a:pt x="5844" y="1400"/>
                                <a:pt x="5839" y="1416"/>
                                <a:pt x="5839" y="1437"/>
                              </a:cubicBezTo>
                              <a:cubicBezTo>
                                <a:pt x="5839" y="1549"/>
                                <a:pt x="5839" y="1549"/>
                                <a:pt x="5839" y="1549"/>
                              </a:cubicBezTo>
                              <a:cubicBezTo>
                                <a:pt x="5805" y="1549"/>
                                <a:pt x="5805" y="1549"/>
                                <a:pt x="5805" y="1549"/>
                              </a:cubicBezTo>
                              <a:cubicBezTo>
                                <a:pt x="5805" y="1347"/>
                                <a:pt x="5805" y="1347"/>
                                <a:pt x="5805" y="1347"/>
                              </a:cubicBezTo>
                              <a:cubicBezTo>
                                <a:pt x="5839" y="1347"/>
                                <a:pt x="5839" y="1347"/>
                                <a:pt x="5839" y="1347"/>
                              </a:cubicBezTo>
                              <a:cubicBezTo>
                                <a:pt x="5839" y="1375"/>
                                <a:pt x="5839" y="1375"/>
                                <a:pt x="5839" y="1375"/>
                              </a:cubicBezTo>
                              <a:cubicBezTo>
                                <a:pt x="5845" y="1365"/>
                                <a:pt x="5855" y="1357"/>
                                <a:pt x="5866" y="1351"/>
                              </a:cubicBezTo>
                              <a:cubicBezTo>
                                <a:pt x="5877" y="1346"/>
                                <a:pt x="5890" y="1343"/>
                                <a:pt x="5904" y="1343"/>
                              </a:cubicBezTo>
                              <a:cubicBezTo>
                                <a:pt x="5929" y="1343"/>
                                <a:pt x="5949" y="1350"/>
                                <a:pt x="5964" y="1365"/>
                              </a:cubicBezTo>
                              <a:close/>
                              <a:moveTo>
                                <a:pt x="6083" y="1346"/>
                              </a:moveTo>
                              <a:cubicBezTo>
                                <a:pt x="6136" y="1346"/>
                                <a:pt x="6136" y="1346"/>
                                <a:pt x="6136" y="1346"/>
                              </a:cubicBezTo>
                              <a:cubicBezTo>
                                <a:pt x="6136" y="1374"/>
                                <a:pt x="6136" y="1374"/>
                                <a:pt x="6136" y="1374"/>
                              </a:cubicBezTo>
                              <a:cubicBezTo>
                                <a:pt x="6083" y="1374"/>
                                <a:pt x="6083" y="1374"/>
                                <a:pt x="6083" y="1374"/>
                              </a:cubicBezTo>
                              <a:cubicBezTo>
                                <a:pt x="6083" y="1494"/>
                                <a:pt x="6083" y="1494"/>
                                <a:pt x="6083" y="1494"/>
                              </a:cubicBezTo>
                              <a:cubicBezTo>
                                <a:pt x="6083" y="1504"/>
                                <a:pt x="6085" y="1511"/>
                                <a:pt x="6089" y="1515"/>
                              </a:cubicBezTo>
                              <a:cubicBezTo>
                                <a:pt x="6093" y="1519"/>
                                <a:pt x="6101" y="1521"/>
                                <a:pt x="6111" y="1521"/>
                              </a:cubicBezTo>
                              <a:cubicBezTo>
                                <a:pt x="6136" y="1521"/>
                                <a:pt x="6136" y="1521"/>
                                <a:pt x="6136" y="1521"/>
                              </a:cubicBezTo>
                              <a:cubicBezTo>
                                <a:pt x="6136" y="1549"/>
                                <a:pt x="6136" y="1549"/>
                                <a:pt x="6136" y="1549"/>
                              </a:cubicBezTo>
                              <a:cubicBezTo>
                                <a:pt x="6106" y="1549"/>
                                <a:pt x="6106" y="1549"/>
                                <a:pt x="6106" y="1549"/>
                              </a:cubicBezTo>
                              <a:cubicBezTo>
                                <a:pt x="6087" y="1549"/>
                                <a:pt x="6073" y="1545"/>
                                <a:pt x="6063" y="1536"/>
                              </a:cubicBezTo>
                              <a:cubicBezTo>
                                <a:pt x="6054" y="1528"/>
                                <a:pt x="6049" y="1513"/>
                                <a:pt x="6049" y="1494"/>
                              </a:cubicBezTo>
                              <a:cubicBezTo>
                                <a:pt x="6049" y="1374"/>
                                <a:pt x="6049" y="1374"/>
                                <a:pt x="6049" y="1374"/>
                              </a:cubicBezTo>
                              <a:cubicBezTo>
                                <a:pt x="6023" y="1374"/>
                                <a:pt x="6023" y="1374"/>
                                <a:pt x="6023" y="1374"/>
                              </a:cubicBezTo>
                              <a:cubicBezTo>
                                <a:pt x="6023" y="1346"/>
                                <a:pt x="6023" y="1346"/>
                                <a:pt x="6023" y="1346"/>
                              </a:cubicBezTo>
                              <a:cubicBezTo>
                                <a:pt x="6049" y="1346"/>
                                <a:pt x="6049" y="1346"/>
                                <a:pt x="6049" y="1346"/>
                              </a:cubicBezTo>
                              <a:cubicBezTo>
                                <a:pt x="6049" y="1295"/>
                                <a:pt x="6049" y="1295"/>
                                <a:pt x="6049" y="1295"/>
                              </a:cubicBezTo>
                              <a:cubicBezTo>
                                <a:pt x="6083" y="1295"/>
                                <a:pt x="6083" y="1295"/>
                                <a:pt x="6083" y="1295"/>
                              </a:cubicBezTo>
                              <a:lnTo>
                                <a:pt x="6083" y="1346"/>
                              </a:lnTo>
                              <a:close/>
                              <a:moveTo>
                                <a:pt x="6413" y="1346"/>
                              </a:moveTo>
                              <a:cubicBezTo>
                                <a:pt x="6447" y="1346"/>
                                <a:pt x="6447" y="1346"/>
                                <a:pt x="6447" y="1346"/>
                              </a:cubicBezTo>
                              <a:cubicBezTo>
                                <a:pt x="6383" y="1549"/>
                                <a:pt x="6383" y="1549"/>
                                <a:pt x="6383" y="1549"/>
                              </a:cubicBezTo>
                              <a:cubicBezTo>
                                <a:pt x="6349" y="1549"/>
                                <a:pt x="6349" y="1549"/>
                                <a:pt x="6349" y="1549"/>
                              </a:cubicBezTo>
                              <a:cubicBezTo>
                                <a:pt x="6300" y="1388"/>
                                <a:pt x="6300" y="1388"/>
                                <a:pt x="6300" y="1388"/>
                              </a:cubicBezTo>
                              <a:cubicBezTo>
                                <a:pt x="6251" y="1549"/>
                                <a:pt x="6251" y="1549"/>
                                <a:pt x="6251" y="1549"/>
                              </a:cubicBezTo>
                              <a:cubicBezTo>
                                <a:pt x="6216" y="1549"/>
                                <a:pt x="6216" y="1549"/>
                                <a:pt x="6216" y="1549"/>
                              </a:cubicBezTo>
                              <a:cubicBezTo>
                                <a:pt x="6153" y="1346"/>
                                <a:pt x="6153" y="1346"/>
                                <a:pt x="6153" y="1346"/>
                              </a:cubicBezTo>
                              <a:cubicBezTo>
                                <a:pt x="6187" y="1346"/>
                                <a:pt x="6187" y="1346"/>
                                <a:pt x="6187" y="1346"/>
                              </a:cubicBezTo>
                              <a:cubicBezTo>
                                <a:pt x="6234" y="1517"/>
                                <a:pt x="6234" y="1517"/>
                                <a:pt x="6234" y="1517"/>
                              </a:cubicBezTo>
                              <a:cubicBezTo>
                                <a:pt x="6284" y="1346"/>
                                <a:pt x="6284" y="1346"/>
                                <a:pt x="6284" y="1346"/>
                              </a:cubicBezTo>
                              <a:cubicBezTo>
                                <a:pt x="6318" y="1346"/>
                                <a:pt x="6318" y="1346"/>
                                <a:pt x="6318" y="1346"/>
                              </a:cubicBezTo>
                              <a:cubicBezTo>
                                <a:pt x="6368" y="1517"/>
                                <a:pt x="6368" y="1517"/>
                                <a:pt x="6368" y="1517"/>
                              </a:cubicBezTo>
                              <a:lnTo>
                                <a:pt x="6413" y="1346"/>
                              </a:lnTo>
                              <a:close/>
                              <a:moveTo>
                                <a:pt x="6513" y="1274"/>
                              </a:moveTo>
                              <a:cubicBezTo>
                                <a:pt x="6517" y="1279"/>
                                <a:pt x="6520" y="1284"/>
                                <a:pt x="6520" y="1291"/>
                              </a:cubicBezTo>
                              <a:cubicBezTo>
                                <a:pt x="6520" y="1297"/>
                                <a:pt x="6517" y="1302"/>
                                <a:pt x="6513" y="1307"/>
                              </a:cubicBezTo>
                              <a:cubicBezTo>
                                <a:pt x="6509" y="1311"/>
                                <a:pt x="6504" y="1314"/>
                                <a:pt x="6497" y="1314"/>
                              </a:cubicBezTo>
                              <a:cubicBezTo>
                                <a:pt x="6491" y="1314"/>
                                <a:pt x="6486" y="1311"/>
                                <a:pt x="6481" y="1307"/>
                              </a:cubicBezTo>
                              <a:cubicBezTo>
                                <a:pt x="6477" y="1302"/>
                                <a:pt x="6474" y="1297"/>
                                <a:pt x="6474" y="1291"/>
                              </a:cubicBezTo>
                              <a:cubicBezTo>
                                <a:pt x="6474" y="1284"/>
                                <a:pt x="6477" y="1279"/>
                                <a:pt x="6481" y="1274"/>
                              </a:cubicBezTo>
                              <a:cubicBezTo>
                                <a:pt x="6486" y="1270"/>
                                <a:pt x="6491" y="1268"/>
                                <a:pt x="6497" y="1268"/>
                              </a:cubicBezTo>
                              <a:cubicBezTo>
                                <a:pt x="6504" y="1268"/>
                                <a:pt x="6509" y="1270"/>
                                <a:pt x="6513" y="1274"/>
                              </a:cubicBezTo>
                              <a:close/>
                              <a:moveTo>
                                <a:pt x="6480" y="1347"/>
                              </a:moveTo>
                              <a:cubicBezTo>
                                <a:pt x="6514" y="1347"/>
                                <a:pt x="6514" y="1347"/>
                                <a:pt x="6514" y="1347"/>
                              </a:cubicBezTo>
                              <a:cubicBezTo>
                                <a:pt x="6514" y="1549"/>
                                <a:pt x="6514" y="1549"/>
                                <a:pt x="6514" y="1549"/>
                              </a:cubicBezTo>
                              <a:cubicBezTo>
                                <a:pt x="6480" y="1549"/>
                                <a:pt x="6480" y="1549"/>
                                <a:pt x="6480" y="1549"/>
                              </a:cubicBezTo>
                              <a:lnTo>
                                <a:pt x="6480" y="1347"/>
                              </a:lnTo>
                              <a:close/>
                              <a:moveTo>
                                <a:pt x="6634" y="1447"/>
                              </a:moveTo>
                              <a:cubicBezTo>
                                <a:pt x="6730" y="1549"/>
                                <a:pt x="6730" y="1549"/>
                                <a:pt x="6730" y="1549"/>
                              </a:cubicBezTo>
                              <a:cubicBezTo>
                                <a:pt x="6684" y="1549"/>
                                <a:pt x="6684" y="1549"/>
                                <a:pt x="6684" y="1549"/>
                              </a:cubicBezTo>
                              <a:cubicBezTo>
                                <a:pt x="6605" y="1460"/>
                                <a:pt x="6605" y="1460"/>
                                <a:pt x="6605" y="1460"/>
                              </a:cubicBezTo>
                              <a:cubicBezTo>
                                <a:pt x="6605" y="1549"/>
                                <a:pt x="6605" y="1549"/>
                                <a:pt x="6605" y="1549"/>
                              </a:cubicBezTo>
                              <a:cubicBezTo>
                                <a:pt x="6571" y="1549"/>
                                <a:pt x="6571" y="1549"/>
                                <a:pt x="6571" y="1549"/>
                              </a:cubicBezTo>
                              <a:cubicBezTo>
                                <a:pt x="6571" y="1275"/>
                                <a:pt x="6571" y="1275"/>
                                <a:pt x="6571" y="1275"/>
                              </a:cubicBezTo>
                              <a:cubicBezTo>
                                <a:pt x="6605" y="1275"/>
                                <a:pt x="6605" y="1275"/>
                                <a:pt x="6605" y="1275"/>
                              </a:cubicBezTo>
                              <a:cubicBezTo>
                                <a:pt x="6605" y="1436"/>
                                <a:pt x="6605" y="1436"/>
                                <a:pt x="6605" y="1436"/>
                              </a:cubicBezTo>
                              <a:cubicBezTo>
                                <a:pt x="6683" y="1346"/>
                                <a:pt x="6683" y="1346"/>
                                <a:pt x="6683" y="1346"/>
                              </a:cubicBezTo>
                              <a:cubicBezTo>
                                <a:pt x="6730" y="1346"/>
                                <a:pt x="6730" y="1346"/>
                                <a:pt x="6730" y="1346"/>
                              </a:cubicBezTo>
                              <a:lnTo>
                                <a:pt x="6634" y="1447"/>
                              </a:lnTo>
                              <a:close/>
                              <a:moveTo>
                                <a:pt x="6825" y="1447"/>
                              </a:moveTo>
                              <a:cubicBezTo>
                                <a:pt x="6921" y="1549"/>
                                <a:pt x="6921" y="1549"/>
                                <a:pt x="6921" y="1549"/>
                              </a:cubicBezTo>
                              <a:cubicBezTo>
                                <a:pt x="6875" y="1549"/>
                                <a:pt x="6875" y="1549"/>
                                <a:pt x="6875" y="1549"/>
                              </a:cubicBezTo>
                              <a:cubicBezTo>
                                <a:pt x="6795" y="1460"/>
                                <a:pt x="6795" y="1460"/>
                                <a:pt x="6795" y="1460"/>
                              </a:cubicBezTo>
                              <a:cubicBezTo>
                                <a:pt x="6795" y="1549"/>
                                <a:pt x="6795" y="1549"/>
                                <a:pt x="6795" y="1549"/>
                              </a:cubicBezTo>
                              <a:cubicBezTo>
                                <a:pt x="6762" y="1549"/>
                                <a:pt x="6762" y="1549"/>
                                <a:pt x="6762" y="1549"/>
                              </a:cubicBezTo>
                              <a:cubicBezTo>
                                <a:pt x="6762" y="1275"/>
                                <a:pt x="6762" y="1275"/>
                                <a:pt x="6762" y="1275"/>
                              </a:cubicBezTo>
                              <a:cubicBezTo>
                                <a:pt x="6795" y="1275"/>
                                <a:pt x="6795" y="1275"/>
                                <a:pt x="6795" y="1275"/>
                              </a:cubicBezTo>
                              <a:cubicBezTo>
                                <a:pt x="6795" y="1436"/>
                                <a:pt x="6795" y="1436"/>
                                <a:pt x="6795" y="1436"/>
                              </a:cubicBezTo>
                              <a:cubicBezTo>
                                <a:pt x="6873" y="1346"/>
                                <a:pt x="6873" y="1346"/>
                                <a:pt x="6873" y="1346"/>
                              </a:cubicBezTo>
                              <a:cubicBezTo>
                                <a:pt x="6920" y="1346"/>
                                <a:pt x="6920" y="1346"/>
                                <a:pt x="6920" y="1346"/>
                              </a:cubicBezTo>
                              <a:lnTo>
                                <a:pt x="6825" y="1447"/>
                              </a:lnTo>
                              <a:close/>
                              <a:moveTo>
                                <a:pt x="7091" y="1356"/>
                              </a:moveTo>
                              <a:cubicBezTo>
                                <a:pt x="7076" y="1347"/>
                                <a:pt x="7059" y="1343"/>
                                <a:pt x="7040" y="1343"/>
                              </a:cubicBezTo>
                              <a:cubicBezTo>
                                <a:pt x="7020" y="1343"/>
                                <a:pt x="7003" y="1347"/>
                                <a:pt x="6987" y="1356"/>
                              </a:cubicBezTo>
                              <a:cubicBezTo>
                                <a:pt x="6972" y="1364"/>
                                <a:pt x="6960" y="1377"/>
                                <a:pt x="6952" y="1392"/>
                              </a:cubicBezTo>
                              <a:cubicBezTo>
                                <a:pt x="6944" y="1408"/>
                                <a:pt x="6939" y="1427"/>
                                <a:pt x="6939" y="1447"/>
                              </a:cubicBezTo>
                              <a:cubicBezTo>
                                <a:pt x="6939" y="1468"/>
                                <a:pt x="6944" y="1487"/>
                                <a:pt x="6952" y="1503"/>
                              </a:cubicBezTo>
                              <a:cubicBezTo>
                                <a:pt x="6961" y="1519"/>
                                <a:pt x="6973" y="1531"/>
                                <a:pt x="6988" y="1540"/>
                              </a:cubicBezTo>
                              <a:cubicBezTo>
                                <a:pt x="7003" y="1548"/>
                                <a:pt x="7021" y="1553"/>
                                <a:pt x="7040" y="1553"/>
                              </a:cubicBezTo>
                              <a:cubicBezTo>
                                <a:pt x="7064" y="1553"/>
                                <a:pt x="7084" y="1546"/>
                                <a:pt x="7100" y="1534"/>
                              </a:cubicBezTo>
                              <a:cubicBezTo>
                                <a:pt x="7117" y="1522"/>
                                <a:pt x="7128" y="1506"/>
                                <a:pt x="7133" y="1487"/>
                              </a:cubicBezTo>
                              <a:cubicBezTo>
                                <a:pt x="7097" y="1487"/>
                                <a:pt x="7097" y="1487"/>
                                <a:pt x="7097" y="1487"/>
                              </a:cubicBezTo>
                              <a:cubicBezTo>
                                <a:pt x="7093" y="1498"/>
                                <a:pt x="7086" y="1507"/>
                                <a:pt x="7076" y="1514"/>
                              </a:cubicBezTo>
                              <a:cubicBezTo>
                                <a:pt x="7066" y="1521"/>
                                <a:pt x="7054" y="1524"/>
                                <a:pt x="7040" y="1524"/>
                              </a:cubicBezTo>
                              <a:cubicBezTo>
                                <a:pt x="7022" y="1524"/>
                                <a:pt x="7007" y="1518"/>
                                <a:pt x="6994" y="1507"/>
                              </a:cubicBezTo>
                              <a:cubicBezTo>
                                <a:pt x="6982" y="1496"/>
                                <a:pt x="6975" y="1480"/>
                                <a:pt x="6974" y="1460"/>
                              </a:cubicBezTo>
                              <a:cubicBezTo>
                                <a:pt x="7136" y="1460"/>
                                <a:pt x="7136" y="1460"/>
                                <a:pt x="7136" y="1460"/>
                              </a:cubicBezTo>
                              <a:cubicBezTo>
                                <a:pt x="7137" y="1453"/>
                                <a:pt x="7137" y="1447"/>
                                <a:pt x="7137" y="1440"/>
                              </a:cubicBezTo>
                              <a:cubicBezTo>
                                <a:pt x="7137" y="1422"/>
                                <a:pt x="7133" y="1405"/>
                                <a:pt x="7125" y="1390"/>
                              </a:cubicBezTo>
                              <a:cubicBezTo>
                                <a:pt x="7117" y="1376"/>
                                <a:pt x="7106" y="1364"/>
                                <a:pt x="7091" y="1356"/>
                              </a:cubicBezTo>
                              <a:close/>
                              <a:moveTo>
                                <a:pt x="6974" y="1433"/>
                              </a:moveTo>
                              <a:cubicBezTo>
                                <a:pt x="6976" y="1414"/>
                                <a:pt x="6983" y="1399"/>
                                <a:pt x="6995" y="1388"/>
                              </a:cubicBezTo>
                              <a:cubicBezTo>
                                <a:pt x="7007" y="1377"/>
                                <a:pt x="7021" y="1372"/>
                                <a:pt x="7038" y="1372"/>
                              </a:cubicBezTo>
                              <a:cubicBezTo>
                                <a:pt x="7050" y="1372"/>
                                <a:pt x="7061" y="1374"/>
                                <a:pt x="7071" y="1379"/>
                              </a:cubicBezTo>
                              <a:cubicBezTo>
                                <a:pt x="7080" y="1384"/>
                                <a:pt x="7088" y="1391"/>
                                <a:pt x="7094" y="1400"/>
                              </a:cubicBezTo>
                              <a:cubicBezTo>
                                <a:pt x="7099" y="1409"/>
                                <a:pt x="7102" y="1420"/>
                                <a:pt x="7102" y="1433"/>
                              </a:cubicBezTo>
                              <a:lnTo>
                                <a:pt x="6974" y="1433"/>
                              </a:lnTo>
                              <a:close/>
                              <a:moveTo>
                                <a:pt x="7181" y="1275"/>
                              </a:moveTo>
                              <a:cubicBezTo>
                                <a:pt x="7215" y="1275"/>
                                <a:pt x="7215" y="1275"/>
                                <a:pt x="7215" y="1275"/>
                              </a:cubicBezTo>
                              <a:cubicBezTo>
                                <a:pt x="7215" y="1549"/>
                                <a:pt x="7215" y="1549"/>
                                <a:pt x="7215" y="1549"/>
                              </a:cubicBezTo>
                              <a:cubicBezTo>
                                <a:pt x="7181" y="1549"/>
                                <a:pt x="7181" y="1549"/>
                                <a:pt x="7181" y="1549"/>
                              </a:cubicBezTo>
                              <a:lnTo>
                                <a:pt x="7181" y="1275"/>
                              </a:lnTo>
                              <a:close/>
                              <a:moveTo>
                                <a:pt x="7272" y="1347"/>
                              </a:moveTo>
                              <a:cubicBezTo>
                                <a:pt x="7306" y="1347"/>
                                <a:pt x="7306" y="1347"/>
                                <a:pt x="7306" y="1347"/>
                              </a:cubicBezTo>
                              <a:cubicBezTo>
                                <a:pt x="7306" y="1549"/>
                                <a:pt x="7306" y="1549"/>
                                <a:pt x="7306" y="1549"/>
                              </a:cubicBezTo>
                              <a:cubicBezTo>
                                <a:pt x="7272" y="1549"/>
                                <a:pt x="7272" y="1549"/>
                                <a:pt x="7272" y="1549"/>
                              </a:cubicBezTo>
                              <a:lnTo>
                                <a:pt x="7272" y="1347"/>
                              </a:lnTo>
                              <a:close/>
                              <a:moveTo>
                                <a:pt x="7306" y="1274"/>
                              </a:moveTo>
                              <a:cubicBezTo>
                                <a:pt x="7310" y="1279"/>
                                <a:pt x="7312" y="1284"/>
                                <a:pt x="7312" y="1291"/>
                              </a:cubicBezTo>
                              <a:cubicBezTo>
                                <a:pt x="7312" y="1297"/>
                                <a:pt x="7310" y="1302"/>
                                <a:pt x="7306" y="1307"/>
                              </a:cubicBezTo>
                              <a:cubicBezTo>
                                <a:pt x="7301" y="1311"/>
                                <a:pt x="7296" y="1314"/>
                                <a:pt x="7290" y="1314"/>
                              </a:cubicBezTo>
                              <a:cubicBezTo>
                                <a:pt x="7283" y="1314"/>
                                <a:pt x="7278" y="1311"/>
                                <a:pt x="7274" y="1307"/>
                              </a:cubicBezTo>
                              <a:cubicBezTo>
                                <a:pt x="7269" y="1302"/>
                                <a:pt x="7267" y="1297"/>
                                <a:pt x="7267" y="1291"/>
                              </a:cubicBezTo>
                              <a:cubicBezTo>
                                <a:pt x="7267" y="1284"/>
                                <a:pt x="7269" y="1279"/>
                                <a:pt x="7274" y="1274"/>
                              </a:cubicBezTo>
                              <a:cubicBezTo>
                                <a:pt x="7278" y="1270"/>
                                <a:pt x="7283" y="1268"/>
                                <a:pt x="7290" y="1268"/>
                              </a:cubicBezTo>
                              <a:cubicBezTo>
                                <a:pt x="7296" y="1268"/>
                                <a:pt x="7301" y="1270"/>
                                <a:pt x="7306" y="1274"/>
                              </a:cubicBezTo>
                              <a:close/>
                              <a:moveTo>
                                <a:pt x="7522" y="1365"/>
                              </a:moveTo>
                              <a:cubicBezTo>
                                <a:pt x="7538" y="1380"/>
                                <a:pt x="7545" y="1402"/>
                                <a:pt x="7545" y="1430"/>
                              </a:cubicBezTo>
                              <a:cubicBezTo>
                                <a:pt x="7545" y="1549"/>
                                <a:pt x="7545" y="1549"/>
                                <a:pt x="7545" y="1549"/>
                              </a:cubicBezTo>
                              <a:cubicBezTo>
                                <a:pt x="7512" y="1549"/>
                                <a:pt x="7512" y="1549"/>
                                <a:pt x="7512" y="1549"/>
                              </a:cubicBezTo>
                              <a:cubicBezTo>
                                <a:pt x="7512" y="1435"/>
                                <a:pt x="7512" y="1435"/>
                                <a:pt x="7512" y="1435"/>
                              </a:cubicBezTo>
                              <a:cubicBezTo>
                                <a:pt x="7512" y="1414"/>
                                <a:pt x="7507" y="1399"/>
                                <a:pt x="7497" y="1388"/>
                              </a:cubicBezTo>
                              <a:cubicBezTo>
                                <a:pt x="7487" y="1377"/>
                                <a:pt x="7473" y="1372"/>
                                <a:pt x="7455" y="1372"/>
                              </a:cubicBezTo>
                              <a:cubicBezTo>
                                <a:pt x="7438" y="1372"/>
                                <a:pt x="7423" y="1378"/>
                                <a:pt x="7413" y="1389"/>
                              </a:cubicBezTo>
                              <a:cubicBezTo>
                                <a:pt x="7402" y="1400"/>
                                <a:pt x="7397" y="1416"/>
                                <a:pt x="7397" y="1437"/>
                              </a:cubicBezTo>
                              <a:cubicBezTo>
                                <a:pt x="7397" y="1549"/>
                                <a:pt x="7397" y="1549"/>
                                <a:pt x="7397" y="1549"/>
                              </a:cubicBezTo>
                              <a:cubicBezTo>
                                <a:pt x="7364" y="1549"/>
                                <a:pt x="7364" y="1549"/>
                                <a:pt x="7364" y="1549"/>
                              </a:cubicBezTo>
                              <a:cubicBezTo>
                                <a:pt x="7364" y="1347"/>
                                <a:pt x="7364" y="1347"/>
                                <a:pt x="7364" y="1347"/>
                              </a:cubicBezTo>
                              <a:cubicBezTo>
                                <a:pt x="7397" y="1347"/>
                                <a:pt x="7397" y="1347"/>
                                <a:pt x="7397" y="1347"/>
                              </a:cubicBezTo>
                              <a:cubicBezTo>
                                <a:pt x="7397" y="1375"/>
                                <a:pt x="7397" y="1375"/>
                                <a:pt x="7397" y="1375"/>
                              </a:cubicBezTo>
                              <a:cubicBezTo>
                                <a:pt x="7404" y="1365"/>
                                <a:pt x="7413" y="1357"/>
                                <a:pt x="7424" y="1351"/>
                              </a:cubicBezTo>
                              <a:cubicBezTo>
                                <a:pt x="7436" y="1346"/>
                                <a:pt x="7448" y="1343"/>
                                <a:pt x="7462" y="1343"/>
                              </a:cubicBezTo>
                              <a:cubicBezTo>
                                <a:pt x="7487" y="1343"/>
                                <a:pt x="7507" y="1350"/>
                                <a:pt x="7522" y="1365"/>
                              </a:cubicBezTo>
                              <a:close/>
                              <a:moveTo>
                                <a:pt x="7759" y="1384"/>
                              </a:moveTo>
                              <a:cubicBezTo>
                                <a:pt x="7753" y="1372"/>
                                <a:pt x="7743" y="1362"/>
                                <a:pt x="7730" y="1355"/>
                              </a:cubicBezTo>
                              <a:cubicBezTo>
                                <a:pt x="7717" y="1347"/>
                                <a:pt x="7701" y="1343"/>
                                <a:pt x="7684" y="1343"/>
                              </a:cubicBezTo>
                              <a:cubicBezTo>
                                <a:pt x="7666" y="1343"/>
                                <a:pt x="7650" y="1347"/>
                                <a:pt x="7635" y="1356"/>
                              </a:cubicBezTo>
                              <a:cubicBezTo>
                                <a:pt x="7620" y="1365"/>
                                <a:pt x="7609" y="1377"/>
                                <a:pt x="7600" y="1393"/>
                              </a:cubicBezTo>
                              <a:cubicBezTo>
                                <a:pt x="7592" y="1408"/>
                                <a:pt x="7588" y="1426"/>
                                <a:pt x="7588" y="1447"/>
                              </a:cubicBezTo>
                              <a:cubicBezTo>
                                <a:pt x="7588" y="1468"/>
                                <a:pt x="7592" y="1486"/>
                                <a:pt x="7600" y="1502"/>
                              </a:cubicBezTo>
                              <a:cubicBezTo>
                                <a:pt x="7609" y="1518"/>
                                <a:pt x="7620" y="1530"/>
                                <a:pt x="7635" y="1539"/>
                              </a:cubicBezTo>
                              <a:cubicBezTo>
                                <a:pt x="7650" y="1548"/>
                                <a:pt x="7666" y="1553"/>
                                <a:pt x="7684" y="1553"/>
                              </a:cubicBezTo>
                              <a:cubicBezTo>
                                <a:pt x="7701" y="1553"/>
                                <a:pt x="7717" y="1549"/>
                                <a:pt x="7730" y="1541"/>
                              </a:cubicBezTo>
                              <a:cubicBezTo>
                                <a:pt x="7743" y="1533"/>
                                <a:pt x="7753" y="1523"/>
                                <a:pt x="7759" y="1511"/>
                              </a:cubicBezTo>
                              <a:cubicBezTo>
                                <a:pt x="7759" y="1554"/>
                                <a:pt x="7759" y="1554"/>
                                <a:pt x="7759" y="1554"/>
                              </a:cubicBezTo>
                              <a:cubicBezTo>
                                <a:pt x="7759" y="1575"/>
                                <a:pt x="7754" y="1591"/>
                                <a:pt x="7742" y="1603"/>
                              </a:cubicBezTo>
                              <a:cubicBezTo>
                                <a:pt x="7730" y="1614"/>
                                <a:pt x="7715" y="1620"/>
                                <a:pt x="7696" y="1620"/>
                              </a:cubicBezTo>
                              <a:cubicBezTo>
                                <a:pt x="7680" y="1620"/>
                                <a:pt x="7666" y="1616"/>
                                <a:pt x="7655" y="1609"/>
                              </a:cubicBezTo>
                              <a:cubicBezTo>
                                <a:pt x="7643" y="1601"/>
                                <a:pt x="7635" y="1591"/>
                                <a:pt x="7632" y="1579"/>
                              </a:cubicBezTo>
                              <a:cubicBezTo>
                                <a:pt x="7598" y="1579"/>
                                <a:pt x="7598" y="1579"/>
                                <a:pt x="7598" y="1579"/>
                              </a:cubicBezTo>
                              <a:cubicBezTo>
                                <a:pt x="7602" y="1601"/>
                                <a:pt x="7612" y="1618"/>
                                <a:pt x="7630" y="1630"/>
                              </a:cubicBezTo>
                              <a:cubicBezTo>
                                <a:pt x="7648" y="1643"/>
                                <a:pt x="7670" y="1649"/>
                                <a:pt x="7696" y="1649"/>
                              </a:cubicBezTo>
                              <a:cubicBezTo>
                                <a:pt x="7716" y="1649"/>
                                <a:pt x="7733" y="1645"/>
                                <a:pt x="7748" y="1637"/>
                              </a:cubicBezTo>
                              <a:cubicBezTo>
                                <a:pt x="7762" y="1629"/>
                                <a:pt x="7774" y="1618"/>
                                <a:pt x="7782" y="1603"/>
                              </a:cubicBezTo>
                              <a:cubicBezTo>
                                <a:pt x="7789" y="1589"/>
                                <a:pt x="7793" y="1572"/>
                                <a:pt x="7793" y="1554"/>
                              </a:cubicBezTo>
                              <a:cubicBezTo>
                                <a:pt x="7793" y="1347"/>
                                <a:pt x="7793" y="1347"/>
                                <a:pt x="7793" y="1347"/>
                              </a:cubicBezTo>
                              <a:cubicBezTo>
                                <a:pt x="7759" y="1347"/>
                                <a:pt x="7759" y="1347"/>
                                <a:pt x="7759" y="1347"/>
                              </a:cubicBezTo>
                              <a:lnTo>
                                <a:pt x="7759" y="1384"/>
                              </a:lnTo>
                              <a:close/>
                              <a:moveTo>
                                <a:pt x="7750" y="1488"/>
                              </a:moveTo>
                              <a:cubicBezTo>
                                <a:pt x="7744" y="1499"/>
                                <a:pt x="7736" y="1508"/>
                                <a:pt x="7725" y="1514"/>
                              </a:cubicBezTo>
                              <a:cubicBezTo>
                                <a:pt x="7715" y="1520"/>
                                <a:pt x="7703" y="1523"/>
                                <a:pt x="7691" y="1523"/>
                              </a:cubicBezTo>
                              <a:cubicBezTo>
                                <a:pt x="7678" y="1523"/>
                                <a:pt x="7667" y="1520"/>
                                <a:pt x="7656" y="1514"/>
                              </a:cubicBezTo>
                              <a:cubicBezTo>
                                <a:pt x="7646" y="1508"/>
                                <a:pt x="7638" y="1499"/>
                                <a:pt x="7631" y="1488"/>
                              </a:cubicBezTo>
                              <a:cubicBezTo>
                                <a:pt x="7625" y="1476"/>
                                <a:pt x="7622" y="1463"/>
                                <a:pt x="7622" y="1447"/>
                              </a:cubicBezTo>
                              <a:cubicBezTo>
                                <a:pt x="7622" y="1432"/>
                                <a:pt x="7625" y="1419"/>
                                <a:pt x="7631" y="1407"/>
                              </a:cubicBezTo>
                              <a:cubicBezTo>
                                <a:pt x="7638" y="1396"/>
                                <a:pt x="7646" y="1387"/>
                                <a:pt x="7656" y="1381"/>
                              </a:cubicBezTo>
                              <a:cubicBezTo>
                                <a:pt x="7667" y="1375"/>
                                <a:pt x="7678" y="1372"/>
                                <a:pt x="7691" y="1372"/>
                              </a:cubicBezTo>
                              <a:cubicBezTo>
                                <a:pt x="7703" y="1372"/>
                                <a:pt x="7715" y="1375"/>
                                <a:pt x="7725" y="1381"/>
                              </a:cubicBezTo>
                              <a:cubicBezTo>
                                <a:pt x="7736" y="1388"/>
                                <a:pt x="7744" y="1396"/>
                                <a:pt x="7750" y="1408"/>
                              </a:cubicBezTo>
                              <a:cubicBezTo>
                                <a:pt x="7756" y="1419"/>
                                <a:pt x="7759" y="1432"/>
                                <a:pt x="7759" y="1448"/>
                              </a:cubicBezTo>
                              <a:cubicBezTo>
                                <a:pt x="7759" y="1463"/>
                                <a:pt x="7756" y="1476"/>
                                <a:pt x="7750" y="1488"/>
                              </a:cubicBezTo>
                              <a:close/>
                              <a:moveTo>
                                <a:pt x="7958" y="1255"/>
                              </a:moveTo>
                              <a:cubicBezTo>
                                <a:pt x="7991" y="1255"/>
                                <a:pt x="7991" y="1255"/>
                                <a:pt x="7991" y="1255"/>
                              </a:cubicBezTo>
                              <a:cubicBezTo>
                                <a:pt x="7991" y="1588"/>
                                <a:pt x="7991" y="1588"/>
                                <a:pt x="7991" y="1588"/>
                              </a:cubicBezTo>
                              <a:cubicBezTo>
                                <a:pt x="7958" y="1588"/>
                                <a:pt x="7958" y="1588"/>
                                <a:pt x="7958" y="1588"/>
                              </a:cubicBezTo>
                              <a:lnTo>
                                <a:pt x="7958" y="1255"/>
                              </a:lnTo>
                              <a:close/>
                              <a:moveTo>
                                <a:pt x="8215" y="1352"/>
                              </a:moveTo>
                              <a:cubicBezTo>
                                <a:pt x="8226" y="1346"/>
                                <a:pt x="8239" y="1343"/>
                                <a:pt x="8255" y="1343"/>
                              </a:cubicBezTo>
                              <a:cubicBezTo>
                                <a:pt x="8255" y="1378"/>
                                <a:pt x="8255" y="1378"/>
                                <a:pt x="8255" y="1378"/>
                              </a:cubicBezTo>
                              <a:cubicBezTo>
                                <a:pt x="8246" y="1378"/>
                                <a:pt x="8246" y="1378"/>
                                <a:pt x="8246" y="1378"/>
                              </a:cubicBezTo>
                              <a:cubicBezTo>
                                <a:pt x="8208" y="1378"/>
                                <a:pt x="8189" y="1398"/>
                                <a:pt x="8189" y="1439"/>
                              </a:cubicBezTo>
                              <a:cubicBezTo>
                                <a:pt x="8189" y="1549"/>
                                <a:pt x="8189" y="1549"/>
                                <a:pt x="8189" y="1549"/>
                              </a:cubicBezTo>
                              <a:cubicBezTo>
                                <a:pt x="8156" y="1549"/>
                                <a:pt x="8156" y="1549"/>
                                <a:pt x="8156" y="1549"/>
                              </a:cubicBezTo>
                              <a:cubicBezTo>
                                <a:pt x="8156" y="1347"/>
                                <a:pt x="8156" y="1347"/>
                                <a:pt x="8156" y="1347"/>
                              </a:cubicBezTo>
                              <a:cubicBezTo>
                                <a:pt x="8189" y="1347"/>
                                <a:pt x="8189" y="1347"/>
                                <a:pt x="8189" y="1347"/>
                              </a:cubicBezTo>
                              <a:cubicBezTo>
                                <a:pt x="8189" y="1379"/>
                                <a:pt x="8189" y="1379"/>
                                <a:pt x="8189" y="1379"/>
                              </a:cubicBezTo>
                              <a:cubicBezTo>
                                <a:pt x="8195" y="1368"/>
                                <a:pt x="8204" y="1359"/>
                                <a:pt x="8215" y="1352"/>
                              </a:cubicBezTo>
                              <a:close/>
                              <a:moveTo>
                                <a:pt x="8432" y="1356"/>
                              </a:moveTo>
                              <a:cubicBezTo>
                                <a:pt x="8418" y="1347"/>
                                <a:pt x="8401" y="1343"/>
                                <a:pt x="8381" y="1343"/>
                              </a:cubicBezTo>
                              <a:cubicBezTo>
                                <a:pt x="8362" y="1343"/>
                                <a:pt x="8344" y="1347"/>
                                <a:pt x="8329" y="1356"/>
                              </a:cubicBezTo>
                              <a:cubicBezTo>
                                <a:pt x="8314" y="1364"/>
                                <a:pt x="8302" y="1377"/>
                                <a:pt x="8294" y="1392"/>
                              </a:cubicBezTo>
                              <a:cubicBezTo>
                                <a:pt x="8285" y="1408"/>
                                <a:pt x="8281" y="1427"/>
                                <a:pt x="8281" y="1447"/>
                              </a:cubicBezTo>
                              <a:cubicBezTo>
                                <a:pt x="8281" y="1468"/>
                                <a:pt x="8285" y="1487"/>
                                <a:pt x="8294" y="1503"/>
                              </a:cubicBezTo>
                              <a:cubicBezTo>
                                <a:pt x="8303" y="1519"/>
                                <a:pt x="8315" y="1531"/>
                                <a:pt x="8330" y="1540"/>
                              </a:cubicBezTo>
                              <a:cubicBezTo>
                                <a:pt x="8345" y="1548"/>
                                <a:pt x="8362" y="1553"/>
                                <a:pt x="8381" y="1553"/>
                              </a:cubicBezTo>
                              <a:cubicBezTo>
                                <a:pt x="8405" y="1553"/>
                                <a:pt x="8426" y="1546"/>
                                <a:pt x="8442" y="1534"/>
                              </a:cubicBezTo>
                              <a:cubicBezTo>
                                <a:pt x="8458" y="1522"/>
                                <a:pt x="8469" y="1506"/>
                                <a:pt x="8475" y="1487"/>
                              </a:cubicBezTo>
                              <a:cubicBezTo>
                                <a:pt x="8438" y="1487"/>
                                <a:pt x="8438" y="1487"/>
                                <a:pt x="8438" y="1487"/>
                              </a:cubicBezTo>
                              <a:cubicBezTo>
                                <a:pt x="8434" y="1498"/>
                                <a:pt x="8427" y="1507"/>
                                <a:pt x="8418" y="1514"/>
                              </a:cubicBezTo>
                              <a:cubicBezTo>
                                <a:pt x="8408" y="1521"/>
                                <a:pt x="8396" y="1524"/>
                                <a:pt x="8381" y="1524"/>
                              </a:cubicBezTo>
                              <a:cubicBezTo>
                                <a:pt x="8364" y="1524"/>
                                <a:pt x="8348" y="1518"/>
                                <a:pt x="8336" y="1507"/>
                              </a:cubicBezTo>
                              <a:cubicBezTo>
                                <a:pt x="8324" y="1496"/>
                                <a:pt x="8317" y="1480"/>
                                <a:pt x="8315" y="1460"/>
                              </a:cubicBezTo>
                              <a:cubicBezTo>
                                <a:pt x="8478" y="1460"/>
                                <a:pt x="8478" y="1460"/>
                                <a:pt x="8478" y="1460"/>
                              </a:cubicBezTo>
                              <a:cubicBezTo>
                                <a:pt x="8478" y="1453"/>
                                <a:pt x="8479" y="1447"/>
                                <a:pt x="8479" y="1440"/>
                              </a:cubicBezTo>
                              <a:cubicBezTo>
                                <a:pt x="8479" y="1422"/>
                                <a:pt x="8475" y="1405"/>
                                <a:pt x="8467" y="1390"/>
                              </a:cubicBezTo>
                              <a:cubicBezTo>
                                <a:pt x="8459" y="1376"/>
                                <a:pt x="8447" y="1364"/>
                                <a:pt x="8432" y="1356"/>
                              </a:cubicBezTo>
                              <a:close/>
                              <a:moveTo>
                                <a:pt x="8316" y="1433"/>
                              </a:moveTo>
                              <a:cubicBezTo>
                                <a:pt x="8318" y="1414"/>
                                <a:pt x="8324" y="1399"/>
                                <a:pt x="8336" y="1388"/>
                              </a:cubicBezTo>
                              <a:cubicBezTo>
                                <a:pt x="8348" y="1377"/>
                                <a:pt x="8363" y="1372"/>
                                <a:pt x="8380" y="1372"/>
                              </a:cubicBezTo>
                              <a:cubicBezTo>
                                <a:pt x="8392" y="1372"/>
                                <a:pt x="8402" y="1374"/>
                                <a:pt x="8412" y="1379"/>
                              </a:cubicBezTo>
                              <a:cubicBezTo>
                                <a:pt x="8422" y="1384"/>
                                <a:pt x="8430" y="1391"/>
                                <a:pt x="8435" y="1400"/>
                              </a:cubicBezTo>
                              <a:cubicBezTo>
                                <a:pt x="8441" y="1409"/>
                                <a:pt x="8444" y="1420"/>
                                <a:pt x="8444" y="1433"/>
                              </a:cubicBezTo>
                              <a:lnTo>
                                <a:pt x="8316" y="1433"/>
                              </a:lnTo>
                              <a:close/>
                              <a:moveTo>
                                <a:pt x="8682" y="1384"/>
                              </a:moveTo>
                              <a:cubicBezTo>
                                <a:pt x="8676" y="1372"/>
                                <a:pt x="8666" y="1362"/>
                                <a:pt x="8653" y="1355"/>
                              </a:cubicBezTo>
                              <a:cubicBezTo>
                                <a:pt x="8640" y="1347"/>
                                <a:pt x="8624" y="1343"/>
                                <a:pt x="8607" y="1343"/>
                              </a:cubicBezTo>
                              <a:cubicBezTo>
                                <a:pt x="8589" y="1343"/>
                                <a:pt x="8572" y="1347"/>
                                <a:pt x="8558" y="1356"/>
                              </a:cubicBezTo>
                              <a:cubicBezTo>
                                <a:pt x="8543" y="1365"/>
                                <a:pt x="8531" y="1377"/>
                                <a:pt x="8523" y="1393"/>
                              </a:cubicBezTo>
                              <a:cubicBezTo>
                                <a:pt x="8515" y="1408"/>
                                <a:pt x="8510" y="1426"/>
                                <a:pt x="8510" y="1447"/>
                              </a:cubicBezTo>
                              <a:cubicBezTo>
                                <a:pt x="8510" y="1468"/>
                                <a:pt x="8515" y="1486"/>
                                <a:pt x="8523" y="1502"/>
                              </a:cubicBezTo>
                              <a:cubicBezTo>
                                <a:pt x="8531" y="1518"/>
                                <a:pt x="8543" y="1530"/>
                                <a:pt x="8557" y="1539"/>
                              </a:cubicBezTo>
                              <a:cubicBezTo>
                                <a:pt x="8572" y="1548"/>
                                <a:pt x="8588" y="1553"/>
                                <a:pt x="8606" y="1553"/>
                              </a:cubicBezTo>
                              <a:cubicBezTo>
                                <a:pt x="8624" y="1553"/>
                                <a:pt x="8639" y="1549"/>
                                <a:pt x="8652" y="1541"/>
                              </a:cubicBezTo>
                              <a:cubicBezTo>
                                <a:pt x="8666" y="1533"/>
                                <a:pt x="8675" y="1523"/>
                                <a:pt x="8682" y="1512"/>
                              </a:cubicBezTo>
                              <a:cubicBezTo>
                                <a:pt x="8682" y="1549"/>
                                <a:pt x="8682" y="1549"/>
                                <a:pt x="8682" y="1549"/>
                              </a:cubicBezTo>
                              <a:cubicBezTo>
                                <a:pt x="8716" y="1549"/>
                                <a:pt x="8716" y="1549"/>
                                <a:pt x="8716" y="1549"/>
                              </a:cubicBezTo>
                              <a:cubicBezTo>
                                <a:pt x="8716" y="1346"/>
                                <a:pt x="8716" y="1346"/>
                                <a:pt x="8716" y="1346"/>
                              </a:cubicBezTo>
                              <a:cubicBezTo>
                                <a:pt x="8682" y="1346"/>
                                <a:pt x="8682" y="1346"/>
                                <a:pt x="8682" y="1346"/>
                              </a:cubicBezTo>
                              <a:lnTo>
                                <a:pt x="8682" y="1384"/>
                              </a:lnTo>
                              <a:close/>
                              <a:moveTo>
                                <a:pt x="8673" y="1488"/>
                              </a:moveTo>
                              <a:cubicBezTo>
                                <a:pt x="8667" y="1499"/>
                                <a:pt x="8658" y="1508"/>
                                <a:pt x="8648" y="1514"/>
                              </a:cubicBezTo>
                              <a:cubicBezTo>
                                <a:pt x="8637" y="1520"/>
                                <a:pt x="8626" y="1523"/>
                                <a:pt x="8613" y="1523"/>
                              </a:cubicBezTo>
                              <a:cubicBezTo>
                                <a:pt x="8601" y="1523"/>
                                <a:pt x="8589" y="1520"/>
                                <a:pt x="8579" y="1514"/>
                              </a:cubicBezTo>
                              <a:cubicBezTo>
                                <a:pt x="8569" y="1508"/>
                                <a:pt x="8560" y="1499"/>
                                <a:pt x="8554" y="1488"/>
                              </a:cubicBezTo>
                              <a:cubicBezTo>
                                <a:pt x="8548" y="1476"/>
                                <a:pt x="8545" y="1463"/>
                                <a:pt x="8545" y="1447"/>
                              </a:cubicBezTo>
                              <a:cubicBezTo>
                                <a:pt x="8545" y="1432"/>
                                <a:pt x="8548" y="1419"/>
                                <a:pt x="8554" y="1407"/>
                              </a:cubicBezTo>
                              <a:cubicBezTo>
                                <a:pt x="8560" y="1396"/>
                                <a:pt x="8569" y="1387"/>
                                <a:pt x="8579" y="1381"/>
                              </a:cubicBezTo>
                              <a:cubicBezTo>
                                <a:pt x="8589" y="1375"/>
                                <a:pt x="8601" y="1372"/>
                                <a:pt x="8613" y="1372"/>
                              </a:cubicBezTo>
                              <a:cubicBezTo>
                                <a:pt x="8626" y="1372"/>
                                <a:pt x="8637" y="1375"/>
                                <a:pt x="8648" y="1381"/>
                              </a:cubicBezTo>
                              <a:cubicBezTo>
                                <a:pt x="8658" y="1388"/>
                                <a:pt x="8667" y="1396"/>
                                <a:pt x="8673" y="1408"/>
                              </a:cubicBezTo>
                              <a:cubicBezTo>
                                <a:pt x="8679" y="1419"/>
                                <a:pt x="8682" y="1432"/>
                                <a:pt x="8682" y="1447"/>
                              </a:cubicBezTo>
                              <a:cubicBezTo>
                                <a:pt x="8682" y="1463"/>
                                <a:pt x="8679" y="1476"/>
                                <a:pt x="8673" y="1488"/>
                              </a:cubicBezTo>
                              <a:close/>
                              <a:moveTo>
                                <a:pt x="8773" y="1275"/>
                              </a:moveTo>
                              <a:cubicBezTo>
                                <a:pt x="8807" y="1275"/>
                                <a:pt x="8807" y="1275"/>
                                <a:pt x="8807" y="1275"/>
                              </a:cubicBezTo>
                              <a:cubicBezTo>
                                <a:pt x="8807" y="1549"/>
                                <a:pt x="8807" y="1549"/>
                                <a:pt x="8807" y="1549"/>
                              </a:cubicBezTo>
                              <a:cubicBezTo>
                                <a:pt x="8773" y="1549"/>
                                <a:pt x="8773" y="1549"/>
                                <a:pt x="8773" y="1549"/>
                              </a:cubicBezTo>
                              <a:lnTo>
                                <a:pt x="8773" y="1275"/>
                              </a:lnTo>
                              <a:close/>
                              <a:moveTo>
                                <a:pt x="8864" y="1347"/>
                              </a:moveTo>
                              <a:cubicBezTo>
                                <a:pt x="8898" y="1347"/>
                                <a:pt x="8898" y="1347"/>
                                <a:pt x="8898" y="1347"/>
                              </a:cubicBezTo>
                              <a:cubicBezTo>
                                <a:pt x="8898" y="1549"/>
                                <a:pt x="8898" y="1549"/>
                                <a:pt x="8898" y="1549"/>
                              </a:cubicBezTo>
                              <a:cubicBezTo>
                                <a:pt x="8864" y="1549"/>
                                <a:pt x="8864" y="1549"/>
                                <a:pt x="8864" y="1549"/>
                              </a:cubicBezTo>
                              <a:lnTo>
                                <a:pt x="8864" y="1347"/>
                              </a:lnTo>
                              <a:close/>
                              <a:moveTo>
                                <a:pt x="8897" y="1274"/>
                              </a:moveTo>
                              <a:cubicBezTo>
                                <a:pt x="8902" y="1279"/>
                                <a:pt x="8904" y="1284"/>
                                <a:pt x="8904" y="1291"/>
                              </a:cubicBezTo>
                              <a:cubicBezTo>
                                <a:pt x="8904" y="1297"/>
                                <a:pt x="8902" y="1302"/>
                                <a:pt x="8897" y="1307"/>
                              </a:cubicBezTo>
                              <a:cubicBezTo>
                                <a:pt x="8893" y="1311"/>
                                <a:pt x="8888" y="1314"/>
                                <a:pt x="8882" y="1314"/>
                              </a:cubicBezTo>
                              <a:cubicBezTo>
                                <a:pt x="8875" y="1314"/>
                                <a:pt x="8870" y="1311"/>
                                <a:pt x="8865" y="1307"/>
                              </a:cubicBezTo>
                              <a:cubicBezTo>
                                <a:pt x="8861" y="1302"/>
                                <a:pt x="8859" y="1297"/>
                                <a:pt x="8859" y="1291"/>
                              </a:cubicBezTo>
                              <a:cubicBezTo>
                                <a:pt x="8859" y="1284"/>
                                <a:pt x="8861" y="1279"/>
                                <a:pt x="8865" y="1274"/>
                              </a:cubicBezTo>
                              <a:cubicBezTo>
                                <a:pt x="8870" y="1270"/>
                                <a:pt x="8875" y="1268"/>
                                <a:pt x="8882" y="1268"/>
                              </a:cubicBezTo>
                              <a:cubicBezTo>
                                <a:pt x="8888" y="1268"/>
                                <a:pt x="8893" y="1270"/>
                                <a:pt x="8897" y="1274"/>
                              </a:cubicBezTo>
                              <a:close/>
                              <a:moveTo>
                                <a:pt x="9091" y="1464"/>
                              </a:moveTo>
                              <a:cubicBezTo>
                                <a:pt x="9097" y="1472"/>
                                <a:pt x="9101" y="1482"/>
                                <a:pt x="9101" y="1494"/>
                              </a:cubicBezTo>
                              <a:cubicBezTo>
                                <a:pt x="9101" y="1505"/>
                                <a:pt x="9098" y="1515"/>
                                <a:pt x="9092" y="1524"/>
                              </a:cubicBezTo>
                              <a:cubicBezTo>
                                <a:pt x="9086" y="1533"/>
                                <a:pt x="9077" y="1540"/>
                                <a:pt x="9066" y="1545"/>
                              </a:cubicBezTo>
                              <a:cubicBezTo>
                                <a:pt x="9054" y="1550"/>
                                <a:pt x="9041" y="1553"/>
                                <a:pt x="9027" y="1553"/>
                              </a:cubicBezTo>
                              <a:cubicBezTo>
                                <a:pt x="9011" y="1553"/>
                                <a:pt x="8997" y="1550"/>
                                <a:pt x="8985" y="1545"/>
                              </a:cubicBezTo>
                              <a:cubicBezTo>
                                <a:pt x="8973" y="1539"/>
                                <a:pt x="8963" y="1532"/>
                                <a:pt x="8956" y="1522"/>
                              </a:cubicBezTo>
                              <a:cubicBezTo>
                                <a:pt x="8949" y="1513"/>
                                <a:pt x="8945" y="1502"/>
                                <a:pt x="8944" y="1490"/>
                              </a:cubicBezTo>
                              <a:cubicBezTo>
                                <a:pt x="8979" y="1490"/>
                                <a:pt x="8979" y="1490"/>
                                <a:pt x="8979" y="1490"/>
                              </a:cubicBezTo>
                              <a:cubicBezTo>
                                <a:pt x="8980" y="1500"/>
                                <a:pt x="8985" y="1508"/>
                                <a:pt x="8993" y="1514"/>
                              </a:cubicBezTo>
                              <a:cubicBezTo>
                                <a:pt x="9002" y="1521"/>
                                <a:pt x="9013" y="1524"/>
                                <a:pt x="9027" y="1524"/>
                              </a:cubicBezTo>
                              <a:cubicBezTo>
                                <a:pt x="9039" y="1524"/>
                                <a:pt x="9049" y="1521"/>
                                <a:pt x="9057" y="1516"/>
                              </a:cubicBezTo>
                              <a:cubicBezTo>
                                <a:pt x="9064" y="1510"/>
                                <a:pt x="9068" y="1503"/>
                                <a:pt x="9068" y="1494"/>
                              </a:cubicBezTo>
                              <a:cubicBezTo>
                                <a:pt x="9068" y="1485"/>
                                <a:pt x="9064" y="1479"/>
                                <a:pt x="9056" y="1474"/>
                              </a:cubicBezTo>
                              <a:cubicBezTo>
                                <a:pt x="9048" y="1470"/>
                                <a:pt x="9036" y="1466"/>
                                <a:pt x="9020" y="1462"/>
                              </a:cubicBezTo>
                              <a:cubicBezTo>
                                <a:pt x="9004" y="1458"/>
                                <a:pt x="8992" y="1454"/>
                                <a:pt x="8983" y="1450"/>
                              </a:cubicBezTo>
                              <a:cubicBezTo>
                                <a:pt x="8973" y="1445"/>
                                <a:pt x="8965" y="1439"/>
                                <a:pt x="8958" y="1431"/>
                              </a:cubicBezTo>
                              <a:cubicBezTo>
                                <a:pt x="8952" y="1423"/>
                                <a:pt x="8948" y="1413"/>
                                <a:pt x="8948" y="1400"/>
                              </a:cubicBezTo>
                              <a:cubicBezTo>
                                <a:pt x="8948" y="1389"/>
                                <a:pt x="8951" y="1380"/>
                                <a:pt x="8957" y="1371"/>
                              </a:cubicBezTo>
                              <a:cubicBezTo>
                                <a:pt x="8964" y="1363"/>
                                <a:pt x="8972" y="1356"/>
                                <a:pt x="8984" y="1351"/>
                              </a:cubicBezTo>
                              <a:cubicBezTo>
                                <a:pt x="8995" y="1346"/>
                                <a:pt x="9008" y="1343"/>
                                <a:pt x="9022" y="1343"/>
                              </a:cubicBezTo>
                              <a:cubicBezTo>
                                <a:pt x="9045" y="1343"/>
                                <a:pt x="9063" y="1349"/>
                                <a:pt x="9077" y="1360"/>
                              </a:cubicBezTo>
                              <a:cubicBezTo>
                                <a:pt x="9091" y="1372"/>
                                <a:pt x="9098" y="1387"/>
                                <a:pt x="9099" y="1407"/>
                              </a:cubicBezTo>
                              <a:cubicBezTo>
                                <a:pt x="9065" y="1407"/>
                                <a:pt x="9065" y="1407"/>
                                <a:pt x="9065" y="1407"/>
                              </a:cubicBezTo>
                              <a:cubicBezTo>
                                <a:pt x="9065" y="1396"/>
                                <a:pt x="9060" y="1388"/>
                                <a:pt x="9053" y="1381"/>
                              </a:cubicBezTo>
                              <a:cubicBezTo>
                                <a:pt x="9045" y="1375"/>
                                <a:pt x="9034" y="1372"/>
                                <a:pt x="9021" y="1372"/>
                              </a:cubicBezTo>
                              <a:cubicBezTo>
                                <a:pt x="9009" y="1372"/>
                                <a:pt x="9000" y="1374"/>
                                <a:pt x="8993" y="1379"/>
                              </a:cubicBezTo>
                              <a:cubicBezTo>
                                <a:pt x="8985" y="1385"/>
                                <a:pt x="8982" y="1391"/>
                                <a:pt x="8982" y="1400"/>
                              </a:cubicBezTo>
                              <a:cubicBezTo>
                                <a:pt x="8982" y="1406"/>
                                <a:pt x="8984" y="1412"/>
                                <a:pt x="8988" y="1416"/>
                              </a:cubicBezTo>
                              <a:cubicBezTo>
                                <a:pt x="8993" y="1421"/>
                                <a:pt x="8998" y="1424"/>
                                <a:pt x="9005" y="1427"/>
                              </a:cubicBezTo>
                              <a:cubicBezTo>
                                <a:pt x="9011" y="1429"/>
                                <a:pt x="9020" y="1432"/>
                                <a:pt x="9032" y="1435"/>
                              </a:cubicBezTo>
                              <a:cubicBezTo>
                                <a:pt x="9046" y="1439"/>
                                <a:pt x="9058" y="1443"/>
                                <a:pt x="9067" y="1447"/>
                              </a:cubicBezTo>
                              <a:cubicBezTo>
                                <a:pt x="9076" y="1451"/>
                                <a:pt x="9084" y="1457"/>
                                <a:pt x="9091" y="1464"/>
                              </a:cubicBezTo>
                              <a:close/>
                              <a:moveTo>
                                <a:pt x="9307" y="1384"/>
                              </a:moveTo>
                              <a:cubicBezTo>
                                <a:pt x="9301" y="1372"/>
                                <a:pt x="9291" y="1362"/>
                                <a:pt x="9278" y="1355"/>
                              </a:cubicBezTo>
                              <a:cubicBezTo>
                                <a:pt x="9265" y="1347"/>
                                <a:pt x="9250" y="1343"/>
                                <a:pt x="9232" y="1343"/>
                              </a:cubicBezTo>
                              <a:cubicBezTo>
                                <a:pt x="9214" y="1343"/>
                                <a:pt x="9198" y="1347"/>
                                <a:pt x="9183" y="1356"/>
                              </a:cubicBezTo>
                              <a:cubicBezTo>
                                <a:pt x="9168" y="1365"/>
                                <a:pt x="9157" y="1377"/>
                                <a:pt x="9148" y="1393"/>
                              </a:cubicBezTo>
                              <a:cubicBezTo>
                                <a:pt x="9140" y="1408"/>
                                <a:pt x="9136" y="1426"/>
                                <a:pt x="9136" y="1447"/>
                              </a:cubicBezTo>
                              <a:cubicBezTo>
                                <a:pt x="9136" y="1468"/>
                                <a:pt x="9140" y="1486"/>
                                <a:pt x="9148" y="1502"/>
                              </a:cubicBezTo>
                              <a:cubicBezTo>
                                <a:pt x="9157" y="1518"/>
                                <a:pt x="9168" y="1530"/>
                                <a:pt x="9183" y="1539"/>
                              </a:cubicBezTo>
                              <a:cubicBezTo>
                                <a:pt x="9197" y="1548"/>
                                <a:pt x="9214" y="1553"/>
                                <a:pt x="9232" y="1553"/>
                              </a:cubicBezTo>
                              <a:cubicBezTo>
                                <a:pt x="9249" y="1553"/>
                                <a:pt x="9264" y="1549"/>
                                <a:pt x="9278" y="1541"/>
                              </a:cubicBezTo>
                              <a:cubicBezTo>
                                <a:pt x="9291" y="1533"/>
                                <a:pt x="9301" y="1523"/>
                                <a:pt x="9307" y="1512"/>
                              </a:cubicBezTo>
                              <a:cubicBezTo>
                                <a:pt x="9307" y="1549"/>
                                <a:pt x="9307" y="1549"/>
                                <a:pt x="9307" y="1549"/>
                              </a:cubicBezTo>
                              <a:cubicBezTo>
                                <a:pt x="9341" y="1549"/>
                                <a:pt x="9341" y="1549"/>
                                <a:pt x="9341" y="1549"/>
                              </a:cubicBezTo>
                              <a:cubicBezTo>
                                <a:pt x="9341" y="1346"/>
                                <a:pt x="9341" y="1346"/>
                                <a:pt x="9341" y="1346"/>
                              </a:cubicBezTo>
                              <a:cubicBezTo>
                                <a:pt x="9307" y="1346"/>
                                <a:pt x="9307" y="1346"/>
                                <a:pt x="9307" y="1346"/>
                              </a:cubicBezTo>
                              <a:lnTo>
                                <a:pt x="9307" y="1384"/>
                              </a:lnTo>
                              <a:close/>
                              <a:moveTo>
                                <a:pt x="9298" y="1488"/>
                              </a:moveTo>
                              <a:cubicBezTo>
                                <a:pt x="9292" y="1499"/>
                                <a:pt x="9284" y="1508"/>
                                <a:pt x="9273" y="1514"/>
                              </a:cubicBezTo>
                              <a:cubicBezTo>
                                <a:pt x="9263" y="1520"/>
                                <a:pt x="9251" y="1523"/>
                                <a:pt x="9239" y="1523"/>
                              </a:cubicBezTo>
                              <a:cubicBezTo>
                                <a:pt x="9226" y="1523"/>
                                <a:pt x="9215" y="1520"/>
                                <a:pt x="9204" y="1514"/>
                              </a:cubicBezTo>
                              <a:cubicBezTo>
                                <a:pt x="9194" y="1508"/>
                                <a:pt x="9186" y="1499"/>
                                <a:pt x="9179" y="1488"/>
                              </a:cubicBezTo>
                              <a:cubicBezTo>
                                <a:pt x="9173" y="1476"/>
                                <a:pt x="9170" y="1463"/>
                                <a:pt x="9170" y="1447"/>
                              </a:cubicBezTo>
                              <a:cubicBezTo>
                                <a:pt x="9170" y="1432"/>
                                <a:pt x="9173" y="1419"/>
                                <a:pt x="9179" y="1407"/>
                              </a:cubicBezTo>
                              <a:cubicBezTo>
                                <a:pt x="9186" y="1396"/>
                                <a:pt x="9194" y="1387"/>
                                <a:pt x="9204" y="1381"/>
                              </a:cubicBezTo>
                              <a:cubicBezTo>
                                <a:pt x="9215" y="1375"/>
                                <a:pt x="9226" y="1372"/>
                                <a:pt x="9239" y="1372"/>
                              </a:cubicBezTo>
                              <a:cubicBezTo>
                                <a:pt x="9251" y="1372"/>
                                <a:pt x="9263" y="1375"/>
                                <a:pt x="9273" y="1381"/>
                              </a:cubicBezTo>
                              <a:cubicBezTo>
                                <a:pt x="9284" y="1388"/>
                                <a:pt x="9292" y="1396"/>
                                <a:pt x="9298" y="1408"/>
                              </a:cubicBezTo>
                              <a:cubicBezTo>
                                <a:pt x="9304" y="1419"/>
                                <a:pt x="9307" y="1432"/>
                                <a:pt x="9307" y="1447"/>
                              </a:cubicBezTo>
                              <a:cubicBezTo>
                                <a:pt x="9307" y="1463"/>
                                <a:pt x="9304" y="1476"/>
                                <a:pt x="9298" y="1488"/>
                              </a:cubicBezTo>
                              <a:close/>
                              <a:moveTo>
                                <a:pt x="9439" y="1346"/>
                              </a:moveTo>
                              <a:cubicBezTo>
                                <a:pt x="9492" y="1346"/>
                                <a:pt x="9492" y="1346"/>
                                <a:pt x="9492" y="1346"/>
                              </a:cubicBezTo>
                              <a:cubicBezTo>
                                <a:pt x="9492" y="1374"/>
                                <a:pt x="9492" y="1374"/>
                                <a:pt x="9492" y="1374"/>
                              </a:cubicBezTo>
                              <a:cubicBezTo>
                                <a:pt x="9439" y="1374"/>
                                <a:pt x="9439" y="1374"/>
                                <a:pt x="9439" y="1374"/>
                              </a:cubicBezTo>
                              <a:cubicBezTo>
                                <a:pt x="9439" y="1494"/>
                                <a:pt x="9439" y="1494"/>
                                <a:pt x="9439" y="1494"/>
                              </a:cubicBezTo>
                              <a:cubicBezTo>
                                <a:pt x="9439" y="1504"/>
                                <a:pt x="9442" y="1511"/>
                                <a:pt x="9446" y="1515"/>
                              </a:cubicBezTo>
                              <a:cubicBezTo>
                                <a:pt x="9450" y="1519"/>
                                <a:pt x="9457" y="1521"/>
                                <a:pt x="9468" y="1521"/>
                              </a:cubicBezTo>
                              <a:cubicBezTo>
                                <a:pt x="9492" y="1521"/>
                                <a:pt x="9492" y="1521"/>
                                <a:pt x="9492" y="1521"/>
                              </a:cubicBezTo>
                              <a:cubicBezTo>
                                <a:pt x="9492" y="1549"/>
                                <a:pt x="9492" y="1549"/>
                                <a:pt x="9492" y="1549"/>
                              </a:cubicBezTo>
                              <a:cubicBezTo>
                                <a:pt x="9462" y="1549"/>
                                <a:pt x="9462" y="1549"/>
                                <a:pt x="9462" y="1549"/>
                              </a:cubicBezTo>
                              <a:cubicBezTo>
                                <a:pt x="9443" y="1549"/>
                                <a:pt x="9429" y="1545"/>
                                <a:pt x="9420" y="1536"/>
                              </a:cubicBezTo>
                              <a:cubicBezTo>
                                <a:pt x="9410" y="1528"/>
                                <a:pt x="9406" y="1513"/>
                                <a:pt x="9406" y="1494"/>
                              </a:cubicBezTo>
                              <a:cubicBezTo>
                                <a:pt x="9406" y="1374"/>
                                <a:pt x="9406" y="1374"/>
                                <a:pt x="9406" y="1374"/>
                              </a:cubicBezTo>
                              <a:cubicBezTo>
                                <a:pt x="9380" y="1374"/>
                                <a:pt x="9380" y="1374"/>
                                <a:pt x="9380" y="1374"/>
                              </a:cubicBezTo>
                              <a:cubicBezTo>
                                <a:pt x="9380" y="1346"/>
                                <a:pt x="9380" y="1346"/>
                                <a:pt x="9380" y="1346"/>
                              </a:cubicBezTo>
                              <a:cubicBezTo>
                                <a:pt x="9406" y="1346"/>
                                <a:pt x="9406" y="1346"/>
                                <a:pt x="9406" y="1346"/>
                              </a:cubicBezTo>
                              <a:cubicBezTo>
                                <a:pt x="9406" y="1295"/>
                                <a:pt x="9406" y="1295"/>
                                <a:pt x="9406" y="1295"/>
                              </a:cubicBezTo>
                              <a:cubicBezTo>
                                <a:pt x="9439" y="1295"/>
                                <a:pt x="9439" y="1295"/>
                                <a:pt x="9439" y="1295"/>
                              </a:cubicBezTo>
                              <a:lnTo>
                                <a:pt x="9439" y="1346"/>
                              </a:lnTo>
                              <a:close/>
                              <a:moveTo>
                                <a:pt x="9566" y="1274"/>
                              </a:moveTo>
                              <a:cubicBezTo>
                                <a:pt x="9571" y="1279"/>
                                <a:pt x="9573" y="1284"/>
                                <a:pt x="9573" y="1291"/>
                              </a:cubicBezTo>
                              <a:cubicBezTo>
                                <a:pt x="9573" y="1297"/>
                                <a:pt x="9571" y="1302"/>
                                <a:pt x="9566" y="1307"/>
                              </a:cubicBezTo>
                              <a:cubicBezTo>
                                <a:pt x="9562" y="1311"/>
                                <a:pt x="9557" y="1314"/>
                                <a:pt x="9550" y="1314"/>
                              </a:cubicBezTo>
                              <a:cubicBezTo>
                                <a:pt x="9544" y="1314"/>
                                <a:pt x="9539" y="1311"/>
                                <a:pt x="9534" y="1307"/>
                              </a:cubicBezTo>
                              <a:cubicBezTo>
                                <a:pt x="9530" y="1302"/>
                                <a:pt x="9528" y="1297"/>
                                <a:pt x="9528" y="1291"/>
                              </a:cubicBezTo>
                              <a:cubicBezTo>
                                <a:pt x="9528" y="1284"/>
                                <a:pt x="9530" y="1279"/>
                                <a:pt x="9534" y="1274"/>
                              </a:cubicBezTo>
                              <a:cubicBezTo>
                                <a:pt x="9539" y="1270"/>
                                <a:pt x="9544" y="1268"/>
                                <a:pt x="9550" y="1268"/>
                              </a:cubicBezTo>
                              <a:cubicBezTo>
                                <a:pt x="9557" y="1268"/>
                                <a:pt x="9562" y="1270"/>
                                <a:pt x="9566" y="1274"/>
                              </a:cubicBezTo>
                              <a:close/>
                              <a:moveTo>
                                <a:pt x="9533" y="1347"/>
                              </a:moveTo>
                              <a:cubicBezTo>
                                <a:pt x="9567" y="1347"/>
                                <a:pt x="9567" y="1347"/>
                                <a:pt x="9567" y="1347"/>
                              </a:cubicBezTo>
                              <a:cubicBezTo>
                                <a:pt x="9567" y="1549"/>
                                <a:pt x="9567" y="1549"/>
                                <a:pt x="9567" y="1549"/>
                              </a:cubicBezTo>
                              <a:cubicBezTo>
                                <a:pt x="9533" y="1549"/>
                                <a:pt x="9533" y="1549"/>
                                <a:pt x="9533" y="1549"/>
                              </a:cubicBezTo>
                              <a:lnTo>
                                <a:pt x="9533" y="1347"/>
                              </a:lnTo>
                              <a:close/>
                              <a:moveTo>
                                <a:pt x="9809" y="1440"/>
                              </a:moveTo>
                              <a:cubicBezTo>
                                <a:pt x="9809" y="1422"/>
                                <a:pt x="9805" y="1405"/>
                                <a:pt x="9797" y="1390"/>
                              </a:cubicBezTo>
                              <a:cubicBezTo>
                                <a:pt x="9789" y="1376"/>
                                <a:pt x="9778" y="1364"/>
                                <a:pt x="9763" y="1356"/>
                              </a:cubicBezTo>
                              <a:cubicBezTo>
                                <a:pt x="9748" y="1347"/>
                                <a:pt x="9731" y="1343"/>
                                <a:pt x="9712" y="1343"/>
                              </a:cubicBezTo>
                              <a:cubicBezTo>
                                <a:pt x="9692" y="1343"/>
                                <a:pt x="9675" y="1347"/>
                                <a:pt x="9659" y="1356"/>
                              </a:cubicBezTo>
                              <a:cubicBezTo>
                                <a:pt x="9644" y="1364"/>
                                <a:pt x="9632" y="1377"/>
                                <a:pt x="9624" y="1392"/>
                              </a:cubicBezTo>
                              <a:cubicBezTo>
                                <a:pt x="9616" y="1408"/>
                                <a:pt x="9611" y="1427"/>
                                <a:pt x="9611" y="1447"/>
                              </a:cubicBezTo>
                              <a:cubicBezTo>
                                <a:pt x="9611" y="1468"/>
                                <a:pt x="9616" y="1487"/>
                                <a:pt x="9624" y="1503"/>
                              </a:cubicBezTo>
                              <a:cubicBezTo>
                                <a:pt x="9633" y="1519"/>
                                <a:pt x="9645" y="1531"/>
                                <a:pt x="9660" y="1540"/>
                              </a:cubicBezTo>
                              <a:cubicBezTo>
                                <a:pt x="9675" y="1548"/>
                                <a:pt x="9693" y="1553"/>
                                <a:pt x="9712" y="1553"/>
                              </a:cubicBezTo>
                              <a:cubicBezTo>
                                <a:pt x="9736" y="1553"/>
                                <a:pt x="9756" y="1546"/>
                                <a:pt x="9772" y="1534"/>
                              </a:cubicBezTo>
                              <a:cubicBezTo>
                                <a:pt x="9789" y="1522"/>
                                <a:pt x="9800" y="1506"/>
                                <a:pt x="9805" y="1487"/>
                              </a:cubicBezTo>
                              <a:cubicBezTo>
                                <a:pt x="9769" y="1487"/>
                                <a:pt x="9769" y="1487"/>
                                <a:pt x="9769" y="1487"/>
                              </a:cubicBezTo>
                              <a:cubicBezTo>
                                <a:pt x="9765" y="1498"/>
                                <a:pt x="9758" y="1507"/>
                                <a:pt x="9748" y="1514"/>
                              </a:cubicBezTo>
                              <a:cubicBezTo>
                                <a:pt x="9738" y="1521"/>
                                <a:pt x="9726" y="1524"/>
                                <a:pt x="9712" y="1524"/>
                              </a:cubicBezTo>
                              <a:cubicBezTo>
                                <a:pt x="9694" y="1524"/>
                                <a:pt x="9679" y="1518"/>
                                <a:pt x="9666" y="1507"/>
                              </a:cubicBezTo>
                              <a:cubicBezTo>
                                <a:pt x="9654" y="1496"/>
                                <a:pt x="9647" y="1480"/>
                                <a:pt x="9646" y="1460"/>
                              </a:cubicBezTo>
                              <a:cubicBezTo>
                                <a:pt x="9808" y="1460"/>
                                <a:pt x="9808" y="1460"/>
                                <a:pt x="9808" y="1460"/>
                              </a:cubicBezTo>
                              <a:cubicBezTo>
                                <a:pt x="9809" y="1453"/>
                                <a:pt x="9809" y="1447"/>
                                <a:pt x="9809" y="1440"/>
                              </a:cubicBezTo>
                              <a:close/>
                              <a:moveTo>
                                <a:pt x="9646" y="1433"/>
                              </a:moveTo>
                              <a:cubicBezTo>
                                <a:pt x="9648" y="1414"/>
                                <a:pt x="9655" y="1399"/>
                                <a:pt x="9667" y="1388"/>
                              </a:cubicBezTo>
                              <a:cubicBezTo>
                                <a:pt x="9679" y="1377"/>
                                <a:pt x="9693" y="1372"/>
                                <a:pt x="9710" y="1372"/>
                              </a:cubicBezTo>
                              <a:cubicBezTo>
                                <a:pt x="9722" y="1372"/>
                                <a:pt x="9733" y="1374"/>
                                <a:pt x="9743" y="1379"/>
                              </a:cubicBezTo>
                              <a:cubicBezTo>
                                <a:pt x="9752" y="1384"/>
                                <a:pt x="9760" y="1391"/>
                                <a:pt x="9766" y="1400"/>
                              </a:cubicBezTo>
                              <a:cubicBezTo>
                                <a:pt x="9771" y="1409"/>
                                <a:pt x="9774" y="1420"/>
                                <a:pt x="9774" y="1433"/>
                              </a:cubicBezTo>
                              <a:lnTo>
                                <a:pt x="9646" y="1433"/>
                              </a:lnTo>
                              <a:close/>
                              <a:moveTo>
                                <a:pt x="775" y="1738"/>
                              </a:moveTo>
                              <a:cubicBezTo>
                                <a:pt x="1292" y="1738"/>
                                <a:pt x="1292" y="1738"/>
                                <a:pt x="1292" y="1738"/>
                              </a:cubicBezTo>
                              <a:cubicBezTo>
                                <a:pt x="1292" y="1931"/>
                                <a:pt x="1292" y="1931"/>
                                <a:pt x="1292" y="1931"/>
                              </a:cubicBezTo>
                              <a:cubicBezTo>
                                <a:pt x="775" y="1931"/>
                                <a:pt x="775" y="1931"/>
                                <a:pt x="775" y="1931"/>
                              </a:cubicBezTo>
                              <a:lnTo>
                                <a:pt x="775" y="1738"/>
                              </a:lnTo>
                              <a:close/>
                              <a:moveTo>
                                <a:pt x="1189" y="0"/>
                              </a:moveTo>
                              <a:cubicBezTo>
                                <a:pt x="1389" y="0"/>
                                <a:pt x="1389" y="0"/>
                                <a:pt x="1389" y="0"/>
                              </a:cubicBezTo>
                              <a:cubicBezTo>
                                <a:pt x="1133" y="954"/>
                                <a:pt x="1133" y="954"/>
                                <a:pt x="1133" y="954"/>
                              </a:cubicBezTo>
                              <a:cubicBezTo>
                                <a:pt x="1133" y="1545"/>
                                <a:pt x="1133" y="1545"/>
                                <a:pt x="1133" y="1545"/>
                              </a:cubicBezTo>
                              <a:cubicBezTo>
                                <a:pt x="934" y="1545"/>
                                <a:pt x="934" y="1545"/>
                                <a:pt x="934" y="1545"/>
                              </a:cubicBezTo>
                              <a:cubicBezTo>
                                <a:pt x="934" y="954"/>
                                <a:pt x="934" y="954"/>
                                <a:pt x="934" y="954"/>
                              </a:cubicBezTo>
                              <a:cubicBezTo>
                                <a:pt x="679" y="0"/>
                                <a:pt x="679" y="0"/>
                                <a:pt x="679" y="0"/>
                              </a:cubicBezTo>
                              <a:cubicBezTo>
                                <a:pt x="878" y="0"/>
                                <a:pt x="878" y="0"/>
                                <a:pt x="878" y="0"/>
                              </a:cubicBezTo>
                              <a:cubicBezTo>
                                <a:pt x="1000" y="453"/>
                                <a:pt x="1000" y="453"/>
                                <a:pt x="1000" y="453"/>
                              </a:cubicBezTo>
                              <a:cubicBezTo>
                                <a:pt x="1003" y="469"/>
                                <a:pt x="1025" y="555"/>
                                <a:pt x="1034" y="623"/>
                              </a:cubicBezTo>
                              <a:cubicBezTo>
                                <a:pt x="1043" y="555"/>
                                <a:pt x="1062" y="474"/>
                                <a:pt x="1068" y="453"/>
                              </a:cubicBezTo>
                              <a:lnTo>
                                <a:pt x="1189" y="0"/>
                              </a:lnTo>
                              <a:close/>
                              <a:moveTo>
                                <a:pt x="2010" y="988"/>
                              </a:moveTo>
                              <a:cubicBezTo>
                                <a:pt x="2041" y="1047"/>
                                <a:pt x="2053" y="1114"/>
                                <a:pt x="2055" y="1193"/>
                              </a:cubicBezTo>
                              <a:cubicBezTo>
                                <a:pt x="2055" y="1235"/>
                                <a:pt x="2055" y="1235"/>
                                <a:pt x="2055" y="1235"/>
                              </a:cubicBezTo>
                              <a:cubicBezTo>
                                <a:pt x="2055" y="1339"/>
                                <a:pt x="2033" y="1420"/>
                                <a:pt x="1983" y="1476"/>
                              </a:cubicBezTo>
                              <a:cubicBezTo>
                                <a:pt x="1933" y="1531"/>
                                <a:pt x="1856" y="1560"/>
                                <a:pt x="1748" y="1560"/>
                              </a:cubicBezTo>
                              <a:cubicBezTo>
                                <a:pt x="1628" y="1560"/>
                                <a:pt x="1550" y="1530"/>
                                <a:pt x="1503" y="1473"/>
                              </a:cubicBezTo>
                              <a:cubicBezTo>
                                <a:pt x="1456" y="1416"/>
                                <a:pt x="1439" y="1334"/>
                                <a:pt x="1439" y="1228"/>
                              </a:cubicBezTo>
                              <a:cubicBezTo>
                                <a:pt x="1439" y="1141"/>
                                <a:pt x="1439" y="1141"/>
                                <a:pt x="1439" y="1141"/>
                              </a:cubicBezTo>
                              <a:cubicBezTo>
                                <a:pt x="1636" y="1141"/>
                                <a:pt x="1636" y="1141"/>
                                <a:pt x="1636" y="1141"/>
                              </a:cubicBezTo>
                              <a:cubicBezTo>
                                <a:pt x="1636" y="1226"/>
                                <a:pt x="1636" y="1226"/>
                                <a:pt x="1636" y="1226"/>
                              </a:cubicBezTo>
                              <a:cubicBezTo>
                                <a:pt x="1636" y="1273"/>
                                <a:pt x="1641" y="1309"/>
                                <a:pt x="1658" y="1332"/>
                              </a:cubicBezTo>
                              <a:cubicBezTo>
                                <a:pt x="1674" y="1356"/>
                                <a:pt x="1701" y="1368"/>
                                <a:pt x="1746" y="1368"/>
                              </a:cubicBezTo>
                              <a:cubicBezTo>
                                <a:pt x="1789" y="1368"/>
                                <a:pt x="1817" y="1354"/>
                                <a:pt x="1833" y="1330"/>
                              </a:cubicBezTo>
                              <a:cubicBezTo>
                                <a:pt x="1850" y="1307"/>
                                <a:pt x="1857" y="1274"/>
                                <a:pt x="1857" y="1234"/>
                              </a:cubicBezTo>
                              <a:cubicBezTo>
                                <a:pt x="1857" y="1224"/>
                                <a:pt x="1857" y="1224"/>
                                <a:pt x="1857" y="1224"/>
                              </a:cubicBezTo>
                              <a:cubicBezTo>
                                <a:pt x="1857" y="1177"/>
                                <a:pt x="1852" y="1138"/>
                                <a:pt x="1839" y="1107"/>
                              </a:cubicBezTo>
                              <a:cubicBezTo>
                                <a:pt x="1825" y="1077"/>
                                <a:pt x="1801" y="1051"/>
                                <a:pt x="1764" y="1026"/>
                              </a:cubicBezTo>
                              <a:cubicBezTo>
                                <a:pt x="1644" y="949"/>
                                <a:pt x="1644" y="949"/>
                                <a:pt x="1644" y="949"/>
                              </a:cubicBezTo>
                              <a:cubicBezTo>
                                <a:pt x="1560" y="895"/>
                                <a:pt x="1512" y="847"/>
                                <a:pt x="1485" y="793"/>
                              </a:cubicBezTo>
                              <a:cubicBezTo>
                                <a:pt x="1458" y="738"/>
                                <a:pt x="1450" y="677"/>
                                <a:pt x="1450" y="593"/>
                              </a:cubicBezTo>
                              <a:cubicBezTo>
                                <a:pt x="1450" y="571"/>
                                <a:pt x="1450" y="571"/>
                                <a:pt x="1450" y="571"/>
                              </a:cubicBezTo>
                              <a:cubicBezTo>
                                <a:pt x="1450" y="353"/>
                                <a:pt x="1557" y="256"/>
                                <a:pt x="1754" y="256"/>
                              </a:cubicBezTo>
                              <a:cubicBezTo>
                                <a:pt x="1958" y="256"/>
                                <a:pt x="2052" y="361"/>
                                <a:pt x="2052" y="574"/>
                              </a:cubicBezTo>
                              <a:cubicBezTo>
                                <a:pt x="2052" y="674"/>
                                <a:pt x="2052" y="674"/>
                                <a:pt x="2052" y="674"/>
                              </a:cubicBezTo>
                              <a:cubicBezTo>
                                <a:pt x="1854" y="674"/>
                                <a:pt x="1854" y="674"/>
                                <a:pt x="1854" y="674"/>
                              </a:cubicBezTo>
                              <a:cubicBezTo>
                                <a:pt x="1853" y="563"/>
                                <a:pt x="1853" y="563"/>
                                <a:pt x="1853" y="563"/>
                              </a:cubicBezTo>
                              <a:cubicBezTo>
                                <a:pt x="1853" y="529"/>
                                <a:pt x="1846" y="500"/>
                                <a:pt x="1830" y="479"/>
                              </a:cubicBezTo>
                              <a:cubicBezTo>
                                <a:pt x="1814" y="459"/>
                                <a:pt x="1788" y="447"/>
                                <a:pt x="1751" y="447"/>
                              </a:cubicBezTo>
                              <a:cubicBezTo>
                                <a:pt x="1712" y="447"/>
                                <a:pt x="1686" y="461"/>
                                <a:pt x="1670" y="484"/>
                              </a:cubicBezTo>
                              <a:cubicBezTo>
                                <a:pt x="1654" y="507"/>
                                <a:pt x="1647" y="541"/>
                                <a:pt x="1648" y="578"/>
                              </a:cubicBezTo>
                              <a:cubicBezTo>
                                <a:pt x="1649" y="602"/>
                                <a:pt x="1649" y="602"/>
                                <a:pt x="1649" y="602"/>
                              </a:cubicBezTo>
                              <a:cubicBezTo>
                                <a:pt x="1650" y="668"/>
                                <a:pt x="1680" y="731"/>
                                <a:pt x="1741" y="767"/>
                              </a:cubicBezTo>
                              <a:cubicBezTo>
                                <a:pt x="1849" y="830"/>
                                <a:pt x="1849" y="830"/>
                                <a:pt x="1849" y="830"/>
                              </a:cubicBezTo>
                              <a:cubicBezTo>
                                <a:pt x="1928" y="878"/>
                                <a:pt x="1979" y="929"/>
                                <a:pt x="2010" y="988"/>
                              </a:cubicBezTo>
                              <a:close/>
                              <a:moveTo>
                                <a:pt x="2240" y="275"/>
                              </a:moveTo>
                              <a:cubicBezTo>
                                <a:pt x="2758" y="275"/>
                                <a:pt x="2758" y="275"/>
                                <a:pt x="2758" y="275"/>
                              </a:cubicBezTo>
                              <a:cubicBezTo>
                                <a:pt x="2758" y="467"/>
                                <a:pt x="2758" y="467"/>
                                <a:pt x="2758" y="467"/>
                              </a:cubicBezTo>
                              <a:cubicBezTo>
                                <a:pt x="2438" y="467"/>
                                <a:pt x="2438" y="467"/>
                                <a:pt x="2438" y="467"/>
                              </a:cubicBezTo>
                              <a:cubicBezTo>
                                <a:pt x="2438" y="803"/>
                                <a:pt x="2438" y="803"/>
                                <a:pt x="2438" y="803"/>
                              </a:cubicBezTo>
                              <a:cubicBezTo>
                                <a:pt x="2720" y="803"/>
                                <a:pt x="2720" y="803"/>
                                <a:pt x="2720" y="803"/>
                              </a:cubicBezTo>
                              <a:cubicBezTo>
                                <a:pt x="2720" y="995"/>
                                <a:pt x="2720" y="995"/>
                                <a:pt x="2720" y="995"/>
                              </a:cubicBezTo>
                              <a:cubicBezTo>
                                <a:pt x="2438" y="995"/>
                                <a:pt x="2438" y="995"/>
                                <a:pt x="2438" y="995"/>
                              </a:cubicBezTo>
                              <a:cubicBezTo>
                                <a:pt x="2438" y="1354"/>
                                <a:pt x="2438" y="1354"/>
                                <a:pt x="2438" y="1354"/>
                              </a:cubicBezTo>
                              <a:cubicBezTo>
                                <a:pt x="2758" y="1354"/>
                                <a:pt x="2758" y="1354"/>
                                <a:pt x="2758" y="1354"/>
                              </a:cubicBezTo>
                              <a:cubicBezTo>
                                <a:pt x="2758" y="1545"/>
                                <a:pt x="2758" y="1545"/>
                                <a:pt x="2758" y="1545"/>
                              </a:cubicBezTo>
                              <a:cubicBezTo>
                                <a:pt x="2240" y="1545"/>
                                <a:pt x="2240" y="1545"/>
                                <a:pt x="2240" y="1545"/>
                              </a:cubicBezTo>
                              <a:lnTo>
                                <a:pt x="2240" y="275"/>
                              </a:lnTo>
                              <a:close/>
                              <a:moveTo>
                                <a:pt x="489" y="997"/>
                              </a:moveTo>
                              <a:cubicBezTo>
                                <a:pt x="563" y="940"/>
                                <a:pt x="613" y="846"/>
                                <a:pt x="613" y="738"/>
                              </a:cubicBezTo>
                              <a:cubicBezTo>
                                <a:pt x="613" y="602"/>
                                <a:pt x="613" y="602"/>
                                <a:pt x="613" y="602"/>
                              </a:cubicBezTo>
                              <a:cubicBezTo>
                                <a:pt x="613" y="485"/>
                                <a:pt x="588" y="404"/>
                                <a:pt x="538" y="350"/>
                              </a:cubicBezTo>
                              <a:cubicBezTo>
                                <a:pt x="487" y="298"/>
                                <a:pt x="410" y="275"/>
                                <a:pt x="305" y="275"/>
                              </a:cubicBezTo>
                              <a:cubicBezTo>
                                <a:pt x="0" y="275"/>
                                <a:pt x="0" y="275"/>
                                <a:pt x="0" y="275"/>
                              </a:cubicBezTo>
                              <a:cubicBezTo>
                                <a:pt x="0" y="1545"/>
                                <a:pt x="0" y="1545"/>
                                <a:pt x="0" y="1545"/>
                              </a:cubicBezTo>
                              <a:cubicBezTo>
                                <a:pt x="198" y="1545"/>
                                <a:pt x="198" y="1545"/>
                                <a:pt x="198" y="1545"/>
                              </a:cubicBezTo>
                              <a:cubicBezTo>
                                <a:pt x="198" y="1054"/>
                                <a:pt x="198" y="1054"/>
                                <a:pt x="198" y="1054"/>
                              </a:cubicBezTo>
                              <a:cubicBezTo>
                                <a:pt x="265" y="1054"/>
                                <a:pt x="265" y="1054"/>
                                <a:pt x="265" y="1054"/>
                              </a:cubicBezTo>
                              <a:cubicBezTo>
                                <a:pt x="272" y="1054"/>
                                <a:pt x="279" y="1054"/>
                                <a:pt x="297" y="1052"/>
                              </a:cubicBezTo>
                              <a:cubicBezTo>
                                <a:pt x="438" y="1545"/>
                                <a:pt x="438" y="1545"/>
                                <a:pt x="438" y="1545"/>
                              </a:cubicBezTo>
                              <a:cubicBezTo>
                                <a:pt x="643" y="1545"/>
                                <a:pt x="643" y="1545"/>
                                <a:pt x="643" y="1545"/>
                              </a:cubicBezTo>
                              <a:cubicBezTo>
                                <a:pt x="486" y="999"/>
                                <a:pt x="486" y="999"/>
                                <a:pt x="486" y="999"/>
                              </a:cubicBezTo>
                              <a:cubicBezTo>
                                <a:pt x="487" y="998"/>
                                <a:pt x="488" y="998"/>
                                <a:pt x="489" y="997"/>
                              </a:cubicBezTo>
                              <a:close/>
                              <a:moveTo>
                                <a:pt x="415" y="738"/>
                              </a:moveTo>
                              <a:cubicBezTo>
                                <a:pt x="415" y="773"/>
                                <a:pt x="406" y="804"/>
                                <a:pt x="388" y="826"/>
                              </a:cubicBezTo>
                              <a:cubicBezTo>
                                <a:pt x="369" y="849"/>
                                <a:pt x="340" y="862"/>
                                <a:pt x="303" y="862"/>
                              </a:cubicBezTo>
                              <a:cubicBezTo>
                                <a:pt x="198" y="862"/>
                                <a:pt x="198" y="862"/>
                                <a:pt x="198" y="862"/>
                              </a:cubicBezTo>
                              <a:cubicBezTo>
                                <a:pt x="198" y="467"/>
                                <a:pt x="198" y="467"/>
                                <a:pt x="198" y="467"/>
                              </a:cubicBezTo>
                              <a:cubicBezTo>
                                <a:pt x="304" y="467"/>
                                <a:pt x="304" y="467"/>
                                <a:pt x="304" y="467"/>
                              </a:cubicBezTo>
                              <a:cubicBezTo>
                                <a:pt x="341" y="467"/>
                                <a:pt x="368" y="473"/>
                                <a:pt x="387" y="493"/>
                              </a:cubicBezTo>
                              <a:cubicBezTo>
                                <a:pt x="406" y="513"/>
                                <a:pt x="415" y="546"/>
                                <a:pt x="415" y="599"/>
                              </a:cubicBezTo>
                              <a:lnTo>
                                <a:pt x="415" y="73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4731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6503953" id="Papier 2" o:spid="_x0000_s1026" editas="canvas" style="position:absolute;margin-left:0;margin-top:0;width:333.4pt;height:91.9pt;z-index:-251658238;mso-position-horizontal-relative:page;mso-position-vertical-relative:page" coordsize="42341,116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42341;height:11671;visibility:visible;mso-wrap-style:square">
                <v:fill o:detectmouseclick="t"/>
                <v:path o:connecttype="none"/>
              </v:shape>
              <v:shape id="Freeform 13" o:spid="_x0000_s1028" style="position:absolute;left:9086;top:3803;width:31147;height:6128;visibility:visible;mso-wrap-style:square;v-text-anchor:top" coordsize="9809,19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" path="m3728,796v-38,,-38,,-38,c3596,1052,3596,1052,3596,1052v36,,36,,36,c3653,995,3653,995,3653,995v112,,112,,112,c3786,1052,3786,1052,3786,1052v35,,35,,35,l3728,796xm3662,968v47,-131,47,-131,47,-131c3755,968,3755,968,3755,968r-93,xm4021,886v-7,-12,-17,-22,-31,-29c3976,850,3962,846,3946,846v-18,,-35,4,-49,13c3882,868,3870,880,3862,896v-8,15,-13,33,-13,54c3849,971,3854,989,3862,1005v8,16,20,28,35,37c3911,1051,3928,1056,3946,1056v17,,32,-4,45,-12c4005,1036,4014,1026,4021,1014v,38,,38,,38c4055,1052,4055,1052,4055,1052v,-274,,-274,,-274c4021,778,4021,778,4021,778r,108xm4012,991v-6,11,-15,20,-25,26c3976,1023,3965,1026,3952,1026v-12,,-24,-3,-34,-9c3908,1011,3899,1002,3893,991v-6,-12,-9,-25,-9,-41c3884,935,3887,922,3893,910v6,-11,15,-20,25,-26c3928,878,3940,875,3952,875v13,,24,3,35,9c3997,891,4006,899,4012,911v6,11,9,24,9,40c4021,966,4018,979,4012,991xm4251,849v35,,35,,35,c4207,1052,4207,1052,4207,1052v-39,,-39,,-39,c4088,849,4088,849,4088,849v36,,36,,36,c4188,1021,4188,1021,4188,1021r63,-172xm4321,810v-5,-5,-7,-10,-7,-16c4314,787,4316,782,4321,777v4,-4,10,-6,16,-6c4343,771,4348,773,4353,777v4,5,6,10,6,17c4359,800,4357,805,4353,810v-5,4,-10,7,-16,7c4331,817,4325,814,4321,810xm4320,849v33,,33,,33,c4353,1052,4353,1052,4353,1052v-33,,-33,,-33,l4320,849xm4482,1056v-15,,-29,-3,-41,-8c4428,1042,4419,1035,4411,1025v-7,-9,-11,-20,-11,-32c4434,993,4434,993,4434,993v1,10,6,18,15,24c4457,1024,4468,1027,4482,1027v13,,23,-3,30,-8c4520,1013,4524,1006,4524,997v,-9,-4,-15,-12,-20c4504,973,4492,969,4475,965v-15,-4,-27,-8,-37,-12c4429,948,4421,942,4414,934v-7,-8,-10,-18,-10,-31c4404,892,4407,883,4413,874v6,-8,15,-15,26,-20c4450,849,4463,846,4478,846v22,,41,6,54,17c4546,875,4554,890,4555,910v-34,,-34,,-34,c4520,899,4516,891,4508,884v-8,-6,-18,-9,-31,-9c4465,875,4455,877,4448,882v-7,6,-11,12,-11,21c4437,909,4439,915,4444,919v4,5,10,8,16,11c4467,932,4476,935,4487,938v15,4,27,8,36,12c4532,954,4540,959,4546,967v7,8,10,18,10,30c4556,1008,4553,1018,4547,1027v-6,9,-15,16,-26,21c4510,1053,4497,1056,4482,1056xm4640,1043v15,8,32,13,51,13c4716,1056,4736,1049,4752,1037v16,-12,27,-28,33,-47c4748,990,4748,990,4748,990v-3,11,-10,20,-20,27c4718,1024,4706,1027,4691,1027v-17,,-32,-6,-45,-17c4634,999,4627,983,4626,963v162,,162,,162,c4788,956,4789,950,4789,943v,-18,-4,-35,-12,-50c4769,879,4757,867,4743,859v-15,-9,-32,-13,-52,-13c4672,846,4654,850,4639,859v-15,8,-27,21,-35,36c4595,911,4591,930,4591,950v,21,5,40,13,56c4613,1022,4625,1034,4640,1043xm4647,891v11,-11,26,-16,43,-16c4702,875,4713,877,4722,882v10,5,18,12,24,21c4751,912,4754,923,4754,936v-128,,-128,,-128,c4628,917,4635,902,4647,891xm4979,849v34,,34,,34,c5013,1052,5013,1052,5013,1052v-34,,-34,,-34,c4979,1022,4979,1022,4979,1022v-6,11,-15,19,-26,25c4941,1052,4928,1055,4915,1055v-16,,-30,-3,-43,-10c4859,1039,4850,1029,4842,1016v-7,-13,-11,-29,-11,-48c4831,849,4831,849,4831,849v34,,34,,34,c4865,964,4865,964,4865,964v,20,5,35,15,46c4890,1021,4904,1026,4921,1026v18,,32,-6,43,-17c4974,998,4979,982,4979,961r,-112xm5104,1052v-34,,-34,,-34,c5070,849,5070,849,5070,849v34,,34,,34,c5104,882,5104,882,5104,882v6,-11,14,-20,25,-27c5140,849,5153,846,5169,846v,35,,35,,35c5160,881,5160,881,5160,881v-37,,-56,20,-56,61l5104,1052xm5344,967v6,8,10,18,10,30c5354,1008,5351,1018,5345,1027v-7,9,-15,16,-27,21c5307,1053,5294,1056,5280,1056v-16,,-30,-3,-42,-8c5226,1042,5216,1035,5209,1025v-7,-9,-11,-20,-12,-32c5232,993,5232,993,5232,993v1,10,5,18,14,24c5254,1024,5266,1027,5279,1027v13,,23,-3,31,-8c5317,1013,5321,1006,5321,997v,-9,-4,-15,-12,-20c5301,973,5289,969,5272,965v-15,-4,-27,-8,-36,-12c5226,948,5218,942,5211,934v-7,-8,-10,-18,-10,-31c5201,892,5204,883,5210,874v6,-8,15,-15,26,-20c5248,849,5261,846,5275,846v23,,41,6,55,17c5344,875,5351,890,5352,910v-34,,-34,,-34,c5318,899,5313,891,5305,884v-7,-6,-18,-9,-31,-9c5262,875,5253,877,5245,882v-7,6,-10,12,-10,21c5235,909,5237,915,5241,919v4,5,10,8,16,11c5264,932,5273,935,5285,938v14,4,26,8,35,12c5329,954,5337,959,5344,967xm5500,849v34,,34,,34,c5534,1052,5534,1052,5534,1052v-34,,-34,,-34,l5500,849xm5533,777v4,5,6,10,6,17c5539,800,5537,805,5533,810v-4,4,-10,7,-16,7c5511,817,5505,814,5501,810v-4,-5,-7,-10,-7,-16c5494,787,5497,782,5501,777v4,-4,10,-6,16,-6c5523,771,5529,773,5533,777xm5750,868v15,15,23,37,23,65c5773,1052,5773,1052,5773,1052v-34,,-34,,-34,c5739,938,5739,938,5739,938v,-21,-5,-36,-15,-47c5714,880,5700,875,5683,875v-18,,-32,6,-43,17c5630,903,5625,919,5625,940v,112,,112,,112c5591,1052,5591,1052,5591,1052v,-203,,-203,,-203c5625,849,5625,849,5625,849v,29,,29,,29c5631,868,5640,860,5652,854v11,-5,24,-8,38,-8c5714,846,5734,853,5750,868xm6101,849v-80,203,-80,203,-80,203c5982,1052,5982,1052,5982,1052,5902,849,5902,849,5902,849v37,,37,,37,c6002,1021,6002,1021,6002,1021v63,-172,63,-172,63,-172l6101,849xm6217,1056v18,,33,-4,46,-12c6277,1036,6286,1026,6293,1015v,37,,37,,37c6327,1052,6327,1052,6327,1052v,-203,,-203,,-203c6293,849,6293,849,6293,849v,38,,38,,38c6287,875,6277,865,6264,858v-13,-8,-29,-12,-46,-12c6200,846,6183,850,6169,859v-15,9,-27,21,-35,37c6126,911,6121,929,6121,950v,21,5,39,13,55c6142,1021,6154,1033,6168,1042v15,9,31,14,49,14xm6156,950v,-15,3,-28,9,-40c6171,899,6180,890,6190,884v10,-6,22,-9,34,-9c6237,875,6248,878,6259,884v10,7,19,15,25,27c6290,922,6293,935,6293,951v,15,-3,28,-9,40c6278,1002,6269,1011,6259,1017v-11,6,-22,9,-35,9c6212,1026,6200,1023,6190,1017v-10,-6,-19,-15,-25,-26c6159,979,6156,966,6156,950xm6520,967v6,8,10,18,10,30c6530,1008,6527,1018,6521,1027v-6,9,-15,16,-26,21c6483,1053,6470,1056,6456,1056v-16,,-30,-3,-42,-8c6402,1042,6392,1035,6385,1025v-7,-9,-11,-20,-12,-32c6408,993,6408,993,6408,993v1,10,6,18,14,24c6431,1024,6442,1027,6456,1027v12,,22,-3,30,-8c6493,1013,6497,1006,6497,997v,-9,-4,-15,-12,-20c6477,973,6465,969,6449,965v-16,-4,-28,-8,-37,-12c6402,948,6394,942,6387,934v-6,-8,-10,-18,-10,-31c6377,892,6380,883,6386,874v7,-8,15,-15,27,-20c6424,849,6437,846,6451,846v23,,41,6,55,17c6520,875,6527,890,6528,910v-34,,-34,,-34,c6494,899,6489,891,6482,884v-8,-6,-19,-9,-32,-9c6438,875,6429,877,6422,882v-8,6,-11,12,-11,21c6411,909,6413,915,6417,919v5,5,10,8,17,11c6440,932,6449,935,6461,938v14,4,26,8,35,12c6505,954,6513,959,6520,967xm6585,877v-27,,-27,,-27,c6558,849,6558,849,6558,849v27,,27,,27,c6585,798,6585,798,6585,798v33,,33,,33,c6618,849,6618,849,6618,849v53,,53,,53,c6671,877,6671,877,6671,877v-53,,-53,,-53,c6618,997,6618,997,6618,997v,10,2,17,7,21c6629,1022,6636,1024,6646,1024v25,,25,,25,c6671,1052,6671,1052,6671,1052v-30,,-30,,-30,c6622,1052,6608,1048,6599,1039v-10,-8,-14,-23,-14,-42l6585,877xm6859,1140v15,-8,26,-20,34,-34c6901,1092,6905,1075,6905,1057v,-208,,-208,,-208c6871,849,6871,849,6871,849v,37,,37,,37c6865,875,6855,865,6842,858v-14,-8,-29,-12,-46,-12c6778,846,6761,850,6747,859v-15,9,-27,21,-35,37c6704,911,6699,929,6699,950v,21,5,39,13,55c6720,1021,6732,1033,6747,1042v14,9,31,14,49,14c6813,1056,6828,1052,6841,1044v14,-8,23,-18,30,-30c6871,1057,6871,1057,6871,1057v,21,-6,37,-18,48c6842,1117,6827,1123,6808,1123v-16,,-30,-4,-42,-11c6755,1104,6747,1094,6743,1082v-33,,-33,,-33,c6713,1104,6724,1121,6742,1133v17,13,40,19,66,19c6828,1152,6845,1148,6859,1140xm6862,991v-6,11,-15,20,-25,26c6826,1023,6815,1026,6802,1026v-12,,-24,-3,-34,-9c6757,1011,6749,1002,6743,991v-6,-12,-9,-25,-9,-41c6734,935,6737,921,6743,910v6,-11,14,-20,25,-26c6778,878,6790,875,6802,875v13,,24,3,35,9c6847,890,6856,899,6862,911v6,11,9,24,9,39c6871,966,6868,979,6862,991xm7104,859v-15,-9,-33,-13,-52,-13c7033,846,7015,850,7000,859v-16,8,-28,21,-37,37c6954,911,6949,930,6949,950v,21,5,40,14,56c6971,1022,6983,1034,6999,1043v15,8,32,13,51,13c7070,1056,7087,1051,7103,1043v16,-9,28,-21,38,-37c7150,990,7154,971,7154,950v,-20,-4,-39,-13,-55c7132,880,7120,867,7104,859xm7110,992v-6,11,-15,20,-25,25c7074,1023,7063,1026,7050,1026v-12,,-23,-3,-33,-8c7007,1012,6999,1004,6993,992v-6,-11,-9,-25,-9,-42c6984,934,6987,920,6993,909v6,-11,15,-20,25,-25c7028,878,7039,875,7052,875v12,,23,3,33,9c7096,889,7104,898,7110,909v7,11,10,25,10,41c7120,967,7117,981,7110,992xm7344,990v-4,11,-11,20,-21,27c7313,1024,7301,1027,7287,1027v-18,,-33,-6,-46,-17c7229,999,7222,983,7221,963v162,,162,,162,c7383,956,7384,950,7384,943v,-18,-4,-35,-12,-50c7364,879,7352,867,7338,859v-15,-9,-32,-13,-51,-13c7267,846,7249,850,7234,859v-15,8,-27,21,-35,36c7190,911,7186,930,7186,950v,21,5,40,13,56c7208,1022,7220,1034,7235,1043v15,8,32,13,52,13c7311,1056,7331,1049,7347,1037v17,-12,27,-28,33,-47l7344,990xm7242,891v12,-11,26,-16,43,-16c7297,875,7308,877,7317,882v10,5,18,12,24,21c7346,912,7349,923,7349,936v-128,,-128,,-128,c7223,917,7230,902,7242,891xm7621,1052v,-274,,-274,,-274c7587,778,7587,778,7587,778v,108,,108,,108c7580,874,7570,864,7556,857v-13,-7,-28,-11,-44,-11c7494,846,7478,850,7463,859v-15,9,-26,21,-35,37c7420,911,7416,929,7416,950v,21,4,39,12,55c7437,1021,7448,1033,7463,1042v15,9,31,14,49,14c7529,1056,7545,1052,7558,1044v13,-8,23,-18,29,-30c7587,1052,7587,1052,7587,1052r34,xm7578,991v-6,11,-14,20,-25,26c7543,1023,7531,1026,7519,1026v-13,,-25,-3,-35,-9c7474,1011,7465,1002,7459,991v-6,-12,-9,-25,-9,-41c7450,935,7453,922,7459,910v6,-11,15,-20,25,-26c7494,878,7506,875,7519,875v12,,24,3,34,9c7564,891,7572,899,7578,911v6,11,9,24,9,40c7587,966,7584,979,7578,991xm3748,1464v7,8,10,18,10,30c3758,1505,3755,1515,3749,1524v-6,9,-15,16,-26,21c3712,1550,3699,1553,3684,1553v-15,,-29,-3,-41,-8c3630,1539,3621,1532,3613,1522v-7,-9,-11,-20,-11,-32c3636,1490,3636,1490,3636,1490v1,10,6,18,15,24c3659,1521,3670,1524,3684,1524v13,,23,-3,30,-8c3722,1510,3725,1503,3725,1494v,-9,-3,-15,-11,-20c3706,1470,3694,1466,3677,1462v-15,-4,-27,-8,-37,-12c3631,1445,3623,1439,3616,1431v-7,-8,-10,-18,-10,-31c3606,1389,3609,1380,3615,1371v6,-8,15,-15,26,-20c3652,1346,3665,1343,3680,1343v22,,41,6,54,17c3748,1372,3756,1387,3757,1407v-34,,-34,,-34,c3722,1396,3718,1388,3710,1381v-8,-6,-18,-9,-31,-9c3667,1372,3657,1374,3650,1379v-7,6,-11,12,-11,21c3639,1406,3641,1412,3646,1416v4,5,9,8,16,11c3669,1429,3678,1432,3689,1435v15,4,27,8,36,12c3734,1451,3742,1457,3748,1464xm3847,1346v53,,53,,53,c3900,1374,3900,1374,3900,1374v-53,,-53,,-53,c3847,1494,3847,1494,3847,1494v,10,2,17,6,21c3857,1519,3865,1521,3875,1521v25,,25,,25,c3900,1549,3900,1549,3900,1549v-31,,-31,,-31,c3851,1549,3837,1545,3827,1536v-9,-8,-14,-23,-14,-42c3813,1374,3813,1374,3813,1374v-26,,-26,,-26,c3787,1346,3787,1346,3787,1346v26,,26,,26,c3813,1295,3813,1295,3813,1295v34,,34,,34,l3847,1346xm3999,1352v11,-6,25,-9,41,-9c4040,1378,4040,1378,4040,1378v-9,,-9,,-9,c3993,1378,3974,1398,3974,1439v,110,,110,,110c3940,1549,3940,1549,3940,1549v,-202,,-202,,-202c3974,1347,3974,1347,3974,1347v,32,,32,,32c3980,1368,3988,1359,3999,1352xm4238,1384v-7,-12,-17,-22,-30,-29c4195,1347,4180,1343,4162,1343v-18,,-34,4,-49,13c4098,1365,4087,1377,4078,1393v-8,15,-12,33,-12,54c4066,1468,4070,1486,4078,1502v9,16,20,28,35,37c4127,1548,4144,1553,4162,1553v17,,33,-4,46,-12c4221,1533,4231,1523,4238,1512v,37,,37,,37c4272,1549,4272,1549,4272,1549v,-203,,-203,,-203c4238,1346,4238,1346,4238,1346r,38xm4228,1488v-6,11,-14,20,-25,26c4193,1520,4181,1523,4169,1523v-13,,-24,-3,-35,-9c4124,1508,4116,1499,4110,1488v-7,-12,-10,-25,-10,-41c4100,1432,4103,1419,4110,1407v6,-11,14,-20,24,-26c4145,1375,4156,1372,4169,1372v12,,24,3,34,9c4214,1388,4222,1396,4228,1408v6,11,10,24,10,39c4238,1463,4234,1476,4228,1488xm4370,1346v53,,53,,53,c4423,1374,4423,1374,4423,1374v-53,,-53,,-53,c4370,1494,4370,1494,4370,1494v,10,2,17,6,21c4380,1519,4387,1521,4398,1521v25,,25,,25,c4423,1549,4423,1549,4423,1549v-31,,-31,,-31,c4373,1549,4359,1545,4350,1536v-9,-8,-14,-23,-14,-42c4336,1374,4336,1374,4336,1374v-26,,-26,,-26,c4310,1346,4310,1346,4310,1346v26,,26,,26,c4336,1295,4336,1295,4336,1295v34,,34,,34,l4370,1346xm4602,1356v-15,-9,-32,-13,-51,-13c4531,1343,4514,1347,4499,1356v-16,8,-27,21,-36,36c4455,1408,4451,1427,4451,1447v,21,4,40,13,56c4472,1519,4484,1531,4499,1540v15,8,33,13,52,13c4575,1553,4595,1546,4612,1534v16,-12,27,-28,32,-47c4608,1487,4608,1487,4608,1487v-4,11,-11,20,-21,27c4578,1521,4565,1524,4551,1524v-18,,-33,-6,-45,-17c4493,1496,4486,1480,4485,1460v162,,162,,162,c4648,1453,4648,1447,4648,1440v,-18,-4,-35,-12,-50c4628,1376,4617,1364,4602,1356xm4485,1433v2,-19,9,-34,21,-45c4518,1377,4532,1372,4549,1372v12,,23,2,33,7c4592,1384,4599,1391,4605,1400v6,9,8,20,8,33l4485,1433xm4852,1384v-7,-12,-17,-22,-30,-29c4809,1347,4794,1343,4776,1343v-18,,-34,4,-49,13c4713,1365,4701,1377,4693,1393v-9,15,-13,33,-13,54c4680,1468,4684,1486,4693,1502v8,16,20,28,34,37c4742,1548,4758,1553,4776,1553v18,,33,-4,46,-12c4835,1533,4845,1523,4852,1511v,43,,43,,43c4852,1575,4846,1591,4834,1603v-12,11,-27,17,-45,17c4773,1620,4759,1616,4747,1609v-12,-8,-19,-18,-23,-30c4691,1579,4691,1579,4691,1579v3,22,13,39,31,51c4740,1643,4762,1649,4789,1649v19,,36,-4,51,-12c4855,1629,4866,1618,4874,1603v8,-14,12,-31,12,-49c4886,1347,4886,1347,4886,1347v-34,,-34,,-34,l4852,1384xm4842,1488v-6,11,-14,20,-25,26c4807,1520,4795,1523,4783,1523v-13,,-24,-3,-35,-9c4738,1508,4730,1499,4724,1488v-6,-12,-10,-25,-10,-41c4714,1432,4718,1419,4724,1407v6,-11,14,-20,24,-26c4759,1375,4770,1372,4783,1372v12,,24,3,34,9c4828,1388,4836,1396,4842,1408v7,11,10,24,10,40c4852,1463,4849,1476,4842,1488xm4943,1347v33,,33,,33,c4976,1549,4976,1549,4976,1549v-33,,-33,,-33,l4943,1347xm4976,1274v4,5,6,10,6,17c4982,1297,4980,1302,4976,1307v-4,4,-10,7,-16,7c4954,1314,4948,1311,4944,1307v-5,-5,-7,-10,-7,-16c4937,1284,4939,1279,4944,1274v4,-4,10,-6,16,-6c4966,1268,4972,1270,4976,1274xm5172,1356v-14,-9,-31,-13,-51,-13c5102,1343,5084,1347,5069,1356v-15,8,-27,21,-35,36c5025,1408,5021,1427,5021,1447v,21,4,40,13,56c5043,1519,5055,1531,5070,1540v15,8,32,13,51,13c5146,1553,5166,1546,5182,1534v16,-12,27,-28,33,-47c5178,1487,5178,1487,5178,1487v-4,11,-10,20,-20,27c5148,1521,5136,1524,5121,1524v-17,,-32,-6,-45,-17c5064,1496,5057,1480,5056,1460v162,,162,,162,c5218,1453,5219,1447,5219,1440v,-18,-4,-35,-12,-50c5199,1376,5187,1364,5172,1356xm5056,1433v2,-19,8,-34,20,-45c5088,1377,5103,1372,5120,1372v12,,23,2,32,7c5162,1384,5170,1391,5175,1400v6,9,9,20,9,33l5056,1433xm5370,1255v34,,34,,34,c5404,1588,5404,1588,5404,1588v-34,,-34,,-34,l5370,1255xm5710,1356v-15,-9,-33,-13,-52,-13c5639,1343,5622,1347,5606,1356v-15,8,-28,21,-37,37c5560,1408,5556,1427,5556,1448v,20,4,39,13,55c5578,1519,5590,1531,5605,1540v16,8,33,13,52,13c5676,1553,5694,1548,5709,1540v16,-9,29,-21,38,-37c5756,1487,5761,1468,5761,1448v,-21,-5,-40,-14,-56c5738,1377,5726,1364,5710,1356xm5717,1489v-7,11,-16,20,-26,25c5680,1520,5669,1523,5657,1523v-12,,-23,-3,-34,-8c5613,1509,5605,1501,5599,1489v-6,-11,-9,-25,-9,-41c5590,1431,5593,1417,5599,1406v7,-11,15,-20,25,-25c5634,1375,5646,1372,5658,1372v12,,23,3,34,9c5702,1386,5710,1395,5717,1406v6,11,9,25,9,42c5726,1464,5723,1478,5717,1489xm5964,1365v15,15,23,37,23,65c5987,1549,5987,1549,5987,1549v-34,,-34,,-34,c5953,1435,5953,1435,5953,1435v,-21,-5,-36,-15,-47c5928,1377,5914,1372,5897,1372v-18,,-32,6,-42,17c5844,1400,5839,1416,5839,1437v,112,,112,,112c5805,1549,5805,1549,5805,1549v,-202,,-202,,-202c5839,1347,5839,1347,5839,1347v,28,,28,,28c5845,1365,5855,1357,5866,1351v11,-5,24,-8,38,-8c5929,1343,5949,1350,5964,1365xm6083,1346v53,,53,,53,c6136,1374,6136,1374,6136,1374v-53,,-53,,-53,c6083,1494,6083,1494,6083,1494v,10,2,17,6,21c6093,1519,6101,1521,6111,1521v25,,25,,25,c6136,1549,6136,1549,6136,1549v-30,,-30,,-30,c6087,1549,6073,1545,6063,1536v-9,-8,-14,-23,-14,-42c6049,1374,6049,1374,6049,1374v-26,,-26,,-26,c6023,1346,6023,1346,6023,1346v26,,26,,26,c6049,1295,6049,1295,6049,1295v34,,34,,34,l6083,1346xm6413,1346v34,,34,,34,c6383,1549,6383,1549,6383,1549v-34,,-34,,-34,c6300,1388,6300,1388,6300,1388v-49,161,-49,161,-49,161c6216,1549,6216,1549,6216,1549v-63,-203,-63,-203,-63,-203c6187,1346,6187,1346,6187,1346v47,171,47,171,47,171c6284,1346,6284,1346,6284,1346v34,,34,,34,c6368,1517,6368,1517,6368,1517r45,-171xm6513,1274v4,5,7,10,7,17c6520,1297,6517,1302,6513,1307v-4,4,-9,7,-16,7c6491,1314,6486,1311,6481,1307v-4,-5,-7,-10,-7,-16c6474,1284,6477,1279,6481,1274v5,-4,10,-6,16,-6c6504,1268,6509,1270,6513,1274xm6480,1347v34,,34,,34,c6514,1549,6514,1549,6514,1549v-34,,-34,,-34,l6480,1347xm6634,1447v96,102,96,102,96,102c6684,1549,6684,1549,6684,1549v-79,-89,-79,-89,-79,-89c6605,1549,6605,1549,6605,1549v-34,,-34,,-34,c6571,1275,6571,1275,6571,1275v34,,34,,34,c6605,1436,6605,1436,6605,1436v78,-90,78,-90,78,-90c6730,1346,6730,1346,6730,1346r-96,101xm6825,1447v96,102,96,102,96,102c6875,1549,6875,1549,6875,1549v-80,-89,-80,-89,-80,-89c6795,1549,6795,1549,6795,1549v-33,,-33,,-33,c6762,1275,6762,1275,6762,1275v33,,33,,33,c6795,1436,6795,1436,6795,1436v78,-90,78,-90,78,-90c6920,1346,6920,1346,6920,1346r-95,101xm7091,1356v-15,-9,-32,-13,-51,-13c7020,1343,7003,1347,6987,1356v-15,8,-27,21,-35,36c6944,1408,6939,1427,6939,1447v,21,5,40,13,56c6961,1519,6973,1531,6988,1540v15,8,33,13,52,13c7064,1553,7084,1546,7100,1534v17,-12,28,-28,33,-47c7097,1487,7097,1487,7097,1487v-4,11,-11,20,-21,27c7066,1521,7054,1524,7040,1524v-18,,-33,-6,-46,-17c6982,1496,6975,1480,6974,1460v162,,162,,162,c7137,1453,7137,1447,7137,1440v,-18,-4,-35,-12,-50c7117,1376,7106,1364,7091,1356xm6974,1433v2,-19,9,-34,21,-45c7007,1377,7021,1372,7038,1372v12,,23,2,33,7c7080,1384,7088,1391,7094,1400v5,9,8,20,8,33l6974,1433xm7181,1275v34,,34,,34,c7215,1549,7215,1549,7215,1549v-34,,-34,,-34,l7181,1275xm7272,1347v34,,34,,34,c7306,1549,7306,1549,7306,1549v-34,,-34,,-34,l7272,1347xm7306,1274v4,5,6,10,6,17c7312,1297,7310,1302,7306,1307v-5,4,-10,7,-16,7c7283,1314,7278,1311,7274,1307v-5,-5,-7,-10,-7,-16c7267,1284,7269,1279,7274,1274v4,-4,9,-6,16,-6c7296,1268,7301,1270,7306,1274xm7522,1365v16,15,23,37,23,65c7545,1549,7545,1549,7545,1549v-33,,-33,,-33,c7512,1435,7512,1435,7512,1435v,-21,-5,-36,-15,-47c7487,1377,7473,1372,7455,1372v-17,,-32,6,-42,17c7402,1400,7397,1416,7397,1437v,112,,112,,112c7364,1549,7364,1549,7364,1549v,-202,,-202,,-202c7397,1347,7397,1347,7397,1347v,28,,28,,28c7404,1365,7413,1357,7424,1351v12,-5,24,-8,38,-8c7487,1343,7507,1350,7522,1365xm7759,1384v-6,-12,-16,-22,-29,-29c7717,1347,7701,1343,7684,1343v-18,,-34,4,-49,13c7620,1365,7609,1377,7600,1393v-8,15,-12,33,-12,54c7588,1468,7592,1486,7600,1502v9,16,20,28,35,37c7650,1548,7666,1553,7684,1553v17,,33,-4,46,-12c7743,1533,7753,1523,7759,1511v,43,,43,,43c7759,1575,7754,1591,7742,1603v-12,11,-27,17,-46,17c7680,1620,7666,1616,7655,1609v-12,-8,-20,-18,-23,-30c7598,1579,7598,1579,7598,1579v4,22,14,39,32,51c7648,1643,7670,1649,7696,1649v20,,37,-4,52,-12c7762,1629,7774,1618,7782,1603v7,-14,11,-31,11,-49c7793,1347,7793,1347,7793,1347v-34,,-34,,-34,l7759,1384xm7750,1488v-6,11,-14,20,-25,26c7715,1520,7703,1523,7691,1523v-13,,-24,-3,-35,-9c7646,1508,7638,1499,7631,1488v-6,-12,-9,-25,-9,-41c7622,1432,7625,1419,7631,1407v7,-11,15,-20,25,-26c7667,1375,7678,1372,7691,1372v12,,24,3,34,9c7736,1388,7744,1396,7750,1408v6,11,9,24,9,40c7759,1463,7756,1476,7750,1488xm7958,1255v33,,33,,33,c7991,1588,7991,1588,7991,1588v-33,,-33,,-33,l7958,1255xm8215,1352v11,-6,24,-9,40,-9c8255,1378,8255,1378,8255,1378v-9,,-9,,-9,c8208,1378,8189,1398,8189,1439v,110,,110,,110c8156,1549,8156,1549,8156,1549v,-202,,-202,,-202c8189,1347,8189,1347,8189,1347v,32,,32,,32c8195,1368,8204,1359,8215,1352xm8432,1356v-14,-9,-31,-13,-51,-13c8362,1343,8344,1347,8329,1356v-15,8,-27,21,-35,36c8285,1408,8281,1427,8281,1447v,21,4,40,13,56c8303,1519,8315,1531,8330,1540v15,8,32,13,51,13c8405,1553,8426,1546,8442,1534v16,-12,27,-28,33,-47c8438,1487,8438,1487,8438,1487v-4,11,-11,20,-20,27c8408,1521,8396,1524,8381,1524v-17,,-33,-6,-45,-17c8324,1496,8317,1480,8315,1460v163,,163,,163,c8478,1453,8479,1447,8479,1440v,-18,-4,-35,-12,-50c8459,1376,8447,1364,8432,1356xm8316,1433v2,-19,8,-34,20,-45c8348,1377,8363,1372,8380,1372v12,,22,2,32,7c8422,1384,8430,1391,8435,1400v6,9,9,20,9,33l8316,1433xm8682,1384v-6,-12,-16,-22,-29,-29c8640,1347,8624,1343,8607,1343v-18,,-35,4,-49,13c8543,1365,8531,1377,8523,1393v-8,15,-13,33,-13,54c8510,1468,8515,1486,8523,1502v8,16,20,28,34,37c8572,1548,8588,1553,8606,1553v18,,33,-4,46,-12c8666,1533,8675,1523,8682,1512v,37,,37,,37c8716,1549,8716,1549,8716,1549v,-203,,-203,,-203c8682,1346,8682,1346,8682,1346r,38xm8673,1488v-6,11,-15,20,-25,26c8637,1520,8626,1523,8613,1523v-12,,-24,-3,-34,-9c8569,1508,8560,1499,8554,1488v-6,-12,-9,-25,-9,-41c8545,1432,8548,1419,8554,1407v6,-11,15,-20,25,-26c8589,1375,8601,1372,8613,1372v13,,24,3,35,9c8658,1388,8667,1396,8673,1408v6,11,9,24,9,39c8682,1463,8679,1476,8673,1488xm8773,1275v34,,34,,34,c8807,1549,8807,1549,8807,1549v-34,,-34,,-34,l8773,1275xm8864,1347v34,,34,,34,c8898,1549,8898,1549,8898,1549v-34,,-34,,-34,l8864,1347xm8897,1274v5,5,7,10,7,17c8904,1297,8902,1302,8897,1307v-4,4,-9,7,-15,7c8875,1314,8870,1311,8865,1307v-4,-5,-6,-10,-6,-16c8859,1284,8861,1279,8865,1274v5,-4,10,-6,17,-6c8888,1268,8893,1270,8897,1274xm9091,1464v6,8,10,18,10,30c9101,1505,9098,1515,9092,1524v-6,9,-15,16,-26,21c9054,1550,9041,1553,9027,1553v-16,,-30,-3,-42,-8c8973,1539,8963,1532,8956,1522v-7,-9,-11,-20,-12,-32c8979,1490,8979,1490,8979,1490v1,10,6,18,14,24c9002,1521,9013,1524,9027,1524v12,,22,-3,30,-8c9064,1510,9068,1503,9068,1494v,-9,-4,-15,-12,-20c9048,1470,9036,1466,9020,1462v-16,-4,-28,-8,-37,-12c8973,1445,8965,1439,8958,1431v-6,-8,-10,-18,-10,-31c8948,1389,8951,1380,8957,1371v7,-8,15,-15,27,-20c8995,1346,9008,1343,9022,1343v23,,41,6,55,17c9091,1372,9098,1387,9099,1407v-34,,-34,,-34,c9065,1396,9060,1388,9053,1381v-8,-6,-19,-9,-32,-9c9009,1372,9000,1374,8993,1379v-8,6,-11,12,-11,21c8982,1406,8984,1412,8988,1416v5,5,10,8,17,11c9011,1429,9020,1432,9032,1435v14,4,26,8,35,12c9076,1451,9084,1457,9091,1464xm9307,1384v-6,-12,-16,-22,-29,-29c9265,1347,9250,1343,9232,1343v-18,,-34,4,-49,13c9168,1365,9157,1377,9148,1393v-8,15,-12,33,-12,54c9136,1468,9140,1486,9148,1502v9,16,20,28,35,37c9197,1548,9214,1553,9232,1553v17,,32,-4,46,-12c9291,1533,9301,1523,9307,1512v,37,,37,,37c9341,1549,9341,1549,9341,1549v,-203,,-203,,-203c9307,1346,9307,1346,9307,1346r,38xm9298,1488v-6,11,-14,20,-25,26c9263,1520,9251,1523,9239,1523v-13,,-24,-3,-35,-9c9194,1508,9186,1499,9179,1488v-6,-12,-9,-25,-9,-41c9170,1432,9173,1419,9179,1407v7,-11,15,-20,25,-26c9215,1375,9226,1372,9239,1372v12,,24,3,34,9c9284,1388,9292,1396,9298,1408v6,11,9,24,9,39c9307,1463,9304,1476,9298,1488xm9439,1346v53,,53,,53,c9492,1374,9492,1374,9492,1374v-53,,-53,,-53,c9439,1494,9439,1494,9439,1494v,10,3,17,7,21c9450,1519,9457,1521,9468,1521v24,,24,,24,c9492,1549,9492,1549,9492,1549v-30,,-30,,-30,c9443,1549,9429,1545,9420,1536v-10,-8,-14,-23,-14,-42c9406,1374,9406,1374,9406,1374v-26,,-26,,-26,c9380,1346,9380,1346,9380,1346v26,,26,,26,c9406,1295,9406,1295,9406,1295v33,,33,,33,l9439,1346xm9566,1274v5,5,7,10,7,17c9573,1297,9571,1302,9566,1307v-4,4,-9,7,-16,7c9544,1314,9539,1311,9534,1307v-4,-5,-6,-10,-6,-16c9528,1284,9530,1279,9534,1274v5,-4,10,-6,16,-6c9557,1268,9562,1270,9566,1274xm9533,1347v34,,34,,34,c9567,1549,9567,1549,9567,1549v-34,,-34,,-34,l9533,1347xm9809,1440v,-18,-4,-35,-12,-50c9789,1376,9778,1364,9763,1356v-15,-9,-32,-13,-51,-13c9692,1343,9675,1347,9659,1356v-15,8,-27,21,-35,36c9616,1408,9611,1427,9611,1447v,21,5,40,13,56c9633,1519,9645,1531,9660,1540v15,8,33,13,52,13c9736,1553,9756,1546,9772,1534v17,-12,28,-28,33,-47c9769,1487,9769,1487,9769,1487v-4,11,-11,20,-21,27c9738,1521,9726,1524,9712,1524v-18,,-33,-6,-46,-17c9654,1496,9647,1480,9646,1460v162,,162,,162,c9809,1453,9809,1447,9809,1440xm9646,1433v2,-19,9,-34,21,-45c9679,1377,9693,1372,9710,1372v12,,23,2,33,7c9752,1384,9760,1391,9766,1400v5,9,8,20,8,33l9646,1433xm775,1738v517,,517,,517,c1292,1931,1292,1931,1292,1931v-517,,-517,,-517,l775,1738xm1189,v200,,200,,200,c1133,954,1133,954,1133,954v,591,,591,,591c934,1545,934,1545,934,1545v,-591,,-591,,-591c679,,679,,679,,878,,878,,878,v122,453,122,453,122,453c1003,469,1025,555,1034,623v9,-68,28,-149,34,-170l1189,xm2010,988v31,59,43,126,45,205c2055,1235,2055,1235,2055,1235v,104,-22,185,-72,241c1933,1531,1856,1560,1748,1560v-120,,-198,-30,-245,-87c1456,1416,1439,1334,1439,1228v,-87,,-87,,-87c1636,1141,1636,1141,1636,1141v,85,,85,,85c1636,1273,1641,1309,1658,1332v16,24,43,36,88,36c1789,1368,1817,1354,1833,1330v17,-23,24,-56,24,-96c1857,1224,1857,1224,1857,1224v,-47,-5,-86,-18,-117c1825,1077,1801,1051,1764,1026,1644,949,1644,949,1644,949,1560,895,1512,847,1485,793v-27,-55,-35,-116,-35,-200c1450,571,1450,571,1450,571v,-218,107,-315,304,-315c1958,256,2052,361,2052,574v,100,,100,,100c1854,674,1854,674,1854,674v-1,-111,-1,-111,-1,-111c1853,529,1846,500,1830,479v-16,-20,-42,-32,-79,-32c1712,447,1686,461,1670,484v-16,23,-23,57,-22,94c1649,602,1649,602,1649,602v1,66,31,129,92,165c1849,830,1849,830,1849,830v79,48,130,99,161,158xm2240,275v518,,518,,518,c2758,467,2758,467,2758,467v-320,,-320,,-320,c2438,803,2438,803,2438,803v282,,282,,282,c2720,995,2720,995,2720,995v-282,,-282,,-282,c2438,1354,2438,1354,2438,1354v320,,320,,320,c2758,1545,2758,1545,2758,1545v-518,,-518,,-518,l2240,275xm489,997c563,940,613,846,613,738v,-136,,-136,,-136c613,485,588,404,538,350,487,298,410,275,305,275,,275,,275,,275,,1545,,1545,,1545v198,,198,,198,c198,1054,198,1054,198,1054v67,,67,,67,c272,1054,279,1054,297,1052v141,493,141,493,141,493c643,1545,643,1545,643,1545,486,999,486,999,486,999v1,-1,2,-1,3,-2xm415,738v,35,-9,66,-27,88c369,849,340,862,303,862v-105,,-105,,-105,c198,467,198,467,198,467v106,,106,,106,c341,467,368,473,387,493v19,20,28,53,28,106l415,738xe" fillcolor="#a47319" stroked="f">
                <v:path arrowok="t" o:connecttype="custom" o:connectlocs="1222182,301469;1254888,277669;1382218,257042;1409209,302421;1443820,325904;1457791,301469;1533999,307181;1620685,333837;1654344,277351;1746428,269418;1786120,333837;1998231,333837;1998231,301786;2063008,316384;2062690,301469;2090951,316384;2176049,350656;2181765,301469;2220504,314797;2297029,272591;2409118,281159;2368474,288775;1182808,474099;1182808,459185;1221547,410950;1294897,476638;1334589,438240;1376820,427134;1475573,463310;1516535,492822;1518757,483302;1574961,416979;1611794,478225;1796598,426182;1785802,438240;1854071,436336;1920753,427134;2070311,409680;2086505,404603;2235428,426182;2221139,440462;2314811,416979;2348787,436336;2423407,501073;2452938,438240;2608528,429038;2677433,430307;2756816,491553;2796508,404603;2889862,474099;2864777,426182;2904786,476638;2944478,438240;2986709,427134;3110865,441096;3069585,440462;317532,143753;583942,351290;711273,87267;0,490283" o:connectangles="0,0,0,0,0,0,0,0,0,0,0,0,0,0,0,0,0,0,0,0,0,0,0,0,0,0,0,0,0,0,0,0,0,0,0,0,0,0,0,0,0,0,0,0,0,0,0,0,0,0,0,0,0,0,0,0,0,0,0,0"/>
                <o:lock v:ext="edit" verticies="t"/>
              </v:shape>
              <w10:wrap anchorx="page" anchory="page"/>
            </v:group>
          </w:pict>
        </mc:Fallback>
      </mc:AlternateContent>
    </w:r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5A30F7" w14:textId="77777777" w:rsidR="0026521D" w:rsidRDefault="009C67C4">
    <w:pPr>
      <w:pStyle w:val="Koptekst"/>
    </w:pPr>
    <w:r>
      <w:rPr>
        <w:noProof/>
      </w:rPr>
      <mc:AlternateContent>
        <mc:Choice Requires="wpc">
          <w:drawing>
            <wp:anchor distT="0" distB="0" distL="114300" distR="114300" simplePos="0" relativeHeight="251658240" behindDoc="1" locked="0" layoutInCell="1" allowOverlap="1" wp14:anchorId="29B00E7C" wp14:editId="62286F28">
              <wp:simplePos x="0" y="0"/>
              <wp:positionH relativeFrom="page">
                <wp:posOffset>0</wp:posOffset>
              </wp:positionH>
              <wp:positionV relativeFrom="page">
                <wp:align>bottom</wp:align>
              </wp:positionV>
              <wp:extent cx="7560310" cy="1177290"/>
              <wp:effectExtent l="0" t="0" r="2540" b="3810"/>
              <wp:wrapNone/>
              <wp:docPr id="665094700" name="Papier 665094700"/>
              <wp:cNvGraphicFramePr>
                <a:graphicFrameLocks xmlns:a="http://schemas.openxmlformats.org/drawingml/2006/main" noSelect="1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235396145" name="Rectangle 16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0310" cy="1177290"/>
                        </a:xfrm>
                        <a:prstGeom prst="rect">
                          <a:avLst/>
                        </a:prstGeom>
                        <a:solidFill>
                          <a:srgbClr val="F0EDF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87003396" name="Freeform 18"/>
                      <wps:cNvSpPr>
                        <a:spLocks/>
                      </wps:cNvSpPr>
                      <wps:spPr bwMode="auto">
                        <a:xfrm>
                          <a:off x="2244090" y="276225"/>
                          <a:ext cx="6350" cy="468630"/>
                        </a:xfrm>
                        <a:custGeom>
                          <a:avLst/>
                          <a:gdLst>
                            <a:gd name="T0" fmla="*/ 10 w 10"/>
                            <a:gd name="T1" fmla="*/ 0 h 738"/>
                            <a:gd name="T2" fmla="*/ 10 w 10"/>
                            <a:gd name="T3" fmla="*/ 738 h 738"/>
                            <a:gd name="T4" fmla="*/ 0 w 10"/>
                            <a:gd name="T5" fmla="*/ 738 h 738"/>
                            <a:gd name="T6" fmla="*/ 0 w 10"/>
                            <a:gd name="T7" fmla="*/ 0 h 73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0" h="738">
                              <a:moveTo>
                                <a:pt x="10" y="0"/>
                              </a:moveTo>
                              <a:lnTo>
                                <a:pt x="10" y="738"/>
                              </a:lnTo>
                              <a:lnTo>
                                <a:pt x="0" y="73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5422894" id="Papier 665094700" o:spid="_x0000_s1026" editas="canvas" style="position:absolute;margin-left:0;margin-top:0;width:595.3pt;height:92.7pt;z-index:-251658240;mso-position-horizontal-relative:page;mso-position-vertical:bottom;mso-position-vertical-relative:page" coordsize="75603,117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5603;height:11772;visibility:visible;mso-wrap-style:square">
                <v:fill o:detectmouseclick="t"/>
                <v:path o:connecttype="none"/>
              </v:shape>
              <v:rect id="Rectangle 16" o:spid="_x0000_s1028" style="position:absolute;width:75603;height:117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" fillcolor="#f0edf7" stroked="f"/>
              <v:shape id="Freeform 18" o:spid="_x0000_s1029" style="position:absolute;left:22440;top:2762;width:64;height:4686;visibility:visible;mso-wrap-style:square;v-text-anchor:top" coordsize="10,7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" path="m10,r,738l,738,,e" filled="f" stroked="f">
                <v:path arrowok="t" o:connecttype="custom" o:connectlocs="6350,0;6350,468630;0,468630;0,0" o:connectangles="0,0,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c">
          <w:drawing>
            <wp:anchor distT="0" distB="0" distL="114300" distR="114300" simplePos="0" relativeHeight="251658241" behindDoc="1" locked="0" layoutInCell="1" allowOverlap="1" wp14:anchorId="443D2FA4" wp14:editId="7A5985CF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310" cy="2602865"/>
              <wp:effectExtent l="0" t="0" r="2540" b="0"/>
              <wp:wrapNone/>
              <wp:docPr id="477107055" name="Papier 477107055"/>
              <wp:cNvGraphicFramePr>
                <a:graphicFrameLocks xmlns:a="http://schemas.openxmlformats.org/drawingml/2006/main" noSelect="1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1911959334" name="Freeform 12"/>
                      <wps:cNvSpPr>
                        <a:spLocks/>
                      </wps:cNvSpPr>
                      <wps:spPr bwMode="auto">
                        <a:xfrm>
                          <a:off x="635" y="1177290"/>
                          <a:ext cx="7560310" cy="1176655"/>
                        </a:xfrm>
                        <a:custGeom>
                          <a:avLst/>
                          <a:gdLst>
                            <a:gd name="T0" fmla="*/ 2809 w 11906"/>
                            <a:gd name="T1" fmla="*/ 0 h 1853"/>
                            <a:gd name="T2" fmla="*/ 2809 w 11906"/>
                            <a:gd name="T3" fmla="*/ 752 h 1853"/>
                            <a:gd name="T4" fmla="*/ 1417 w 11906"/>
                            <a:gd name="T5" fmla="*/ 752 h 1853"/>
                            <a:gd name="T6" fmla="*/ 1417 w 11906"/>
                            <a:gd name="T7" fmla="*/ 0 h 1853"/>
                            <a:gd name="T8" fmla="*/ 0 w 11906"/>
                            <a:gd name="T9" fmla="*/ 0 h 1853"/>
                            <a:gd name="T10" fmla="*/ 0 w 11906"/>
                            <a:gd name="T11" fmla="*/ 1853 h 1853"/>
                            <a:gd name="T12" fmla="*/ 11906 w 11906"/>
                            <a:gd name="T13" fmla="*/ 1853 h 1853"/>
                            <a:gd name="T14" fmla="*/ 11906 w 11906"/>
                            <a:gd name="T15" fmla="*/ 0 h 1853"/>
                            <a:gd name="T16" fmla="*/ 2809 w 11906"/>
                            <a:gd name="T17" fmla="*/ 0 h 18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11906" h="1853">
                              <a:moveTo>
                                <a:pt x="2809" y="0"/>
                              </a:moveTo>
                              <a:lnTo>
                                <a:pt x="2809" y="752"/>
                              </a:lnTo>
                              <a:lnTo>
                                <a:pt x="1417" y="752"/>
                              </a:lnTo>
                              <a:lnTo>
                                <a:pt x="1417" y="0"/>
                              </a:lnTo>
                              <a:lnTo>
                                <a:pt x="0" y="0"/>
                              </a:lnTo>
                              <a:lnTo>
                                <a:pt x="0" y="1853"/>
                              </a:lnTo>
                              <a:lnTo>
                                <a:pt x="11906" y="1853"/>
                              </a:lnTo>
                              <a:lnTo>
                                <a:pt x="11906" y="0"/>
                              </a:lnTo>
                              <a:lnTo>
                                <a:pt x="28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0EDF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92799371" name="Freeform 13"/>
                      <wps:cNvSpPr>
                        <a:spLocks noEditPoints="1"/>
                      </wps:cNvSpPr>
                      <wps:spPr bwMode="auto">
                        <a:xfrm>
                          <a:off x="908685" y="380365"/>
                          <a:ext cx="3114675" cy="612775"/>
                        </a:xfrm>
                        <a:custGeom>
                          <a:avLst/>
                          <a:gdLst>
                            <a:gd name="T0" fmla="*/ 3849 w 9809"/>
                            <a:gd name="T1" fmla="*/ 950 h 1931"/>
                            <a:gd name="T2" fmla="*/ 3952 w 9809"/>
                            <a:gd name="T3" fmla="*/ 875 h 1931"/>
                            <a:gd name="T4" fmla="*/ 4353 w 9809"/>
                            <a:gd name="T5" fmla="*/ 810 h 1931"/>
                            <a:gd name="T6" fmla="*/ 4438 w 9809"/>
                            <a:gd name="T7" fmla="*/ 953 h 1931"/>
                            <a:gd name="T8" fmla="*/ 4547 w 9809"/>
                            <a:gd name="T9" fmla="*/ 1027 h 1931"/>
                            <a:gd name="T10" fmla="*/ 4591 w 9809"/>
                            <a:gd name="T11" fmla="*/ 950 h 1931"/>
                            <a:gd name="T12" fmla="*/ 4831 w 9809"/>
                            <a:gd name="T13" fmla="*/ 968 h 1931"/>
                            <a:gd name="T14" fmla="*/ 5104 w 9809"/>
                            <a:gd name="T15" fmla="*/ 1052 h 1931"/>
                            <a:gd name="T16" fmla="*/ 5210 w 9809"/>
                            <a:gd name="T17" fmla="*/ 874 h 1931"/>
                            <a:gd name="T18" fmla="*/ 5500 w 9809"/>
                            <a:gd name="T19" fmla="*/ 849 h 1931"/>
                            <a:gd name="T20" fmla="*/ 5625 w 9809"/>
                            <a:gd name="T21" fmla="*/ 1052 h 1931"/>
                            <a:gd name="T22" fmla="*/ 6293 w 9809"/>
                            <a:gd name="T23" fmla="*/ 1052 h 1931"/>
                            <a:gd name="T24" fmla="*/ 6293 w 9809"/>
                            <a:gd name="T25" fmla="*/ 951 h 1931"/>
                            <a:gd name="T26" fmla="*/ 6497 w 9809"/>
                            <a:gd name="T27" fmla="*/ 997 h 1931"/>
                            <a:gd name="T28" fmla="*/ 6496 w 9809"/>
                            <a:gd name="T29" fmla="*/ 950 h 1931"/>
                            <a:gd name="T30" fmla="*/ 6585 w 9809"/>
                            <a:gd name="T31" fmla="*/ 997 h 1931"/>
                            <a:gd name="T32" fmla="*/ 6853 w 9809"/>
                            <a:gd name="T33" fmla="*/ 1105 h 1931"/>
                            <a:gd name="T34" fmla="*/ 6871 w 9809"/>
                            <a:gd name="T35" fmla="*/ 950 h 1931"/>
                            <a:gd name="T36" fmla="*/ 6993 w 9809"/>
                            <a:gd name="T37" fmla="*/ 992 h 1931"/>
                            <a:gd name="T38" fmla="*/ 7234 w 9809"/>
                            <a:gd name="T39" fmla="*/ 859 h 1931"/>
                            <a:gd name="T40" fmla="*/ 7587 w 9809"/>
                            <a:gd name="T41" fmla="*/ 886 h 1931"/>
                            <a:gd name="T42" fmla="*/ 7459 w 9809"/>
                            <a:gd name="T43" fmla="*/ 910 h 1931"/>
                            <a:gd name="T44" fmla="*/ 3725 w 9809"/>
                            <a:gd name="T45" fmla="*/ 1494 h 1931"/>
                            <a:gd name="T46" fmla="*/ 3725 w 9809"/>
                            <a:gd name="T47" fmla="*/ 1447 h 1931"/>
                            <a:gd name="T48" fmla="*/ 3847 w 9809"/>
                            <a:gd name="T49" fmla="*/ 1295 h 1931"/>
                            <a:gd name="T50" fmla="*/ 4078 w 9809"/>
                            <a:gd name="T51" fmla="*/ 1502 h 1931"/>
                            <a:gd name="T52" fmla="*/ 4203 w 9809"/>
                            <a:gd name="T53" fmla="*/ 1381 h 1931"/>
                            <a:gd name="T54" fmla="*/ 4336 w 9809"/>
                            <a:gd name="T55" fmla="*/ 1346 h 1931"/>
                            <a:gd name="T56" fmla="*/ 4647 w 9809"/>
                            <a:gd name="T57" fmla="*/ 1460 h 1931"/>
                            <a:gd name="T58" fmla="*/ 4776 w 9809"/>
                            <a:gd name="T59" fmla="*/ 1553 h 1931"/>
                            <a:gd name="T60" fmla="*/ 4783 w 9809"/>
                            <a:gd name="T61" fmla="*/ 1523 h 1931"/>
                            <a:gd name="T62" fmla="*/ 4960 w 9809"/>
                            <a:gd name="T63" fmla="*/ 1314 h 1931"/>
                            <a:gd name="T64" fmla="*/ 5076 w 9809"/>
                            <a:gd name="T65" fmla="*/ 1507 h 1931"/>
                            <a:gd name="T66" fmla="*/ 5658 w 9809"/>
                            <a:gd name="T67" fmla="*/ 1343 h 1931"/>
                            <a:gd name="T68" fmla="*/ 5624 w 9809"/>
                            <a:gd name="T69" fmla="*/ 1381 h 1931"/>
                            <a:gd name="T70" fmla="*/ 5839 w 9809"/>
                            <a:gd name="T71" fmla="*/ 1375 h 1931"/>
                            <a:gd name="T72" fmla="*/ 6049 w 9809"/>
                            <a:gd name="T73" fmla="*/ 1346 h 1931"/>
                            <a:gd name="T74" fmla="*/ 6520 w 9809"/>
                            <a:gd name="T75" fmla="*/ 1291 h 1931"/>
                            <a:gd name="T76" fmla="*/ 6571 w 9809"/>
                            <a:gd name="T77" fmla="*/ 1275 h 1931"/>
                            <a:gd name="T78" fmla="*/ 7040 w 9809"/>
                            <a:gd name="T79" fmla="*/ 1343 h 1931"/>
                            <a:gd name="T80" fmla="*/ 6995 w 9809"/>
                            <a:gd name="T81" fmla="*/ 1388 h 1931"/>
                            <a:gd name="T82" fmla="*/ 7290 w 9809"/>
                            <a:gd name="T83" fmla="*/ 1314 h 1931"/>
                            <a:gd name="T84" fmla="*/ 7397 w 9809"/>
                            <a:gd name="T85" fmla="*/ 1375 h 1931"/>
                            <a:gd name="T86" fmla="*/ 7632 w 9809"/>
                            <a:gd name="T87" fmla="*/ 1579 h 1931"/>
                            <a:gd name="T88" fmla="*/ 7725 w 9809"/>
                            <a:gd name="T89" fmla="*/ 1381 h 1931"/>
                            <a:gd name="T90" fmla="*/ 8215 w 9809"/>
                            <a:gd name="T91" fmla="*/ 1352 h 1931"/>
                            <a:gd name="T92" fmla="*/ 8432 w 9809"/>
                            <a:gd name="T93" fmla="*/ 1356 h 1931"/>
                            <a:gd name="T94" fmla="*/ 8682 w 9809"/>
                            <a:gd name="T95" fmla="*/ 1549 h 1931"/>
                            <a:gd name="T96" fmla="*/ 8807 w 9809"/>
                            <a:gd name="T97" fmla="*/ 1275 h 1931"/>
                            <a:gd name="T98" fmla="*/ 9101 w 9809"/>
                            <a:gd name="T99" fmla="*/ 1494 h 1931"/>
                            <a:gd name="T100" fmla="*/ 9022 w 9809"/>
                            <a:gd name="T101" fmla="*/ 1343 h 1931"/>
                            <a:gd name="T102" fmla="*/ 9148 w 9809"/>
                            <a:gd name="T103" fmla="*/ 1502 h 1931"/>
                            <a:gd name="T104" fmla="*/ 9273 w 9809"/>
                            <a:gd name="T105" fmla="*/ 1381 h 1931"/>
                            <a:gd name="T106" fmla="*/ 9406 w 9809"/>
                            <a:gd name="T107" fmla="*/ 1346 h 1931"/>
                            <a:gd name="T108" fmla="*/ 9797 w 9809"/>
                            <a:gd name="T109" fmla="*/ 1390 h 1931"/>
                            <a:gd name="T110" fmla="*/ 9667 w 9809"/>
                            <a:gd name="T111" fmla="*/ 1388 h 1931"/>
                            <a:gd name="T112" fmla="*/ 1000 w 9809"/>
                            <a:gd name="T113" fmla="*/ 453 h 1931"/>
                            <a:gd name="T114" fmla="*/ 1839 w 9809"/>
                            <a:gd name="T115" fmla="*/ 1107 h 1931"/>
                            <a:gd name="T116" fmla="*/ 2240 w 9809"/>
                            <a:gd name="T117" fmla="*/ 275 h 1931"/>
                            <a:gd name="T118" fmla="*/ 0 w 9809"/>
                            <a:gd name="T119" fmla="*/ 1545 h 19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</a:cxnLst>
                          <a:rect l="0" t="0" r="r" b="b"/>
                          <a:pathLst>
                            <a:path w="9809" h="1931">
                              <a:moveTo>
                                <a:pt x="3728" y="796"/>
                              </a:moveTo>
                              <a:cubicBezTo>
                                <a:pt x="3690" y="796"/>
                                <a:pt x="3690" y="796"/>
                                <a:pt x="3690" y="796"/>
                              </a:cubicBezTo>
                              <a:cubicBezTo>
                                <a:pt x="3596" y="1052"/>
                                <a:pt x="3596" y="1052"/>
                                <a:pt x="3596" y="1052"/>
                              </a:cubicBezTo>
                              <a:cubicBezTo>
                                <a:pt x="3632" y="1052"/>
                                <a:pt x="3632" y="1052"/>
                                <a:pt x="3632" y="1052"/>
                              </a:cubicBezTo>
                              <a:cubicBezTo>
                                <a:pt x="3653" y="995"/>
                                <a:pt x="3653" y="995"/>
                                <a:pt x="3653" y="995"/>
                              </a:cubicBezTo>
                              <a:cubicBezTo>
                                <a:pt x="3765" y="995"/>
                                <a:pt x="3765" y="995"/>
                                <a:pt x="3765" y="995"/>
                              </a:cubicBezTo>
                              <a:cubicBezTo>
                                <a:pt x="3786" y="1052"/>
                                <a:pt x="3786" y="1052"/>
                                <a:pt x="3786" y="1052"/>
                              </a:cubicBezTo>
                              <a:cubicBezTo>
                                <a:pt x="3821" y="1052"/>
                                <a:pt x="3821" y="1052"/>
                                <a:pt x="3821" y="1052"/>
                              </a:cubicBezTo>
                              <a:lnTo>
                                <a:pt x="3728" y="796"/>
                              </a:lnTo>
                              <a:close/>
                              <a:moveTo>
                                <a:pt x="3662" y="968"/>
                              </a:moveTo>
                              <a:cubicBezTo>
                                <a:pt x="3709" y="837"/>
                                <a:pt x="3709" y="837"/>
                                <a:pt x="3709" y="837"/>
                              </a:cubicBezTo>
                              <a:cubicBezTo>
                                <a:pt x="3755" y="968"/>
                                <a:pt x="3755" y="968"/>
                                <a:pt x="3755" y="968"/>
                              </a:cubicBezTo>
                              <a:lnTo>
                                <a:pt x="3662" y="968"/>
                              </a:lnTo>
                              <a:close/>
                              <a:moveTo>
                                <a:pt x="4021" y="886"/>
                              </a:moveTo>
                              <a:cubicBezTo>
                                <a:pt x="4014" y="874"/>
                                <a:pt x="4004" y="864"/>
                                <a:pt x="3990" y="857"/>
                              </a:cubicBezTo>
                              <a:cubicBezTo>
                                <a:pt x="3976" y="850"/>
                                <a:pt x="3962" y="846"/>
                                <a:pt x="3946" y="846"/>
                              </a:cubicBezTo>
                              <a:cubicBezTo>
                                <a:pt x="3928" y="846"/>
                                <a:pt x="3911" y="850"/>
                                <a:pt x="3897" y="859"/>
                              </a:cubicBezTo>
                              <a:cubicBezTo>
                                <a:pt x="3882" y="868"/>
                                <a:pt x="3870" y="880"/>
                                <a:pt x="3862" y="896"/>
                              </a:cubicBezTo>
                              <a:cubicBezTo>
                                <a:pt x="3854" y="911"/>
                                <a:pt x="3849" y="929"/>
                                <a:pt x="3849" y="950"/>
                              </a:cubicBezTo>
                              <a:cubicBezTo>
                                <a:pt x="3849" y="971"/>
                                <a:pt x="3854" y="989"/>
                                <a:pt x="3862" y="1005"/>
                              </a:cubicBezTo>
                              <a:cubicBezTo>
                                <a:pt x="3870" y="1021"/>
                                <a:pt x="3882" y="1033"/>
                                <a:pt x="3897" y="1042"/>
                              </a:cubicBezTo>
                              <a:cubicBezTo>
                                <a:pt x="3911" y="1051"/>
                                <a:pt x="3928" y="1056"/>
                                <a:pt x="3946" y="1056"/>
                              </a:cubicBezTo>
                              <a:cubicBezTo>
                                <a:pt x="3963" y="1056"/>
                                <a:pt x="3978" y="1052"/>
                                <a:pt x="3991" y="1044"/>
                              </a:cubicBezTo>
                              <a:cubicBezTo>
                                <a:pt x="4005" y="1036"/>
                                <a:pt x="4014" y="1026"/>
                                <a:pt x="4021" y="1014"/>
                              </a:cubicBezTo>
                              <a:cubicBezTo>
                                <a:pt x="4021" y="1052"/>
                                <a:pt x="4021" y="1052"/>
                                <a:pt x="4021" y="1052"/>
                              </a:cubicBezTo>
                              <a:cubicBezTo>
                                <a:pt x="4055" y="1052"/>
                                <a:pt x="4055" y="1052"/>
                                <a:pt x="4055" y="1052"/>
                              </a:cubicBezTo>
                              <a:cubicBezTo>
                                <a:pt x="4055" y="778"/>
                                <a:pt x="4055" y="778"/>
                                <a:pt x="4055" y="778"/>
                              </a:cubicBezTo>
                              <a:cubicBezTo>
                                <a:pt x="4021" y="778"/>
                                <a:pt x="4021" y="778"/>
                                <a:pt x="4021" y="778"/>
                              </a:cubicBezTo>
                              <a:lnTo>
                                <a:pt x="4021" y="886"/>
                              </a:lnTo>
                              <a:close/>
                              <a:moveTo>
                                <a:pt x="4012" y="991"/>
                              </a:moveTo>
                              <a:cubicBezTo>
                                <a:pt x="4006" y="1002"/>
                                <a:pt x="3997" y="1011"/>
                                <a:pt x="3987" y="1017"/>
                              </a:cubicBezTo>
                              <a:cubicBezTo>
                                <a:pt x="3976" y="1023"/>
                                <a:pt x="3965" y="1026"/>
                                <a:pt x="3952" y="1026"/>
                              </a:cubicBezTo>
                              <a:cubicBezTo>
                                <a:pt x="3940" y="1026"/>
                                <a:pt x="3928" y="1023"/>
                                <a:pt x="3918" y="1017"/>
                              </a:cubicBezTo>
                              <a:cubicBezTo>
                                <a:pt x="3908" y="1011"/>
                                <a:pt x="3899" y="1002"/>
                                <a:pt x="3893" y="991"/>
                              </a:cubicBezTo>
                              <a:cubicBezTo>
                                <a:pt x="3887" y="979"/>
                                <a:pt x="3884" y="966"/>
                                <a:pt x="3884" y="950"/>
                              </a:cubicBezTo>
                              <a:cubicBezTo>
                                <a:pt x="3884" y="935"/>
                                <a:pt x="3887" y="922"/>
                                <a:pt x="3893" y="910"/>
                              </a:cubicBezTo>
                              <a:cubicBezTo>
                                <a:pt x="3899" y="899"/>
                                <a:pt x="3908" y="890"/>
                                <a:pt x="3918" y="884"/>
                              </a:cubicBezTo>
                              <a:cubicBezTo>
                                <a:pt x="3928" y="878"/>
                                <a:pt x="3940" y="875"/>
                                <a:pt x="3952" y="875"/>
                              </a:cubicBezTo>
                              <a:cubicBezTo>
                                <a:pt x="3965" y="875"/>
                                <a:pt x="3976" y="878"/>
                                <a:pt x="3987" y="884"/>
                              </a:cubicBezTo>
                              <a:cubicBezTo>
                                <a:pt x="3997" y="891"/>
                                <a:pt x="4006" y="899"/>
                                <a:pt x="4012" y="911"/>
                              </a:cubicBezTo>
                              <a:cubicBezTo>
                                <a:pt x="4018" y="922"/>
                                <a:pt x="4021" y="935"/>
                                <a:pt x="4021" y="951"/>
                              </a:cubicBezTo>
                              <a:cubicBezTo>
                                <a:pt x="4021" y="966"/>
                                <a:pt x="4018" y="979"/>
                                <a:pt x="4012" y="991"/>
                              </a:cubicBezTo>
                              <a:close/>
                              <a:moveTo>
                                <a:pt x="4251" y="849"/>
                              </a:moveTo>
                              <a:cubicBezTo>
                                <a:pt x="4286" y="849"/>
                                <a:pt x="4286" y="849"/>
                                <a:pt x="4286" y="849"/>
                              </a:cubicBezTo>
                              <a:cubicBezTo>
                                <a:pt x="4207" y="1052"/>
                                <a:pt x="4207" y="1052"/>
                                <a:pt x="4207" y="1052"/>
                              </a:cubicBezTo>
                              <a:cubicBezTo>
                                <a:pt x="4168" y="1052"/>
                                <a:pt x="4168" y="1052"/>
                                <a:pt x="4168" y="1052"/>
                              </a:cubicBezTo>
                              <a:cubicBezTo>
                                <a:pt x="4088" y="849"/>
                                <a:pt x="4088" y="849"/>
                                <a:pt x="4088" y="849"/>
                              </a:cubicBezTo>
                              <a:cubicBezTo>
                                <a:pt x="4124" y="849"/>
                                <a:pt x="4124" y="849"/>
                                <a:pt x="4124" y="849"/>
                              </a:cubicBezTo>
                              <a:cubicBezTo>
                                <a:pt x="4188" y="1021"/>
                                <a:pt x="4188" y="1021"/>
                                <a:pt x="4188" y="1021"/>
                              </a:cubicBezTo>
                              <a:lnTo>
                                <a:pt x="4251" y="849"/>
                              </a:lnTo>
                              <a:close/>
                              <a:moveTo>
                                <a:pt x="4321" y="810"/>
                              </a:moveTo>
                              <a:cubicBezTo>
                                <a:pt x="4316" y="805"/>
                                <a:pt x="4314" y="800"/>
                                <a:pt x="4314" y="794"/>
                              </a:cubicBezTo>
                              <a:cubicBezTo>
                                <a:pt x="4314" y="787"/>
                                <a:pt x="4316" y="782"/>
                                <a:pt x="4321" y="777"/>
                              </a:cubicBezTo>
                              <a:cubicBezTo>
                                <a:pt x="4325" y="773"/>
                                <a:pt x="4331" y="771"/>
                                <a:pt x="4337" y="771"/>
                              </a:cubicBezTo>
                              <a:cubicBezTo>
                                <a:pt x="4343" y="771"/>
                                <a:pt x="4348" y="773"/>
                                <a:pt x="4353" y="777"/>
                              </a:cubicBezTo>
                              <a:cubicBezTo>
                                <a:pt x="4357" y="782"/>
                                <a:pt x="4359" y="787"/>
                                <a:pt x="4359" y="794"/>
                              </a:cubicBezTo>
                              <a:cubicBezTo>
                                <a:pt x="4359" y="800"/>
                                <a:pt x="4357" y="805"/>
                                <a:pt x="4353" y="810"/>
                              </a:cubicBezTo>
                              <a:cubicBezTo>
                                <a:pt x="4348" y="814"/>
                                <a:pt x="4343" y="817"/>
                                <a:pt x="4337" y="817"/>
                              </a:cubicBezTo>
                              <a:cubicBezTo>
                                <a:pt x="4331" y="817"/>
                                <a:pt x="4325" y="814"/>
                                <a:pt x="4321" y="810"/>
                              </a:cubicBezTo>
                              <a:close/>
                              <a:moveTo>
                                <a:pt x="4320" y="849"/>
                              </a:moveTo>
                              <a:cubicBezTo>
                                <a:pt x="4353" y="849"/>
                                <a:pt x="4353" y="849"/>
                                <a:pt x="4353" y="849"/>
                              </a:cubicBezTo>
                              <a:cubicBezTo>
                                <a:pt x="4353" y="1052"/>
                                <a:pt x="4353" y="1052"/>
                                <a:pt x="4353" y="1052"/>
                              </a:cubicBezTo>
                              <a:cubicBezTo>
                                <a:pt x="4320" y="1052"/>
                                <a:pt x="4320" y="1052"/>
                                <a:pt x="4320" y="1052"/>
                              </a:cubicBezTo>
                              <a:lnTo>
                                <a:pt x="4320" y="849"/>
                              </a:lnTo>
                              <a:close/>
                              <a:moveTo>
                                <a:pt x="4482" y="1056"/>
                              </a:moveTo>
                              <a:cubicBezTo>
                                <a:pt x="4467" y="1056"/>
                                <a:pt x="4453" y="1053"/>
                                <a:pt x="4441" y="1048"/>
                              </a:cubicBezTo>
                              <a:cubicBezTo>
                                <a:pt x="4428" y="1042"/>
                                <a:pt x="4419" y="1035"/>
                                <a:pt x="4411" y="1025"/>
                              </a:cubicBezTo>
                              <a:cubicBezTo>
                                <a:pt x="4404" y="1016"/>
                                <a:pt x="4400" y="1005"/>
                                <a:pt x="4400" y="993"/>
                              </a:cubicBezTo>
                              <a:cubicBezTo>
                                <a:pt x="4434" y="993"/>
                                <a:pt x="4434" y="993"/>
                                <a:pt x="4434" y="993"/>
                              </a:cubicBezTo>
                              <a:cubicBezTo>
                                <a:pt x="4435" y="1003"/>
                                <a:pt x="4440" y="1011"/>
                                <a:pt x="4449" y="1017"/>
                              </a:cubicBezTo>
                              <a:cubicBezTo>
                                <a:pt x="4457" y="1024"/>
                                <a:pt x="4468" y="1027"/>
                                <a:pt x="4482" y="1027"/>
                              </a:cubicBezTo>
                              <a:cubicBezTo>
                                <a:pt x="4495" y="1027"/>
                                <a:pt x="4505" y="1024"/>
                                <a:pt x="4512" y="1019"/>
                              </a:cubicBezTo>
                              <a:cubicBezTo>
                                <a:pt x="4520" y="1013"/>
                                <a:pt x="4524" y="1006"/>
                                <a:pt x="4524" y="997"/>
                              </a:cubicBezTo>
                              <a:cubicBezTo>
                                <a:pt x="4524" y="988"/>
                                <a:pt x="4520" y="982"/>
                                <a:pt x="4512" y="977"/>
                              </a:cubicBezTo>
                              <a:cubicBezTo>
                                <a:pt x="4504" y="973"/>
                                <a:pt x="4492" y="969"/>
                                <a:pt x="4475" y="965"/>
                              </a:cubicBezTo>
                              <a:cubicBezTo>
                                <a:pt x="4460" y="961"/>
                                <a:pt x="4448" y="957"/>
                                <a:pt x="4438" y="953"/>
                              </a:cubicBezTo>
                              <a:cubicBezTo>
                                <a:pt x="4429" y="948"/>
                                <a:pt x="4421" y="942"/>
                                <a:pt x="4414" y="934"/>
                              </a:cubicBezTo>
                              <a:cubicBezTo>
                                <a:pt x="4407" y="926"/>
                                <a:pt x="4404" y="916"/>
                                <a:pt x="4404" y="903"/>
                              </a:cubicBezTo>
                              <a:cubicBezTo>
                                <a:pt x="4404" y="892"/>
                                <a:pt x="4407" y="883"/>
                                <a:pt x="4413" y="874"/>
                              </a:cubicBezTo>
                              <a:cubicBezTo>
                                <a:pt x="4419" y="866"/>
                                <a:pt x="4428" y="859"/>
                                <a:pt x="4439" y="854"/>
                              </a:cubicBezTo>
                              <a:cubicBezTo>
                                <a:pt x="4450" y="849"/>
                                <a:pt x="4463" y="846"/>
                                <a:pt x="4478" y="846"/>
                              </a:cubicBezTo>
                              <a:cubicBezTo>
                                <a:pt x="4500" y="846"/>
                                <a:pt x="4519" y="852"/>
                                <a:pt x="4532" y="863"/>
                              </a:cubicBezTo>
                              <a:cubicBezTo>
                                <a:pt x="4546" y="875"/>
                                <a:pt x="4554" y="890"/>
                                <a:pt x="4555" y="910"/>
                              </a:cubicBezTo>
                              <a:cubicBezTo>
                                <a:pt x="4521" y="910"/>
                                <a:pt x="4521" y="910"/>
                                <a:pt x="4521" y="910"/>
                              </a:cubicBezTo>
                              <a:cubicBezTo>
                                <a:pt x="4520" y="899"/>
                                <a:pt x="4516" y="891"/>
                                <a:pt x="4508" y="884"/>
                              </a:cubicBezTo>
                              <a:cubicBezTo>
                                <a:pt x="4500" y="878"/>
                                <a:pt x="4490" y="875"/>
                                <a:pt x="4477" y="875"/>
                              </a:cubicBezTo>
                              <a:cubicBezTo>
                                <a:pt x="4465" y="875"/>
                                <a:pt x="4455" y="877"/>
                                <a:pt x="4448" y="882"/>
                              </a:cubicBezTo>
                              <a:cubicBezTo>
                                <a:pt x="4441" y="888"/>
                                <a:pt x="4437" y="894"/>
                                <a:pt x="4437" y="903"/>
                              </a:cubicBezTo>
                              <a:cubicBezTo>
                                <a:pt x="4437" y="909"/>
                                <a:pt x="4439" y="915"/>
                                <a:pt x="4444" y="919"/>
                              </a:cubicBezTo>
                              <a:cubicBezTo>
                                <a:pt x="4448" y="924"/>
                                <a:pt x="4454" y="927"/>
                                <a:pt x="4460" y="930"/>
                              </a:cubicBezTo>
                              <a:cubicBezTo>
                                <a:pt x="4467" y="932"/>
                                <a:pt x="4476" y="935"/>
                                <a:pt x="4487" y="938"/>
                              </a:cubicBezTo>
                              <a:cubicBezTo>
                                <a:pt x="4502" y="942"/>
                                <a:pt x="4514" y="946"/>
                                <a:pt x="4523" y="950"/>
                              </a:cubicBezTo>
                              <a:cubicBezTo>
                                <a:pt x="4532" y="954"/>
                                <a:pt x="4540" y="959"/>
                                <a:pt x="4546" y="967"/>
                              </a:cubicBezTo>
                              <a:cubicBezTo>
                                <a:pt x="4553" y="975"/>
                                <a:pt x="4556" y="985"/>
                                <a:pt x="4556" y="997"/>
                              </a:cubicBezTo>
                              <a:cubicBezTo>
                                <a:pt x="4556" y="1008"/>
                                <a:pt x="4553" y="1018"/>
                                <a:pt x="4547" y="1027"/>
                              </a:cubicBezTo>
                              <a:cubicBezTo>
                                <a:pt x="4541" y="1036"/>
                                <a:pt x="4532" y="1043"/>
                                <a:pt x="4521" y="1048"/>
                              </a:cubicBezTo>
                              <a:cubicBezTo>
                                <a:pt x="4510" y="1053"/>
                                <a:pt x="4497" y="1056"/>
                                <a:pt x="4482" y="1056"/>
                              </a:cubicBezTo>
                              <a:close/>
                              <a:moveTo>
                                <a:pt x="4640" y="1043"/>
                              </a:moveTo>
                              <a:cubicBezTo>
                                <a:pt x="4655" y="1051"/>
                                <a:pt x="4672" y="1056"/>
                                <a:pt x="4691" y="1056"/>
                              </a:cubicBezTo>
                              <a:cubicBezTo>
                                <a:pt x="4716" y="1056"/>
                                <a:pt x="4736" y="1049"/>
                                <a:pt x="4752" y="1037"/>
                              </a:cubicBezTo>
                              <a:cubicBezTo>
                                <a:pt x="4768" y="1025"/>
                                <a:pt x="4779" y="1009"/>
                                <a:pt x="4785" y="990"/>
                              </a:cubicBezTo>
                              <a:cubicBezTo>
                                <a:pt x="4748" y="990"/>
                                <a:pt x="4748" y="990"/>
                                <a:pt x="4748" y="990"/>
                              </a:cubicBezTo>
                              <a:cubicBezTo>
                                <a:pt x="4745" y="1001"/>
                                <a:pt x="4738" y="1010"/>
                                <a:pt x="4728" y="1017"/>
                              </a:cubicBezTo>
                              <a:cubicBezTo>
                                <a:pt x="4718" y="1024"/>
                                <a:pt x="4706" y="1027"/>
                                <a:pt x="4691" y="1027"/>
                              </a:cubicBezTo>
                              <a:cubicBezTo>
                                <a:pt x="4674" y="1027"/>
                                <a:pt x="4659" y="1021"/>
                                <a:pt x="4646" y="1010"/>
                              </a:cubicBezTo>
                              <a:cubicBezTo>
                                <a:pt x="4634" y="999"/>
                                <a:pt x="4627" y="983"/>
                                <a:pt x="4626" y="963"/>
                              </a:cubicBezTo>
                              <a:cubicBezTo>
                                <a:pt x="4788" y="963"/>
                                <a:pt x="4788" y="963"/>
                                <a:pt x="4788" y="963"/>
                              </a:cubicBezTo>
                              <a:cubicBezTo>
                                <a:pt x="4788" y="956"/>
                                <a:pt x="4789" y="950"/>
                                <a:pt x="4789" y="943"/>
                              </a:cubicBezTo>
                              <a:cubicBezTo>
                                <a:pt x="4789" y="925"/>
                                <a:pt x="4785" y="908"/>
                                <a:pt x="4777" y="893"/>
                              </a:cubicBezTo>
                              <a:cubicBezTo>
                                <a:pt x="4769" y="879"/>
                                <a:pt x="4757" y="867"/>
                                <a:pt x="4743" y="859"/>
                              </a:cubicBezTo>
                              <a:cubicBezTo>
                                <a:pt x="4728" y="850"/>
                                <a:pt x="4711" y="846"/>
                                <a:pt x="4691" y="846"/>
                              </a:cubicBezTo>
                              <a:cubicBezTo>
                                <a:pt x="4672" y="846"/>
                                <a:pt x="4654" y="850"/>
                                <a:pt x="4639" y="859"/>
                              </a:cubicBezTo>
                              <a:cubicBezTo>
                                <a:pt x="4624" y="867"/>
                                <a:pt x="4612" y="880"/>
                                <a:pt x="4604" y="895"/>
                              </a:cubicBezTo>
                              <a:cubicBezTo>
                                <a:pt x="4595" y="911"/>
                                <a:pt x="4591" y="930"/>
                                <a:pt x="4591" y="950"/>
                              </a:cubicBezTo>
                              <a:cubicBezTo>
                                <a:pt x="4591" y="971"/>
                                <a:pt x="4596" y="990"/>
                                <a:pt x="4604" y="1006"/>
                              </a:cubicBezTo>
                              <a:cubicBezTo>
                                <a:pt x="4613" y="1022"/>
                                <a:pt x="4625" y="1034"/>
                                <a:pt x="4640" y="1043"/>
                              </a:cubicBezTo>
                              <a:close/>
                              <a:moveTo>
                                <a:pt x="4647" y="891"/>
                              </a:moveTo>
                              <a:cubicBezTo>
                                <a:pt x="4658" y="880"/>
                                <a:pt x="4673" y="875"/>
                                <a:pt x="4690" y="875"/>
                              </a:cubicBezTo>
                              <a:cubicBezTo>
                                <a:pt x="4702" y="875"/>
                                <a:pt x="4713" y="877"/>
                                <a:pt x="4722" y="882"/>
                              </a:cubicBezTo>
                              <a:cubicBezTo>
                                <a:pt x="4732" y="887"/>
                                <a:pt x="4740" y="894"/>
                                <a:pt x="4746" y="903"/>
                              </a:cubicBezTo>
                              <a:cubicBezTo>
                                <a:pt x="4751" y="912"/>
                                <a:pt x="4754" y="923"/>
                                <a:pt x="4754" y="936"/>
                              </a:cubicBezTo>
                              <a:cubicBezTo>
                                <a:pt x="4626" y="936"/>
                                <a:pt x="4626" y="936"/>
                                <a:pt x="4626" y="936"/>
                              </a:cubicBezTo>
                              <a:cubicBezTo>
                                <a:pt x="4628" y="917"/>
                                <a:pt x="4635" y="902"/>
                                <a:pt x="4647" y="891"/>
                              </a:cubicBezTo>
                              <a:close/>
                              <a:moveTo>
                                <a:pt x="4979" y="849"/>
                              </a:moveTo>
                              <a:cubicBezTo>
                                <a:pt x="5013" y="849"/>
                                <a:pt x="5013" y="849"/>
                                <a:pt x="5013" y="849"/>
                              </a:cubicBezTo>
                              <a:cubicBezTo>
                                <a:pt x="5013" y="1052"/>
                                <a:pt x="5013" y="1052"/>
                                <a:pt x="5013" y="1052"/>
                              </a:cubicBezTo>
                              <a:cubicBezTo>
                                <a:pt x="4979" y="1052"/>
                                <a:pt x="4979" y="1052"/>
                                <a:pt x="4979" y="1052"/>
                              </a:cubicBezTo>
                              <a:cubicBezTo>
                                <a:pt x="4979" y="1022"/>
                                <a:pt x="4979" y="1022"/>
                                <a:pt x="4979" y="1022"/>
                              </a:cubicBezTo>
                              <a:cubicBezTo>
                                <a:pt x="4973" y="1033"/>
                                <a:pt x="4964" y="1041"/>
                                <a:pt x="4953" y="1047"/>
                              </a:cubicBezTo>
                              <a:cubicBezTo>
                                <a:pt x="4941" y="1052"/>
                                <a:pt x="4928" y="1055"/>
                                <a:pt x="4915" y="1055"/>
                              </a:cubicBezTo>
                              <a:cubicBezTo>
                                <a:pt x="4899" y="1055"/>
                                <a:pt x="4885" y="1052"/>
                                <a:pt x="4872" y="1045"/>
                              </a:cubicBezTo>
                              <a:cubicBezTo>
                                <a:pt x="4859" y="1039"/>
                                <a:pt x="4850" y="1029"/>
                                <a:pt x="4842" y="1016"/>
                              </a:cubicBezTo>
                              <a:cubicBezTo>
                                <a:pt x="4835" y="1003"/>
                                <a:pt x="4831" y="987"/>
                                <a:pt x="4831" y="968"/>
                              </a:cubicBezTo>
                              <a:cubicBezTo>
                                <a:pt x="4831" y="849"/>
                                <a:pt x="4831" y="849"/>
                                <a:pt x="4831" y="849"/>
                              </a:cubicBezTo>
                              <a:cubicBezTo>
                                <a:pt x="4865" y="849"/>
                                <a:pt x="4865" y="849"/>
                                <a:pt x="4865" y="849"/>
                              </a:cubicBezTo>
                              <a:cubicBezTo>
                                <a:pt x="4865" y="964"/>
                                <a:pt x="4865" y="964"/>
                                <a:pt x="4865" y="964"/>
                              </a:cubicBezTo>
                              <a:cubicBezTo>
                                <a:pt x="4865" y="984"/>
                                <a:pt x="4870" y="999"/>
                                <a:pt x="4880" y="1010"/>
                              </a:cubicBezTo>
                              <a:cubicBezTo>
                                <a:pt x="4890" y="1021"/>
                                <a:pt x="4904" y="1026"/>
                                <a:pt x="4921" y="1026"/>
                              </a:cubicBezTo>
                              <a:cubicBezTo>
                                <a:pt x="4939" y="1026"/>
                                <a:pt x="4953" y="1020"/>
                                <a:pt x="4964" y="1009"/>
                              </a:cubicBezTo>
                              <a:cubicBezTo>
                                <a:pt x="4974" y="998"/>
                                <a:pt x="4979" y="982"/>
                                <a:pt x="4979" y="961"/>
                              </a:cubicBezTo>
                              <a:lnTo>
                                <a:pt x="4979" y="849"/>
                              </a:lnTo>
                              <a:close/>
                              <a:moveTo>
                                <a:pt x="5104" y="1052"/>
                              </a:moveTo>
                              <a:cubicBezTo>
                                <a:pt x="5070" y="1052"/>
                                <a:pt x="5070" y="1052"/>
                                <a:pt x="5070" y="1052"/>
                              </a:cubicBezTo>
                              <a:cubicBezTo>
                                <a:pt x="5070" y="849"/>
                                <a:pt x="5070" y="849"/>
                                <a:pt x="5070" y="849"/>
                              </a:cubicBezTo>
                              <a:cubicBezTo>
                                <a:pt x="5104" y="849"/>
                                <a:pt x="5104" y="849"/>
                                <a:pt x="5104" y="849"/>
                              </a:cubicBezTo>
                              <a:cubicBezTo>
                                <a:pt x="5104" y="882"/>
                                <a:pt x="5104" y="882"/>
                                <a:pt x="5104" y="882"/>
                              </a:cubicBezTo>
                              <a:cubicBezTo>
                                <a:pt x="5110" y="871"/>
                                <a:pt x="5118" y="862"/>
                                <a:pt x="5129" y="855"/>
                              </a:cubicBezTo>
                              <a:cubicBezTo>
                                <a:pt x="5140" y="849"/>
                                <a:pt x="5153" y="846"/>
                                <a:pt x="5169" y="846"/>
                              </a:cubicBezTo>
                              <a:cubicBezTo>
                                <a:pt x="5169" y="881"/>
                                <a:pt x="5169" y="881"/>
                                <a:pt x="5169" y="881"/>
                              </a:cubicBezTo>
                              <a:cubicBezTo>
                                <a:pt x="5160" y="881"/>
                                <a:pt x="5160" y="881"/>
                                <a:pt x="5160" y="881"/>
                              </a:cubicBezTo>
                              <a:cubicBezTo>
                                <a:pt x="5123" y="881"/>
                                <a:pt x="5104" y="901"/>
                                <a:pt x="5104" y="942"/>
                              </a:cubicBezTo>
                              <a:lnTo>
                                <a:pt x="5104" y="1052"/>
                              </a:lnTo>
                              <a:close/>
                              <a:moveTo>
                                <a:pt x="5344" y="967"/>
                              </a:moveTo>
                              <a:cubicBezTo>
                                <a:pt x="5350" y="975"/>
                                <a:pt x="5354" y="985"/>
                                <a:pt x="5354" y="997"/>
                              </a:cubicBezTo>
                              <a:cubicBezTo>
                                <a:pt x="5354" y="1008"/>
                                <a:pt x="5351" y="1018"/>
                                <a:pt x="5345" y="1027"/>
                              </a:cubicBezTo>
                              <a:cubicBezTo>
                                <a:pt x="5338" y="1036"/>
                                <a:pt x="5330" y="1043"/>
                                <a:pt x="5318" y="1048"/>
                              </a:cubicBezTo>
                              <a:cubicBezTo>
                                <a:pt x="5307" y="1053"/>
                                <a:pt x="5294" y="1056"/>
                                <a:pt x="5280" y="1056"/>
                              </a:cubicBezTo>
                              <a:cubicBezTo>
                                <a:pt x="5264" y="1056"/>
                                <a:pt x="5250" y="1053"/>
                                <a:pt x="5238" y="1048"/>
                              </a:cubicBezTo>
                              <a:cubicBezTo>
                                <a:pt x="5226" y="1042"/>
                                <a:pt x="5216" y="1035"/>
                                <a:pt x="5209" y="1025"/>
                              </a:cubicBezTo>
                              <a:cubicBezTo>
                                <a:pt x="5202" y="1016"/>
                                <a:pt x="5198" y="1005"/>
                                <a:pt x="5197" y="993"/>
                              </a:cubicBezTo>
                              <a:cubicBezTo>
                                <a:pt x="5232" y="993"/>
                                <a:pt x="5232" y="993"/>
                                <a:pt x="5232" y="993"/>
                              </a:cubicBezTo>
                              <a:cubicBezTo>
                                <a:pt x="5233" y="1003"/>
                                <a:pt x="5237" y="1011"/>
                                <a:pt x="5246" y="1017"/>
                              </a:cubicBezTo>
                              <a:cubicBezTo>
                                <a:pt x="5254" y="1024"/>
                                <a:pt x="5266" y="1027"/>
                                <a:pt x="5279" y="1027"/>
                              </a:cubicBezTo>
                              <a:cubicBezTo>
                                <a:pt x="5292" y="1027"/>
                                <a:pt x="5302" y="1024"/>
                                <a:pt x="5310" y="1019"/>
                              </a:cubicBezTo>
                              <a:cubicBezTo>
                                <a:pt x="5317" y="1013"/>
                                <a:pt x="5321" y="1006"/>
                                <a:pt x="5321" y="997"/>
                              </a:cubicBezTo>
                              <a:cubicBezTo>
                                <a:pt x="5321" y="988"/>
                                <a:pt x="5317" y="982"/>
                                <a:pt x="5309" y="977"/>
                              </a:cubicBezTo>
                              <a:cubicBezTo>
                                <a:pt x="5301" y="973"/>
                                <a:pt x="5289" y="969"/>
                                <a:pt x="5272" y="965"/>
                              </a:cubicBezTo>
                              <a:cubicBezTo>
                                <a:pt x="5257" y="961"/>
                                <a:pt x="5245" y="957"/>
                                <a:pt x="5236" y="953"/>
                              </a:cubicBezTo>
                              <a:cubicBezTo>
                                <a:pt x="5226" y="948"/>
                                <a:pt x="5218" y="942"/>
                                <a:pt x="5211" y="934"/>
                              </a:cubicBezTo>
                              <a:cubicBezTo>
                                <a:pt x="5204" y="926"/>
                                <a:pt x="5201" y="916"/>
                                <a:pt x="5201" y="903"/>
                              </a:cubicBezTo>
                              <a:cubicBezTo>
                                <a:pt x="5201" y="892"/>
                                <a:pt x="5204" y="883"/>
                                <a:pt x="5210" y="874"/>
                              </a:cubicBezTo>
                              <a:cubicBezTo>
                                <a:pt x="5216" y="866"/>
                                <a:pt x="5225" y="859"/>
                                <a:pt x="5236" y="854"/>
                              </a:cubicBezTo>
                              <a:cubicBezTo>
                                <a:pt x="5248" y="849"/>
                                <a:pt x="5261" y="846"/>
                                <a:pt x="5275" y="846"/>
                              </a:cubicBezTo>
                              <a:cubicBezTo>
                                <a:pt x="5298" y="846"/>
                                <a:pt x="5316" y="852"/>
                                <a:pt x="5330" y="863"/>
                              </a:cubicBezTo>
                              <a:cubicBezTo>
                                <a:pt x="5344" y="875"/>
                                <a:pt x="5351" y="890"/>
                                <a:pt x="5352" y="910"/>
                              </a:cubicBezTo>
                              <a:cubicBezTo>
                                <a:pt x="5318" y="910"/>
                                <a:pt x="5318" y="910"/>
                                <a:pt x="5318" y="910"/>
                              </a:cubicBezTo>
                              <a:cubicBezTo>
                                <a:pt x="5318" y="899"/>
                                <a:pt x="5313" y="891"/>
                                <a:pt x="5305" y="884"/>
                              </a:cubicBezTo>
                              <a:cubicBezTo>
                                <a:pt x="5298" y="878"/>
                                <a:pt x="5287" y="875"/>
                                <a:pt x="5274" y="875"/>
                              </a:cubicBezTo>
                              <a:cubicBezTo>
                                <a:pt x="5262" y="875"/>
                                <a:pt x="5253" y="877"/>
                                <a:pt x="5245" y="882"/>
                              </a:cubicBezTo>
                              <a:cubicBezTo>
                                <a:pt x="5238" y="888"/>
                                <a:pt x="5235" y="894"/>
                                <a:pt x="5235" y="903"/>
                              </a:cubicBezTo>
                              <a:cubicBezTo>
                                <a:pt x="5235" y="909"/>
                                <a:pt x="5237" y="915"/>
                                <a:pt x="5241" y="919"/>
                              </a:cubicBezTo>
                              <a:cubicBezTo>
                                <a:pt x="5245" y="924"/>
                                <a:pt x="5251" y="927"/>
                                <a:pt x="5257" y="930"/>
                              </a:cubicBezTo>
                              <a:cubicBezTo>
                                <a:pt x="5264" y="932"/>
                                <a:pt x="5273" y="935"/>
                                <a:pt x="5285" y="938"/>
                              </a:cubicBezTo>
                              <a:cubicBezTo>
                                <a:pt x="5299" y="942"/>
                                <a:pt x="5311" y="946"/>
                                <a:pt x="5320" y="950"/>
                              </a:cubicBezTo>
                              <a:cubicBezTo>
                                <a:pt x="5329" y="954"/>
                                <a:pt x="5337" y="959"/>
                                <a:pt x="5344" y="967"/>
                              </a:cubicBezTo>
                              <a:close/>
                              <a:moveTo>
                                <a:pt x="5500" y="849"/>
                              </a:moveTo>
                              <a:cubicBezTo>
                                <a:pt x="5534" y="849"/>
                                <a:pt x="5534" y="849"/>
                                <a:pt x="5534" y="849"/>
                              </a:cubicBezTo>
                              <a:cubicBezTo>
                                <a:pt x="5534" y="1052"/>
                                <a:pt x="5534" y="1052"/>
                                <a:pt x="5534" y="1052"/>
                              </a:cubicBezTo>
                              <a:cubicBezTo>
                                <a:pt x="5500" y="1052"/>
                                <a:pt x="5500" y="1052"/>
                                <a:pt x="5500" y="1052"/>
                              </a:cubicBezTo>
                              <a:lnTo>
                                <a:pt x="5500" y="849"/>
                              </a:lnTo>
                              <a:close/>
                              <a:moveTo>
                                <a:pt x="5533" y="777"/>
                              </a:moveTo>
                              <a:cubicBezTo>
                                <a:pt x="5537" y="782"/>
                                <a:pt x="5539" y="787"/>
                                <a:pt x="5539" y="794"/>
                              </a:cubicBezTo>
                              <a:cubicBezTo>
                                <a:pt x="5539" y="800"/>
                                <a:pt x="5537" y="805"/>
                                <a:pt x="5533" y="810"/>
                              </a:cubicBezTo>
                              <a:cubicBezTo>
                                <a:pt x="5529" y="814"/>
                                <a:pt x="5523" y="817"/>
                                <a:pt x="5517" y="817"/>
                              </a:cubicBezTo>
                              <a:cubicBezTo>
                                <a:pt x="5511" y="817"/>
                                <a:pt x="5505" y="814"/>
                                <a:pt x="5501" y="810"/>
                              </a:cubicBezTo>
                              <a:cubicBezTo>
                                <a:pt x="5497" y="805"/>
                                <a:pt x="5494" y="800"/>
                                <a:pt x="5494" y="794"/>
                              </a:cubicBezTo>
                              <a:cubicBezTo>
                                <a:pt x="5494" y="787"/>
                                <a:pt x="5497" y="782"/>
                                <a:pt x="5501" y="777"/>
                              </a:cubicBezTo>
                              <a:cubicBezTo>
                                <a:pt x="5505" y="773"/>
                                <a:pt x="5511" y="771"/>
                                <a:pt x="5517" y="771"/>
                              </a:cubicBezTo>
                              <a:cubicBezTo>
                                <a:pt x="5523" y="771"/>
                                <a:pt x="5529" y="773"/>
                                <a:pt x="5533" y="777"/>
                              </a:cubicBezTo>
                              <a:close/>
                              <a:moveTo>
                                <a:pt x="5750" y="868"/>
                              </a:moveTo>
                              <a:cubicBezTo>
                                <a:pt x="5765" y="883"/>
                                <a:pt x="5773" y="905"/>
                                <a:pt x="5773" y="933"/>
                              </a:cubicBezTo>
                              <a:cubicBezTo>
                                <a:pt x="5773" y="1052"/>
                                <a:pt x="5773" y="1052"/>
                                <a:pt x="5773" y="1052"/>
                              </a:cubicBezTo>
                              <a:cubicBezTo>
                                <a:pt x="5739" y="1052"/>
                                <a:pt x="5739" y="1052"/>
                                <a:pt x="5739" y="1052"/>
                              </a:cubicBezTo>
                              <a:cubicBezTo>
                                <a:pt x="5739" y="938"/>
                                <a:pt x="5739" y="938"/>
                                <a:pt x="5739" y="938"/>
                              </a:cubicBezTo>
                              <a:cubicBezTo>
                                <a:pt x="5739" y="917"/>
                                <a:pt x="5734" y="902"/>
                                <a:pt x="5724" y="891"/>
                              </a:cubicBezTo>
                              <a:cubicBezTo>
                                <a:pt x="5714" y="880"/>
                                <a:pt x="5700" y="875"/>
                                <a:pt x="5683" y="875"/>
                              </a:cubicBezTo>
                              <a:cubicBezTo>
                                <a:pt x="5665" y="875"/>
                                <a:pt x="5651" y="881"/>
                                <a:pt x="5640" y="892"/>
                              </a:cubicBezTo>
                              <a:cubicBezTo>
                                <a:pt x="5630" y="903"/>
                                <a:pt x="5625" y="919"/>
                                <a:pt x="5625" y="940"/>
                              </a:cubicBezTo>
                              <a:cubicBezTo>
                                <a:pt x="5625" y="1052"/>
                                <a:pt x="5625" y="1052"/>
                                <a:pt x="5625" y="1052"/>
                              </a:cubicBezTo>
                              <a:cubicBezTo>
                                <a:pt x="5591" y="1052"/>
                                <a:pt x="5591" y="1052"/>
                                <a:pt x="5591" y="1052"/>
                              </a:cubicBezTo>
                              <a:cubicBezTo>
                                <a:pt x="5591" y="849"/>
                                <a:pt x="5591" y="849"/>
                                <a:pt x="5591" y="849"/>
                              </a:cubicBezTo>
                              <a:cubicBezTo>
                                <a:pt x="5625" y="849"/>
                                <a:pt x="5625" y="849"/>
                                <a:pt x="5625" y="849"/>
                              </a:cubicBezTo>
                              <a:cubicBezTo>
                                <a:pt x="5625" y="878"/>
                                <a:pt x="5625" y="878"/>
                                <a:pt x="5625" y="878"/>
                              </a:cubicBezTo>
                              <a:cubicBezTo>
                                <a:pt x="5631" y="868"/>
                                <a:pt x="5640" y="860"/>
                                <a:pt x="5652" y="854"/>
                              </a:cubicBezTo>
                              <a:cubicBezTo>
                                <a:pt x="5663" y="849"/>
                                <a:pt x="5676" y="846"/>
                                <a:pt x="5690" y="846"/>
                              </a:cubicBezTo>
                              <a:cubicBezTo>
                                <a:pt x="5714" y="846"/>
                                <a:pt x="5734" y="853"/>
                                <a:pt x="5750" y="868"/>
                              </a:cubicBezTo>
                              <a:close/>
                              <a:moveTo>
                                <a:pt x="6101" y="849"/>
                              </a:moveTo>
                              <a:cubicBezTo>
                                <a:pt x="6021" y="1052"/>
                                <a:pt x="6021" y="1052"/>
                                <a:pt x="6021" y="1052"/>
                              </a:cubicBezTo>
                              <a:cubicBezTo>
                                <a:pt x="5982" y="1052"/>
                                <a:pt x="5982" y="1052"/>
                                <a:pt x="5982" y="1052"/>
                              </a:cubicBezTo>
                              <a:cubicBezTo>
                                <a:pt x="5902" y="849"/>
                                <a:pt x="5902" y="849"/>
                                <a:pt x="5902" y="849"/>
                              </a:cubicBezTo>
                              <a:cubicBezTo>
                                <a:pt x="5939" y="849"/>
                                <a:pt x="5939" y="849"/>
                                <a:pt x="5939" y="849"/>
                              </a:cubicBezTo>
                              <a:cubicBezTo>
                                <a:pt x="6002" y="1021"/>
                                <a:pt x="6002" y="1021"/>
                                <a:pt x="6002" y="1021"/>
                              </a:cubicBezTo>
                              <a:cubicBezTo>
                                <a:pt x="6065" y="849"/>
                                <a:pt x="6065" y="849"/>
                                <a:pt x="6065" y="849"/>
                              </a:cubicBezTo>
                              <a:lnTo>
                                <a:pt x="6101" y="849"/>
                              </a:lnTo>
                              <a:close/>
                              <a:moveTo>
                                <a:pt x="6217" y="1056"/>
                              </a:moveTo>
                              <a:cubicBezTo>
                                <a:pt x="6235" y="1056"/>
                                <a:pt x="6250" y="1052"/>
                                <a:pt x="6263" y="1044"/>
                              </a:cubicBezTo>
                              <a:cubicBezTo>
                                <a:pt x="6277" y="1036"/>
                                <a:pt x="6286" y="1026"/>
                                <a:pt x="6293" y="1015"/>
                              </a:cubicBezTo>
                              <a:cubicBezTo>
                                <a:pt x="6293" y="1052"/>
                                <a:pt x="6293" y="1052"/>
                                <a:pt x="6293" y="1052"/>
                              </a:cubicBezTo>
                              <a:cubicBezTo>
                                <a:pt x="6327" y="1052"/>
                                <a:pt x="6327" y="1052"/>
                                <a:pt x="6327" y="1052"/>
                              </a:cubicBezTo>
                              <a:cubicBezTo>
                                <a:pt x="6327" y="849"/>
                                <a:pt x="6327" y="849"/>
                                <a:pt x="6327" y="849"/>
                              </a:cubicBezTo>
                              <a:cubicBezTo>
                                <a:pt x="6293" y="849"/>
                                <a:pt x="6293" y="849"/>
                                <a:pt x="6293" y="849"/>
                              </a:cubicBezTo>
                              <a:cubicBezTo>
                                <a:pt x="6293" y="887"/>
                                <a:pt x="6293" y="887"/>
                                <a:pt x="6293" y="887"/>
                              </a:cubicBezTo>
                              <a:cubicBezTo>
                                <a:pt x="6287" y="875"/>
                                <a:pt x="6277" y="865"/>
                                <a:pt x="6264" y="858"/>
                              </a:cubicBezTo>
                              <a:cubicBezTo>
                                <a:pt x="6251" y="850"/>
                                <a:pt x="6235" y="846"/>
                                <a:pt x="6218" y="846"/>
                              </a:cubicBezTo>
                              <a:cubicBezTo>
                                <a:pt x="6200" y="846"/>
                                <a:pt x="6183" y="850"/>
                                <a:pt x="6169" y="859"/>
                              </a:cubicBezTo>
                              <a:cubicBezTo>
                                <a:pt x="6154" y="868"/>
                                <a:pt x="6142" y="880"/>
                                <a:pt x="6134" y="896"/>
                              </a:cubicBezTo>
                              <a:cubicBezTo>
                                <a:pt x="6126" y="911"/>
                                <a:pt x="6121" y="929"/>
                                <a:pt x="6121" y="950"/>
                              </a:cubicBezTo>
                              <a:cubicBezTo>
                                <a:pt x="6121" y="971"/>
                                <a:pt x="6126" y="989"/>
                                <a:pt x="6134" y="1005"/>
                              </a:cubicBezTo>
                              <a:cubicBezTo>
                                <a:pt x="6142" y="1021"/>
                                <a:pt x="6154" y="1033"/>
                                <a:pt x="6168" y="1042"/>
                              </a:cubicBezTo>
                              <a:cubicBezTo>
                                <a:pt x="6183" y="1051"/>
                                <a:pt x="6199" y="1056"/>
                                <a:pt x="6217" y="1056"/>
                              </a:cubicBezTo>
                              <a:close/>
                              <a:moveTo>
                                <a:pt x="6156" y="950"/>
                              </a:moveTo>
                              <a:cubicBezTo>
                                <a:pt x="6156" y="935"/>
                                <a:pt x="6159" y="922"/>
                                <a:pt x="6165" y="910"/>
                              </a:cubicBezTo>
                              <a:cubicBezTo>
                                <a:pt x="6171" y="899"/>
                                <a:pt x="6180" y="890"/>
                                <a:pt x="6190" y="884"/>
                              </a:cubicBezTo>
                              <a:cubicBezTo>
                                <a:pt x="6200" y="878"/>
                                <a:pt x="6212" y="875"/>
                                <a:pt x="6224" y="875"/>
                              </a:cubicBezTo>
                              <a:cubicBezTo>
                                <a:pt x="6237" y="875"/>
                                <a:pt x="6248" y="878"/>
                                <a:pt x="6259" y="884"/>
                              </a:cubicBezTo>
                              <a:cubicBezTo>
                                <a:pt x="6269" y="891"/>
                                <a:pt x="6278" y="899"/>
                                <a:pt x="6284" y="911"/>
                              </a:cubicBezTo>
                              <a:cubicBezTo>
                                <a:pt x="6290" y="922"/>
                                <a:pt x="6293" y="935"/>
                                <a:pt x="6293" y="951"/>
                              </a:cubicBezTo>
                              <a:cubicBezTo>
                                <a:pt x="6293" y="966"/>
                                <a:pt x="6290" y="979"/>
                                <a:pt x="6284" y="991"/>
                              </a:cubicBezTo>
                              <a:cubicBezTo>
                                <a:pt x="6278" y="1002"/>
                                <a:pt x="6269" y="1011"/>
                                <a:pt x="6259" y="1017"/>
                              </a:cubicBezTo>
                              <a:cubicBezTo>
                                <a:pt x="6248" y="1023"/>
                                <a:pt x="6237" y="1026"/>
                                <a:pt x="6224" y="1026"/>
                              </a:cubicBezTo>
                              <a:cubicBezTo>
                                <a:pt x="6212" y="1026"/>
                                <a:pt x="6200" y="1023"/>
                                <a:pt x="6190" y="1017"/>
                              </a:cubicBezTo>
                              <a:cubicBezTo>
                                <a:pt x="6180" y="1011"/>
                                <a:pt x="6171" y="1002"/>
                                <a:pt x="6165" y="991"/>
                              </a:cubicBezTo>
                              <a:cubicBezTo>
                                <a:pt x="6159" y="979"/>
                                <a:pt x="6156" y="966"/>
                                <a:pt x="6156" y="950"/>
                              </a:cubicBezTo>
                              <a:close/>
                              <a:moveTo>
                                <a:pt x="6520" y="967"/>
                              </a:moveTo>
                              <a:cubicBezTo>
                                <a:pt x="6526" y="975"/>
                                <a:pt x="6530" y="985"/>
                                <a:pt x="6530" y="997"/>
                              </a:cubicBezTo>
                              <a:cubicBezTo>
                                <a:pt x="6530" y="1008"/>
                                <a:pt x="6527" y="1018"/>
                                <a:pt x="6521" y="1027"/>
                              </a:cubicBezTo>
                              <a:cubicBezTo>
                                <a:pt x="6515" y="1036"/>
                                <a:pt x="6506" y="1043"/>
                                <a:pt x="6495" y="1048"/>
                              </a:cubicBezTo>
                              <a:cubicBezTo>
                                <a:pt x="6483" y="1053"/>
                                <a:pt x="6470" y="1056"/>
                                <a:pt x="6456" y="1056"/>
                              </a:cubicBezTo>
                              <a:cubicBezTo>
                                <a:pt x="6440" y="1056"/>
                                <a:pt x="6426" y="1053"/>
                                <a:pt x="6414" y="1048"/>
                              </a:cubicBezTo>
                              <a:cubicBezTo>
                                <a:pt x="6402" y="1042"/>
                                <a:pt x="6392" y="1035"/>
                                <a:pt x="6385" y="1025"/>
                              </a:cubicBezTo>
                              <a:cubicBezTo>
                                <a:pt x="6378" y="1016"/>
                                <a:pt x="6374" y="1005"/>
                                <a:pt x="6373" y="993"/>
                              </a:cubicBezTo>
                              <a:cubicBezTo>
                                <a:pt x="6408" y="993"/>
                                <a:pt x="6408" y="993"/>
                                <a:pt x="6408" y="993"/>
                              </a:cubicBezTo>
                              <a:cubicBezTo>
                                <a:pt x="6409" y="1003"/>
                                <a:pt x="6414" y="1011"/>
                                <a:pt x="6422" y="1017"/>
                              </a:cubicBezTo>
                              <a:cubicBezTo>
                                <a:pt x="6431" y="1024"/>
                                <a:pt x="6442" y="1027"/>
                                <a:pt x="6456" y="1027"/>
                              </a:cubicBezTo>
                              <a:cubicBezTo>
                                <a:pt x="6468" y="1027"/>
                                <a:pt x="6478" y="1024"/>
                                <a:pt x="6486" y="1019"/>
                              </a:cubicBezTo>
                              <a:cubicBezTo>
                                <a:pt x="6493" y="1013"/>
                                <a:pt x="6497" y="1006"/>
                                <a:pt x="6497" y="997"/>
                              </a:cubicBezTo>
                              <a:cubicBezTo>
                                <a:pt x="6497" y="988"/>
                                <a:pt x="6493" y="982"/>
                                <a:pt x="6485" y="977"/>
                              </a:cubicBezTo>
                              <a:cubicBezTo>
                                <a:pt x="6477" y="973"/>
                                <a:pt x="6465" y="969"/>
                                <a:pt x="6449" y="965"/>
                              </a:cubicBezTo>
                              <a:cubicBezTo>
                                <a:pt x="6433" y="961"/>
                                <a:pt x="6421" y="957"/>
                                <a:pt x="6412" y="953"/>
                              </a:cubicBezTo>
                              <a:cubicBezTo>
                                <a:pt x="6402" y="948"/>
                                <a:pt x="6394" y="942"/>
                                <a:pt x="6387" y="934"/>
                              </a:cubicBezTo>
                              <a:cubicBezTo>
                                <a:pt x="6381" y="926"/>
                                <a:pt x="6377" y="916"/>
                                <a:pt x="6377" y="903"/>
                              </a:cubicBezTo>
                              <a:cubicBezTo>
                                <a:pt x="6377" y="892"/>
                                <a:pt x="6380" y="883"/>
                                <a:pt x="6386" y="874"/>
                              </a:cubicBezTo>
                              <a:cubicBezTo>
                                <a:pt x="6393" y="866"/>
                                <a:pt x="6401" y="859"/>
                                <a:pt x="6413" y="854"/>
                              </a:cubicBezTo>
                              <a:cubicBezTo>
                                <a:pt x="6424" y="849"/>
                                <a:pt x="6437" y="846"/>
                                <a:pt x="6451" y="846"/>
                              </a:cubicBezTo>
                              <a:cubicBezTo>
                                <a:pt x="6474" y="846"/>
                                <a:pt x="6492" y="852"/>
                                <a:pt x="6506" y="863"/>
                              </a:cubicBezTo>
                              <a:cubicBezTo>
                                <a:pt x="6520" y="875"/>
                                <a:pt x="6527" y="890"/>
                                <a:pt x="6528" y="910"/>
                              </a:cubicBezTo>
                              <a:cubicBezTo>
                                <a:pt x="6494" y="910"/>
                                <a:pt x="6494" y="910"/>
                                <a:pt x="6494" y="910"/>
                              </a:cubicBezTo>
                              <a:cubicBezTo>
                                <a:pt x="6494" y="899"/>
                                <a:pt x="6489" y="891"/>
                                <a:pt x="6482" y="884"/>
                              </a:cubicBezTo>
                              <a:cubicBezTo>
                                <a:pt x="6474" y="878"/>
                                <a:pt x="6463" y="875"/>
                                <a:pt x="6450" y="875"/>
                              </a:cubicBezTo>
                              <a:cubicBezTo>
                                <a:pt x="6438" y="875"/>
                                <a:pt x="6429" y="877"/>
                                <a:pt x="6422" y="882"/>
                              </a:cubicBezTo>
                              <a:cubicBezTo>
                                <a:pt x="6414" y="888"/>
                                <a:pt x="6411" y="894"/>
                                <a:pt x="6411" y="903"/>
                              </a:cubicBezTo>
                              <a:cubicBezTo>
                                <a:pt x="6411" y="909"/>
                                <a:pt x="6413" y="915"/>
                                <a:pt x="6417" y="919"/>
                              </a:cubicBezTo>
                              <a:cubicBezTo>
                                <a:pt x="6422" y="924"/>
                                <a:pt x="6427" y="927"/>
                                <a:pt x="6434" y="930"/>
                              </a:cubicBezTo>
                              <a:cubicBezTo>
                                <a:pt x="6440" y="932"/>
                                <a:pt x="6449" y="935"/>
                                <a:pt x="6461" y="938"/>
                              </a:cubicBezTo>
                              <a:cubicBezTo>
                                <a:pt x="6475" y="942"/>
                                <a:pt x="6487" y="946"/>
                                <a:pt x="6496" y="950"/>
                              </a:cubicBezTo>
                              <a:cubicBezTo>
                                <a:pt x="6505" y="954"/>
                                <a:pt x="6513" y="959"/>
                                <a:pt x="6520" y="967"/>
                              </a:cubicBezTo>
                              <a:close/>
                              <a:moveTo>
                                <a:pt x="6585" y="877"/>
                              </a:moveTo>
                              <a:cubicBezTo>
                                <a:pt x="6558" y="877"/>
                                <a:pt x="6558" y="877"/>
                                <a:pt x="6558" y="877"/>
                              </a:cubicBezTo>
                              <a:cubicBezTo>
                                <a:pt x="6558" y="849"/>
                                <a:pt x="6558" y="849"/>
                                <a:pt x="6558" y="849"/>
                              </a:cubicBezTo>
                              <a:cubicBezTo>
                                <a:pt x="6585" y="849"/>
                                <a:pt x="6585" y="849"/>
                                <a:pt x="6585" y="849"/>
                              </a:cubicBezTo>
                              <a:cubicBezTo>
                                <a:pt x="6585" y="798"/>
                                <a:pt x="6585" y="798"/>
                                <a:pt x="6585" y="798"/>
                              </a:cubicBezTo>
                              <a:cubicBezTo>
                                <a:pt x="6618" y="798"/>
                                <a:pt x="6618" y="798"/>
                                <a:pt x="6618" y="798"/>
                              </a:cubicBezTo>
                              <a:cubicBezTo>
                                <a:pt x="6618" y="849"/>
                                <a:pt x="6618" y="849"/>
                                <a:pt x="6618" y="849"/>
                              </a:cubicBezTo>
                              <a:cubicBezTo>
                                <a:pt x="6671" y="849"/>
                                <a:pt x="6671" y="849"/>
                                <a:pt x="6671" y="849"/>
                              </a:cubicBezTo>
                              <a:cubicBezTo>
                                <a:pt x="6671" y="877"/>
                                <a:pt x="6671" y="877"/>
                                <a:pt x="6671" y="877"/>
                              </a:cubicBezTo>
                              <a:cubicBezTo>
                                <a:pt x="6618" y="877"/>
                                <a:pt x="6618" y="877"/>
                                <a:pt x="6618" y="877"/>
                              </a:cubicBezTo>
                              <a:cubicBezTo>
                                <a:pt x="6618" y="997"/>
                                <a:pt x="6618" y="997"/>
                                <a:pt x="6618" y="997"/>
                              </a:cubicBezTo>
                              <a:cubicBezTo>
                                <a:pt x="6618" y="1007"/>
                                <a:pt x="6620" y="1014"/>
                                <a:pt x="6625" y="1018"/>
                              </a:cubicBezTo>
                              <a:cubicBezTo>
                                <a:pt x="6629" y="1022"/>
                                <a:pt x="6636" y="1024"/>
                                <a:pt x="6646" y="1024"/>
                              </a:cubicBezTo>
                              <a:cubicBezTo>
                                <a:pt x="6671" y="1024"/>
                                <a:pt x="6671" y="1024"/>
                                <a:pt x="6671" y="1024"/>
                              </a:cubicBezTo>
                              <a:cubicBezTo>
                                <a:pt x="6671" y="1052"/>
                                <a:pt x="6671" y="1052"/>
                                <a:pt x="6671" y="1052"/>
                              </a:cubicBezTo>
                              <a:cubicBezTo>
                                <a:pt x="6641" y="1052"/>
                                <a:pt x="6641" y="1052"/>
                                <a:pt x="6641" y="1052"/>
                              </a:cubicBezTo>
                              <a:cubicBezTo>
                                <a:pt x="6622" y="1052"/>
                                <a:pt x="6608" y="1048"/>
                                <a:pt x="6599" y="1039"/>
                              </a:cubicBezTo>
                              <a:cubicBezTo>
                                <a:pt x="6589" y="1031"/>
                                <a:pt x="6585" y="1016"/>
                                <a:pt x="6585" y="997"/>
                              </a:cubicBezTo>
                              <a:lnTo>
                                <a:pt x="6585" y="877"/>
                              </a:lnTo>
                              <a:close/>
                              <a:moveTo>
                                <a:pt x="6859" y="1140"/>
                              </a:moveTo>
                              <a:cubicBezTo>
                                <a:pt x="6874" y="1132"/>
                                <a:pt x="6885" y="1120"/>
                                <a:pt x="6893" y="1106"/>
                              </a:cubicBezTo>
                              <a:cubicBezTo>
                                <a:pt x="6901" y="1092"/>
                                <a:pt x="6905" y="1075"/>
                                <a:pt x="6905" y="1057"/>
                              </a:cubicBezTo>
                              <a:cubicBezTo>
                                <a:pt x="6905" y="849"/>
                                <a:pt x="6905" y="849"/>
                                <a:pt x="6905" y="849"/>
                              </a:cubicBezTo>
                              <a:cubicBezTo>
                                <a:pt x="6871" y="849"/>
                                <a:pt x="6871" y="849"/>
                                <a:pt x="6871" y="849"/>
                              </a:cubicBezTo>
                              <a:cubicBezTo>
                                <a:pt x="6871" y="886"/>
                                <a:pt x="6871" y="886"/>
                                <a:pt x="6871" y="886"/>
                              </a:cubicBezTo>
                              <a:cubicBezTo>
                                <a:pt x="6865" y="875"/>
                                <a:pt x="6855" y="865"/>
                                <a:pt x="6842" y="858"/>
                              </a:cubicBezTo>
                              <a:cubicBezTo>
                                <a:pt x="6828" y="850"/>
                                <a:pt x="6813" y="846"/>
                                <a:pt x="6796" y="846"/>
                              </a:cubicBezTo>
                              <a:cubicBezTo>
                                <a:pt x="6778" y="846"/>
                                <a:pt x="6761" y="850"/>
                                <a:pt x="6747" y="859"/>
                              </a:cubicBezTo>
                              <a:cubicBezTo>
                                <a:pt x="6732" y="868"/>
                                <a:pt x="6720" y="880"/>
                                <a:pt x="6712" y="896"/>
                              </a:cubicBezTo>
                              <a:cubicBezTo>
                                <a:pt x="6704" y="911"/>
                                <a:pt x="6699" y="929"/>
                                <a:pt x="6699" y="950"/>
                              </a:cubicBezTo>
                              <a:cubicBezTo>
                                <a:pt x="6699" y="971"/>
                                <a:pt x="6704" y="989"/>
                                <a:pt x="6712" y="1005"/>
                              </a:cubicBezTo>
                              <a:cubicBezTo>
                                <a:pt x="6720" y="1021"/>
                                <a:pt x="6732" y="1033"/>
                                <a:pt x="6747" y="1042"/>
                              </a:cubicBezTo>
                              <a:cubicBezTo>
                                <a:pt x="6761" y="1051"/>
                                <a:pt x="6778" y="1056"/>
                                <a:pt x="6796" y="1056"/>
                              </a:cubicBezTo>
                              <a:cubicBezTo>
                                <a:pt x="6813" y="1056"/>
                                <a:pt x="6828" y="1052"/>
                                <a:pt x="6841" y="1044"/>
                              </a:cubicBezTo>
                              <a:cubicBezTo>
                                <a:pt x="6855" y="1036"/>
                                <a:pt x="6864" y="1026"/>
                                <a:pt x="6871" y="1014"/>
                              </a:cubicBezTo>
                              <a:cubicBezTo>
                                <a:pt x="6871" y="1057"/>
                                <a:pt x="6871" y="1057"/>
                                <a:pt x="6871" y="1057"/>
                              </a:cubicBezTo>
                              <a:cubicBezTo>
                                <a:pt x="6871" y="1078"/>
                                <a:pt x="6865" y="1094"/>
                                <a:pt x="6853" y="1105"/>
                              </a:cubicBezTo>
                              <a:cubicBezTo>
                                <a:pt x="6842" y="1117"/>
                                <a:pt x="6827" y="1123"/>
                                <a:pt x="6808" y="1123"/>
                              </a:cubicBezTo>
                              <a:cubicBezTo>
                                <a:pt x="6792" y="1123"/>
                                <a:pt x="6778" y="1119"/>
                                <a:pt x="6766" y="1112"/>
                              </a:cubicBezTo>
                              <a:cubicBezTo>
                                <a:pt x="6755" y="1104"/>
                                <a:pt x="6747" y="1094"/>
                                <a:pt x="6743" y="1082"/>
                              </a:cubicBezTo>
                              <a:cubicBezTo>
                                <a:pt x="6710" y="1082"/>
                                <a:pt x="6710" y="1082"/>
                                <a:pt x="6710" y="1082"/>
                              </a:cubicBezTo>
                              <a:cubicBezTo>
                                <a:pt x="6713" y="1104"/>
                                <a:pt x="6724" y="1121"/>
                                <a:pt x="6742" y="1133"/>
                              </a:cubicBezTo>
                              <a:cubicBezTo>
                                <a:pt x="6759" y="1146"/>
                                <a:pt x="6782" y="1152"/>
                                <a:pt x="6808" y="1152"/>
                              </a:cubicBezTo>
                              <a:cubicBezTo>
                                <a:pt x="6828" y="1152"/>
                                <a:pt x="6845" y="1148"/>
                                <a:pt x="6859" y="1140"/>
                              </a:cubicBezTo>
                              <a:close/>
                              <a:moveTo>
                                <a:pt x="6862" y="991"/>
                              </a:moveTo>
                              <a:cubicBezTo>
                                <a:pt x="6856" y="1002"/>
                                <a:pt x="6847" y="1011"/>
                                <a:pt x="6837" y="1017"/>
                              </a:cubicBezTo>
                              <a:cubicBezTo>
                                <a:pt x="6826" y="1023"/>
                                <a:pt x="6815" y="1026"/>
                                <a:pt x="6802" y="1026"/>
                              </a:cubicBezTo>
                              <a:cubicBezTo>
                                <a:pt x="6790" y="1026"/>
                                <a:pt x="6778" y="1023"/>
                                <a:pt x="6768" y="1017"/>
                              </a:cubicBezTo>
                              <a:cubicBezTo>
                                <a:pt x="6757" y="1011"/>
                                <a:pt x="6749" y="1002"/>
                                <a:pt x="6743" y="991"/>
                              </a:cubicBezTo>
                              <a:cubicBezTo>
                                <a:pt x="6737" y="979"/>
                                <a:pt x="6734" y="966"/>
                                <a:pt x="6734" y="950"/>
                              </a:cubicBezTo>
                              <a:cubicBezTo>
                                <a:pt x="6734" y="935"/>
                                <a:pt x="6737" y="921"/>
                                <a:pt x="6743" y="910"/>
                              </a:cubicBezTo>
                              <a:cubicBezTo>
                                <a:pt x="6749" y="899"/>
                                <a:pt x="6757" y="890"/>
                                <a:pt x="6768" y="884"/>
                              </a:cubicBezTo>
                              <a:cubicBezTo>
                                <a:pt x="6778" y="878"/>
                                <a:pt x="6790" y="875"/>
                                <a:pt x="6802" y="875"/>
                              </a:cubicBezTo>
                              <a:cubicBezTo>
                                <a:pt x="6815" y="875"/>
                                <a:pt x="6826" y="878"/>
                                <a:pt x="6837" y="884"/>
                              </a:cubicBezTo>
                              <a:cubicBezTo>
                                <a:pt x="6847" y="890"/>
                                <a:pt x="6856" y="899"/>
                                <a:pt x="6862" y="911"/>
                              </a:cubicBezTo>
                              <a:cubicBezTo>
                                <a:pt x="6868" y="922"/>
                                <a:pt x="6871" y="935"/>
                                <a:pt x="6871" y="950"/>
                              </a:cubicBezTo>
                              <a:cubicBezTo>
                                <a:pt x="6871" y="966"/>
                                <a:pt x="6868" y="979"/>
                                <a:pt x="6862" y="991"/>
                              </a:cubicBezTo>
                              <a:close/>
                              <a:moveTo>
                                <a:pt x="7104" y="859"/>
                              </a:moveTo>
                              <a:cubicBezTo>
                                <a:pt x="7089" y="850"/>
                                <a:pt x="7071" y="846"/>
                                <a:pt x="7052" y="846"/>
                              </a:cubicBezTo>
                              <a:cubicBezTo>
                                <a:pt x="7033" y="846"/>
                                <a:pt x="7015" y="850"/>
                                <a:pt x="7000" y="859"/>
                              </a:cubicBezTo>
                              <a:cubicBezTo>
                                <a:pt x="6984" y="867"/>
                                <a:pt x="6972" y="880"/>
                                <a:pt x="6963" y="896"/>
                              </a:cubicBezTo>
                              <a:cubicBezTo>
                                <a:pt x="6954" y="911"/>
                                <a:pt x="6949" y="930"/>
                                <a:pt x="6949" y="950"/>
                              </a:cubicBezTo>
                              <a:cubicBezTo>
                                <a:pt x="6949" y="971"/>
                                <a:pt x="6954" y="990"/>
                                <a:pt x="6963" y="1006"/>
                              </a:cubicBezTo>
                              <a:cubicBezTo>
                                <a:pt x="6971" y="1022"/>
                                <a:pt x="6983" y="1034"/>
                                <a:pt x="6999" y="1043"/>
                              </a:cubicBezTo>
                              <a:cubicBezTo>
                                <a:pt x="7014" y="1051"/>
                                <a:pt x="7031" y="1056"/>
                                <a:pt x="7050" y="1056"/>
                              </a:cubicBezTo>
                              <a:cubicBezTo>
                                <a:pt x="7070" y="1056"/>
                                <a:pt x="7087" y="1051"/>
                                <a:pt x="7103" y="1043"/>
                              </a:cubicBezTo>
                              <a:cubicBezTo>
                                <a:pt x="7119" y="1034"/>
                                <a:pt x="7131" y="1022"/>
                                <a:pt x="7141" y="1006"/>
                              </a:cubicBezTo>
                              <a:cubicBezTo>
                                <a:pt x="7150" y="990"/>
                                <a:pt x="7154" y="971"/>
                                <a:pt x="7154" y="950"/>
                              </a:cubicBezTo>
                              <a:cubicBezTo>
                                <a:pt x="7154" y="930"/>
                                <a:pt x="7150" y="911"/>
                                <a:pt x="7141" y="895"/>
                              </a:cubicBezTo>
                              <a:cubicBezTo>
                                <a:pt x="7132" y="880"/>
                                <a:pt x="7120" y="867"/>
                                <a:pt x="7104" y="859"/>
                              </a:cubicBezTo>
                              <a:close/>
                              <a:moveTo>
                                <a:pt x="7110" y="992"/>
                              </a:moveTo>
                              <a:cubicBezTo>
                                <a:pt x="7104" y="1003"/>
                                <a:pt x="7095" y="1012"/>
                                <a:pt x="7085" y="1017"/>
                              </a:cubicBezTo>
                              <a:cubicBezTo>
                                <a:pt x="7074" y="1023"/>
                                <a:pt x="7063" y="1026"/>
                                <a:pt x="7050" y="1026"/>
                              </a:cubicBezTo>
                              <a:cubicBezTo>
                                <a:pt x="7038" y="1026"/>
                                <a:pt x="7027" y="1023"/>
                                <a:pt x="7017" y="1018"/>
                              </a:cubicBezTo>
                              <a:cubicBezTo>
                                <a:pt x="7007" y="1012"/>
                                <a:pt x="6999" y="1004"/>
                                <a:pt x="6993" y="992"/>
                              </a:cubicBezTo>
                              <a:cubicBezTo>
                                <a:pt x="6987" y="981"/>
                                <a:pt x="6984" y="967"/>
                                <a:pt x="6984" y="950"/>
                              </a:cubicBezTo>
                              <a:cubicBezTo>
                                <a:pt x="6984" y="934"/>
                                <a:pt x="6987" y="920"/>
                                <a:pt x="6993" y="909"/>
                              </a:cubicBezTo>
                              <a:cubicBezTo>
                                <a:pt x="6999" y="898"/>
                                <a:pt x="7008" y="889"/>
                                <a:pt x="7018" y="884"/>
                              </a:cubicBezTo>
                              <a:cubicBezTo>
                                <a:pt x="7028" y="878"/>
                                <a:pt x="7039" y="875"/>
                                <a:pt x="7052" y="875"/>
                              </a:cubicBezTo>
                              <a:cubicBezTo>
                                <a:pt x="7064" y="875"/>
                                <a:pt x="7075" y="878"/>
                                <a:pt x="7085" y="884"/>
                              </a:cubicBezTo>
                              <a:cubicBezTo>
                                <a:pt x="7096" y="889"/>
                                <a:pt x="7104" y="898"/>
                                <a:pt x="7110" y="909"/>
                              </a:cubicBezTo>
                              <a:cubicBezTo>
                                <a:pt x="7117" y="920"/>
                                <a:pt x="7120" y="934"/>
                                <a:pt x="7120" y="950"/>
                              </a:cubicBezTo>
                              <a:cubicBezTo>
                                <a:pt x="7120" y="967"/>
                                <a:pt x="7117" y="981"/>
                                <a:pt x="7110" y="992"/>
                              </a:cubicBezTo>
                              <a:close/>
                              <a:moveTo>
                                <a:pt x="7344" y="990"/>
                              </a:moveTo>
                              <a:cubicBezTo>
                                <a:pt x="7340" y="1001"/>
                                <a:pt x="7333" y="1010"/>
                                <a:pt x="7323" y="1017"/>
                              </a:cubicBezTo>
                              <a:cubicBezTo>
                                <a:pt x="7313" y="1024"/>
                                <a:pt x="7301" y="1027"/>
                                <a:pt x="7287" y="1027"/>
                              </a:cubicBezTo>
                              <a:cubicBezTo>
                                <a:pt x="7269" y="1027"/>
                                <a:pt x="7254" y="1021"/>
                                <a:pt x="7241" y="1010"/>
                              </a:cubicBezTo>
                              <a:cubicBezTo>
                                <a:pt x="7229" y="999"/>
                                <a:pt x="7222" y="983"/>
                                <a:pt x="7221" y="963"/>
                              </a:cubicBezTo>
                              <a:cubicBezTo>
                                <a:pt x="7383" y="963"/>
                                <a:pt x="7383" y="963"/>
                                <a:pt x="7383" y="963"/>
                              </a:cubicBezTo>
                              <a:cubicBezTo>
                                <a:pt x="7383" y="956"/>
                                <a:pt x="7384" y="950"/>
                                <a:pt x="7384" y="943"/>
                              </a:cubicBezTo>
                              <a:cubicBezTo>
                                <a:pt x="7384" y="925"/>
                                <a:pt x="7380" y="908"/>
                                <a:pt x="7372" y="893"/>
                              </a:cubicBezTo>
                              <a:cubicBezTo>
                                <a:pt x="7364" y="879"/>
                                <a:pt x="7352" y="867"/>
                                <a:pt x="7338" y="859"/>
                              </a:cubicBezTo>
                              <a:cubicBezTo>
                                <a:pt x="7323" y="850"/>
                                <a:pt x="7306" y="846"/>
                                <a:pt x="7287" y="846"/>
                              </a:cubicBezTo>
                              <a:cubicBezTo>
                                <a:pt x="7267" y="846"/>
                                <a:pt x="7249" y="850"/>
                                <a:pt x="7234" y="859"/>
                              </a:cubicBezTo>
                              <a:cubicBezTo>
                                <a:pt x="7219" y="867"/>
                                <a:pt x="7207" y="880"/>
                                <a:pt x="7199" y="895"/>
                              </a:cubicBezTo>
                              <a:cubicBezTo>
                                <a:pt x="7190" y="911"/>
                                <a:pt x="7186" y="930"/>
                                <a:pt x="7186" y="950"/>
                              </a:cubicBezTo>
                              <a:cubicBezTo>
                                <a:pt x="7186" y="971"/>
                                <a:pt x="7191" y="990"/>
                                <a:pt x="7199" y="1006"/>
                              </a:cubicBezTo>
                              <a:cubicBezTo>
                                <a:pt x="7208" y="1022"/>
                                <a:pt x="7220" y="1034"/>
                                <a:pt x="7235" y="1043"/>
                              </a:cubicBezTo>
                              <a:cubicBezTo>
                                <a:pt x="7250" y="1051"/>
                                <a:pt x="7267" y="1056"/>
                                <a:pt x="7287" y="1056"/>
                              </a:cubicBezTo>
                              <a:cubicBezTo>
                                <a:pt x="7311" y="1056"/>
                                <a:pt x="7331" y="1049"/>
                                <a:pt x="7347" y="1037"/>
                              </a:cubicBezTo>
                              <a:cubicBezTo>
                                <a:pt x="7364" y="1025"/>
                                <a:pt x="7374" y="1009"/>
                                <a:pt x="7380" y="990"/>
                              </a:cubicBezTo>
                              <a:lnTo>
                                <a:pt x="7344" y="990"/>
                              </a:lnTo>
                              <a:close/>
                              <a:moveTo>
                                <a:pt x="7242" y="891"/>
                              </a:moveTo>
                              <a:cubicBezTo>
                                <a:pt x="7254" y="880"/>
                                <a:pt x="7268" y="875"/>
                                <a:pt x="7285" y="875"/>
                              </a:cubicBezTo>
                              <a:cubicBezTo>
                                <a:pt x="7297" y="875"/>
                                <a:pt x="7308" y="877"/>
                                <a:pt x="7317" y="882"/>
                              </a:cubicBezTo>
                              <a:cubicBezTo>
                                <a:pt x="7327" y="887"/>
                                <a:pt x="7335" y="894"/>
                                <a:pt x="7341" y="903"/>
                              </a:cubicBezTo>
                              <a:cubicBezTo>
                                <a:pt x="7346" y="912"/>
                                <a:pt x="7349" y="923"/>
                                <a:pt x="7349" y="936"/>
                              </a:cubicBezTo>
                              <a:cubicBezTo>
                                <a:pt x="7221" y="936"/>
                                <a:pt x="7221" y="936"/>
                                <a:pt x="7221" y="936"/>
                              </a:cubicBezTo>
                              <a:cubicBezTo>
                                <a:pt x="7223" y="917"/>
                                <a:pt x="7230" y="902"/>
                                <a:pt x="7242" y="891"/>
                              </a:cubicBezTo>
                              <a:close/>
                              <a:moveTo>
                                <a:pt x="7621" y="1052"/>
                              </a:moveTo>
                              <a:cubicBezTo>
                                <a:pt x="7621" y="778"/>
                                <a:pt x="7621" y="778"/>
                                <a:pt x="7621" y="778"/>
                              </a:cubicBezTo>
                              <a:cubicBezTo>
                                <a:pt x="7587" y="778"/>
                                <a:pt x="7587" y="778"/>
                                <a:pt x="7587" y="778"/>
                              </a:cubicBezTo>
                              <a:cubicBezTo>
                                <a:pt x="7587" y="886"/>
                                <a:pt x="7587" y="886"/>
                                <a:pt x="7587" y="886"/>
                              </a:cubicBezTo>
                              <a:cubicBezTo>
                                <a:pt x="7580" y="874"/>
                                <a:pt x="7570" y="864"/>
                                <a:pt x="7556" y="857"/>
                              </a:cubicBezTo>
                              <a:cubicBezTo>
                                <a:pt x="7543" y="850"/>
                                <a:pt x="7528" y="846"/>
                                <a:pt x="7512" y="846"/>
                              </a:cubicBezTo>
                              <a:cubicBezTo>
                                <a:pt x="7494" y="846"/>
                                <a:pt x="7478" y="850"/>
                                <a:pt x="7463" y="859"/>
                              </a:cubicBezTo>
                              <a:cubicBezTo>
                                <a:pt x="7448" y="868"/>
                                <a:pt x="7437" y="880"/>
                                <a:pt x="7428" y="896"/>
                              </a:cubicBezTo>
                              <a:cubicBezTo>
                                <a:pt x="7420" y="911"/>
                                <a:pt x="7416" y="929"/>
                                <a:pt x="7416" y="950"/>
                              </a:cubicBezTo>
                              <a:cubicBezTo>
                                <a:pt x="7416" y="971"/>
                                <a:pt x="7420" y="989"/>
                                <a:pt x="7428" y="1005"/>
                              </a:cubicBezTo>
                              <a:cubicBezTo>
                                <a:pt x="7437" y="1021"/>
                                <a:pt x="7448" y="1033"/>
                                <a:pt x="7463" y="1042"/>
                              </a:cubicBezTo>
                              <a:cubicBezTo>
                                <a:pt x="7478" y="1051"/>
                                <a:pt x="7494" y="1056"/>
                                <a:pt x="7512" y="1056"/>
                              </a:cubicBezTo>
                              <a:cubicBezTo>
                                <a:pt x="7529" y="1056"/>
                                <a:pt x="7545" y="1052"/>
                                <a:pt x="7558" y="1044"/>
                              </a:cubicBezTo>
                              <a:cubicBezTo>
                                <a:pt x="7571" y="1036"/>
                                <a:pt x="7581" y="1026"/>
                                <a:pt x="7587" y="1014"/>
                              </a:cubicBezTo>
                              <a:cubicBezTo>
                                <a:pt x="7587" y="1052"/>
                                <a:pt x="7587" y="1052"/>
                                <a:pt x="7587" y="1052"/>
                              </a:cubicBezTo>
                              <a:lnTo>
                                <a:pt x="7621" y="1052"/>
                              </a:lnTo>
                              <a:close/>
                              <a:moveTo>
                                <a:pt x="7578" y="991"/>
                              </a:moveTo>
                              <a:cubicBezTo>
                                <a:pt x="7572" y="1002"/>
                                <a:pt x="7564" y="1011"/>
                                <a:pt x="7553" y="1017"/>
                              </a:cubicBezTo>
                              <a:cubicBezTo>
                                <a:pt x="7543" y="1023"/>
                                <a:pt x="7531" y="1026"/>
                                <a:pt x="7519" y="1026"/>
                              </a:cubicBezTo>
                              <a:cubicBezTo>
                                <a:pt x="7506" y="1026"/>
                                <a:pt x="7494" y="1023"/>
                                <a:pt x="7484" y="1017"/>
                              </a:cubicBezTo>
                              <a:cubicBezTo>
                                <a:pt x="7474" y="1011"/>
                                <a:pt x="7465" y="1002"/>
                                <a:pt x="7459" y="991"/>
                              </a:cubicBezTo>
                              <a:cubicBezTo>
                                <a:pt x="7453" y="979"/>
                                <a:pt x="7450" y="966"/>
                                <a:pt x="7450" y="950"/>
                              </a:cubicBezTo>
                              <a:cubicBezTo>
                                <a:pt x="7450" y="935"/>
                                <a:pt x="7453" y="922"/>
                                <a:pt x="7459" y="910"/>
                              </a:cubicBezTo>
                              <a:cubicBezTo>
                                <a:pt x="7465" y="899"/>
                                <a:pt x="7474" y="890"/>
                                <a:pt x="7484" y="884"/>
                              </a:cubicBezTo>
                              <a:cubicBezTo>
                                <a:pt x="7494" y="878"/>
                                <a:pt x="7506" y="875"/>
                                <a:pt x="7519" y="875"/>
                              </a:cubicBezTo>
                              <a:cubicBezTo>
                                <a:pt x="7531" y="875"/>
                                <a:pt x="7543" y="878"/>
                                <a:pt x="7553" y="884"/>
                              </a:cubicBezTo>
                              <a:cubicBezTo>
                                <a:pt x="7564" y="891"/>
                                <a:pt x="7572" y="899"/>
                                <a:pt x="7578" y="911"/>
                              </a:cubicBezTo>
                              <a:cubicBezTo>
                                <a:pt x="7584" y="922"/>
                                <a:pt x="7587" y="935"/>
                                <a:pt x="7587" y="951"/>
                              </a:cubicBezTo>
                              <a:cubicBezTo>
                                <a:pt x="7587" y="966"/>
                                <a:pt x="7584" y="979"/>
                                <a:pt x="7578" y="991"/>
                              </a:cubicBezTo>
                              <a:close/>
                              <a:moveTo>
                                <a:pt x="3748" y="1464"/>
                              </a:moveTo>
                              <a:cubicBezTo>
                                <a:pt x="3755" y="1472"/>
                                <a:pt x="3758" y="1482"/>
                                <a:pt x="3758" y="1494"/>
                              </a:cubicBezTo>
                              <a:cubicBezTo>
                                <a:pt x="3758" y="1505"/>
                                <a:pt x="3755" y="1515"/>
                                <a:pt x="3749" y="1524"/>
                              </a:cubicBezTo>
                              <a:cubicBezTo>
                                <a:pt x="3743" y="1533"/>
                                <a:pt x="3734" y="1540"/>
                                <a:pt x="3723" y="1545"/>
                              </a:cubicBezTo>
                              <a:cubicBezTo>
                                <a:pt x="3712" y="1550"/>
                                <a:pt x="3699" y="1553"/>
                                <a:pt x="3684" y="1553"/>
                              </a:cubicBezTo>
                              <a:cubicBezTo>
                                <a:pt x="3669" y="1553"/>
                                <a:pt x="3655" y="1550"/>
                                <a:pt x="3643" y="1545"/>
                              </a:cubicBezTo>
                              <a:cubicBezTo>
                                <a:pt x="3630" y="1539"/>
                                <a:pt x="3621" y="1532"/>
                                <a:pt x="3613" y="1522"/>
                              </a:cubicBezTo>
                              <a:cubicBezTo>
                                <a:pt x="3606" y="1513"/>
                                <a:pt x="3602" y="1502"/>
                                <a:pt x="3602" y="1490"/>
                              </a:cubicBezTo>
                              <a:cubicBezTo>
                                <a:pt x="3636" y="1490"/>
                                <a:pt x="3636" y="1490"/>
                                <a:pt x="3636" y="1490"/>
                              </a:cubicBezTo>
                              <a:cubicBezTo>
                                <a:pt x="3637" y="1500"/>
                                <a:pt x="3642" y="1508"/>
                                <a:pt x="3651" y="1514"/>
                              </a:cubicBezTo>
                              <a:cubicBezTo>
                                <a:pt x="3659" y="1521"/>
                                <a:pt x="3670" y="1524"/>
                                <a:pt x="3684" y="1524"/>
                              </a:cubicBezTo>
                              <a:cubicBezTo>
                                <a:pt x="3697" y="1524"/>
                                <a:pt x="3707" y="1521"/>
                                <a:pt x="3714" y="1516"/>
                              </a:cubicBezTo>
                              <a:cubicBezTo>
                                <a:pt x="3722" y="1510"/>
                                <a:pt x="3725" y="1503"/>
                                <a:pt x="3725" y="1494"/>
                              </a:cubicBezTo>
                              <a:cubicBezTo>
                                <a:pt x="3725" y="1485"/>
                                <a:pt x="3722" y="1479"/>
                                <a:pt x="3714" y="1474"/>
                              </a:cubicBezTo>
                              <a:cubicBezTo>
                                <a:pt x="3706" y="1470"/>
                                <a:pt x="3694" y="1466"/>
                                <a:pt x="3677" y="1462"/>
                              </a:cubicBezTo>
                              <a:cubicBezTo>
                                <a:pt x="3662" y="1458"/>
                                <a:pt x="3650" y="1454"/>
                                <a:pt x="3640" y="1450"/>
                              </a:cubicBezTo>
                              <a:cubicBezTo>
                                <a:pt x="3631" y="1445"/>
                                <a:pt x="3623" y="1439"/>
                                <a:pt x="3616" y="1431"/>
                              </a:cubicBezTo>
                              <a:cubicBezTo>
                                <a:pt x="3609" y="1423"/>
                                <a:pt x="3606" y="1413"/>
                                <a:pt x="3606" y="1400"/>
                              </a:cubicBezTo>
                              <a:cubicBezTo>
                                <a:pt x="3606" y="1389"/>
                                <a:pt x="3609" y="1380"/>
                                <a:pt x="3615" y="1371"/>
                              </a:cubicBezTo>
                              <a:cubicBezTo>
                                <a:pt x="3621" y="1363"/>
                                <a:pt x="3630" y="1356"/>
                                <a:pt x="3641" y="1351"/>
                              </a:cubicBezTo>
                              <a:cubicBezTo>
                                <a:pt x="3652" y="1346"/>
                                <a:pt x="3665" y="1343"/>
                                <a:pt x="3680" y="1343"/>
                              </a:cubicBezTo>
                              <a:cubicBezTo>
                                <a:pt x="3702" y="1343"/>
                                <a:pt x="3721" y="1349"/>
                                <a:pt x="3734" y="1360"/>
                              </a:cubicBezTo>
                              <a:cubicBezTo>
                                <a:pt x="3748" y="1372"/>
                                <a:pt x="3756" y="1387"/>
                                <a:pt x="3757" y="1407"/>
                              </a:cubicBezTo>
                              <a:cubicBezTo>
                                <a:pt x="3723" y="1407"/>
                                <a:pt x="3723" y="1407"/>
                                <a:pt x="3723" y="1407"/>
                              </a:cubicBezTo>
                              <a:cubicBezTo>
                                <a:pt x="3722" y="1396"/>
                                <a:pt x="3718" y="1388"/>
                                <a:pt x="3710" y="1381"/>
                              </a:cubicBezTo>
                              <a:cubicBezTo>
                                <a:pt x="3702" y="1375"/>
                                <a:pt x="3692" y="1372"/>
                                <a:pt x="3679" y="1372"/>
                              </a:cubicBezTo>
                              <a:cubicBezTo>
                                <a:pt x="3667" y="1372"/>
                                <a:pt x="3657" y="1374"/>
                                <a:pt x="3650" y="1379"/>
                              </a:cubicBezTo>
                              <a:cubicBezTo>
                                <a:pt x="3643" y="1385"/>
                                <a:pt x="3639" y="1391"/>
                                <a:pt x="3639" y="1400"/>
                              </a:cubicBezTo>
                              <a:cubicBezTo>
                                <a:pt x="3639" y="1406"/>
                                <a:pt x="3641" y="1412"/>
                                <a:pt x="3646" y="1416"/>
                              </a:cubicBezTo>
                              <a:cubicBezTo>
                                <a:pt x="3650" y="1421"/>
                                <a:pt x="3655" y="1424"/>
                                <a:pt x="3662" y="1427"/>
                              </a:cubicBezTo>
                              <a:cubicBezTo>
                                <a:pt x="3669" y="1429"/>
                                <a:pt x="3678" y="1432"/>
                                <a:pt x="3689" y="1435"/>
                              </a:cubicBezTo>
                              <a:cubicBezTo>
                                <a:pt x="3704" y="1439"/>
                                <a:pt x="3716" y="1443"/>
                                <a:pt x="3725" y="1447"/>
                              </a:cubicBezTo>
                              <a:cubicBezTo>
                                <a:pt x="3734" y="1451"/>
                                <a:pt x="3742" y="1457"/>
                                <a:pt x="3748" y="1464"/>
                              </a:cubicBezTo>
                              <a:close/>
                              <a:moveTo>
                                <a:pt x="3847" y="1346"/>
                              </a:moveTo>
                              <a:cubicBezTo>
                                <a:pt x="3900" y="1346"/>
                                <a:pt x="3900" y="1346"/>
                                <a:pt x="3900" y="1346"/>
                              </a:cubicBezTo>
                              <a:cubicBezTo>
                                <a:pt x="3900" y="1374"/>
                                <a:pt x="3900" y="1374"/>
                                <a:pt x="3900" y="1374"/>
                              </a:cubicBezTo>
                              <a:cubicBezTo>
                                <a:pt x="3847" y="1374"/>
                                <a:pt x="3847" y="1374"/>
                                <a:pt x="3847" y="1374"/>
                              </a:cubicBezTo>
                              <a:cubicBezTo>
                                <a:pt x="3847" y="1494"/>
                                <a:pt x="3847" y="1494"/>
                                <a:pt x="3847" y="1494"/>
                              </a:cubicBezTo>
                              <a:cubicBezTo>
                                <a:pt x="3847" y="1504"/>
                                <a:pt x="3849" y="1511"/>
                                <a:pt x="3853" y="1515"/>
                              </a:cubicBezTo>
                              <a:cubicBezTo>
                                <a:pt x="3857" y="1519"/>
                                <a:pt x="3865" y="1521"/>
                                <a:pt x="3875" y="1521"/>
                              </a:cubicBezTo>
                              <a:cubicBezTo>
                                <a:pt x="3900" y="1521"/>
                                <a:pt x="3900" y="1521"/>
                                <a:pt x="3900" y="1521"/>
                              </a:cubicBezTo>
                              <a:cubicBezTo>
                                <a:pt x="3900" y="1549"/>
                                <a:pt x="3900" y="1549"/>
                                <a:pt x="3900" y="1549"/>
                              </a:cubicBezTo>
                              <a:cubicBezTo>
                                <a:pt x="3869" y="1549"/>
                                <a:pt x="3869" y="1549"/>
                                <a:pt x="3869" y="1549"/>
                              </a:cubicBezTo>
                              <a:cubicBezTo>
                                <a:pt x="3851" y="1549"/>
                                <a:pt x="3837" y="1545"/>
                                <a:pt x="3827" y="1536"/>
                              </a:cubicBezTo>
                              <a:cubicBezTo>
                                <a:pt x="3818" y="1528"/>
                                <a:pt x="3813" y="1513"/>
                                <a:pt x="3813" y="1494"/>
                              </a:cubicBezTo>
                              <a:cubicBezTo>
                                <a:pt x="3813" y="1374"/>
                                <a:pt x="3813" y="1374"/>
                                <a:pt x="3813" y="1374"/>
                              </a:cubicBezTo>
                              <a:cubicBezTo>
                                <a:pt x="3787" y="1374"/>
                                <a:pt x="3787" y="1374"/>
                                <a:pt x="3787" y="1374"/>
                              </a:cubicBezTo>
                              <a:cubicBezTo>
                                <a:pt x="3787" y="1346"/>
                                <a:pt x="3787" y="1346"/>
                                <a:pt x="3787" y="1346"/>
                              </a:cubicBezTo>
                              <a:cubicBezTo>
                                <a:pt x="3813" y="1346"/>
                                <a:pt x="3813" y="1346"/>
                                <a:pt x="3813" y="1346"/>
                              </a:cubicBezTo>
                              <a:cubicBezTo>
                                <a:pt x="3813" y="1295"/>
                                <a:pt x="3813" y="1295"/>
                                <a:pt x="3813" y="1295"/>
                              </a:cubicBezTo>
                              <a:cubicBezTo>
                                <a:pt x="3847" y="1295"/>
                                <a:pt x="3847" y="1295"/>
                                <a:pt x="3847" y="1295"/>
                              </a:cubicBezTo>
                              <a:lnTo>
                                <a:pt x="3847" y="1346"/>
                              </a:lnTo>
                              <a:close/>
                              <a:moveTo>
                                <a:pt x="3999" y="1352"/>
                              </a:moveTo>
                              <a:cubicBezTo>
                                <a:pt x="4010" y="1346"/>
                                <a:pt x="4024" y="1343"/>
                                <a:pt x="4040" y="1343"/>
                              </a:cubicBezTo>
                              <a:cubicBezTo>
                                <a:pt x="4040" y="1378"/>
                                <a:pt x="4040" y="1378"/>
                                <a:pt x="4040" y="1378"/>
                              </a:cubicBezTo>
                              <a:cubicBezTo>
                                <a:pt x="4031" y="1378"/>
                                <a:pt x="4031" y="1378"/>
                                <a:pt x="4031" y="1378"/>
                              </a:cubicBezTo>
                              <a:cubicBezTo>
                                <a:pt x="3993" y="1378"/>
                                <a:pt x="3974" y="1398"/>
                                <a:pt x="3974" y="1439"/>
                              </a:cubicBezTo>
                              <a:cubicBezTo>
                                <a:pt x="3974" y="1549"/>
                                <a:pt x="3974" y="1549"/>
                                <a:pt x="3974" y="1549"/>
                              </a:cubicBezTo>
                              <a:cubicBezTo>
                                <a:pt x="3940" y="1549"/>
                                <a:pt x="3940" y="1549"/>
                                <a:pt x="3940" y="1549"/>
                              </a:cubicBezTo>
                              <a:cubicBezTo>
                                <a:pt x="3940" y="1347"/>
                                <a:pt x="3940" y="1347"/>
                                <a:pt x="3940" y="1347"/>
                              </a:cubicBezTo>
                              <a:cubicBezTo>
                                <a:pt x="3974" y="1347"/>
                                <a:pt x="3974" y="1347"/>
                                <a:pt x="3974" y="1347"/>
                              </a:cubicBezTo>
                              <a:cubicBezTo>
                                <a:pt x="3974" y="1379"/>
                                <a:pt x="3974" y="1379"/>
                                <a:pt x="3974" y="1379"/>
                              </a:cubicBezTo>
                              <a:cubicBezTo>
                                <a:pt x="3980" y="1368"/>
                                <a:pt x="3988" y="1359"/>
                                <a:pt x="3999" y="1352"/>
                              </a:cubicBezTo>
                              <a:close/>
                              <a:moveTo>
                                <a:pt x="4238" y="1384"/>
                              </a:moveTo>
                              <a:cubicBezTo>
                                <a:pt x="4231" y="1372"/>
                                <a:pt x="4221" y="1362"/>
                                <a:pt x="4208" y="1355"/>
                              </a:cubicBezTo>
                              <a:cubicBezTo>
                                <a:pt x="4195" y="1347"/>
                                <a:pt x="4180" y="1343"/>
                                <a:pt x="4162" y="1343"/>
                              </a:cubicBezTo>
                              <a:cubicBezTo>
                                <a:pt x="4144" y="1343"/>
                                <a:pt x="4128" y="1347"/>
                                <a:pt x="4113" y="1356"/>
                              </a:cubicBezTo>
                              <a:cubicBezTo>
                                <a:pt x="4098" y="1365"/>
                                <a:pt x="4087" y="1377"/>
                                <a:pt x="4078" y="1393"/>
                              </a:cubicBezTo>
                              <a:cubicBezTo>
                                <a:pt x="4070" y="1408"/>
                                <a:pt x="4066" y="1426"/>
                                <a:pt x="4066" y="1447"/>
                              </a:cubicBezTo>
                              <a:cubicBezTo>
                                <a:pt x="4066" y="1468"/>
                                <a:pt x="4070" y="1486"/>
                                <a:pt x="4078" y="1502"/>
                              </a:cubicBezTo>
                              <a:cubicBezTo>
                                <a:pt x="4087" y="1518"/>
                                <a:pt x="4098" y="1530"/>
                                <a:pt x="4113" y="1539"/>
                              </a:cubicBezTo>
                              <a:cubicBezTo>
                                <a:pt x="4127" y="1548"/>
                                <a:pt x="4144" y="1553"/>
                                <a:pt x="4162" y="1553"/>
                              </a:cubicBezTo>
                              <a:cubicBezTo>
                                <a:pt x="4179" y="1553"/>
                                <a:pt x="4195" y="1549"/>
                                <a:pt x="4208" y="1541"/>
                              </a:cubicBezTo>
                              <a:cubicBezTo>
                                <a:pt x="4221" y="1533"/>
                                <a:pt x="4231" y="1523"/>
                                <a:pt x="4238" y="1512"/>
                              </a:cubicBezTo>
                              <a:cubicBezTo>
                                <a:pt x="4238" y="1549"/>
                                <a:pt x="4238" y="1549"/>
                                <a:pt x="4238" y="1549"/>
                              </a:cubicBezTo>
                              <a:cubicBezTo>
                                <a:pt x="4272" y="1549"/>
                                <a:pt x="4272" y="1549"/>
                                <a:pt x="4272" y="1549"/>
                              </a:cubicBezTo>
                              <a:cubicBezTo>
                                <a:pt x="4272" y="1346"/>
                                <a:pt x="4272" y="1346"/>
                                <a:pt x="4272" y="1346"/>
                              </a:cubicBezTo>
                              <a:cubicBezTo>
                                <a:pt x="4238" y="1346"/>
                                <a:pt x="4238" y="1346"/>
                                <a:pt x="4238" y="1346"/>
                              </a:cubicBezTo>
                              <a:lnTo>
                                <a:pt x="4238" y="1384"/>
                              </a:lnTo>
                              <a:close/>
                              <a:moveTo>
                                <a:pt x="4228" y="1488"/>
                              </a:moveTo>
                              <a:cubicBezTo>
                                <a:pt x="4222" y="1499"/>
                                <a:pt x="4214" y="1508"/>
                                <a:pt x="4203" y="1514"/>
                              </a:cubicBezTo>
                              <a:cubicBezTo>
                                <a:pt x="4193" y="1520"/>
                                <a:pt x="4181" y="1523"/>
                                <a:pt x="4169" y="1523"/>
                              </a:cubicBezTo>
                              <a:cubicBezTo>
                                <a:pt x="4156" y="1523"/>
                                <a:pt x="4145" y="1520"/>
                                <a:pt x="4134" y="1514"/>
                              </a:cubicBezTo>
                              <a:cubicBezTo>
                                <a:pt x="4124" y="1508"/>
                                <a:pt x="4116" y="1499"/>
                                <a:pt x="4110" y="1488"/>
                              </a:cubicBezTo>
                              <a:cubicBezTo>
                                <a:pt x="4103" y="1476"/>
                                <a:pt x="4100" y="1463"/>
                                <a:pt x="4100" y="1447"/>
                              </a:cubicBezTo>
                              <a:cubicBezTo>
                                <a:pt x="4100" y="1432"/>
                                <a:pt x="4103" y="1419"/>
                                <a:pt x="4110" y="1407"/>
                              </a:cubicBezTo>
                              <a:cubicBezTo>
                                <a:pt x="4116" y="1396"/>
                                <a:pt x="4124" y="1387"/>
                                <a:pt x="4134" y="1381"/>
                              </a:cubicBezTo>
                              <a:cubicBezTo>
                                <a:pt x="4145" y="1375"/>
                                <a:pt x="4156" y="1372"/>
                                <a:pt x="4169" y="1372"/>
                              </a:cubicBezTo>
                              <a:cubicBezTo>
                                <a:pt x="4181" y="1372"/>
                                <a:pt x="4193" y="1375"/>
                                <a:pt x="4203" y="1381"/>
                              </a:cubicBezTo>
                              <a:cubicBezTo>
                                <a:pt x="4214" y="1388"/>
                                <a:pt x="4222" y="1396"/>
                                <a:pt x="4228" y="1408"/>
                              </a:cubicBezTo>
                              <a:cubicBezTo>
                                <a:pt x="4234" y="1419"/>
                                <a:pt x="4238" y="1432"/>
                                <a:pt x="4238" y="1447"/>
                              </a:cubicBezTo>
                              <a:cubicBezTo>
                                <a:pt x="4238" y="1463"/>
                                <a:pt x="4234" y="1476"/>
                                <a:pt x="4228" y="1488"/>
                              </a:cubicBezTo>
                              <a:close/>
                              <a:moveTo>
                                <a:pt x="4370" y="1346"/>
                              </a:moveTo>
                              <a:cubicBezTo>
                                <a:pt x="4423" y="1346"/>
                                <a:pt x="4423" y="1346"/>
                                <a:pt x="4423" y="1346"/>
                              </a:cubicBezTo>
                              <a:cubicBezTo>
                                <a:pt x="4423" y="1374"/>
                                <a:pt x="4423" y="1374"/>
                                <a:pt x="4423" y="1374"/>
                              </a:cubicBezTo>
                              <a:cubicBezTo>
                                <a:pt x="4370" y="1374"/>
                                <a:pt x="4370" y="1374"/>
                                <a:pt x="4370" y="1374"/>
                              </a:cubicBezTo>
                              <a:cubicBezTo>
                                <a:pt x="4370" y="1494"/>
                                <a:pt x="4370" y="1494"/>
                                <a:pt x="4370" y="1494"/>
                              </a:cubicBezTo>
                              <a:cubicBezTo>
                                <a:pt x="4370" y="1504"/>
                                <a:pt x="4372" y="1511"/>
                                <a:pt x="4376" y="1515"/>
                              </a:cubicBezTo>
                              <a:cubicBezTo>
                                <a:pt x="4380" y="1519"/>
                                <a:pt x="4387" y="1521"/>
                                <a:pt x="4398" y="1521"/>
                              </a:cubicBezTo>
                              <a:cubicBezTo>
                                <a:pt x="4423" y="1521"/>
                                <a:pt x="4423" y="1521"/>
                                <a:pt x="4423" y="1521"/>
                              </a:cubicBezTo>
                              <a:cubicBezTo>
                                <a:pt x="4423" y="1549"/>
                                <a:pt x="4423" y="1549"/>
                                <a:pt x="4423" y="1549"/>
                              </a:cubicBezTo>
                              <a:cubicBezTo>
                                <a:pt x="4392" y="1549"/>
                                <a:pt x="4392" y="1549"/>
                                <a:pt x="4392" y="1549"/>
                              </a:cubicBezTo>
                              <a:cubicBezTo>
                                <a:pt x="4373" y="1549"/>
                                <a:pt x="4359" y="1545"/>
                                <a:pt x="4350" y="1536"/>
                              </a:cubicBezTo>
                              <a:cubicBezTo>
                                <a:pt x="4341" y="1528"/>
                                <a:pt x="4336" y="1513"/>
                                <a:pt x="4336" y="1494"/>
                              </a:cubicBezTo>
                              <a:cubicBezTo>
                                <a:pt x="4336" y="1374"/>
                                <a:pt x="4336" y="1374"/>
                                <a:pt x="4336" y="1374"/>
                              </a:cubicBezTo>
                              <a:cubicBezTo>
                                <a:pt x="4310" y="1374"/>
                                <a:pt x="4310" y="1374"/>
                                <a:pt x="4310" y="1374"/>
                              </a:cubicBezTo>
                              <a:cubicBezTo>
                                <a:pt x="4310" y="1346"/>
                                <a:pt x="4310" y="1346"/>
                                <a:pt x="4310" y="1346"/>
                              </a:cubicBezTo>
                              <a:cubicBezTo>
                                <a:pt x="4336" y="1346"/>
                                <a:pt x="4336" y="1346"/>
                                <a:pt x="4336" y="1346"/>
                              </a:cubicBezTo>
                              <a:cubicBezTo>
                                <a:pt x="4336" y="1295"/>
                                <a:pt x="4336" y="1295"/>
                                <a:pt x="4336" y="1295"/>
                              </a:cubicBezTo>
                              <a:cubicBezTo>
                                <a:pt x="4370" y="1295"/>
                                <a:pt x="4370" y="1295"/>
                                <a:pt x="4370" y="1295"/>
                              </a:cubicBezTo>
                              <a:lnTo>
                                <a:pt x="4370" y="1346"/>
                              </a:lnTo>
                              <a:close/>
                              <a:moveTo>
                                <a:pt x="4602" y="1356"/>
                              </a:moveTo>
                              <a:cubicBezTo>
                                <a:pt x="4587" y="1347"/>
                                <a:pt x="4570" y="1343"/>
                                <a:pt x="4551" y="1343"/>
                              </a:cubicBezTo>
                              <a:cubicBezTo>
                                <a:pt x="4531" y="1343"/>
                                <a:pt x="4514" y="1347"/>
                                <a:pt x="4499" y="1356"/>
                              </a:cubicBezTo>
                              <a:cubicBezTo>
                                <a:pt x="4483" y="1364"/>
                                <a:pt x="4472" y="1377"/>
                                <a:pt x="4463" y="1392"/>
                              </a:cubicBezTo>
                              <a:cubicBezTo>
                                <a:pt x="4455" y="1408"/>
                                <a:pt x="4451" y="1427"/>
                                <a:pt x="4451" y="1447"/>
                              </a:cubicBezTo>
                              <a:cubicBezTo>
                                <a:pt x="4451" y="1468"/>
                                <a:pt x="4455" y="1487"/>
                                <a:pt x="4464" y="1503"/>
                              </a:cubicBezTo>
                              <a:cubicBezTo>
                                <a:pt x="4472" y="1519"/>
                                <a:pt x="4484" y="1531"/>
                                <a:pt x="4499" y="1540"/>
                              </a:cubicBezTo>
                              <a:cubicBezTo>
                                <a:pt x="4514" y="1548"/>
                                <a:pt x="4532" y="1553"/>
                                <a:pt x="4551" y="1553"/>
                              </a:cubicBezTo>
                              <a:cubicBezTo>
                                <a:pt x="4575" y="1553"/>
                                <a:pt x="4595" y="1546"/>
                                <a:pt x="4612" y="1534"/>
                              </a:cubicBezTo>
                              <a:cubicBezTo>
                                <a:pt x="4628" y="1522"/>
                                <a:pt x="4639" y="1506"/>
                                <a:pt x="4644" y="1487"/>
                              </a:cubicBezTo>
                              <a:cubicBezTo>
                                <a:pt x="4608" y="1487"/>
                                <a:pt x="4608" y="1487"/>
                                <a:pt x="4608" y="1487"/>
                              </a:cubicBezTo>
                              <a:cubicBezTo>
                                <a:pt x="4604" y="1498"/>
                                <a:pt x="4597" y="1507"/>
                                <a:pt x="4587" y="1514"/>
                              </a:cubicBezTo>
                              <a:cubicBezTo>
                                <a:pt x="4578" y="1521"/>
                                <a:pt x="4565" y="1524"/>
                                <a:pt x="4551" y="1524"/>
                              </a:cubicBezTo>
                              <a:cubicBezTo>
                                <a:pt x="4533" y="1524"/>
                                <a:pt x="4518" y="1518"/>
                                <a:pt x="4506" y="1507"/>
                              </a:cubicBezTo>
                              <a:cubicBezTo>
                                <a:pt x="4493" y="1496"/>
                                <a:pt x="4486" y="1480"/>
                                <a:pt x="4485" y="1460"/>
                              </a:cubicBezTo>
                              <a:cubicBezTo>
                                <a:pt x="4647" y="1460"/>
                                <a:pt x="4647" y="1460"/>
                                <a:pt x="4647" y="1460"/>
                              </a:cubicBezTo>
                              <a:cubicBezTo>
                                <a:pt x="4648" y="1453"/>
                                <a:pt x="4648" y="1447"/>
                                <a:pt x="4648" y="1440"/>
                              </a:cubicBezTo>
                              <a:cubicBezTo>
                                <a:pt x="4648" y="1422"/>
                                <a:pt x="4644" y="1405"/>
                                <a:pt x="4636" y="1390"/>
                              </a:cubicBezTo>
                              <a:cubicBezTo>
                                <a:pt x="4628" y="1376"/>
                                <a:pt x="4617" y="1364"/>
                                <a:pt x="4602" y="1356"/>
                              </a:cubicBezTo>
                              <a:close/>
                              <a:moveTo>
                                <a:pt x="4485" y="1433"/>
                              </a:moveTo>
                              <a:cubicBezTo>
                                <a:pt x="4487" y="1414"/>
                                <a:pt x="4494" y="1399"/>
                                <a:pt x="4506" y="1388"/>
                              </a:cubicBezTo>
                              <a:cubicBezTo>
                                <a:pt x="4518" y="1377"/>
                                <a:pt x="4532" y="1372"/>
                                <a:pt x="4549" y="1372"/>
                              </a:cubicBezTo>
                              <a:cubicBezTo>
                                <a:pt x="4561" y="1372"/>
                                <a:pt x="4572" y="1374"/>
                                <a:pt x="4582" y="1379"/>
                              </a:cubicBezTo>
                              <a:cubicBezTo>
                                <a:pt x="4592" y="1384"/>
                                <a:pt x="4599" y="1391"/>
                                <a:pt x="4605" y="1400"/>
                              </a:cubicBezTo>
                              <a:cubicBezTo>
                                <a:pt x="4611" y="1409"/>
                                <a:pt x="4613" y="1420"/>
                                <a:pt x="4613" y="1433"/>
                              </a:cubicBezTo>
                              <a:lnTo>
                                <a:pt x="4485" y="1433"/>
                              </a:lnTo>
                              <a:close/>
                              <a:moveTo>
                                <a:pt x="4852" y="1384"/>
                              </a:moveTo>
                              <a:cubicBezTo>
                                <a:pt x="4845" y="1372"/>
                                <a:pt x="4835" y="1362"/>
                                <a:pt x="4822" y="1355"/>
                              </a:cubicBezTo>
                              <a:cubicBezTo>
                                <a:pt x="4809" y="1347"/>
                                <a:pt x="4794" y="1343"/>
                                <a:pt x="4776" y="1343"/>
                              </a:cubicBezTo>
                              <a:cubicBezTo>
                                <a:pt x="4758" y="1343"/>
                                <a:pt x="4742" y="1347"/>
                                <a:pt x="4727" y="1356"/>
                              </a:cubicBezTo>
                              <a:cubicBezTo>
                                <a:pt x="4713" y="1365"/>
                                <a:pt x="4701" y="1377"/>
                                <a:pt x="4693" y="1393"/>
                              </a:cubicBezTo>
                              <a:cubicBezTo>
                                <a:pt x="4684" y="1408"/>
                                <a:pt x="4680" y="1426"/>
                                <a:pt x="4680" y="1447"/>
                              </a:cubicBezTo>
                              <a:cubicBezTo>
                                <a:pt x="4680" y="1468"/>
                                <a:pt x="4684" y="1486"/>
                                <a:pt x="4693" y="1502"/>
                              </a:cubicBezTo>
                              <a:cubicBezTo>
                                <a:pt x="4701" y="1518"/>
                                <a:pt x="4713" y="1530"/>
                                <a:pt x="4727" y="1539"/>
                              </a:cubicBezTo>
                              <a:cubicBezTo>
                                <a:pt x="4742" y="1548"/>
                                <a:pt x="4758" y="1553"/>
                                <a:pt x="4776" y="1553"/>
                              </a:cubicBezTo>
                              <a:cubicBezTo>
                                <a:pt x="4794" y="1553"/>
                                <a:pt x="4809" y="1549"/>
                                <a:pt x="4822" y="1541"/>
                              </a:cubicBezTo>
                              <a:cubicBezTo>
                                <a:pt x="4835" y="1533"/>
                                <a:pt x="4845" y="1523"/>
                                <a:pt x="4852" y="1511"/>
                              </a:cubicBezTo>
                              <a:cubicBezTo>
                                <a:pt x="4852" y="1554"/>
                                <a:pt x="4852" y="1554"/>
                                <a:pt x="4852" y="1554"/>
                              </a:cubicBezTo>
                              <a:cubicBezTo>
                                <a:pt x="4852" y="1575"/>
                                <a:pt x="4846" y="1591"/>
                                <a:pt x="4834" y="1603"/>
                              </a:cubicBezTo>
                              <a:cubicBezTo>
                                <a:pt x="4822" y="1614"/>
                                <a:pt x="4807" y="1620"/>
                                <a:pt x="4789" y="1620"/>
                              </a:cubicBezTo>
                              <a:cubicBezTo>
                                <a:pt x="4773" y="1620"/>
                                <a:pt x="4759" y="1616"/>
                                <a:pt x="4747" y="1609"/>
                              </a:cubicBezTo>
                              <a:cubicBezTo>
                                <a:pt x="4735" y="1601"/>
                                <a:pt x="4728" y="1591"/>
                                <a:pt x="4724" y="1579"/>
                              </a:cubicBezTo>
                              <a:cubicBezTo>
                                <a:pt x="4691" y="1579"/>
                                <a:pt x="4691" y="1579"/>
                                <a:pt x="4691" y="1579"/>
                              </a:cubicBezTo>
                              <a:cubicBezTo>
                                <a:pt x="4694" y="1601"/>
                                <a:pt x="4704" y="1618"/>
                                <a:pt x="4722" y="1630"/>
                              </a:cubicBezTo>
                              <a:cubicBezTo>
                                <a:pt x="4740" y="1643"/>
                                <a:pt x="4762" y="1649"/>
                                <a:pt x="4789" y="1649"/>
                              </a:cubicBezTo>
                              <a:cubicBezTo>
                                <a:pt x="4808" y="1649"/>
                                <a:pt x="4825" y="1645"/>
                                <a:pt x="4840" y="1637"/>
                              </a:cubicBezTo>
                              <a:cubicBezTo>
                                <a:pt x="4855" y="1629"/>
                                <a:pt x="4866" y="1618"/>
                                <a:pt x="4874" y="1603"/>
                              </a:cubicBezTo>
                              <a:cubicBezTo>
                                <a:pt x="4882" y="1589"/>
                                <a:pt x="4886" y="1572"/>
                                <a:pt x="4886" y="1554"/>
                              </a:cubicBezTo>
                              <a:cubicBezTo>
                                <a:pt x="4886" y="1347"/>
                                <a:pt x="4886" y="1347"/>
                                <a:pt x="4886" y="1347"/>
                              </a:cubicBezTo>
                              <a:cubicBezTo>
                                <a:pt x="4852" y="1347"/>
                                <a:pt x="4852" y="1347"/>
                                <a:pt x="4852" y="1347"/>
                              </a:cubicBezTo>
                              <a:lnTo>
                                <a:pt x="4852" y="1384"/>
                              </a:lnTo>
                              <a:close/>
                              <a:moveTo>
                                <a:pt x="4842" y="1488"/>
                              </a:moveTo>
                              <a:cubicBezTo>
                                <a:pt x="4836" y="1499"/>
                                <a:pt x="4828" y="1508"/>
                                <a:pt x="4817" y="1514"/>
                              </a:cubicBezTo>
                              <a:cubicBezTo>
                                <a:pt x="4807" y="1520"/>
                                <a:pt x="4795" y="1523"/>
                                <a:pt x="4783" y="1523"/>
                              </a:cubicBezTo>
                              <a:cubicBezTo>
                                <a:pt x="4770" y="1523"/>
                                <a:pt x="4759" y="1520"/>
                                <a:pt x="4748" y="1514"/>
                              </a:cubicBezTo>
                              <a:cubicBezTo>
                                <a:pt x="4738" y="1508"/>
                                <a:pt x="4730" y="1499"/>
                                <a:pt x="4724" y="1488"/>
                              </a:cubicBezTo>
                              <a:cubicBezTo>
                                <a:pt x="4718" y="1476"/>
                                <a:pt x="4714" y="1463"/>
                                <a:pt x="4714" y="1447"/>
                              </a:cubicBezTo>
                              <a:cubicBezTo>
                                <a:pt x="4714" y="1432"/>
                                <a:pt x="4718" y="1419"/>
                                <a:pt x="4724" y="1407"/>
                              </a:cubicBezTo>
                              <a:cubicBezTo>
                                <a:pt x="4730" y="1396"/>
                                <a:pt x="4738" y="1387"/>
                                <a:pt x="4748" y="1381"/>
                              </a:cubicBezTo>
                              <a:cubicBezTo>
                                <a:pt x="4759" y="1375"/>
                                <a:pt x="4770" y="1372"/>
                                <a:pt x="4783" y="1372"/>
                              </a:cubicBezTo>
                              <a:cubicBezTo>
                                <a:pt x="4795" y="1372"/>
                                <a:pt x="4807" y="1375"/>
                                <a:pt x="4817" y="1381"/>
                              </a:cubicBezTo>
                              <a:cubicBezTo>
                                <a:pt x="4828" y="1388"/>
                                <a:pt x="4836" y="1396"/>
                                <a:pt x="4842" y="1408"/>
                              </a:cubicBezTo>
                              <a:cubicBezTo>
                                <a:pt x="4849" y="1419"/>
                                <a:pt x="4852" y="1432"/>
                                <a:pt x="4852" y="1448"/>
                              </a:cubicBezTo>
                              <a:cubicBezTo>
                                <a:pt x="4852" y="1463"/>
                                <a:pt x="4849" y="1476"/>
                                <a:pt x="4842" y="1488"/>
                              </a:cubicBezTo>
                              <a:close/>
                              <a:moveTo>
                                <a:pt x="4943" y="1347"/>
                              </a:moveTo>
                              <a:cubicBezTo>
                                <a:pt x="4976" y="1347"/>
                                <a:pt x="4976" y="1347"/>
                                <a:pt x="4976" y="1347"/>
                              </a:cubicBezTo>
                              <a:cubicBezTo>
                                <a:pt x="4976" y="1549"/>
                                <a:pt x="4976" y="1549"/>
                                <a:pt x="4976" y="1549"/>
                              </a:cubicBezTo>
                              <a:cubicBezTo>
                                <a:pt x="4943" y="1549"/>
                                <a:pt x="4943" y="1549"/>
                                <a:pt x="4943" y="1549"/>
                              </a:cubicBezTo>
                              <a:lnTo>
                                <a:pt x="4943" y="1347"/>
                              </a:lnTo>
                              <a:close/>
                              <a:moveTo>
                                <a:pt x="4976" y="1274"/>
                              </a:moveTo>
                              <a:cubicBezTo>
                                <a:pt x="4980" y="1279"/>
                                <a:pt x="4982" y="1284"/>
                                <a:pt x="4982" y="1291"/>
                              </a:cubicBezTo>
                              <a:cubicBezTo>
                                <a:pt x="4982" y="1297"/>
                                <a:pt x="4980" y="1302"/>
                                <a:pt x="4976" y="1307"/>
                              </a:cubicBezTo>
                              <a:cubicBezTo>
                                <a:pt x="4972" y="1311"/>
                                <a:pt x="4966" y="1314"/>
                                <a:pt x="4960" y="1314"/>
                              </a:cubicBezTo>
                              <a:cubicBezTo>
                                <a:pt x="4954" y="1314"/>
                                <a:pt x="4948" y="1311"/>
                                <a:pt x="4944" y="1307"/>
                              </a:cubicBezTo>
                              <a:cubicBezTo>
                                <a:pt x="4939" y="1302"/>
                                <a:pt x="4937" y="1297"/>
                                <a:pt x="4937" y="1291"/>
                              </a:cubicBezTo>
                              <a:cubicBezTo>
                                <a:pt x="4937" y="1284"/>
                                <a:pt x="4939" y="1279"/>
                                <a:pt x="4944" y="1274"/>
                              </a:cubicBezTo>
                              <a:cubicBezTo>
                                <a:pt x="4948" y="1270"/>
                                <a:pt x="4954" y="1268"/>
                                <a:pt x="4960" y="1268"/>
                              </a:cubicBezTo>
                              <a:cubicBezTo>
                                <a:pt x="4966" y="1268"/>
                                <a:pt x="4972" y="1270"/>
                                <a:pt x="4976" y="1274"/>
                              </a:cubicBezTo>
                              <a:close/>
                              <a:moveTo>
                                <a:pt x="5172" y="1356"/>
                              </a:moveTo>
                              <a:cubicBezTo>
                                <a:pt x="5158" y="1347"/>
                                <a:pt x="5141" y="1343"/>
                                <a:pt x="5121" y="1343"/>
                              </a:cubicBezTo>
                              <a:cubicBezTo>
                                <a:pt x="5102" y="1343"/>
                                <a:pt x="5084" y="1347"/>
                                <a:pt x="5069" y="1356"/>
                              </a:cubicBezTo>
                              <a:cubicBezTo>
                                <a:pt x="5054" y="1364"/>
                                <a:pt x="5042" y="1377"/>
                                <a:pt x="5034" y="1392"/>
                              </a:cubicBezTo>
                              <a:cubicBezTo>
                                <a:pt x="5025" y="1408"/>
                                <a:pt x="5021" y="1427"/>
                                <a:pt x="5021" y="1447"/>
                              </a:cubicBezTo>
                              <a:cubicBezTo>
                                <a:pt x="5021" y="1468"/>
                                <a:pt x="5025" y="1487"/>
                                <a:pt x="5034" y="1503"/>
                              </a:cubicBezTo>
                              <a:cubicBezTo>
                                <a:pt x="5043" y="1519"/>
                                <a:pt x="5055" y="1531"/>
                                <a:pt x="5070" y="1540"/>
                              </a:cubicBezTo>
                              <a:cubicBezTo>
                                <a:pt x="5085" y="1548"/>
                                <a:pt x="5102" y="1553"/>
                                <a:pt x="5121" y="1553"/>
                              </a:cubicBezTo>
                              <a:cubicBezTo>
                                <a:pt x="5146" y="1553"/>
                                <a:pt x="5166" y="1546"/>
                                <a:pt x="5182" y="1534"/>
                              </a:cubicBezTo>
                              <a:cubicBezTo>
                                <a:pt x="5198" y="1522"/>
                                <a:pt x="5209" y="1506"/>
                                <a:pt x="5215" y="1487"/>
                              </a:cubicBezTo>
                              <a:cubicBezTo>
                                <a:pt x="5178" y="1487"/>
                                <a:pt x="5178" y="1487"/>
                                <a:pt x="5178" y="1487"/>
                              </a:cubicBezTo>
                              <a:cubicBezTo>
                                <a:pt x="5174" y="1498"/>
                                <a:pt x="5168" y="1507"/>
                                <a:pt x="5158" y="1514"/>
                              </a:cubicBezTo>
                              <a:cubicBezTo>
                                <a:pt x="5148" y="1521"/>
                                <a:pt x="5136" y="1524"/>
                                <a:pt x="5121" y="1524"/>
                              </a:cubicBezTo>
                              <a:cubicBezTo>
                                <a:pt x="5104" y="1524"/>
                                <a:pt x="5089" y="1518"/>
                                <a:pt x="5076" y="1507"/>
                              </a:cubicBezTo>
                              <a:cubicBezTo>
                                <a:pt x="5064" y="1496"/>
                                <a:pt x="5057" y="1480"/>
                                <a:pt x="5056" y="1460"/>
                              </a:cubicBezTo>
                              <a:cubicBezTo>
                                <a:pt x="5218" y="1460"/>
                                <a:pt x="5218" y="1460"/>
                                <a:pt x="5218" y="1460"/>
                              </a:cubicBezTo>
                              <a:cubicBezTo>
                                <a:pt x="5218" y="1453"/>
                                <a:pt x="5219" y="1447"/>
                                <a:pt x="5219" y="1440"/>
                              </a:cubicBezTo>
                              <a:cubicBezTo>
                                <a:pt x="5219" y="1422"/>
                                <a:pt x="5215" y="1405"/>
                                <a:pt x="5207" y="1390"/>
                              </a:cubicBezTo>
                              <a:cubicBezTo>
                                <a:pt x="5199" y="1376"/>
                                <a:pt x="5187" y="1364"/>
                                <a:pt x="5172" y="1356"/>
                              </a:cubicBezTo>
                              <a:close/>
                              <a:moveTo>
                                <a:pt x="5056" y="1433"/>
                              </a:moveTo>
                              <a:cubicBezTo>
                                <a:pt x="5058" y="1414"/>
                                <a:pt x="5064" y="1399"/>
                                <a:pt x="5076" y="1388"/>
                              </a:cubicBezTo>
                              <a:cubicBezTo>
                                <a:pt x="5088" y="1377"/>
                                <a:pt x="5103" y="1372"/>
                                <a:pt x="5120" y="1372"/>
                              </a:cubicBezTo>
                              <a:cubicBezTo>
                                <a:pt x="5132" y="1372"/>
                                <a:pt x="5143" y="1374"/>
                                <a:pt x="5152" y="1379"/>
                              </a:cubicBezTo>
                              <a:cubicBezTo>
                                <a:pt x="5162" y="1384"/>
                                <a:pt x="5170" y="1391"/>
                                <a:pt x="5175" y="1400"/>
                              </a:cubicBezTo>
                              <a:cubicBezTo>
                                <a:pt x="5181" y="1409"/>
                                <a:pt x="5184" y="1420"/>
                                <a:pt x="5184" y="1433"/>
                              </a:cubicBezTo>
                              <a:lnTo>
                                <a:pt x="5056" y="1433"/>
                              </a:lnTo>
                              <a:close/>
                              <a:moveTo>
                                <a:pt x="5370" y="1255"/>
                              </a:moveTo>
                              <a:cubicBezTo>
                                <a:pt x="5404" y="1255"/>
                                <a:pt x="5404" y="1255"/>
                                <a:pt x="5404" y="1255"/>
                              </a:cubicBezTo>
                              <a:cubicBezTo>
                                <a:pt x="5404" y="1588"/>
                                <a:pt x="5404" y="1588"/>
                                <a:pt x="5404" y="1588"/>
                              </a:cubicBezTo>
                              <a:cubicBezTo>
                                <a:pt x="5370" y="1588"/>
                                <a:pt x="5370" y="1588"/>
                                <a:pt x="5370" y="1588"/>
                              </a:cubicBezTo>
                              <a:lnTo>
                                <a:pt x="5370" y="1255"/>
                              </a:lnTo>
                              <a:close/>
                              <a:moveTo>
                                <a:pt x="5710" y="1356"/>
                              </a:moveTo>
                              <a:cubicBezTo>
                                <a:pt x="5695" y="1347"/>
                                <a:pt x="5677" y="1343"/>
                                <a:pt x="5658" y="1343"/>
                              </a:cubicBezTo>
                              <a:cubicBezTo>
                                <a:pt x="5639" y="1343"/>
                                <a:pt x="5622" y="1347"/>
                                <a:pt x="5606" y="1356"/>
                              </a:cubicBezTo>
                              <a:cubicBezTo>
                                <a:pt x="5591" y="1364"/>
                                <a:pt x="5578" y="1377"/>
                                <a:pt x="5569" y="1393"/>
                              </a:cubicBezTo>
                              <a:cubicBezTo>
                                <a:pt x="5560" y="1408"/>
                                <a:pt x="5556" y="1427"/>
                                <a:pt x="5556" y="1448"/>
                              </a:cubicBezTo>
                              <a:cubicBezTo>
                                <a:pt x="5556" y="1468"/>
                                <a:pt x="5560" y="1487"/>
                                <a:pt x="5569" y="1503"/>
                              </a:cubicBezTo>
                              <a:cubicBezTo>
                                <a:pt x="5578" y="1519"/>
                                <a:pt x="5590" y="1531"/>
                                <a:pt x="5605" y="1540"/>
                              </a:cubicBezTo>
                              <a:cubicBezTo>
                                <a:pt x="5621" y="1548"/>
                                <a:pt x="5638" y="1553"/>
                                <a:pt x="5657" y="1553"/>
                              </a:cubicBezTo>
                              <a:cubicBezTo>
                                <a:pt x="5676" y="1553"/>
                                <a:pt x="5694" y="1548"/>
                                <a:pt x="5709" y="1540"/>
                              </a:cubicBezTo>
                              <a:cubicBezTo>
                                <a:pt x="5725" y="1531"/>
                                <a:pt x="5738" y="1519"/>
                                <a:pt x="5747" y="1503"/>
                              </a:cubicBezTo>
                              <a:cubicBezTo>
                                <a:pt x="5756" y="1487"/>
                                <a:pt x="5761" y="1468"/>
                                <a:pt x="5761" y="1448"/>
                              </a:cubicBezTo>
                              <a:cubicBezTo>
                                <a:pt x="5761" y="1427"/>
                                <a:pt x="5756" y="1408"/>
                                <a:pt x="5747" y="1392"/>
                              </a:cubicBezTo>
                              <a:cubicBezTo>
                                <a:pt x="5738" y="1377"/>
                                <a:pt x="5726" y="1364"/>
                                <a:pt x="5710" y="1356"/>
                              </a:cubicBezTo>
                              <a:close/>
                              <a:moveTo>
                                <a:pt x="5717" y="1489"/>
                              </a:moveTo>
                              <a:cubicBezTo>
                                <a:pt x="5710" y="1500"/>
                                <a:pt x="5701" y="1509"/>
                                <a:pt x="5691" y="1514"/>
                              </a:cubicBezTo>
                              <a:cubicBezTo>
                                <a:pt x="5680" y="1520"/>
                                <a:pt x="5669" y="1523"/>
                                <a:pt x="5657" y="1523"/>
                              </a:cubicBezTo>
                              <a:cubicBezTo>
                                <a:pt x="5645" y="1523"/>
                                <a:pt x="5634" y="1520"/>
                                <a:pt x="5623" y="1515"/>
                              </a:cubicBezTo>
                              <a:cubicBezTo>
                                <a:pt x="5613" y="1509"/>
                                <a:pt x="5605" y="1501"/>
                                <a:pt x="5599" y="1489"/>
                              </a:cubicBezTo>
                              <a:cubicBezTo>
                                <a:pt x="5593" y="1478"/>
                                <a:pt x="5590" y="1464"/>
                                <a:pt x="5590" y="1448"/>
                              </a:cubicBezTo>
                              <a:cubicBezTo>
                                <a:pt x="5590" y="1431"/>
                                <a:pt x="5593" y="1417"/>
                                <a:pt x="5599" y="1406"/>
                              </a:cubicBezTo>
                              <a:cubicBezTo>
                                <a:pt x="5606" y="1395"/>
                                <a:pt x="5614" y="1386"/>
                                <a:pt x="5624" y="1381"/>
                              </a:cubicBezTo>
                              <a:cubicBezTo>
                                <a:pt x="5634" y="1375"/>
                                <a:pt x="5646" y="1372"/>
                                <a:pt x="5658" y="1372"/>
                              </a:cubicBezTo>
                              <a:cubicBezTo>
                                <a:pt x="5670" y="1372"/>
                                <a:pt x="5681" y="1375"/>
                                <a:pt x="5692" y="1381"/>
                              </a:cubicBezTo>
                              <a:cubicBezTo>
                                <a:pt x="5702" y="1386"/>
                                <a:pt x="5710" y="1395"/>
                                <a:pt x="5717" y="1406"/>
                              </a:cubicBezTo>
                              <a:cubicBezTo>
                                <a:pt x="5723" y="1417"/>
                                <a:pt x="5726" y="1431"/>
                                <a:pt x="5726" y="1448"/>
                              </a:cubicBezTo>
                              <a:cubicBezTo>
                                <a:pt x="5726" y="1464"/>
                                <a:pt x="5723" y="1478"/>
                                <a:pt x="5717" y="1489"/>
                              </a:cubicBezTo>
                              <a:close/>
                              <a:moveTo>
                                <a:pt x="5964" y="1365"/>
                              </a:moveTo>
                              <a:cubicBezTo>
                                <a:pt x="5979" y="1380"/>
                                <a:pt x="5987" y="1402"/>
                                <a:pt x="5987" y="1430"/>
                              </a:cubicBezTo>
                              <a:cubicBezTo>
                                <a:pt x="5987" y="1549"/>
                                <a:pt x="5987" y="1549"/>
                                <a:pt x="5987" y="1549"/>
                              </a:cubicBezTo>
                              <a:cubicBezTo>
                                <a:pt x="5953" y="1549"/>
                                <a:pt x="5953" y="1549"/>
                                <a:pt x="5953" y="1549"/>
                              </a:cubicBezTo>
                              <a:cubicBezTo>
                                <a:pt x="5953" y="1435"/>
                                <a:pt x="5953" y="1435"/>
                                <a:pt x="5953" y="1435"/>
                              </a:cubicBezTo>
                              <a:cubicBezTo>
                                <a:pt x="5953" y="1414"/>
                                <a:pt x="5948" y="1399"/>
                                <a:pt x="5938" y="1388"/>
                              </a:cubicBezTo>
                              <a:cubicBezTo>
                                <a:pt x="5928" y="1377"/>
                                <a:pt x="5914" y="1372"/>
                                <a:pt x="5897" y="1372"/>
                              </a:cubicBezTo>
                              <a:cubicBezTo>
                                <a:pt x="5879" y="1372"/>
                                <a:pt x="5865" y="1378"/>
                                <a:pt x="5855" y="1389"/>
                              </a:cubicBezTo>
                              <a:cubicBezTo>
                                <a:pt x="5844" y="1400"/>
                                <a:pt x="5839" y="1416"/>
                                <a:pt x="5839" y="1437"/>
                              </a:cubicBezTo>
                              <a:cubicBezTo>
                                <a:pt x="5839" y="1549"/>
                                <a:pt x="5839" y="1549"/>
                                <a:pt x="5839" y="1549"/>
                              </a:cubicBezTo>
                              <a:cubicBezTo>
                                <a:pt x="5805" y="1549"/>
                                <a:pt x="5805" y="1549"/>
                                <a:pt x="5805" y="1549"/>
                              </a:cubicBezTo>
                              <a:cubicBezTo>
                                <a:pt x="5805" y="1347"/>
                                <a:pt x="5805" y="1347"/>
                                <a:pt x="5805" y="1347"/>
                              </a:cubicBezTo>
                              <a:cubicBezTo>
                                <a:pt x="5839" y="1347"/>
                                <a:pt x="5839" y="1347"/>
                                <a:pt x="5839" y="1347"/>
                              </a:cubicBezTo>
                              <a:cubicBezTo>
                                <a:pt x="5839" y="1375"/>
                                <a:pt x="5839" y="1375"/>
                                <a:pt x="5839" y="1375"/>
                              </a:cubicBezTo>
                              <a:cubicBezTo>
                                <a:pt x="5845" y="1365"/>
                                <a:pt x="5855" y="1357"/>
                                <a:pt x="5866" y="1351"/>
                              </a:cubicBezTo>
                              <a:cubicBezTo>
                                <a:pt x="5877" y="1346"/>
                                <a:pt x="5890" y="1343"/>
                                <a:pt x="5904" y="1343"/>
                              </a:cubicBezTo>
                              <a:cubicBezTo>
                                <a:pt x="5929" y="1343"/>
                                <a:pt x="5949" y="1350"/>
                                <a:pt x="5964" y="1365"/>
                              </a:cubicBezTo>
                              <a:close/>
                              <a:moveTo>
                                <a:pt x="6083" y="1346"/>
                              </a:moveTo>
                              <a:cubicBezTo>
                                <a:pt x="6136" y="1346"/>
                                <a:pt x="6136" y="1346"/>
                                <a:pt x="6136" y="1346"/>
                              </a:cubicBezTo>
                              <a:cubicBezTo>
                                <a:pt x="6136" y="1374"/>
                                <a:pt x="6136" y="1374"/>
                                <a:pt x="6136" y="1374"/>
                              </a:cubicBezTo>
                              <a:cubicBezTo>
                                <a:pt x="6083" y="1374"/>
                                <a:pt x="6083" y="1374"/>
                                <a:pt x="6083" y="1374"/>
                              </a:cubicBezTo>
                              <a:cubicBezTo>
                                <a:pt x="6083" y="1494"/>
                                <a:pt x="6083" y="1494"/>
                                <a:pt x="6083" y="1494"/>
                              </a:cubicBezTo>
                              <a:cubicBezTo>
                                <a:pt x="6083" y="1504"/>
                                <a:pt x="6085" y="1511"/>
                                <a:pt x="6089" y="1515"/>
                              </a:cubicBezTo>
                              <a:cubicBezTo>
                                <a:pt x="6093" y="1519"/>
                                <a:pt x="6101" y="1521"/>
                                <a:pt x="6111" y="1521"/>
                              </a:cubicBezTo>
                              <a:cubicBezTo>
                                <a:pt x="6136" y="1521"/>
                                <a:pt x="6136" y="1521"/>
                                <a:pt x="6136" y="1521"/>
                              </a:cubicBezTo>
                              <a:cubicBezTo>
                                <a:pt x="6136" y="1549"/>
                                <a:pt x="6136" y="1549"/>
                                <a:pt x="6136" y="1549"/>
                              </a:cubicBezTo>
                              <a:cubicBezTo>
                                <a:pt x="6106" y="1549"/>
                                <a:pt x="6106" y="1549"/>
                                <a:pt x="6106" y="1549"/>
                              </a:cubicBezTo>
                              <a:cubicBezTo>
                                <a:pt x="6087" y="1549"/>
                                <a:pt x="6073" y="1545"/>
                                <a:pt x="6063" y="1536"/>
                              </a:cubicBezTo>
                              <a:cubicBezTo>
                                <a:pt x="6054" y="1528"/>
                                <a:pt x="6049" y="1513"/>
                                <a:pt x="6049" y="1494"/>
                              </a:cubicBezTo>
                              <a:cubicBezTo>
                                <a:pt x="6049" y="1374"/>
                                <a:pt x="6049" y="1374"/>
                                <a:pt x="6049" y="1374"/>
                              </a:cubicBezTo>
                              <a:cubicBezTo>
                                <a:pt x="6023" y="1374"/>
                                <a:pt x="6023" y="1374"/>
                                <a:pt x="6023" y="1374"/>
                              </a:cubicBezTo>
                              <a:cubicBezTo>
                                <a:pt x="6023" y="1346"/>
                                <a:pt x="6023" y="1346"/>
                                <a:pt x="6023" y="1346"/>
                              </a:cubicBezTo>
                              <a:cubicBezTo>
                                <a:pt x="6049" y="1346"/>
                                <a:pt x="6049" y="1346"/>
                                <a:pt x="6049" y="1346"/>
                              </a:cubicBezTo>
                              <a:cubicBezTo>
                                <a:pt x="6049" y="1295"/>
                                <a:pt x="6049" y="1295"/>
                                <a:pt x="6049" y="1295"/>
                              </a:cubicBezTo>
                              <a:cubicBezTo>
                                <a:pt x="6083" y="1295"/>
                                <a:pt x="6083" y="1295"/>
                                <a:pt x="6083" y="1295"/>
                              </a:cubicBezTo>
                              <a:lnTo>
                                <a:pt x="6083" y="1346"/>
                              </a:lnTo>
                              <a:close/>
                              <a:moveTo>
                                <a:pt x="6413" y="1346"/>
                              </a:moveTo>
                              <a:cubicBezTo>
                                <a:pt x="6447" y="1346"/>
                                <a:pt x="6447" y="1346"/>
                                <a:pt x="6447" y="1346"/>
                              </a:cubicBezTo>
                              <a:cubicBezTo>
                                <a:pt x="6383" y="1549"/>
                                <a:pt x="6383" y="1549"/>
                                <a:pt x="6383" y="1549"/>
                              </a:cubicBezTo>
                              <a:cubicBezTo>
                                <a:pt x="6349" y="1549"/>
                                <a:pt x="6349" y="1549"/>
                                <a:pt x="6349" y="1549"/>
                              </a:cubicBezTo>
                              <a:cubicBezTo>
                                <a:pt x="6300" y="1388"/>
                                <a:pt x="6300" y="1388"/>
                                <a:pt x="6300" y="1388"/>
                              </a:cubicBezTo>
                              <a:cubicBezTo>
                                <a:pt x="6251" y="1549"/>
                                <a:pt x="6251" y="1549"/>
                                <a:pt x="6251" y="1549"/>
                              </a:cubicBezTo>
                              <a:cubicBezTo>
                                <a:pt x="6216" y="1549"/>
                                <a:pt x="6216" y="1549"/>
                                <a:pt x="6216" y="1549"/>
                              </a:cubicBezTo>
                              <a:cubicBezTo>
                                <a:pt x="6153" y="1346"/>
                                <a:pt x="6153" y="1346"/>
                                <a:pt x="6153" y="1346"/>
                              </a:cubicBezTo>
                              <a:cubicBezTo>
                                <a:pt x="6187" y="1346"/>
                                <a:pt x="6187" y="1346"/>
                                <a:pt x="6187" y="1346"/>
                              </a:cubicBezTo>
                              <a:cubicBezTo>
                                <a:pt x="6234" y="1517"/>
                                <a:pt x="6234" y="1517"/>
                                <a:pt x="6234" y="1517"/>
                              </a:cubicBezTo>
                              <a:cubicBezTo>
                                <a:pt x="6284" y="1346"/>
                                <a:pt x="6284" y="1346"/>
                                <a:pt x="6284" y="1346"/>
                              </a:cubicBezTo>
                              <a:cubicBezTo>
                                <a:pt x="6318" y="1346"/>
                                <a:pt x="6318" y="1346"/>
                                <a:pt x="6318" y="1346"/>
                              </a:cubicBezTo>
                              <a:cubicBezTo>
                                <a:pt x="6368" y="1517"/>
                                <a:pt x="6368" y="1517"/>
                                <a:pt x="6368" y="1517"/>
                              </a:cubicBezTo>
                              <a:lnTo>
                                <a:pt x="6413" y="1346"/>
                              </a:lnTo>
                              <a:close/>
                              <a:moveTo>
                                <a:pt x="6513" y="1274"/>
                              </a:moveTo>
                              <a:cubicBezTo>
                                <a:pt x="6517" y="1279"/>
                                <a:pt x="6520" y="1284"/>
                                <a:pt x="6520" y="1291"/>
                              </a:cubicBezTo>
                              <a:cubicBezTo>
                                <a:pt x="6520" y="1297"/>
                                <a:pt x="6517" y="1302"/>
                                <a:pt x="6513" y="1307"/>
                              </a:cubicBezTo>
                              <a:cubicBezTo>
                                <a:pt x="6509" y="1311"/>
                                <a:pt x="6504" y="1314"/>
                                <a:pt x="6497" y="1314"/>
                              </a:cubicBezTo>
                              <a:cubicBezTo>
                                <a:pt x="6491" y="1314"/>
                                <a:pt x="6486" y="1311"/>
                                <a:pt x="6481" y="1307"/>
                              </a:cubicBezTo>
                              <a:cubicBezTo>
                                <a:pt x="6477" y="1302"/>
                                <a:pt x="6474" y="1297"/>
                                <a:pt x="6474" y="1291"/>
                              </a:cubicBezTo>
                              <a:cubicBezTo>
                                <a:pt x="6474" y="1284"/>
                                <a:pt x="6477" y="1279"/>
                                <a:pt x="6481" y="1274"/>
                              </a:cubicBezTo>
                              <a:cubicBezTo>
                                <a:pt x="6486" y="1270"/>
                                <a:pt x="6491" y="1268"/>
                                <a:pt x="6497" y="1268"/>
                              </a:cubicBezTo>
                              <a:cubicBezTo>
                                <a:pt x="6504" y="1268"/>
                                <a:pt x="6509" y="1270"/>
                                <a:pt x="6513" y="1274"/>
                              </a:cubicBezTo>
                              <a:close/>
                              <a:moveTo>
                                <a:pt x="6480" y="1347"/>
                              </a:moveTo>
                              <a:cubicBezTo>
                                <a:pt x="6514" y="1347"/>
                                <a:pt x="6514" y="1347"/>
                                <a:pt x="6514" y="1347"/>
                              </a:cubicBezTo>
                              <a:cubicBezTo>
                                <a:pt x="6514" y="1549"/>
                                <a:pt x="6514" y="1549"/>
                                <a:pt x="6514" y="1549"/>
                              </a:cubicBezTo>
                              <a:cubicBezTo>
                                <a:pt x="6480" y="1549"/>
                                <a:pt x="6480" y="1549"/>
                                <a:pt x="6480" y="1549"/>
                              </a:cubicBezTo>
                              <a:lnTo>
                                <a:pt x="6480" y="1347"/>
                              </a:lnTo>
                              <a:close/>
                              <a:moveTo>
                                <a:pt x="6634" y="1447"/>
                              </a:moveTo>
                              <a:cubicBezTo>
                                <a:pt x="6730" y="1549"/>
                                <a:pt x="6730" y="1549"/>
                                <a:pt x="6730" y="1549"/>
                              </a:cubicBezTo>
                              <a:cubicBezTo>
                                <a:pt x="6684" y="1549"/>
                                <a:pt x="6684" y="1549"/>
                                <a:pt x="6684" y="1549"/>
                              </a:cubicBezTo>
                              <a:cubicBezTo>
                                <a:pt x="6605" y="1460"/>
                                <a:pt x="6605" y="1460"/>
                                <a:pt x="6605" y="1460"/>
                              </a:cubicBezTo>
                              <a:cubicBezTo>
                                <a:pt x="6605" y="1549"/>
                                <a:pt x="6605" y="1549"/>
                                <a:pt x="6605" y="1549"/>
                              </a:cubicBezTo>
                              <a:cubicBezTo>
                                <a:pt x="6571" y="1549"/>
                                <a:pt x="6571" y="1549"/>
                                <a:pt x="6571" y="1549"/>
                              </a:cubicBezTo>
                              <a:cubicBezTo>
                                <a:pt x="6571" y="1275"/>
                                <a:pt x="6571" y="1275"/>
                                <a:pt x="6571" y="1275"/>
                              </a:cubicBezTo>
                              <a:cubicBezTo>
                                <a:pt x="6605" y="1275"/>
                                <a:pt x="6605" y="1275"/>
                                <a:pt x="6605" y="1275"/>
                              </a:cubicBezTo>
                              <a:cubicBezTo>
                                <a:pt x="6605" y="1436"/>
                                <a:pt x="6605" y="1436"/>
                                <a:pt x="6605" y="1436"/>
                              </a:cubicBezTo>
                              <a:cubicBezTo>
                                <a:pt x="6683" y="1346"/>
                                <a:pt x="6683" y="1346"/>
                                <a:pt x="6683" y="1346"/>
                              </a:cubicBezTo>
                              <a:cubicBezTo>
                                <a:pt x="6730" y="1346"/>
                                <a:pt x="6730" y="1346"/>
                                <a:pt x="6730" y="1346"/>
                              </a:cubicBezTo>
                              <a:lnTo>
                                <a:pt x="6634" y="1447"/>
                              </a:lnTo>
                              <a:close/>
                              <a:moveTo>
                                <a:pt x="6825" y="1447"/>
                              </a:moveTo>
                              <a:cubicBezTo>
                                <a:pt x="6921" y="1549"/>
                                <a:pt x="6921" y="1549"/>
                                <a:pt x="6921" y="1549"/>
                              </a:cubicBezTo>
                              <a:cubicBezTo>
                                <a:pt x="6875" y="1549"/>
                                <a:pt x="6875" y="1549"/>
                                <a:pt x="6875" y="1549"/>
                              </a:cubicBezTo>
                              <a:cubicBezTo>
                                <a:pt x="6795" y="1460"/>
                                <a:pt x="6795" y="1460"/>
                                <a:pt x="6795" y="1460"/>
                              </a:cubicBezTo>
                              <a:cubicBezTo>
                                <a:pt x="6795" y="1549"/>
                                <a:pt x="6795" y="1549"/>
                                <a:pt x="6795" y="1549"/>
                              </a:cubicBezTo>
                              <a:cubicBezTo>
                                <a:pt x="6762" y="1549"/>
                                <a:pt x="6762" y="1549"/>
                                <a:pt x="6762" y="1549"/>
                              </a:cubicBezTo>
                              <a:cubicBezTo>
                                <a:pt x="6762" y="1275"/>
                                <a:pt x="6762" y="1275"/>
                                <a:pt x="6762" y="1275"/>
                              </a:cubicBezTo>
                              <a:cubicBezTo>
                                <a:pt x="6795" y="1275"/>
                                <a:pt x="6795" y="1275"/>
                                <a:pt x="6795" y="1275"/>
                              </a:cubicBezTo>
                              <a:cubicBezTo>
                                <a:pt x="6795" y="1436"/>
                                <a:pt x="6795" y="1436"/>
                                <a:pt x="6795" y="1436"/>
                              </a:cubicBezTo>
                              <a:cubicBezTo>
                                <a:pt x="6873" y="1346"/>
                                <a:pt x="6873" y="1346"/>
                                <a:pt x="6873" y="1346"/>
                              </a:cubicBezTo>
                              <a:cubicBezTo>
                                <a:pt x="6920" y="1346"/>
                                <a:pt x="6920" y="1346"/>
                                <a:pt x="6920" y="1346"/>
                              </a:cubicBezTo>
                              <a:lnTo>
                                <a:pt x="6825" y="1447"/>
                              </a:lnTo>
                              <a:close/>
                              <a:moveTo>
                                <a:pt x="7091" y="1356"/>
                              </a:moveTo>
                              <a:cubicBezTo>
                                <a:pt x="7076" y="1347"/>
                                <a:pt x="7059" y="1343"/>
                                <a:pt x="7040" y="1343"/>
                              </a:cubicBezTo>
                              <a:cubicBezTo>
                                <a:pt x="7020" y="1343"/>
                                <a:pt x="7003" y="1347"/>
                                <a:pt x="6987" y="1356"/>
                              </a:cubicBezTo>
                              <a:cubicBezTo>
                                <a:pt x="6972" y="1364"/>
                                <a:pt x="6960" y="1377"/>
                                <a:pt x="6952" y="1392"/>
                              </a:cubicBezTo>
                              <a:cubicBezTo>
                                <a:pt x="6944" y="1408"/>
                                <a:pt x="6939" y="1427"/>
                                <a:pt x="6939" y="1447"/>
                              </a:cubicBezTo>
                              <a:cubicBezTo>
                                <a:pt x="6939" y="1468"/>
                                <a:pt x="6944" y="1487"/>
                                <a:pt x="6952" y="1503"/>
                              </a:cubicBezTo>
                              <a:cubicBezTo>
                                <a:pt x="6961" y="1519"/>
                                <a:pt x="6973" y="1531"/>
                                <a:pt x="6988" y="1540"/>
                              </a:cubicBezTo>
                              <a:cubicBezTo>
                                <a:pt x="7003" y="1548"/>
                                <a:pt x="7021" y="1553"/>
                                <a:pt x="7040" y="1553"/>
                              </a:cubicBezTo>
                              <a:cubicBezTo>
                                <a:pt x="7064" y="1553"/>
                                <a:pt x="7084" y="1546"/>
                                <a:pt x="7100" y="1534"/>
                              </a:cubicBezTo>
                              <a:cubicBezTo>
                                <a:pt x="7117" y="1522"/>
                                <a:pt x="7128" y="1506"/>
                                <a:pt x="7133" y="1487"/>
                              </a:cubicBezTo>
                              <a:cubicBezTo>
                                <a:pt x="7097" y="1487"/>
                                <a:pt x="7097" y="1487"/>
                                <a:pt x="7097" y="1487"/>
                              </a:cubicBezTo>
                              <a:cubicBezTo>
                                <a:pt x="7093" y="1498"/>
                                <a:pt x="7086" y="1507"/>
                                <a:pt x="7076" y="1514"/>
                              </a:cubicBezTo>
                              <a:cubicBezTo>
                                <a:pt x="7066" y="1521"/>
                                <a:pt x="7054" y="1524"/>
                                <a:pt x="7040" y="1524"/>
                              </a:cubicBezTo>
                              <a:cubicBezTo>
                                <a:pt x="7022" y="1524"/>
                                <a:pt x="7007" y="1518"/>
                                <a:pt x="6994" y="1507"/>
                              </a:cubicBezTo>
                              <a:cubicBezTo>
                                <a:pt x="6982" y="1496"/>
                                <a:pt x="6975" y="1480"/>
                                <a:pt x="6974" y="1460"/>
                              </a:cubicBezTo>
                              <a:cubicBezTo>
                                <a:pt x="7136" y="1460"/>
                                <a:pt x="7136" y="1460"/>
                                <a:pt x="7136" y="1460"/>
                              </a:cubicBezTo>
                              <a:cubicBezTo>
                                <a:pt x="7137" y="1453"/>
                                <a:pt x="7137" y="1447"/>
                                <a:pt x="7137" y="1440"/>
                              </a:cubicBezTo>
                              <a:cubicBezTo>
                                <a:pt x="7137" y="1422"/>
                                <a:pt x="7133" y="1405"/>
                                <a:pt x="7125" y="1390"/>
                              </a:cubicBezTo>
                              <a:cubicBezTo>
                                <a:pt x="7117" y="1376"/>
                                <a:pt x="7106" y="1364"/>
                                <a:pt x="7091" y="1356"/>
                              </a:cubicBezTo>
                              <a:close/>
                              <a:moveTo>
                                <a:pt x="6974" y="1433"/>
                              </a:moveTo>
                              <a:cubicBezTo>
                                <a:pt x="6976" y="1414"/>
                                <a:pt x="6983" y="1399"/>
                                <a:pt x="6995" y="1388"/>
                              </a:cubicBezTo>
                              <a:cubicBezTo>
                                <a:pt x="7007" y="1377"/>
                                <a:pt x="7021" y="1372"/>
                                <a:pt x="7038" y="1372"/>
                              </a:cubicBezTo>
                              <a:cubicBezTo>
                                <a:pt x="7050" y="1372"/>
                                <a:pt x="7061" y="1374"/>
                                <a:pt x="7071" y="1379"/>
                              </a:cubicBezTo>
                              <a:cubicBezTo>
                                <a:pt x="7080" y="1384"/>
                                <a:pt x="7088" y="1391"/>
                                <a:pt x="7094" y="1400"/>
                              </a:cubicBezTo>
                              <a:cubicBezTo>
                                <a:pt x="7099" y="1409"/>
                                <a:pt x="7102" y="1420"/>
                                <a:pt x="7102" y="1433"/>
                              </a:cubicBezTo>
                              <a:lnTo>
                                <a:pt x="6974" y="1433"/>
                              </a:lnTo>
                              <a:close/>
                              <a:moveTo>
                                <a:pt x="7181" y="1275"/>
                              </a:moveTo>
                              <a:cubicBezTo>
                                <a:pt x="7215" y="1275"/>
                                <a:pt x="7215" y="1275"/>
                                <a:pt x="7215" y="1275"/>
                              </a:cubicBezTo>
                              <a:cubicBezTo>
                                <a:pt x="7215" y="1549"/>
                                <a:pt x="7215" y="1549"/>
                                <a:pt x="7215" y="1549"/>
                              </a:cubicBezTo>
                              <a:cubicBezTo>
                                <a:pt x="7181" y="1549"/>
                                <a:pt x="7181" y="1549"/>
                                <a:pt x="7181" y="1549"/>
                              </a:cubicBezTo>
                              <a:lnTo>
                                <a:pt x="7181" y="1275"/>
                              </a:lnTo>
                              <a:close/>
                              <a:moveTo>
                                <a:pt x="7272" y="1347"/>
                              </a:moveTo>
                              <a:cubicBezTo>
                                <a:pt x="7306" y="1347"/>
                                <a:pt x="7306" y="1347"/>
                                <a:pt x="7306" y="1347"/>
                              </a:cubicBezTo>
                              <a:cubicBezTo>
                                <a:pt x="7306" y="1549"/>
                                <a:pt x="7306" y="1549"/>
                                <a:pt x="7306" y="1549"/>
                              </a:cubicBezTo>
                              <a:cubicBezTo>
                                <a:pt x="7272" y="1549"/>
                                <a:pt x="7272" y="1549"/>
                                <a:pt x="7272" y="1549"/>
                              </a:cubicBezTo>
                              <a:lnTo>
                                <a:pt x="7272" y="1347"/>
                              </a:lnTo>
                              <a:close/>
                              <a:moveTo>
                                <a:pt x="7306" y="1274"/>
                              </a:moveTo>
                              <a:cubicBezTo>
                                <a:pt x="7310" y="1279"/>
                                <a:pt x="7312" y="1284"/>
                                <a:pt x="7312" y="1291"/>
                              </a:cubicBezTo>
                              <a:cubicBezTo>
                                <a:pt x="7312" y="1297"/>
                                <a:pt x="7310" y="1302"/>
                                <a:pt x="7306" y="1307"/>
                              </a:cubicBezTo>
                              <a:cubicBezTo>
                                <a:pt x="7301" y="1311"/>
                                <a:pt x="7296" y="1314"/>
                                <a:pt x="7290" y="1314"/>
                              </a:cubicBezTo>
                              <a:cubicBezTo>
                                <a:pt x="7283" y="1314"/>
                                <a:pt x="7278" y="1311"/>
                                <a:pt x="7274" y="1307"/>
                              </a:cubicBezTo>
                              <a:cubicBezTo>
                                <a:pt x="7269" y="1302"/>
                                <a:pt x="7267" y="1297"/>
                                <a:pt x="7267" y="1291"/>
                              </a:cubicBezTo>
                              <a:cubicBezTo>
                                <a:pt x="7267" y="1284"/>
                                <a:pt x="7269" y="1279"/>
                                <a:pt x="7274" y="1274"/>
                              </a:cubicBezTo>
                              <a:cubicBezTo>
                                <a:pt x="7278" y="1270"/>
                                <a:pt x="7283" y="1268"/>
                                <a:pt x="7290" y="1268"/>
                              </a:cubicBezTo>
                              <a:cubicBezTo>
                                <a:pt x="7296" y="1268"/>
                                <a:pt x="7301" y="1270"/>
                                <a:pt x="7306" y="1274"/>
                              </a:cubicBezTo>
                              <a:close/>
                              <a:moveTo>
                                <a:pt x="7522" y="1365"/>
                              </a:moveTo>
                              <a:cubicBezTo>
                                <a:pt x="7538" y="1380"/>
                                <a:pt x="7545" y="1402"/>
                                <a:pt x="7545" y="1430"/>
                              </a:cubicBezTo>
                              <a:cubicBezTo>
                                <a:pt x="7545" y="1549"/>
                                <a:pt x="7545" y="1549"/>
                                <a:pt x="7545" y="1549"/>
                              </a:cubicBezTo>
                              <a:cubicBezTo>
                                <a:pt x="7512" y="1549"/>
                                <a:pt x="7512" y="1549"/>
                                <a:pt x="7512" y="1549"/>
                              </a:cubicBezTo>
                              <a:cubicBezTo>
                                <a:pt x="7512" y="1435"/>
                                <a:pt x="7512" y="1435"/>
                                <a:pt x="7512" y="1435"/>
                              </a:cubicBezTo>
                              <a:cubicBezTo>
                                <a:pt x="7512" y="1414"/>
                                <a:pt x="7507" y="1399"/>
                                <a:pt x="7497" y="1388"/>
                              </a:cubicBezTo>
                              <a:cubicBezTo>
                                <a:pt x="7487" y="1377"/>
                                <a:pt x="7473" y="1372"/>
                                <a:pt x="7455" y="1372"/>
                              </a:cubicBezTo>
                              <a:cubicBezTo>
                                <a:pt x="7438" y="1372"/>
                                <a:pt x="7423" y="1378"/>
                                <a:pt x="7413" y="1389"/>
                              </a:cubicBezTo>
                              <a:cubicBezTo>
                                <a:pt x="7402" y="1400"/>
                                <a:pt x="7397" y="1416"/>
                                <a:pt x="7397" y="1437"/>
                              </a:cubicBezTo>
                              <a:cubicBezTo>
                                <a:pt x="7397" y="1549"/>
                                <a:pt x="7397" y="1549"/>
                                <a:pt x="7397" y="1549"/>
                              </a:cubicBezTo>
                              <a:cubicBezTo>
                                <a:pt x="7364" y="1549"/>
                                <a:pt x="7364" y="1549"/>
                                <a:pt x="7364" y="1549"/>
                              </a:cubicBezTo>
                              <a:cubicBezTo>
                                <a:pt x="7364" y="1347"/>
                                <a:pt x="7364" y="1347"/>
                                <a:pt x="7364" y="1347"/>
                              </a:cubicBezTo>
                              <a:cubicBezTo>
                                <a:pt x="7397" y="1347"/>
                                <a:pt x="7397" y="1347"/>
                                <a:pt x="7397" y="1347"/>
                              </a:cubicBezTo>
                              <a:cubicBezTo>
                                <a:pt x="7397" y="1375"/>
                                <a:pt x="7397" y="1375"/>
                                <a:pt x="7397" y="1375"/>
                              </a:cubicBezTo>
                              <a:cubicBezTo>
                                <a:pt x="7404" y="1365"/>
                                <a:pt x="7413" y="1357"/>
                                <a:pt x="7424" y="1351"/>
                              </a:cubicBezTo>
                              <a:cubicBezTo>
                                <a:pt x="7436" y="1346"/>
                                <a:pt x="7448" y="1343"/>
                                <a:pt x="7462" y="1343"/>
                              </a:cubicBezTo>
                              <a:cubicBezTo>
                                <a:pt x="7487" y="1343"/>
                                <a:pt x="7507" y="1350"/>
                                <a:pt x="7522" y="1365"/>
                              </a:cubicBezTo>
                              <a:close/>
                              <a:moveTo>
                                <a:pt x="7759" y="1384"/>
                              </a:moveTo>
                              <a:cubicBezTo>
                                <a:pt x="7753" y="1372"/>
                                <a:pt x="7743" y="1362"/>
                                <a:pt x="7730" y="1355"/>
                              </a:cubicBezTo>
                              <a:cubicBezTo>
                                <a:pt x="7717" y="1347"/>
                                <a:pt x="7701" y="1343"/>
                                <a:pt x="7684" y="1343"/>
                              </a:cubicBezTo>
                              <a:cubicBezTo>
                                <a:pt x="7666" y="1343"/>
                                <a:pt x="7650" y="1347"/>
                                <a:pt x="7635" y="1356"/>
                              </a:cubicBezTo>
                              <a:cubicBezTo>
                                <a:pt x="7620" y="1365"/>
                                <a:pt x="7609" y="1377"/>
                                <a:pt x="7600" y="1393"/>
                              </a:cubicBezTo>
                              <a:cubicBezTo>
                                <a:pt x="7592" y="1408"/>
                                <a:pt x="7588" y="1426"/>
                                <a:pt x="7588" y="1447"/>
                              </a:cubicBezTo>
                              <a:cubicBezTo>
                                <a:pt x="7588" y="1468"/>
                                <a:pt x="7592" y="1486"/>
                                <a:pt x="7600" y="1502"/>
                              </a:cubicBezTo>
                              <a:cubicBezTo>
                                <a:pt x="7609" y="1518"/>
                                <a:pt x="7620" y="1530"/>
                                <a:pt x="7635" y="1539"/>
                              </a:cubicBezTo>
                              <a:cubicBezTo>
                                <a:pt x="7650" y="1548"/>
                                <a:pt x="7666" y="1553"/>
                                <a:pt x="7684" y="1553"/>
                              </a:cubicBezTo>
                              <a:cubicBezTo>
                                <a:pt x="7701" y="1553"/>
                                <a:pt x="7717" y="1549"/>
                                <a:pt x="7730" y="1541"/>
                              </a:cubicBezTo>
                              <a:cubicBezTo>
                                <a:pt x="7743" y="1533"/>
                                <a:pt x="7753" y="1523"/>
                                <a:pt x="7759" y="1511"/>
                              </a:cubicBezTo>
                              <a:cubicBezTo>
                                <a:pt x="7759" y="1554"/>
                                <a:pt x="7759" y="1554"/>
                                <a:pt x="7759" y="1554"/>
                              </a:cubicBezTo>
                              <a:cubicBezTo>
                                <a:pt x="7759" y="1575"/>
                                <a:pt x="7754" y="1591"/>
                                <a:pt x="7742" y="1603"/>
                              </a:cubicBezTo>
                              <a:cubicBezTo>
                                <a:pt x="7730" y="1614"/>
                                <a:pt x="7715" y="1620"/>
                                <a:pt x="7696" y="1620"/>
                              </a:cubicBezTo>
                              <a:cubicBezTo>
                                <a:pt x="7680" y="1620"/>
                                <a:pt x="7666" y="1616"/>
                                <a:pt x="7655" y="1609"/>
                              </a:cubicBezTo>
                              <a:cubicBezTo>
                                <a:pt x="7643" y="1601"/>
                                <a:pt x="7635" y="1591"/>
                                <a:pt x="7632" y="1579"/>
                              </a:cubicBezTo>
                              <a:cubicBezTo>
                                <a:pt x="7598" y="1579"/>
                                <a:pt x="7598" y="1579"/>
                                <a:pt x="7598" y="1579"/>
                              </a:cubicBezTo>
                              <a:cubicBezTo>
                                <a:pt x="7602" y="1601"/>
                                <a:pt x="7612" y="1618"/>
                                <a:pt x="7630" y="1630"/>
                              </a:cubicBezTo>
                              <a:cubicBezTo>
                                <a:pt x="7648" y="1643"/>
                                <a:pt x="7670" y="1649"/>
                                <a:pt x="7696" y="1649"/>
                              </a:cubicBezTo>
                              <a:cubicBezTo>
                                <a:pt x="7716" y="1649"/>
                                <a:pt x="7733" y="1645"/>
                                <a:pt x="7748" y="1637"/>
                              </a:cubicBezTo>
                              <a:cubicBezTo>
                                <a:pt x="7762" y="1629"/>
                                <a:pt x="7774" y="1618"/>
                                <a:pt x="7782" y="1603"/>
                              </a:cubicBezTo>
                              <a:cubicBezTo>
                                <a:pt x="7789" y="1589"/>
                                <a:pt x="7793" y="1572"/>
                                <a:pt x="7793" y="1554"/>
                              </a:cubicBezTo>
                              <a:cubicBezTo>
                                <a:pt x="7793" y="1347"/>
                                <a:pt x="7793" y="1347"/>
                                <a:pt x="7793" y="1347"/>
                              </a:cubicBezTo>
                              <a:cubicBezTo>
                                <a:pt x="7759" y="1347"/>
                                <a:pt x="7759" y="1347"/>
                                <a:pt x="7759" y="1347"/>
                              </a:cubicBezTo>
                              <a:lnTo>
                                <a:pt x="7759" y="1384"/>
                              </a:lnTo>
                              <a:close/>
                              <a:moveTo>
                                <a:pt x="7750" y="1488"/>
                              </a:moveTo>
                              <a:cubicBezTo>
                                <a:pt x="7744" y="1499"/>
                                <a:pt x="7736" y="1508"/>
                                <a:pt x="7725" y="1514"/>
                              </a:cubicBezTo>
                              <a:cubicBezTo>
                                <a:pt x="7715" y="1520"/>
                                <a:pt x="7703" y="1523"/>
                                <a:pt x="7691" y="1523"/>
                              </a:cubicBezTo>
                              <a:cubicBezTo>
                                <a:pt x="7678" y="1523"/>
                                <a:pt x="7667" y="1520"/>
                                <a:pt x="7656" y="1514"/>
                              </a:cubicBezTo>
                              <a:cubicBezTo>
                                <a:pt x="7646" y="1508"/>
                                <a:pt x="7638" y="1499"/>
                                <a:pt x="7631" y="1488"/>
                              </a:cubicBezTo>
                              <a:cubicBezTo>
                                <a:pt x="7625" y="1476"/>
                                <a:pt x="7622" y="1463"/>
                                <a:pt x="7622" y="1447"/>
                              </a:cubicBezTo>
                              <a:cubicBezTo>
                                <a:pt x="7622" y="1432"/>
                                <a:pt x="7625" y="1419"/>
                                <a:pt x="7631" y="1407"/>
                              </a:cubicBezTo>
                              <a:cubicBezTo>
                                <a:pt x="7638" y="1396"/>
                                <a:pt x="7646" y="1387"/>
                                <a:pt x="7656" y="1381"/>
                              </a:cubicBezTo>
                              <a:cubicBezTo>
                                <a:pt x="7667" y="1375"/>
                                <a:pt x="7678" y="1372"/>
                                <a:pt x="7691" y="1372"/>
                              </a:cubicBezTo>
                              <a:cubicBezTo>
                                <a:pt x="7703" y="1372"/>
                                <a:pt x="7715" y="1375"/>
                                <a:pt x="7725" y="1381"/>
                              </a:cubicBezTo>
                              <a:cubicBezTo>
                                <a:pt x="7736" y="1388"/>
                                <a:pt x="7744" y="1396"/>
                                <a:pt x="7750" y="1408"/>
                              </a:cubicBezTo>
                              <a:cubicBezTo>
                                <a:pt x="7756" y="1419"/>
                                <a:pt x="7759" y="1432"/>
                                <a:pt x="7759" y="1448"/>
                              </a:cubicBezTo>
                              <a:cubicBezTo>
                                <a:pt x="7759" y="1463"/>
                                <a:pt x="7756" y="1476"/>
                                <a:pt x="7750" y="1488"/>
                              </a:cubicBezTo>
                              <a:close/>
                              <a:moveTo>
                                <a:pt x="7958" y="1255"/>
                              </a:moveTo>
                              <a:cubicBezTo>
                                <a:pt x="7991" y="1255"/>
                                <a:pt x="7991" y="1255"/>
                                <a:pt x="7991" y="1255"/>
                              </a:cubicBezTo>
                              <a:cubicBezTo>
                                <a:pt x="7991" y="1588"/>
                                <a:pt x="7991" y="1588"/>
                                <a:pt x="7991" y="1588"/>
                              </a:cubicBezTo>
                              <a:cubicBezTo>
                                <a:pt x="7958" y="1588"/>
                                <a:pt x="7958" y="1588"/>
                                <a:pt x="7958" y="1588"/>
                              </a:cubicBezTo>
                              <a:lnTo>
                                <a:pt x="7958" y="1255"/>
                              </a:lnTo>
                              <a:close/>
                              <a:moveTo>
                                <a:pt x="8215" y="1352"/>
                              </a:moveTo>
                              <a:cubicBezTo>
                                <a:pt x="8226" y="1346"/>
                                <a:pt x="8239" y="1343"/>
                                <a:pt x="8255" y="1343"/>
                              </a:cubicBezTo>
                              <a:cubicBezTo>
                                <a:pt x="8255" y="1378"/>
                                <a:pt x="8255" y="1378"/>
                                <a:pt x="8255" y="1378"/>
                              </a:cubicBezTo>
                              <a:cubicBezTo>
                                <a:pt x="8246" y="1378"/>
                                <a:pt x="8246" y="1378"/>
                                <a:pt x="8246" y="1378"/>
                              </a:cubicBezTo>
                              <a:cubicBezTo>
                                <a:pt x="8208" y="1378"/>
                                <a:pt x="8189" y="1398"/>
                                <a:pt x="8189" y="1439"/>
                              </a:cubicBezTo>
                              <a:cubicBezTo>
                                <a:pt x="8189" y="1549"/>
                                <a:pt x="8189" y="1549"/>
                                <a:pt x="8189" y="1549"/>
                              </a:cubicBezTo>
                              <a:cubicBezTo>
                                <a:pt x="8156" y="1549"/>
                                <a:pt x="8156" y="1549"/>
                                <a:pt x="8156" y="1549"/>
                              </a:cubicBezTo>
                              <a:cubicBezTo>
                                <a:pt x="8156" y="1347"/>
                                <a:pt x="8156" y="1347"/>
                                <a:pt x="8156" y="1347"/>
                              </a:cubicBezTo>
                              <a:cubicBezTo>
                                <a:pt x="8189" y="1347"/>
                                <a:pt x="8189" y="1347"/>
                                <a:pt x="8189" y="1347"/>
                              </a:cubicBezTo>
                              <a:cubicBezTo>
                                <a:pt x="8189" y="1379"/>
                                <a:pt x="8189" y="1379"/>
                                <a:pt x="8189" y="1379"/>
                              </a:cubicBezTo>
                              <a:cubicBezTo>
                                <a:pt x="8195" y="1368"/>
                                <a:pt x="8204" y="1359"/>
                                <a:pt x="8215" y="1352"/>
                              </a:cubicBezTo>
                              <a:close/>
                              <a:moveTo>
                                <a:pt x="8432" y="1356"/>
                              </a:moveTo>
                              <a:cubicBezTo>
                                <a:pt x="8418" y="1347"/>
                                <a:pt x="8401" y="1343"/>
                                <a:pt x="8381" y="1343"/>
                              </a:cubicBezTo>
                              <a:cubicBezTo>
                                <a:pt x="8362" y="1343"/>
                                <a:pt x="8344" y="1347"/>
                                <a:pt x="8329" y="1356"/>
                              </a:cubicBezTo>
                              <a:cubicBezTo>
                                <a:pt x="8314" y="1364"/>
                                <a:pt x="8302" y="1377"/>
                                <a:pt x="8294" y="1392"/>
                              </a:cubicBezTo>
                              <a:cubicBezTo>
                                <a:pt x="8285" y="1408"/>
                                <a:pt x="8281" y="1427"/>
                                <a:pt x="8281" y="1447"/>
                              </a:cubicBezTo>
                              <a:cubicBezTo>
                                <a:pt x="8281" y="1468"/>
                                <a:pt x="8285" y="1487"/>
                                <a:pt x="8294" y="1503"/>
                              </a:cubicBezTo>
                              <a:cubicBezTo>
                                <a:pt x="8303" y="1519"/>
                                <a:pt x="8315" y="1531"/>
                                <a:pt x="8330" y="1540"/>
                              </a:cubicBezTo>
                              <a:cubicBezTo>
                                <a:pt x="8345" y="1548"/>
                                <a:pt x="8362" y="1553"/>
                                <a:pt x="8381" y="1553"/>
                              </a:cubicBezTo>
                              <a:cubicBezTo>
                                <a:pt x="8405" y="1553"/>
                                <a:pt x="8426" y="1546"/>
                                <a:pt x="8442" y="1534"/>
                              </a:cubicBezTo>
                              <a:cubicBezTo>
                                <a:pt x="8458" y="1522"/>
                                <a:pt x="8469" y="1506"/>
                                <a:pt x="8475" y="1487"/>
                              </a:cubicBezTo>
                              <a:cubicBezTo>
                                <a:pt x="8438" y="1487"/>
                                <a:pt x="8438" y="1487"/>
                                <a:pt x="8438" y="1487"/>
                              </a:cubicBezTo>
                              <a:cubicBezTo>
                                <a:pt x="8434" y="1498"/>
                                <a:pt x="8427" y="1507"/>
                                <a:pt x="8418" y="1514"/>
                              </a:cubicBezTo>
                              <a:cubicBezTo>
                                <a:pt x="8408" y="1521"/>
                                <a:pt x="8396" y="1524"/>
                                <a:pt x="8381" y="1524"/>
                              </a:cubicBezTo>
                              <a:cubicBezTo>
                                <a:pt x="8364" y="1524"/>
                                <a:pt x="8348" y="1518"/>
                                <a:pt x="8336" y="1507"/>
                              </a:cubicBezTo>
                              <a:cubicBezTo>
                                <a:pt x="8324" y="1496"/>
                                <a:pt x="8317" y="1480"/>
                                <a:pt x="8315" y="1460"/>
                              </a:cubicBezTo>
                              <a:cubicBezTo>
                                <a:pt x="8478" y="1460"/>
                                <a:pt x="8478" y="1460"/>
                                <a:pt x="8478" y="1460"/>
                              </a:cubicBezTo>
                              <a:cubicBezTo>
                                <a:pt x="8478" y="1453"/>
                                <a:pt x="8479" y="1447"/>
                                <a:pt x="8479" y="1440"/>
                              </a:cubicBezTo>
                              <a:cubicBezTo>
                                <a:pt x="8479" y="1422"/>
                                <a:pt x="8475" y="1405"/>
                                <a:pt x="8467" y="1390"/>
                              </a:cubicBezTo>
                              <a:cubicBezTo>
                                <a:pt x="8459" y="1376"/>
                                <a:pt x="8447" y="1364"/>
                                <a:pt x="8432" y="1356"/>
                              </a:cubicBezTo>
                              <a:close/>
                              <a:moveTo>
                                <a:pt x="8316" y="1433"/>
                              </a:moveTo>
                              <a:cubicBezTo>
                                <a:pt x="8318" y="1414"/>
                                <a:pt x="8324" y="1399"/>
                                <a:pt x="8336" y="1388"/>
                              </a:cubicBezTo>
                              <a:cubicBezTo>
                                <a:pt x="8348" y="1377"/>
                                <a:pt x="8363" y="1372"/>
                                <a:pt x="8380" y="1372"/>
                              </a:cubicBezTo>
                              <a:cubicBezTo>
                                <a:pt x="8392" y="1372"/>
                                <a:pt x="8402" y="1374"/>
                                <a:pt x="8412" y="1379"/>
                              </a:cubicBezTo>
                              <a:cubicBezTo>
                                <a:pt x="8422" y="1384"/>
                                <a:pt x="8430" y="1391"/>
                                <a:pt x="8435" y="1400"/>
                              </a:cubicBezTo>
                              <a:cubicBezTo>
                                <a:pt x="8441" y="1409"/>
                                <a:pt x="8444" y="1420"/>
                                <a:pt x="8444" y="1433"/>
                              </a:cubicBezTo>
                              <a:lnTo>
                                <a:pt x="8316" y="1433"/>
                              </a:lnTo>
                              <a:close/>
                              <a:moveTo>
                                <a:pt x="8682" y="1384"/>
                              </a:moveTo>
                              <a:cubicBezTo>
                                <a:pt x="8676" y="1372"/>
                                <a:pt x="8666" y="1362"/>
                                <a:pt x="8653" y="1355"/>
                              </a:cubicBezTo>
                              <a:cubicBezTo>
                                <a:pt x="8640" y="1347"/>
                                <a:pt x="8624" y="1343"/>
                                <a:pt x="8607" y="1343"/>
                              </a:cubicBezTo>
                              <a:cubicBezTo>
                                <a:pt x="8589" y="1343"/>
                                <a:pt x="8572" y="1347"/>
                                <a:pt x="8558" y="1356"/>
                              </a:cubicBezTo>
                              <a:cubicBezTo>
                                <a:pt x="8543" y="1365"/>
                                <a:pt x="8531" y="1377"/>
                                <a:pt x="8523" y="1393"/>
                              </a:cubicBezTo>
                              <a:cubicBezTo>
                                <a:pt x="8515" y="1408"/>
                                <a:pt x="8510" y="1426"/>
                                <a:pt x="8510" y="1447"/>
                              </a:cubicBezTo>
                              <a:cubicBezTo>
                                <a:pt x="8510" y="1468"/>
                                <a:pt x="8515" y="1486"/>
                                <a:pt x="8523" y="1502"/>
                              </a:cubicBezTo>
                              <a:cubicBezTo>
                                <a:pt x="8531" y="1518"/>
                                <a:pt x="8543" y="1530"/>
                                <a:pt x="8557" y="1539"/>
                              </a:cubicBezTo>
                              <a:cubicBezTo>
                                <a:pt x="8572" y="1548"/>
                                <a:pt x="8588" y="1553"/>
                                <a:pt x="8606" y="1553"/>
                              </a:cubicBezTo>
                              <a:cubicBezTo>
                                <a:pt x="8624" y="1553"/>
                                <a:pt x="8639" y="1549"/>
                                <a:pt x="8652" y="1541"/>
                              </a:cubicBezTo>
                              <a:cubicBezTo>
                                <a:pt x="8666" y="1533"/>
                                <a:pt x="8675" y="1523"/>
                                <a:pt x="8682" y="1512"/>
                              </a:cubicBezTo>
                              <a:cubicBezTo>
                                <a:pt x="8682" y="1549"/>
                                <a:pt x="8682" y="1549"/>
                                <a:pt x="8682" y="1549"/>
                              </a:cubicBezTo>
                              <a:cubicBezTo>
                                <a:pt x="8716" y="1549"/>
                                <a:pt x="8716" y="1549"/>
                                <a:pt x="8716" y="1549"/>
                              </a:cubicBezTo>
                              <a:cubicBezTo>
                                <a:pt x="8716" y="1346"/>
                                <a:pt x="8716" y="1346"/>
                                <a:pt x="8716" y="1346"/>
                              </a:cubicBezTo>
                              <a:cubicBezTo>
                                <a:pt x="8682" y="1346"/>
                                <a:pt x="8682" y="1346"/>
                                <a:pt x="8682" y="1346"/>
                              </a:cubicBezTo>
                              <a:lnTo>
                                <a:pt x="8682" y="1384"/>
                              </a:lnTo>
                              <a:close/>
                              <a:moveTo>
                                <a:pt x="8673" y="1488"/>
                              </a:moveTo>
                              <a:cubicBezTo>
                                <a:pt x="8667" y="1499"/>
                                <a:pt x="8658" y="1508"/>
                                <a:pt x="8648" y="1514"/>
                              </a:cubicBezTo>
                              <a:cubicBezTo>
                                <a:pt x="8637" y="1520"/>
                                <a:pt x="8626" y="1523"/>
                                <a:pt x="8613" y="1523"/>
                              </a:cubicBezTo>
                              <a:cubicBezTo>
                                <a:pt x="8601" y="1523"/>
                                <a:pt x="8589" y="1520"/>
                                <a:pt x="8579" y="1514"/>
                              </a:cubicBezTo>
                              <a:cubicBezTo>
                                <a:pt x="8569" y="1508"/>
                                <a:pt x="8560" y="1499"/>
                                <a:pt x="8554" y="1488"/>
                              </a:cubicBezTo>
                              <a:cubicBezTo>
                                <a:pt x="8548" y="1476"/>
                                <a:pt x="8545" y="1463"/>
                                <a:pt x="8545" y="1447"/>
                              </a:cubicBezTo>
                              <a:cubicBezTo>
                                <a:pt x="8545" y="1432"/>
                                <a:pt x="8548" y="1419"/>
                                <a:pt x="8554" y="1407"/>
                              </a:cubicBezTo>
                              <a:cubicBezTo>
                                <a:pt x="8560" y="1396"/>
                                <a:pt x="8569" y="1387"/>
                                <a:pt x="8579" y="1381"/>
                              </a:cubicBezTo>
                              <a:cubicBezTo>
                                <a:pt x="8589" y="1375"/>
                                <a:pt x="8601" y="1372"/>
                                <a:pt x="8613" y="1372"/>
                              </a:cubicBezTo>
                              <a:cubicBezTo>
                                <a:pt x="8626" y="1372"/>
                                <a:pt x="8637" y="1375"/>
                                <a:pt x="8648" y="1381"/>
                              </a:cubicBezTo>
                              <a:cubicBezTo>
                                <a:pt x="8658" y="1388"/>
                                <a:pt x="8667" y="1396"/>
                                <a:pt x="8673" y="1408"/>
                              </a:cubicBezTo>
                              <a:cubicBezTo>
                                <a:pt x="8679" y="1419"/>
                                <a:pt x="8682" y="1432"/>
                                <a:pt x="8682" y="1447"/>
                              </a:cubicBezTo>
                              <a:cubicBezTo>
                                <a:pt x="8682" y="1463"/>
                                <a:pt x="8679" y="1476"/>
                                <a:pt x="8673" y="1488"/>
                              </a:cubicBezTo>
                              <a:close/>
                              <a:moveTo>
                                <a:pt x="8773" y="1275"/>
                              </a:moveTo>
                              <a:cubicBezTo>
                                <a:pt x="8807" y="1275"/>
                                <a:pt x="8807" y="1275"/>
                                <a:pt x="8807" y="1275"/>
                              </a:cubicBezTo>
                              <a:cubicBezTo>
                                <a:pt x="8807" y="1549"/>
                                <a:pt x="8807" y="1549"/>
                                <a:pt x="8807" y="1549"/>
                              </a:cubicBezTo>
                              <a:cubicBezTo>
                                <a:pt x="8773" y="1549"/>
                                <a:pt x="8773" y="1549"/>
                                <a:pt x="8773" y="1549"/>
                              </a:cubicBezTo>
                              <a:lnTo>
                                <a:pt x="8773" y="1275"/>
                              </a:lnTo>
                              <a:close/>
                              <a:moveTo>
                                <a:pt x="8864" y="1347"/>
                              </a:moveTo>
                              <a:cubicBezTo>
                                <a:pt x="8898" y="1347"/>
                                <a:pt x="8898" y="1347"/>
                                <a:pt x="8898" y="1347"/>
                              </a:cubicBezTo>
                              <a:cubicBezTo>
                                <a:pt x="8898" y="1549"/>
                                <a:pt x="8898" y="1549"/>
                                <a:pt x="8898" y="1549"/>
                              </a:cubicBezTo>
                              <a:cubicBezTo>
                                <a:pt x="8864" y="1549"/>
                                <a:pt x="8864" y="1549"/>
                                <a:pt x="8864" y="1549"/>
                              </a:cubicBezTo>
                              <a:lnTo>
                                <a:pt x="8864" y="1347"/>
                              </a:lnTo>
                              <a:close/>
                              <a:moveTo>
                                <a:pt x="8897" y="1274"/>
                              </a:moveTo>
                              <a:cubicBezTo>
                                <a:pt x="8902" y="1279"/>
                                <a:pt x="8904" y="1284"/>
                                <a:pt x="8904" y="1291"/>
                              </a:cubicBezTo>
                              <a:cubicBezTo>
                                <a:pt x="8904" y="1297"/>
                                <a:pt x="8902" y="1302"/>
                                <a:pt x="8897" y="1307"/>
                              </a:cubicBezTo>
                              <a:cubicBezTo>
                                <a:pt x="8893" y="1311"/>
                                <a:pt x="8888" y="1314"/>
                                <a:pt x="8882" y="1314"/>
                              </a:cubicBezTo>
                              <a:cubicBezTo>
                                <a:pt x="8875" y="1314"/>
                                <a:pt x="8870" y="1311"/>
                                <a:pt x="8865" y="1307"/>
                              </a:cubicBezTo>
                              <a:cubicBezTo>
                                <a:pt x="8861" y="1302"/>
                                <a:pt x="8859" y="1297"/>
                                <a:pt x="8859" y="1291"/>
                              </a:cubicBezTo>
                              <a:cubicBezTo>
                                <a:pt x="8859" y="1284"/>
                                <a:pt x="8861" y="1279"/>
                                <a:pt x="8865" y="1274"/>
                              </a:cubicBezTo>
                              <a:cubicBezTo>
                                <a:pt x="8870" y="1270"/>
                                <a:pt x="8875" y="1268"/>
                                <a:pt x="8882" y="1268"/>
                              </a:cubicBezTo>
                              <a:cubicBezTo>
                                <a:pt x="8888" y="1268"/>
                                <a:pt x="8893" y="1270"/>
                                <a:pt x="8897" y="1274"/>
                              </a:cubicBezTo>
                              <a:close/>
                              <a:moveTo>
                                <a:pt x="9091" y="1464"/>
                              </a:moveTo>
                              <a:cubicBezTo>
                                <a:pt x="9097" y="1472"/>
                                <a:pt x="9101" y="1482"/>
                                <a:pt x="9101" y="1494"/>
                              </a:cubicBezTo>
                              <a:cubicBezTo>
                                <a:pt x="9101" y="1505"/>
                                <a:pt x="9098" y="1515"/>
                                <a:pt x="9092" y="1524"/>
                              </a:cubicBezTo>
                              <a:cubicBezTo>
                                <a:pt x="9086" y="1533"/>
                                <a:pt x="9077" y="1540"/>
                                <a:pt x="9066" y="1545"/>
                              </a:cubicBezTo>
                              <a:cubicBezTo>
                                <a:pt x="9054" y="1550"/>
                                <a:pt x="9041" y="1553"/>
                                <a:pt x="9027" y="1553"/>
                              </a:cubicBezTo>
                              <a:cubicBezTo>
                                <a:pt x="9011" y="1553"/>
                                <a:pt x="8997" y="1550"/>
                                <a:pt x="8985" y="1545"/>
                              </a:cubicBezTo>
                              <a:cubicBezTo>
                                <a:pt x="8973" y="1539"/>
                                <a:pt x="8963" y="1532"/>
                                <a:pt x="8956" y="1522"/>
                              </a:cubicBezTo>
                              <a:cubicBezTo>
                                <a:pt x="8949" y="1513"/>
                                <a:pt x="8945" y="1502"/>
                                <a:pt x="8944" y="1490"/>
                              </a:cubicBezTo>
                              <a:cubicBezTo>
                                <a:pt x="8979" y="1490"/>
                                <a:pt x="8979" y="1490"/>
                                <a:pt x="8979" y="1490"/>
                              </a:cubicBezTo>
                              <a:cubicBezTo>
                                <a:pt x="8980" y="1500"/>
                                <a:pt x="8985" y="1508"/>
                                <a:pt x="8993" y="1514"/>
                              </a:cubicBezTo>
                              <a:cubicBezTo>
                                <a:pt x="9002" y="1521"/>
                                <a:pt x="9013" y="1524"/>
                                <a:pt x="9027" y="1524"/>
                              </a:cubicBezTo>
                              <a:cubicBezTo>
                                <a:pt x="9039" y="1524"/>
                                <a:pt x="9049" y="1521"/>
                                <a:pt x="9057" y="1516"/>
                              </a:cubicBezTo>
                              <a:cubicBezTo>
                                <a:pt x="9064" y="1510"/>
                                <a:pt x="9068" y="1503"/>
                                <a:pt x="9068" y="1494"/>
                              </a:cubicBezTo>
                              <a:cubicBezTo>
                                <a:pt x="9068" y="1485"/>
                                <a:pt x="9064" y="1479"/>
                                <a:pt x="9056" y="1474"/>
                              </a:cubicBezTo>
                              <a:cubicBezTo>
                                <a:pt x="9048" y="1470"/>
                                <a:pt x="9036" y="1466"/>
                                <a:pt x="9020" y="1462"/>
                              </a:cubicBezTo>
                              <a:cubicBezTo>
                                <a:pt x="9004" y="1458"/>
                                <a:pt x="8992" y="1454"/>
                                <a:pt x="8983" y="1450"/>
                              </a:cubicBezTo>
                              <a:cubicBezTo>
                                <a:pt x="8973" y="1445"/>
                                <a:pt x="8965" y="1439"/>
                                <a:pt x="8958" y="1431"/>
                              </a:cubicBezTo>
                              <a:cubicBezTo>
                                <a:pt x="8952" y="1423"/>
                                <a:pt x="8948" y="1413"/>
                                <a:pt x="8948" y="1400"/>
                              </a:cubicBezTo>
                              <a:cubicBezTo>
                                <a:pt x="8948" y="1389"/>
                                <a:pt x="8951" y="1380"/>
                                <a:pt x="8957" y="1371"/>
                              </a:cubicBezTo>
                              <a:cubicBezTo>
                                <a:pt x="8964" y="1363"/>
                                <a:pt x="8972" y="1356"/>
                                <a:pt x="8984" y="1351"/>
                              </a:cubicBezTo>
                              <a:cubicBezTo>
                                <a:pt x="8995" y="1346"/>
                                <a:pt x="9008" y="1343"/>
                                <a:pt x="9022" y="1343"/>
                              </a:cubicBezTo>
                              <a:cubicBezTo>
                                <a:pt x="9045" y="1343"/>
                                <a:pt x="9063" y="1349"/>
                                <a:pt x="9077" y="1360"/>
                              </a:cubicBezTo>
                              <a:cubicBezTo>
                                <a:pt x="9091" y="1372"/>
                                <a:pt x="9098" y="1387"/>
                                <a:pt x="9099" y="1407"/>
                              </a:cubicBezTo>
                              <a:cubicBezTo>
                                <a:pt x="9065" y="1407"/>
                                <a:pt x="9065" y="1407"/>
                                <a:pt x="9065" y="1407"/>
                              </a:cubicBezTo>
                              <a:cubicBezTo>
                                <a:pt x="9065" y="1396"/>
                                <a:pt x="9060" y="1388"/>
                                <a:pt x="9053" y="1381"/>
                              </a:cubicBezTo>
                              <a:cubicBezTo>
                                <a:pt x="9045" y="1375"/>
                                <a:pt x="9034" y="1372"/>
                                <a:pt x="9021" y="1372"/>
                              </a:cubicBezTo>
                              <a:cubicBezTo>
                                <a:pt x="9009" y="1372"/>
                                <a:pt x="9000" y="1374"/>
                                <a:pt x="8993" y="1379"/>
                              </a:cubicBezTo>
                              <a:cubicBezTo>
                                <a:pt x="8985" y="1385"/>
                                <a:pt x="8982" y="1391"/>
                                <a:pt x="8982" y="1400"/>
                              </a:cubicBezTo>
                              <a:cubicBezTo>
                                <a:pt x="8982" y="1406"/>
                                <a:pt x="8984" y="1412"/>
                                <a:pt x="8988" y="1416"/>
                              </a:cubicBezTo>
                              <a:cubicBezTo>
                                <a:pt x="8993" y="1421"/>
                                <a:pt x="8998" y="1424"/>
                                <a:pt x="9005" y="1427"/>
                              </a:cubicBezTo>
                              <a:cubicBezTo>
                                <a:pt x="9011" y="1429"/>
                                <a:pt x="9020" y="1432"/>
                                <a:pt x="9032" y="1435"/>
                              </a:cubicBezTo>
                              <a:cubicBezTo>
                                <a:pt x="9046" y="1439"/>
                                <a:pt x="9058" y="1443"/>
                                <a:pt x="9067" y="1447"/>
                              </a:cubicBezTo>
                              <a:cubicBezTo>
                                <a:pt x="9076" y="1451"/>
                                <a:pt x="9084" y="1457"/>
                                <a:pt x="9091" y="1464"/>
                              </a:cubicBezTo>
                              <a:close/>
                              <a:moveTo>
                                <a:pt x="9307" y="1384"/>
                              </a:moveTo>
                              <a:cubicBezTo>
                                <a:pt x="9301" y="1372"/>
                                <a:pt x="9291" y="1362"/>
                                <a:pt x="9278" y="1355"/>
                              </a:cubicBezTo>
                              <a:cubicBezTo>
                                <a:pt x="9265" y="1347"/>
                                <a:pt x="9250" y="1343"/>
                                <a:pt x="9232" y="1343"/>
                              </a:cubicBezTo>
                              <a:cubicBezTo>
                                <a:pt x="9214" y="1343"/>
                                <a:pt x="9198" y="1347"/>
                                <a:pt x="9183" y="1356"/>
                              </a:cubicBezTo>
                              <a:cubicBezTo>
                                <a:pt x="9168" y="1365"/>
                                <a:pt x="9157" y="1377"/>
                                <a:pt x="9148" y="1393"/>
                              </a:cubicBezTo>
                              <a:cubicBezTo>
                                <a:pt x="9140" y="1408"/>
                                <a:pt x="9136" y="1426"/>
                                <a:pt x="9136" y="1447"/>
                              </a:cubicBezTo>
                              <a:cubicBezTo>
                                <a:pt x="9136" y="1468"/>
                                <a:pt x="9140" y="1486"/>
                                <a:pt x="9148" y="1502"/>
                              </a:cubicBezTo>
                              <a:cubicBezTo>
                                <a:pt x="9157" y="1518"/>
                                <a:pt x="9168" y="1530"/>
                                <a:pt x="9183" y="1539"/>
                              </a:cubicBezTo>
                              <a:cubicBezTo>
                                <a:pt x="9197" y="1548"/>
                                <a:pt x="9214" y="1553"/>
                                <a:pt x="9232" y="1553"/>
                              </a:cubicBezTo>
                              <a:cubicBezTo>
                                <a:pt x="9249" y="1553"/>
                                <a:pt x="9264" y="1549"/>
                                <a:pt x="9278" y="1541"/>
                              </a:cubicBezTo>
                              <a:cubicBezTo>
                                <a:pt x="9291" y="1533"/>
                                <a:pt x="9301" y="1523"/>
                                <a:pt x="9307" y="1512"/>
                              </a:cubicBezTo>
                              <a:cubicBezTo>
                                <a:pt x="9307" y="1549"/>
                                <a:pt x="9307" y="1549"/>
                                <a:pt x="9307" y="1549"/>
                              </a:cubicBezTo>
                              <a:cubicBezTo>
                                <a:pt x="9341" y="1549"/>
                                <a:pt x="9341" y="1549"/>
                                <a:pt x="9341" y="1549"/>
                              </a:cubicBezTo>
                              <a:cubicBezTo>
                                <a:pt x="9341" y="1346"/>
                                <a:pt x="9341" y="1346"/>
                                <a:pt x="9341" y="1346"/>
                              </a:cubicBezTo>
                              <a:cubicBezTo>
                                <a:pt x="9307" y="1346"/>
                                <a:pt x="9307" y="1346"/>
                                <a:pt x="9307" y="1346"/>
                              </a:cubicBezTo>
                              <a:lnTo>
                                <a:pt x="9307" y="1384"/>
                              </a:lnTo>
                              <a:close/>
                              <a:moveTo>
                                <a:pt x="9298" y="1488"/>
                              </a:moveTo>
                              <a:cubicBezTo>
                                <a:pt x="9292" y="1499"/>
                                <a:pt x="9284" y="1508"/>
                                <a:pt x="9273" y="1514"/>
                              </a:cubicBezTo>
                              <a:cubicBezTo>
                                <a:pt x="9263" y="1520"/>
                                <a:pt x="9251" y="1523"/>
                                <a:pt x="9239" y="1523"/>
                              </a:cubicBezTo>
                              <a:cubicBezTo>
                                <a:pt x="9226" y="1523"/>
                                <a:pt x="9215" y="1520"/>
                                <a:pt x="9204" y="1514"/>
                              </a:cubicBezTo>
                              <a:cubicBezTo>
                                <a:pt x="9194" y="1508"/>
                                <a:pt x="9186" y="1499"/>
                                <a:pt x="9179" y="1488"/>
                              </a:cubicBezTo>
                              <a:cubicBezTo>
                                <a:pt x="9173" y="1476"/>
                                <a:pt x="9170" y="1463"/>
                                <a:pt x="9170" y="1447"/>
                              </a:cubicBezTo>
                              <a:cubicBezTo>
                                <a:pt x="9170" y="1432"/>
                                <a:pt x="9173" y="1419"/>
                                <a:pt x="9179" y="1407"/>
                              </a:cubicBezTo>
                              <a:cubicBezTo>
                                <a:pt x="9186" y="1396"/>
                                <a:pt x="9194" y="1387"/>
                                <a:pt x="9204" y="1381"/>
                              </a:cubicBezTo>
                              <a:cubicBezTo>
                                <a:pt x="9215" y="1375"/>
                                <a:pt x="9226" y="1372"/>
                                <a:pt x="9239" y="1372"/>
                              </a:cubicBezTo>
                              <a:cubicBezTo>
                                <a:pt x="9251" y="1372"/>
                                <a:pt x="9263" y="1375"/>
                                <a:pt x="9273" y="1381"/>
                              </a:cubicBezTo>
                              <a:cubicBezTo>
                                <a:pt x="9284" y="1388"/>
                                <a:pt x="9292" y="1396"/>
                                <a:pt x="9298" y="1408"/>
                              </a:cubicBezTo>
                              <a:cubicBezTo>
                                <a:pt x="9304" y="1419"/>
                                <a:pt x="9307" y="1432"/>
                                <a:pt x="9307" y="1447"/>
                              </a:cubicBezTo>
                              <a:cubicBezTo>
                                <a:pt x="9307" y="1463"/>
                                <a:pt x="9304" y="1476"/>
                                <a:pt x="9298" y="1488"/>
                              </a:cubicBezTo>
                              <a:close/>
                              <a:moveTo>
                                <a:pt x="9439" y="1346"/>
                              </a:moveTo>
                              <a:cubicBezTo>
                                <a:pt x="9492" y="1346"/>
                                <a:pt x="9492" y="1346"/>
                                <a:pt x="9492" y="1346"/>
                              </a:cubicBezTo>
                              <a:cubicBezTo>
                                <a:pt x="9492" y="1374"/>
                                <a:pt x="9492" y="1374"/>
                                <a:pt x="9492" y="1374"/>
                              </a:cubicBezTo>
                              <a:cubicBezTo>
                                <a:pt x="9439" y="1374"/>
                                <a:pt x="9439" y="1374"/>
                                <a:pt x="9439" y="1374"/>
                              </a:cubicBezTo>
                              <a:cubicBezTo>
                                <a:pt x="9439" y="1494"/>
                                <a:pt x="9439" y="1494"/>
                                <a:pt x="9439" y="1494"/>
                              </a:cubicBezTo>
                              <a:cubicBezTo>
                                <a:pt x="9439" y="1504"/>
                                <a:pt x="9442" y="1511"/>
                                <a:pt x="9446" y="1515"/>
                              </a:cubicBezTo>
                              <a:cubicBezTo>
                                <a:pt x="9450" y="1519"/>
                                <a:pt x="9457" y="1521"/>
                                <a:pt x="9468" y="1521"/>
                              </a:cubicBezTo>
                              <a:cubicBezTo>
                                <a:pt x="9492" y="1521"/>
                                <a:pt x="9492" y="1521"/>
                                <a:pt x="9492" y="1521"/>
                              </a:cubicBezTo>
                              <a:cubicBezTo>
                                <a:pt x="9492" y="1549"/>
                                <a:pt x="9492" y="1549"/>
                                <a:pt x="9492" y="1549"/>
                              </a:cubicBezTo>
                              <a:cubicBezTo>
                                <a:pt x="9462" y="1549"/>
                                <a:pt x="9462" y="1549"/>
                                <a:pt x="9462" y="1549"/>
                              </a:cubicBezTo>
                              <a:cubicBezTo>
                                <a:pt x="9443" y="1549"/>
                                <a:pt x="9429" y="1545"/>
                                <a:pt x="9420" y="1536"/>
                              </a:cubicBezTo>
                              <a:cubicBezTo>
                                <a:pt x="9410" y="1528"/>
                                <a:pt x="9406" y="1513"/>
                                <a:pt x="9406" y="1494"/>
                              </a:cubicBezTo>
                              <a:cubicBezTo>
                                <a:pt x="9406" y="1374"/>
                                <a:pt x="9406" y="1374"/>
                                <a:pt x="9406" y="1374"/>
                              </a:cubicBezTo>
                              <a:cubicBezTo>
                                <a:pt x="9380" y="1374"/>
                                <a:pt x="9380" y="1374"/>
                                <a:pt x="9380" y="1374"/>
                              </a:cubicBezTo>
                              <a:cubicBezTo>
                                <a:pt x="9380" y="1346"/>
                                <a:pt x="9380" y="1346"/>
                                <a:pt x="9380" y="1346"/>
                              </a:cubicBezTo>
                              <a:cubicBezTo>
                                <a:pt x="9406" y="1346"/>
                                <a:pt x="9406" y="1346"/>
                                <a:pt x="9406" y="1346"/>
                              </a:cubicBezTo>
                              <a:cubicBezTo>
                                <a:pt x="9406" y="1295"/>
                                <a:pt x="9406" y="1295"/>
                                <a:pt x="9406" y="1295"/>
                              </a:cubicBezTo>
                              <a:cubicBezTo>
                                <a:pt x="9439" y="1295"/>
                                <a:pt x="9439" y="1295"/>
                                <a:pt x="9439" y="1295"/>
                              </a:cubicBezTo>
                              <a:lnTo>
                                <a:pt x="9439" y="1346"/>
                              </a:lnTo>
                              <a:close/>
                              <a:moveTo>
                                <a:pt x="9566" y="1274"/>
                              </a:moveTo>
                              <a:cubicBezTo>
                                <a:pt x="9571" y="1279"/>
                                <a:pt x="9573" y="1284"/>
                                <a:pt x="9573" y="1291"/>
                              </a:cubicBezTo>
                              <a:cubicBezTo>
                                <a:pt x="9573" y="1297"/>
                                <a:pt x="9571" y="1302"/>
                                <a:pt x="9566" y="1307"/>
                              </a:cubicBezTo>
                              <a:cubicBezTo>
                                <a:pt x="9562" y="1311"/>
                                <a:pt x="9557" y="1314"/>
                                <a:pt x="9550" y="1314"/>
                              </a:cubicBezTo>
                              <a:cubicBezTo>
                                <a:pt x="9544" y="1314"/>
                                <a:pt x="9539" y="1311"/>
                                <a:pt x="9534" y="1307"/>
                              </a:cubicBezTo>
                              <a:cubicBezTo>
                                <a:pt x="9530" y="1302"/>
                                <a:pt x="9528" y="1297"/>
                                <a:pt x="9528" y="1291"/>
                              </a:cubicBezTo>
                              <a:cubicBezTo>
                                <a:pt x="9528" y="1284"/>
                                <a:pt x="9530" y="1279"/>
                                <a:pt x="9534" y="1274"/>
                              </a:cubicBezTo>
                              <a:cubicBezTo>
                                <a:pt x="9539" y="1270"/>
                                <a:pt x="9544" y="1268"/>
                                <a:pt x="9550" y="1268"/>
                              </a:cubicBezTo>
                              <a:cubicBezTo>
                                <a:pt x="9557" y="1268"/>
                                <a:pt x="9562" y="1270"/>
                                <a:pt x="9566" y="1274"/>
                              </a:cubicBezTo>
                              <a:close/>
                              <a:moveTo>
                                <a:pt x="9533" y="1347"/>
                              </a:moveTo>
                              <a:cubicBezTo>
                                <a:pt x="9567" y="1347"/>
                                <a:pt x="9567" y="1347"/>
                                <a:pt x="9567" y="1347"/>
                              </a:cubicBezTo>
                              <a:cubicBezTo>
                                <a:pt x="9567" y="1549"/>
                                <a:pt x="9567" y="1549"/>
                                <a:pt x="9567" y="1549"/>
                              </a:cubicBezTo>
                              <a:cubicBezTo>
                                <a:pt x="9533" y="1549"/>
                                <a:pt x="9533" y="1549"/>
                                <a:pt x="9533" y="1549"/>
                              </a:cubicBezTo>
                              <a:lnTo>
                                <a:pt x="9533" y="1347"/>
                              </a:lnTo>
                              <a:close/>
                              <a:moveTo>
                                <a:pt x="9809" y="1440"/>
                              </a:moveTo>
                              <a:cubicBezTo>
                                <a:pt x="9809" y="1422"/>
                                <a:pt x="9805" y="1405"/>
                                <a:pt x="9797" y="1390"/>
                              </a:cubicBezTo>
                              <a:cubicBezTo>
                                <a:pt x="9789" y="1376"/>
                                <a:pt x="9778" y="1364"/>
                                <a:pt x="9763" y="1356"/>
                              </a:cubicBezTo>
                              <a:cubicBezTo>
                                <a:pt x="9748" y="1347"/>
                                <a:pt x="9731" y="1343"/>
                                <a:pt x="9712" y="1343"/>
                              </a:cubicBezTo>
                              <a:cubicBezTo>
                                <a:pt x="9692" y="1343"/>
                                <a:pt x="9675" y="1347"/>
                                <a:pt x="9659" y="1356"/>
                              </a:cubicBezTo>
                              <a:cubicBezTo>
                                <a:pt x="9644" y="1364"/>
                                <a:pt x="9632" y="1377"/>
                                <a:pt x="9624" y="1392"/>
                              </a:cubicBezTo>
                              <a:cubicBezTo>
                                <a:pt x="9616" y="1408"/>
                                <a:pt x="9611" y="1427"/>
                                <a:pt x="9611" y="1447"/>
                              </a:cubicBezTo>
                              <a:cubicBezTo>
                                <a:pt x="9611" y="1468"/>
                                <a:pt x="9616" y="1487"/>
                                <a:pt x="9624" y="1503"/>
                              </a:cubicBezTo>
                              <a:cubicBezTo>
                                <a:pt x="9633" y="1519"/>
                                <a:pt x="9645" y="1531"/>
                                <a:pt x="9660" y="1540"/>
                              </a:cubicBezTo>
                              <a:cubicBezTo>
                                <a:pt x="9675" y="1548"/>
                                <a:pt x="9693" y="1553"/>
                                <a:pt x="9712" y="1553"/>
                              </a:cubicBezTo>
                              <a:cubicBezTo>
                                <a:pt x="9736" y="1553"/>
                                <a:pt x="9756" y="1546"/>
                                <a:pt x="9772" y="1534"/>
                              </a:cubicBezTo>
                              <a:cubicBezTo>
                                <a:pt x="9789" y="1522"/>
                                <a:pt x="9800" y="1506"/>
                                <a:pt x="9805" y="1487"/>
                              </a:cubicBezTo>
                              <a:cubicBezTo>
                                <a:pt x="9769" y="1487"/>
                                <a:pt x="9769" y="1487"/>
                                <a:pt x="9769" y="1487"/>
                              </a:cubicBezTo>
                              <a:cubicBezTo>
                                <a:pt x="9765" y="1498"/>
                                <a:pt x="9758" y="1507"/>
                                <a:pt x="9748" y="1514"/>
                              </a:cubicBezTo>
                              <a:cubicBezTo>
                                <a:pt x="9738" y="1521"/>
                                <a:pt x="9726" y="1524"/>
                                <a:pt x="9712" y="1524"/>
                              </a:cubicBezTo>
                              <a:cubicBezTo>
                                <a:pt x="9694" y="1524"/>
                                <a:pt x="9679" y="1518"/>
                                <a:pt x="9666" y="1507"/>
                              </a:cubicBezTo>
                              <a:cubicBezTo>
                                <a:pt x="9654" y="1496"/>
                                <a:pt x="9647" y="1480"/>
                                <a:pt x="9646" y="1460"/>
                              </a:cubicBezTo>
                              <a:cubicBezTo>
                                <a:pt x="9808" y="1460"/>
                                <a:pt x="9808" y="1460"/>
                                <a:pt x="9808" y="1460"/>
                              </a:cubicBezTo>
                              <a:cubicBezTo>
                                <a:pt x="9809" y="1453"/>
                                <a:pt x="9809" y="1447"/>
                                <a:pt x="9809" y="1440"/>
                              </a:cubicBezTo>
                              <a:close/>
                              <a:moveTo>
                                <a:pt x="9646" y="1433"/>
                              </a:moveTo>
                              <a:cubicBezTo>
                                <a:pt x="9648" y="1414"/>
                                <a:pt x="9655" y="1399"/>
                                <a:pt x="9667" y="1388"/>
                              </a:cubicBezTo>
                              <a:cubicBezTo>
                                <a:pt x="9679" y="1377"/>
                                <a:pt x="9693" y="1372"/>
                                <a:pt x="9710" y="1372"/>
                              </a:cubicBezTo>
                              <a:cubicBezTo>
                                <a:pt x="9722" y="1372"/>
                                <a:pt x="9733" y="1374"/>
                                <a:pt x="9743" y="1379"/>
                              </a:cubicBezTo>
                              <a:cubicBezTo>
                                <a:pt x="9752" y="1384"/>
                                <a:pt x="9760" y="1391"/>
                                <a:pt x="9766" y="1400"/>
                              </a:cubicBezTo>
                              <a:cubicBezTo>
                                <a:pt x="9771" y="1409"/>
                                <a:pt x="9774" y="1420"/>
                                <a:pt x="9774" y="1433"/>
                              </a:cubicBezTo>
                              <a:lnTo>
                                <a:pt x="9646" y="1433"/>
                              </a:lnTo>
                              <a:close/>
                              <a:moveTo>
                                <a:pt x="775" y="1738"/>
                              </a:moveTo>
                              <a:cubicBezTo>
                                <a:pt x="1292" y="1738"/>
                                <a:pt x="1292" y="1738"/>
                                <a:pt x="1292" y="1738"/>
                              </a:cubicBezTo>
                              <a:cubicBezTo>
                                <a:pt x="1292" y="1931"/>
                                <a:pt x="1292" y="1931"/>
                                <a:pt x="1292" y="1931"/>
                              </a:cubicBezTo>
                              <a:cubicBezTo>
                                <a:pt x="775" y="1931"/>
                                <a:pt x="775" y="1931"/>
                                <a:pt x="775" y="1931"/>
                              </a:cubicBezTo>
                              <a:lnTo>
                                <a:pt x="775" y="1738"/>
                              </a:lnTo>
                              <a:close/>
                              <a:moveTo>
                                <a:pt x="1189" y="0"/>
                              </a:moveTo>
                              <a:cubicBezTo>
                                <a:pt x="1389" y="0"/>
                                <a:pt x="1389" y="0"/>
                                <a:pt x="1389" y="0"/>
                              </a:cubicBezTo>
                              <a:cubicBezTo>
                                <a:pt x="1133" y="954"/>
                                <a:pt x="1133" y="954"/>
                                <a:pt x="1133" y="954"/>
                              </a:cubicBezTo>
                              <a:cubicBezTo>
                                <a:pt x="1133" y="1545"/>
                                <a:pt x="1133" y="1545"/>
                                <a:pt x="1133" y="1545"/>
                              </a:cubicBezTo>
                              <a:cubicBezTo>
                                <a:pt x="934" y="1545"/>
                                <a:pt x="934" y="1545"/>
                                <a:pt x="934" y="1545"/>
                              </a:cubicBezTo>
                              <a:cubicBezTo>
                                <a:pt x="934" y="954"/>
                                <a:pt x="934" y="954"/>
                                <a:pt x="934" y="954"/>
                              </a:cubicBezTo>
                              <a:cubicBezTo>
                                <a:pt x="679" y="0"/>
                                <a:pt x="679" y="0"/>
                                <a:pt x="679" y="0"/>
                              </a:cubicBezTo>
                              <a:cubicBezTo>
                                <a:pt x="878" y="0"/>
                                <a:pt x="878" y="0"/>
                                <a:pt x="878" y="0"/>
                              </a:cubicBezTo>
                              <a:cubicBezTo>
                                <a:pt x="1000" y="453"/>
                                <a:pt x="1000" y="453"/>
                                <a:pt x="1000" y="453"/>
                              </a:cubicBezTo>
                              <a:cubicBezTo>
                                <a:pt x="1003" y="469"/>
                                <a:pt x="1025" y="555"/>
                                <a:pt x="1034" y="623"/>
                              </a:cubicBezTo>
                              <a:cubicBezTo>
                                <a:pt x="1043" y="555"/>
                                <a:pt x="1062" y="474"/>
                                <a:pt x="1068" y="453"/>
                              </a:cubicBezTo>
                              <a:lnTo>
                                <a:pt x="1189" y="0"/>
                              </a:lnTo>
                              <a:close/>
                              <a:moveTo>
                                <a:pt x="2010" y="988"/>
                              </a:moveTo>
                              <a:cubicBezTo>
                                <a:pt x="2041" y="1047"/>
                                <a:pt x="2053" y="1114"/>
                                <a:pt x="2055" y="1193"/>
                              </a:cubicBezTo>
                              <a:cubicBezTo>
                                <a:pt x="2055" y="1235"/>
                                <a:pt x="2055" y="1235"/>
                                <a:pt x="2055" y="1235"/>
                              </a:cubicBezTo>
                              <a:cubicBezTo>
                                <a:pt x="2055" y="1339"/>
                                <a:pt x="2033" y="1420"/>
                                <a:pt x="1983" y="1476"/>
                              </a:cubicBezTo>
                              <a:cubicBezTo>
                                <a:pt x="1933" y="1531"/>
                                <a:pt x="1856" y="1560"/>
                                <a:pt x="1748" y="1560"/>
                              </a:cubicBezTo>
                              <a:cubicBezTo>
                                <a:pt x="1628" y="1560"/>
                                <a:pt x="1550" y="1530"/>
                                <a:pt x="1503" y="1473"/>
                              </a:cubicBezTo>
                              <a:cubicBezTo>
                                <a:pt x="1456" y="1416"/>
                                <a:pt x="1439" y="1334"/>
                                <a:pt x="1439" y="1228"/>
                              </a:cubicBezTo>
                              <a:cubicBezTo>
                                <a:pt x="1439" y="1141"/>
                                <a:pt x="1439" y="1141"/>
                                <a:pt x="1439" y="1141"/>
                              </a:cubicBezTo>
                              <a:cubicBezTo>
                                <a:pt x="1636" y="1141"/>
                                <a:pt x="1636" y="1141"/>
                                <a:pt x="1636" y="1141"/>
                              </a:cubicBezTo>
                              <a:cubicBezTo>
                                <a:pt x="1636" y="1226"/>
                                <a:pt x="1636" y="1226"/>
                                <a:pt x="1636" y="1226"/>
                              </a:cubicBezTo>
                              <a:cubicBezTo>
                                <a:pt x="1636" y="1273"/>
                                <a:pt x="1641" y="1309"/>
                                <a:pt x="1658" y="1332"/>
                              </a:cubicBezTo>
                              <a:cubicBezTo>
                                <a:pt x="1674" y="1356"/>
                                <a:pt x="1701" y="1368"/>
                                <a:pt x="1746" y="1368"/>
                              </a:cubicBezTo>
                              <a:cubicBezTo>
                                <a:pt x="1789" y="1368"/>
                                <a:pt x="1817" y="1354"/>
                                <a:pt x="1833" y="1330"/>
                              </a:cubicBezTo>
                              <a:cubicBezTo>
                                <a:pt x="1850" y="1307"/>
                                <a:pt x="1857" y="1274"/>
                                <a:pt x="1857" y="1234"/>
                              </a:cubicBezTo>
                              <a:cubicBezTo>
                                <a:pt x="1857" y="1224"/>
                                <a:pt x="1857" y="1224"/>
                                <a:pt x="1857" y="1224"/>
                              </a:cubicBezTo>
                              <a:cubicBezTo>
                                <a:pt x="1857" y="1177"/>
                                <a:pt x="1852" y="1138"/>
                                <a:pt x="1839" y="1107"/>
                              </a:cubicBezTo>
                              <a:cubicBezTo>
                                <a:pt x="1825" y="1077"/>
                                <a:pt x="1801" y="1051"/>
                                <a:pt x="1764" y="1026"/>
                              </a:cubicBezTo>
                              <a:cubicBezTo>
                                <a:pt x="1644" y="949"/>
                                <a:pt x="1644" y="949"/>
                                <a:pt x="1644" y="949"/>
                              </a:cubicBezTo>
                              <a:cubicBezTo>
                                <a:pt x="1560" y="895"/>
                                <a:pt x="1512" y="847"/>
                                <a:pt x="1485" y="793"/>
                              </a:cubicBezTo>
                              <a:cubicBezTo>
                                <a:pt x="1458" y="738"/>
                                <a:pt x="1450" y="677"/>
                                <a:pt x="1450" y="593"/>
                              </a:cubicBezTo>
                              <a:cubicBezTo>
                                <a:pt x="1450" y="571"/>
                                <a:pt x="1450" y="571"/>
                                <a:pt x="1450" y="571"/>
                              </a:cubicBezTo>
                              <a:cubicBezTo>
                                <a:pt x="1450" y="353"/>
                                <a:pt x="1557" y="256"/>
                                <a:pt x="1754" y="256"/>
                              </a:cubicBezTo>
                              <a:cubicBezTo>
                                <a:pt x="1958" y="256"/>
                                <a:pt x="2052" y="361"/>
                                <a:pt x="2052" y="574"/>
                              </a:cubicBezTo>
                              <a:cubicBezTo>
                                <a:pt x="2052" y="674"/>
                                <a:pt x="2052" y="674"/>
                                <a:pt x="2052" y="674"/>
                              </a:cubicBezTo>
                              <a:cubicBezTo>
                                <a:pt x="1854" y="674"/>
                                <a:pt x="1854" y="674"/>
                                <a:pt x="1854" y="674"/>
                              </a:cubicBezTo>
                              <a:cubicBezTo>
                                <a:pt x="1853" y="563"/>
                                <a:pt x="1853" y="563"/>
                                <a:pt x="1853" y="563"/>
                              </a:cubicBezTo>
                              <a:cubicBezTo>
                                <a:pt x="1853" y="529"/>
                                <a:pt x="1846" y="500"/>
                                <a:pt x="1830" y="479"/>
                              </a:cubicBezTo>
                              <a:cubicBezTo>
                                <a:pt x="1814" y="459"/>
                                <a:pt x="1788" y="447"/>
                                <a:pt x="1751" y="447"/>
                              </a:cubicBezTo>
                              <a:cubicBezTo>
                                <a:pt x="1712" y="447"/>
                                <a:pt x="1686" y="461"/>
                                <a:pt x="1670" y="484"/>
                              </a:cubicBezTo>
                              <a:cubicBezTo>
                                <a:pt x="1654" y="507"/>
                                <a:pt x="1647" y="541"/>
                                <a:pt x="1648" y="578"/>
                              </a:cubicBezTo>
                              <a:cubicBezTo>
                                <a:pt x="1649" y="602"/>
                                <a:pt x="1649" y="602"/>
                                <a:pt x="1649" y="602"/>
                              </a:cubicBezTo>
                              <a:cubicBezTo>
                                <a:pt x="1650" y="668"/>
                                <a:pt x="1680" y="731"/>
                                <a:pt x="1741" y="767"/>
                              </a:cubicBezTo>
                              <a:cubicBezTo>
                                <a:pt x="1849" y="830"/>
                                <a:pt x="1849" y="830"/>
                                <a:pt x="1849" y="830"/>
                              </a:cubicBezTo>
                              <a:cubicBezTo>
                                <a:pt x="1928" y="878"/>
                                <a:pt x="1979" y="929"/>
                                <a:pt x="2010" y="988"/>
                              </a:cubicBezTo>
                              <a:close/>
                              <a:moveTo>
                                <a:pt x="2240" y="275"/>
                              </a:moveTo>
                              <a:cubicBezTo>
                                <a:pt x="2758" y="275"/>
                                <a:pt x="2758" y="275"/>
                                <a:pt x="2758" y="275"/>
                              </a:cubicBezTo>
                              <a:cubicBezTo>
                                <a:pt x="2758" y="467"/>
                                <a:pt x="2758" y="467"/>
                                <a:pt x="2758" y="467"/>
                              </a:cubicBezTo>
                              <a:cubicBezTo>
                                <a:pt x="2438" y="467"/>
                                <a:pt x="2438" y="467"/>
                                <a:pt x="2438" y="467"/>
                              </a:cubicBezTo>
                              <a:cubicBezTo>
                                <a:pt x="2438" y="803"/>
                                <a:pt x="2438" y="803"/>
                                <a:pt x="2438" y="803"/>
                              </a:cubicBezTo>
                              <a:cubicBezTo>
                                <a:pt x="2720" y="803"/>
                                <a:pt x="2720" y="803"/>
                                <a:pt x="2720" y="803"/>
                              </a:cubicBezTo>
                              <a:cubicBezTo>
                                <a:pt x="2720" y="995"/>
                                <a:pt x="2720" y="995"/>
                                <a:pt x="2720" y="995"/>
                              </a:cubicBezTo>
                              <a:cubicBezTo>
                                <a:pt x="2438" y="995"/>
                                <a:pt x="2438" y="995"/>
                                <a:pt x="2438" y="995"/>
                              </a:cubicBezTo>
                              <a:cubicBezTo>
                                <a:pt x="2438" y="1354"/>
                                <a:pt x="2438" y="1354"/>
                                <a:pt x="2438" y="1354"/>
                              </a:cubicBezTo>
                              <a:cubicBezTo>
                                <a:pt x="2758" y="1354"/>
                                <a:pt x="2758" y="1354"/>
                                <a:pt x="2758" y="1354"/>
                              </a:cubicBezTo>
                              <a:cubicBezTo>
                                <a:pt x="2758" y="1545"/>
                                <a:pt x="2758" y="1545"/>
                                <a:pt x="2758" y="1545"/>
                              </a:cubicBezTo>
                              <a:cubicBezTo>
                                <a:pt x="2240" y="1545"/>
                                <a:pt x="2240" y="1545"/>
                                <a:pt x="2240" y="1545"/>
                              </a:cubicBezTo>
                              <a:lnTo>
                                <a:pt x="2240" y="275"/>
                              </a:lnTo>
                              <a:close/>
                              <a:moveTo>
                                <a:pt x="489" y="997"/>
                              </a:moveTo>
                              <a:cubicBezTo>
                                <a:pt x="563" y="940"/>
                                <a:pt x="613" y="846"/>
                                <a:pt x="613" y="738"/>
                              </a:cubicBezTo>
                              <a:cubicBezTo>
                                <a:pt x="613" y="602"/>
                                <a:pt x="613" y="602"/>
                                <a:pt x="613" y="602"/>
                              </a:cubicBezTo>
                              <a:cubicBezTo>
                                <a:pt x="613" y="485"/>
                                <a:pt x="588" y="404"/>
                                <a:pt x="538" y="350"/>
                              </a:cubicBezTo>
                              <a:cubicBezTo>
                                <a:pt x="487" y="298"/>
                                <a:pt x="410" y="275"/>
                                <a:pt x="305" y="275"/>
                              </a:cubicBezTo>
                              <a:cubicBezTo>
                                <a:pt x="0" y="275"/>
                                <a:pt x="0" y="275"/>
                                <a:pt x="0" y="275"/>
                              </a:cubicBezTo>
                              <a:cubicBezTo>
                                <a:pt x="0" y="1545"/>
                                <a:pt x="0" y="1545"/>
                                <a:pt x="0" y="1545"/>
                              </a:cubicBezTo>
                              <a:cubicBezTo>
                                <a:pt x="198" y="1545"/>
                                <a:pt x="198" y="1545"/>
                                <a:pt x="198" y="1545"/>
                              </a:cubicBezTo>
                              <a:cubicBezTo>
                                <a:pt x="198" y="1054"/>
                                <a:pt x="198" y="1054"/>
                                <a:pt x="198" y="1054"/>
                              </a:cubicBezTo>
                              <a:cubicBezTo>
                                <a:pt x="265" y="1054"/>
                                <a:pt x="265" y="1054"/>
                                <a:pt x="265" y="1054"/>
                              </a:cubicBezTo>
                              <a:cubicBezTo>
                                <a:pt x="272" y="1054"/>
                                <a:pt x="279" y="1054"/>
                                <a:pt x="297" y="1052"/>
                              </a:cubicBezTo>
                              <a:cubicBezTo>
                                <a:pt x="438" y="1545"/>
                                <a:pt x="438" y="1545"/>
                                <a:pt x="438" y="1545"/>
                              </a:cubicBezTo>
                              <a:cubicBezTo>
                                <a:pt x="643" y="1545"/>
                                <a:pt x="643" y="1545"/>
                                <a:pt x="643" y="1545"/>
                              </a:cubicBezTo>
                              <a:cubicBezTo>
                                <a:pt x="486" y="999"/>
                                <a:pt x="486" y="999"/>
                                <a:pt x="486" y="999"/>
                              </a:cubicBezTo>
                              <a:cubicBezTo>
                                <a:pt x="487" y="998"/>
                                <a:pt x="488" y="998"/>
                                <a:pt x="489" y="997"/>
                              </a:cubicBezTo>
                              <a:close/>
                              <a:moveTo>
                                <a:pt x="415" y="738"/>
                              </a:moveTo>
                              <a:cubicBezTo>
                                <a:pt x="415" y="773"/>
                                <a:pt x="406" y="804"/>
                                <a:pt x="388" y="826"/>
                              </a:cubicBezTo>
                              <a:cubicBezTo>
                                <a:pt x="369" y="849"/>
                                <a:pt x="340" y="862"/>
                                <a:pt x="303" y="862"/>
                              </a:cubicBezTo>
                              <a:cubicBezTo>
                                <a:pt x="198" y="862"/>
                                <a:pt x="198" y="862"/>
                                <a:pt x="198" y="862"/>
                              </a:cubicBezTo>
                              <a:cubicBezTo>
                                <a:pt x="198" y="467"/>
                                <a:pt x="198" y="467"/>
                                <a:pt x="198" y="467"/>
                              </a:cubicBezTo>
                              <a:cubicBezTo>
                                <a:pt x="304" y="467"/>
                                <a:pt x="304" y="467"/>
                                <a:pt x="304" y="467"/>
                              </a:cubicBezTo>
                              <a:cubicBezTo>
                                <a:pt x="341" y="467"/>
                                <a:pt x="368" y="473"/>
                                <a:pt x="387" y="493"/>
                              </a:cubicBezTo>
                              <a:cubicBezTo>
                                <a:pt x="406" y="513"/>
                                <a:pt x="415" y="546"/>
                                <a:pt x="415" y="599"/>
                              </a:cubicBezTo>
                              <a:lnTo>
                                <a:pt x="415" y="73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4731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09D5C2D" id="Papier 477107055" o:spid="_x0000_s1026" editas="canvas" style="position:absolute;margin-left:0;margin-top:0;width:595.3pt;height:204.95pt;z-index:-251658239;mso-position-horizontal-relative:page;mso-position-vertical-relative:page" coordsize="75603,260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">
              <v:shape id="_x0000_s1027" type="#_x0000_t75" style="position:absolute;width:75603;height:26028;visibility:visible;mso-wrap-style:square">
                <v:fill o:detectmouseclick="t"/>
                <v:path o:connecttype="none"/>
              </v:shape>
              <v:shape id="Freeform 12" o:spid="_x0000_s1028" style="position:absolute;left:6;top:11772;width:75603;height:11767;visibility:visible;mso-wrap-style:square;v-text-anchor:top" coordsize="11906,18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" path="m2809,r,752l1417,752,1417,,,,,1853r11906,l11906,,2809,xe" fillcolor="#f0edf7" stroked="f">
                <v:path arrowok="t" o:connecttype="custom" o:connectlocs="1783715,0;1783715,477520;899795,477520;899795,0;0,0;0,1176655;7560310,1176655;7560310,0;1783715,0" o:connectangles="0,0,0,0,0,0,0,0,0"/>
              </v:shape>
              <v:shape id="Freeform 13" o:spid="_x0000_s1029" style="position:absolute;left:9086;top:3803;width:31147;height:6128;visibility:visible;mso-wrap-style:square;v-text-anchor:top" coordsize="9809,19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" path="m3728,796v-38,,-38,,-38,c3596,1052,3596,1052,3596,1052v36,,36,,36,c3653,995,3653,995,3653,995v112,,112,,112,c3786,1052,3786,1052,3786,1052v35,,35,,35,l3728,796xm3662,968v47,-131,47,-131,47,-131c3755,968,3755,968,3755,968r-93,xm4021,886v-7,-12,-17,-22,-31,-29c3976,850,3962,846,3946,846v-18,,-35,4,-49,13c3882,868,3870,880,3862,896v-8,15,-13,33,-13,54c3849,971,3854,989,3862,1005v8,16,20,28,35,37c3911,1051,3928,1056,3946,1056v17,,32,-4,45,-12c4005,1036,4014,1026,4021,1014v,38,,38,,38c4055,1052,4055,1052,4055,1052v,-274,,-274,,-274c4021,778,4021,778,4021,778r,108xm4012,991v-6,11,-15,20,-25,26c3976,1023,3965,1026,3952,1026v-12,,-24,-3,-34,-9c3908,1011,3899,1002,3893,991v-6,-12,-9,-25,-9,-41c3884,935,3887,922,3893,910v6,-11,15,-20,25,-26c3928,878,3940,875,3952,875v13,,24,3,35,9c3997,891,4006,899,4012,911v6,11,9,24,9,40c4021,966,4018,979,4012,991xm4251,849v35,,35,,35,c4207,1052,4207,1052,4207,1052v-39,,-39,,-39,c4088,849,4088,849,4088,849v36,,36,,36,c4188,1021,4188,1021,4188,1021r63,-172xm4321,810v-5,-5,-7,-10,-7,-16c4314,787,4316,782,4321,777v4,-4,10,-6,16,-6c4343,771,4348,773,4353,777v4,5,6,10,6,17c4359,800,4357,805,4353,810v-5,4,-10,7,-16,7c4331,817,4325,814,4321,810xm4320,849v33,,33,,33,c4353,1052,4353,1052,4353,1052v-33,,-33,,-33,l4320,849xm4482,1056v-15,,-29,-3,-41,-8c4428,1042,4419,1035,4411,1025v-7,-9,-11,-20,-11,-32c4434,993,4434,993,4434,993v1,10,6,18,15,24c4457,1024,4468,1027,4482,1027v13,,23,-3,30,-8c4520,1013,4524,1006,4524,997v,-9,-4,-15,-12,-20c4504,973,4492,969,4475,965v-15,-4,-27,-8,-37,-12c4429,948,4421,942,4414,934v-7,-8,-10,-18,-10,-31c4404,892,4407,883,4413,874v6,-8,15,-15,26,-20c4450,849,4463,846,4478,846v22,,41,6,54,17c4546,875,4554,890,4555,910v-34,,-34,,-34,c4520,899,4516,891,4508,884v-8,-6,-18,-9,-31,-9c4465,875,4455,877,4448,882v-7,6,-11,12,-11,21c4437,909,4439,915,4444,919v4,5,10,8,16,11c4467,932,4476,935,4487,938v15,4,27,8,36,12c4532,954,4540,959,4546,967v7,8,10,18,10,30c4556,1008,4553,1018,4547,1027v-6,9,-15,16,-26,21c4510,1053,4497,1056,4482,1056xm4640,1043v15,8,32,13,51,13c4716,1056,4736,1049,4752,1037v16,-12,27,-28,33,-47c4748,990,4748,990,4748,990v-3,11,-10,20,-20,27c4718,1024,4706,1027,4691,1027v-17,,-32,-6,-45,-17c4634,999,4627,983,4626,963v162,,162,,162,c4788,956,4789,950,4789,943v,-18,-4,-35,-12,-50c4769,879,4757,867,4743,859v-15,-9,-32,-13,-52,-13c4672,846,4654,850,4639,859v-15,8,-27,21,-35,36c4595,911,4591,930,4591,950v,21,5,40,13,56c4613,1022,4625,1034,4640,1043xm4647,891v11,-11,26,-16,43,-16c4702,875,4713,877,4722,882v10,5,18,12,24,21c4751,912,4754,923,4754,936v-128,,-128,,-128,c4628,917,4635,902,4647,891xm4979,849v34,,34,,34,c5013,1052,5013,1052,5013,1052v-34,,-34,,-34,c4979,1022,4979,1022,4979,1022v-6,11,-15,19,-26,25c4941,1052,4928,1055,4915,1055v-16,,-30,-3,-43,-10c4859,1039,4850,1029,4842,1016v-7,-13,-11,-29,-11,-48c4831,849,4831,849,4831,849v34,,34,,34,c4865,964,4865,964,4865,964v,20,5,35,15,46c4890,1021,4904,1026,4921,1026v18,,32,-6,43,-17c4974,998,4979,982,4979,961r,-112xm5104,1052v-34,,-34,,-34,c5070,849,5070,849,5070,849v34,,34,,34,c5104,882,5104,882,5104,882v6,-11,14,-20,25,-27c5140,849,5153,846,5169,846v,35,,35,,35c5160,881,5160,881,5160,881v-37,,-56,20,-56,61l5104,1052xm5344,967v6,8,10,18,10,30c5354,1008,5351,1018,5345,1027v-7,9,-15,16,-27,21c5307,1053,5294,1056,5280,1056v-16,,-30,-3,-42,-8c5226,1042,5216,1035,5209,1025v-7,-9,-11,-20,-12,-32c5232,993,5232,993,5232,993v1,10,5,18,14,24c5254,1024,5266,1027,5279,1027v13,,23,-3,31,-8c5317,1013,5321,1006,5321,997v,-9,-4,-15,-12,-20c5301,973,5289,969,5272,965v-15,-4,-27,-8,-36,-12c5226,948,5218,942,5211,934v-7,-8,-10,-18,-10,-31c5201,892,5204,883,5210,874v6,-8,15,-15,26,-20c5248,849,5261,846,5275,846v23,,41,6,55,17c5344,875,5351,890,5352,910v-34,,-34,,-34,c5318,899,5313,891,5305,884v-7,-6,-18,-9,-31,-9c5262,875,5253,877,5245,882v-7,6,-10,12,-10,21c5235,909,5237,915,5241,919v4,5,10,8,16,11c5264,932,5273,935,5285,938v14,4,26,8,35,12c5329,954,5337,959,5344,967xm5500,849v34,,34,,34,c5534,1052,5534,1052,5534,1052v-34,,-34,,-34,l5500,849xm5533,777v4,5,6,10,6,17c5539,800,5537,805,5533,810v-4,4,-10,7,-16,7c5511,817,5505,814,5501,810v-4,-5,-7,-10,-7,-16c5494,787,5497,782,5501,777v4,-4,10,-6,16,-6c5523,771,5529,773,5533,777xm5750,868v15,15,23,37,23,65c5773,1052,5773,1052,5773,1052v-34,,-34,,-34,c5739,938,5739,938,5739,938v,-21,-5,-36,-15,-47c5714,880,5700,875,5683,875v-18,,-32,6,-43,17c5630,903,5625,919,5625,940v,112,,112,,112c5591,1052,5591,1052,5591,1052v,-203,,-203,,-203c5625,849,5625,849,5625,849v,29,,29,,29c5631,868,5640,860,5652,854v11,-5,24,-8,38,-8c5714,846,5734,853,5750,868xm6101,849v-80,203,-80,203,-80,203c5982,1052,5982,1052,5982,1052,5902,849,5902,849,5902,849v37,,37,,37,c6002,1021,6002,1021,6002,1021v63,-172,63,-172,63,-172l6101,849xm6217,1056v18,,33,-4,46,-12c6277,1036,6286,1026,6293,1015v,37,,37,,37c6327,1052,6327,1052,6327,1052v,-203,,-203,,-203c6293,849,6293,849,6293,849v,38,,38,,38c6287,875,6277,865,6264,858v-13,-8,-29,-12,-46,-12c6200,846,6183,850,6169,859v-15,9,-27,21,-35,37c6126,911,6121,929,6121,950v,21,5,39,13,55c6142,1021,6154,1033,6168,1042v15,9,31,14,49,14xm6156,950v,-15,3,-28,9,-40c6171,899,6180,890,6190,884v10,-6,22,-9,34,-9c6237,875,6248,878,6259,884v10,7,19,15,25,27c6290,922,6293,935,6293,951v,15,-3,28,-9,40c6278,1002,6269,1011,6259,1017v-11,6,-22,9,-35,9c6212,1026,6200,1023,6190,1017v-10,-6,-19,-15,-25,-26c6159,979,6156,966,6156,950xm6520,967v6,8,10,18,10,30c6530,1008,6527,1018,6521,1027v-6,9,-15,16,-26,21c6483,1053,6470,1056,6456,1056v-16,,-30,-3,-42,-8c6402,1042,6392,1035,6385,1025v-7,-9,-11,-20,-12,-32c6408,993,6408,993,6408,993v1,10,6,18,14,24c6431,1024,6442,1027,6456,1027v12,,22,-3,30,-8c6493,1013,6497,1006,6497,997v,-9,-4,-15,-12,-20c6477,973,6465,969,6449,965v-16,-4,-28,-8,-37,-12c6402,948,6394,942,6387,934v-6,-8,-10,-18,-10,-31c6377,892,6380,883,6386,874v7,-8,15,-15,27,-20c6424,849,6437,846,6451,846v23,,41,6,55,17c6520,875,6527,890,6528,910v-34,,-34,,-34,c6494,899,6489,891,6482,884v-8,-6,-19,-9,-32,-9c6438,875,6429,877,6422,882v-8,6,-11,12,-11,21c6411,909,6413,915,6417,919v5,5,10,8,17,11c6440,932,6449,935,6461,938v14,4,26,8,35,12c6505,954,6513,959,6520,967xm6585,877v-27,,-27,,-27,c6558,849,6558,849,6558,849v27,,27,,27,c6585,798,6585,798,6585,798v33,,33,,33,c6618,849,6618,849,6618,849v53,,53,,53,c6671,877,6671,877,6671,877v-53,,-53,,-53,c6618,997,6618,997,6618,997v,10,2,17,7,21c6629,1022,6636,1024,6646,1024v25,,25,,25,c6671,1052,6671,1052,6671,1052v-30,,-30,,-30,c6622,1052,6608,1048,6599,1039v-10,-8,-14,-23,-14,-42l6585,877xm6859,1140v15,-8,26,-20,34,-34c6901,1092,6905,1075,6905,1057v,-208,,-208,,-208c6871,849,6871,849,6871,849v,37,,37,,37c6865,875,6855,865,6842,858v-14,-8,-29,-12,-46,-12c6778,846,6761,850,6747,859v-15,9,-27,21,-35,37c6704,911,6699,929,6699,950v,21,5,39,13,55c6720,1021,6732,1033,6747,1042v14,9,31,14,49,14c6813,1056,6828,1052,6841,1044v14,-8,23,-18,30,-30c6871,1057,6871,1057,6871,1057v,21,-6,37,-18,48c6842,1117,6827,1123,6808,1123v-16,,-30,-4,-42,-11c6755,1104,6747,1094,6743,1082v-33,,-33,,-33,c6713,1104,6724,1121,6742,1133v17,13,40,19,66,19c6828,1152,6845,1148,6859,1140xm6862,991v-6,11,-15,20,-25,26c6826,1023,6815,1026,6802,1026v-12,,-24,-3,-34,-9c6757,1011,6749,1002,6743,991v-6,-12,-9,-25,-9,-41c6734,935,6737,921,6743,910v6,-11,14,-20,25,-26c6778,878,6790,875,6802,875v13,,24,3,35,9c6847,890,6856,899,6862,911v6,11,9,24,9,39c6871,966,6868,979,6862,991xm7104,859v-15,-9,-33,-13,-52,-13c7033,846,7015,850,7000,859v-16,8,-28,21,-37,37c6954,911,6949,930,6949,950v,21,5,40,14,56c6971,1022,6983,1034,6999,1043v15,8,32,13,51,13c7070,1056,7087,1051,7103,1043v16,-9,28,-21,38,-37c7150,990,7154,971,7154,950v,-20,-4,-39,-13,-55c7132,880,7120,867,7104,859xm7110,992v-6,11,-15,20,-25,25c7074,1023,7063,1026,7050,1026v-12,,-23,-3,-33,-8c7007,1012,6999,1004,6993,992v-6,-11,-9,-25,-9,-42c6984,934,6987,920,6993,909v6,-11,15,-20,25,-25c7028,878,7039,875,7052,875v12,,23,3,33,9c7096,889,7104,898,7110,909v7,11,10,25,10,41c7120,967,7117,981,7110,992xm7344,990v-4,11,-11,20,-21,27c7313,1024,7301,1027,7287,1027v-18,,-33,-6,-46,-17c7229,999,7222,983,7221,963v162,,162,,162,c7383,956,7384,950,7384,943v,-18,-4,-35,-12,-50c7364,879,7352,867,7338,859v-15,-9,-32,-13,-51,-13c7267,846,7249,850,7234,859v-15,8,-27,21,-35,36c7190,911,7186,930,7186,950v,21,5,40,13,56c7208,1022,7220,1034,7235,1043v15,8,32,13,52,13c7311,1056,7331,1049,7347,1037v17,-12,27,-28,33,-47l7344,990xm7242,891v12,-11,26,-16,43,-16c7297,875,7308,877,7317,882v10,5,18,12,24,21c7346,912,7349,923,7349,936v-128,,-128,,-128,c7223,917,7230,902,7242,891xm7621,1052v,-274,,-274,,-274c7587,778,7587,778,7587,778v,108,,108,,108c7580,874,7570,864,7556,857v-13,-7,-28,-11,-44,-11c7494,846,7478,850,7463,859v-15,9,-26,21,-35,37c7420,911,7416,929,7416,950v,21,4,39,12,55c7437,1021,7448,1033,7463,1042v15,9,31,14,49,14c7529,1056,7545,1052,7558,1044v13,-8,23,-18,29,-30c7587,1052,7587,1052,7587,1052r34,xm7578,991v-6,11,-14,20,-25,26c7543,1023,7531,1026,7519,1026v-13,,-25,-3,-35,-9c7474,1011,7465,1002,7459,991v-6,-12,-9,-25,-9,-41c7450,935,7453,922,7459,910v6,-11,15,-20,25,-26c7494,878,7506,875,7519,875v12,,24,3,34,9c7564,891,7572,899,7578,911v6,11,9,24,9,40c7587,966,7584,979,7578,991xm3748,1464v7,8,10,18,10,30c3758,1505,3755,1515,3749,1524v-6,9,-15,16,-26,21c3712,1550,3699,1553,3684,1553v-15,,-29,-3,-41,-8c3630,1539,3621,1532,3613,1522v-7,-9,-11,-20,-11,-32c3636,1490,3636,1490,3636,1490v1,10,6,18,15,24c3659,1521,3670,1524,3684,1524v13,,23,-3,30,-8c3722,1510,3725,1503,3725,1494v,-9,-3,-15,-11,-20c3706,1470,3694,1466,3677,1462v-15,-4,-27,-8,-37,-12c3631,1445,3623,1439,3616,1431v-7,-8,-10,-18,-10,-31c3606,1389,3609,1380,3615,1371v6,-8,15,-15,26,-20c3652,1346,3665,1343,3680,1343v22,,41,6,54,17c3748,1372,3756,1387,3757,1407v-34,,-34,,-34,c3722,1396,3718,1388,3710,1381v-8,-6,-18,-9,-31,-9c3667,1372,3657,1374,3650,1379v-7,6,-11,12,-11,21c3639,1406,3641,1412,3646,1416v4,5,9,8,16,11c3669,1429,3678,1432,3689,1435v15,4,27,8,36,12c3734,1451,3742,1457,3748,1464xm3847,1346v53,,53,,53,c3900,1374,3900,1374,3900,1374v-53,,-53,,-53,c3847,1494,3847,1494,3847,1494v,10,2,17,6,21c3857,1519,3865,1521,3875,1521v25,,25,,25,c3900,1549,3900,1549,3900,1549v-31,,-31,,-31,c3851,1549,3837,1545,3827,1536v-9,-8,-14,-23,-14,-42c3813,1374,3813,1374,3813,1374v-26,,-26,,-26,c3787,1346,3787,1346,3787,1346v26,,26,,26,c3813,1295,3813,1295,3813,1295v34,,34,,34,l3847,1346xm3999,1352v11,-6,25,-9,41,-9c4040,1378,4040,1378,4040,1378v-9,,-9,,-9,c3993,1378,3974,1398,3974,1439v,110,,110,,110c3940,1549,3940,1549,3940,1549v,-202,,-202,,-202c3974,1347,3974,1347,3974,1347v,32,,32,,32c3980,1368,3988,1359,3999,1352xm4238,1384v-7,-12,-17,-22,-30,-29c4195,1347,4180,1343,4162,1343v-18,,-34,4,-49,13c4098,1365,4087,1377,4078,1393v-8,15,-12,33,-12,54c4066,1468,4070,1486,4078,1502v9,16,20,28,35,37c4127,1548,4144,1553,4162,1553v17,,33,-4,46,-12c4221,1533,4231,1523,4238,1512v,37,,37,,37c4272,1549,4272,1549,4272,1549v,-203,,-203,,-203c4238,1346,4238,1346,4238,1346r,38xm4228,1488v-6,11,-14,20,-25,26c4193,1520,4181,1523,4169,1523v-13,,-24,-3,-35,-9c4124,1508,4116,1499,4110,1488v-7,-12,-10,-25,-10,-41c4100,1432,4103,1419,4110,1407v6,-11,14,-20,24,-26c4145,1375,4156,1372,4169,1372v12,,24,3,34,9c4214,1388,4222,1396,4228,1408v6,11,10,24,10,39c4238,1463,4234,1476,4228,1488xm4370,1346v53,,53,,53,c4423,1374,4423,1374,4423,1374v-53,,-53,,-53,c4370,1494,4370,1494,4370,1494v,10,2,17,6,21c4380,1519,4387,1521,4398,1521v25,,25,,25,c4423,1549,4423,1549,4423,1549v-31,,-31,,-31,c4373,1549,4359,1545,4350,1536v-9,-8,-14,-23,-14,-42c4336,1374,4336,1374,4336,1374v-26,,-26,,-26,c4310,1346,4310,1346,4310,1346v26,,26,,26,c4336,1295,4336,1295,4336,1295v34,,34,,34,l4370,1346xm4602,1356v-15,-9,-32,-13,-51,-13c4531,1343,4514,1347,4499,1356v-16,8,-27,21,-36,36c4455,1408,4451,1427,4451,1447v,21,4,40,13,56c4472,1519,4484,1531,4499,1540v15,8,33,13,52,13c4575,1553,4595,1546,4612,1534v16,-12,27,-28,32,-47c4608,1487,4608,1487,4608,1487v-4,11,-11,20,-21,27c4578,1521,4565,1524,4551,1524v-18,,-33,-6,-45,-17c4493,1496,4486,1480,4485,1460v162,,162,,162,c4648,1453,4648,1447,4648,1440v,-18,-4,-35,-12,-50c4628,1376,4617,1364,4602,1356xm4485,1433v2,-19,9,-34,21,-45c4518,1377,4532,1372,4549,1372v12,,23,2,33,7c4592,1384,4599,1391,4605,1400v6,9,8,20,8,33l4485,1433xm4852,1384v-7,-12,-17,-22,-30,-29c4809,1347,4794,1343,4776,1343v-18,,-34,4,-49,13c4713,1365,4701,1377,4693,1393v-9,15,-13,33,-13,54c4680,1468,4684,1486,4693,1502v8,16,20,28,34,37c4742,1548,4758,1553,4776,1553v18,,33,-4,46,-12c4835,1533,4845,1523,4852,1511v,43,,43,,43c4852,1575,4846,1591,4834,1603v-12,11,-27,17,-45,17c4773,1620,4759,1616,4747,1609v-12,-8,-19,-18,-23,-30c4691,1579,4691,1579,4691,1579v3,22,13,39,31,51c4740,1643,4762,1649,4789,1649v19,,36,-4,51,-12c4855,1629,4866,1618,4874,1603v8,-14,12,-31,12,-49c4886,1347,4886,1347,4886,1347v-34,,-34,,-34,l4852,1384xm4842,1488v-6,11,-14,20,-25,26c4807,1520,4795,1523,4783,1523v-13,,-24,-3,-35,-9c4738,1508,4730,1499,4724,1488v-6,-12,-10,-25,-10,-41c4714,1432,4718,1419,4724,1407v6,-11,14,-20,24,-26c4759,1375,4770,1372,4783,1372v12,,24,3,34,9c4828,1388,4836,1396,4842,1408v7,11,10,24,10,40c4852,1463,4849,1476,4842,1488xm4943,1347v33,,33,,33,c4976,1549,4976,1549,4976,1549v-33,,-33,,-33,l4943,1347xm4976,1274v4,5,6,10,6,17c4982,1297,4980,1302,4976,1307v-4,4,-10,7,-16,7c4954,1314,4948,1311,4944,1307v-5,-5,-7,-10,-7,-16c4937,1284,4939,1279,4944,1274v4,-4,10,-6,16,-6c4966,1268,4972,1270,4976,1274xm5172,1356v-14,-9,-31,-13,-51,-13c5102,1343,5084,1347,5069,1356v-15,8,-27,21,-35,36c5025,1408,5021,1427,5021,1447v,21,4,40,13,56c5043,1519,5055,1531,5070,1540v15,8,32,13,51,13c5146,1553,5166,1546,5182,1534v16,-12,27,-28,33,-47c5178,1487,5178,1487,5178,1487v-4,11,-10,20,-20,27c5148,1521,5136,1524,5121,1524v-17,,-32,-6,-45,-17c5064,1496,5057,1480,5056,1460v162,,162,,162,c5218,1453,5219,1447,5219,1440v,-18,-4,-35,-12,-50c5199,1376,5187,1364,5172,1356xm5056,1433v2,-19,8,-34,20,-45c5088,1377,5103,1372,5120,1372v12,,23,2,32,7c5162,1384,5170,1391,5175,1400v6,9,9,20,9,33l5056,1433xm5370,1255v34,,34,,34,c5404,1588,5404,1588,5404,1588v-34,,-34,,-34,l5370,1255xm5710,1356v-15,-9,-33,-13,-52,-13c5639,1343,5622,1347,5606,1356v-15,8,-28,21,-37,37c5560,1408,5556,1427,5556,1448v,20,4,39,13,55c5578,1519,5590,1531,5605,1540v16,8,33,13,52,13c5676,1553,5694,1548,5709,1540v16,-9,29,-21,38,-37c5756,1487,5761,1468,5761,1448v,-21,-5,-40,-14,-56c5738,1377,5726,1364,5710,1356xm5717,1489v-7,11,-16,20,-26,25c5680,1520,5669,1523,5657,1523v-12,,-23,-3,-34,-8c5613,1509,5605,1501,5599,1489v-6,-11,-9,-25,-9,-41c5590,1431,5593,1417,5599,1406v7,-11,15,-20,25,-25c5634,1375,5646,1372,5658,1372v12,,23,3,34,9c5702,1386,5710,1395,5717,1406v6,11,9,25,9,42c5726,1464,5723,1478,5717,1489xm5964,1365v15,15,23,37,23,65c5987,1549,5987,1549,5987,1549v-34,,-34,,-34,c5953,1435,5953,1435,5953,1435v,-21,-5,-36,-15,-47c5928,1377,5914,1372,5897,1372v-18,,-32,6,-42,17c5844,1400,5839,1416,5839,1437v,112,,112,,112c5805,1549,5805,1549,5805,1549v,-202,,-202,,-202c5839,1347,5839,1347,5839,1347v,28,,28,,28c5845,1365,5855,1357,5866,1351v11,-5,24,-8,38,-8c5929,1343,5949,1350,5964,1365xm6083,1346v53,,53,,53,c6136,1374,6136,1374,6136,1374v-53,,-53,,-53,c6083,1494,6083,1494,6083,1494v,10,2,17,6,21c6093,1519,6101,1521,6111,1521v25,,25,,25,c6136,1549,6136,1549,6136,1549v-30,,-30,,-30,c6087,1549,6073,1545,6063,1536v-9,-8,-14,-23,-14,-42c6049,1374,6049,1374,6049,1374v-26,,-26,,-26,c6023,1346,6023,1346,6023,1346v26,,26,,26,c6049,1295,6049,1295,6049,1295v34,,34,,34,l6083,1346xm6413,1346v34,,34,,34,c6383,1549,6383,1549,6383,1549v-34,,-34,,-34,c6300,1388,6300,1388,6300,1388v-49,161,-49,161,-49,161c6216,1549,6216,1549,6216,1549v-63,-203,-63,-203,-63,-203c6187,1346,6187,1346,6187,1346v47,171,47,171,47,171c6284,1346,6284,1346,6284,1346v34,,34,,34,c6368,1517,6368,1517,6368,1517r45,-171xm6513,1274v4,5,7,10,7,17c6520,1297,6517,1302,6513,1307v-4,4,-9,7,-16,7c6491,1314,6486,1311,6481,1307v-4,-5,-7,-10,-7,-16c6474,1284,6477,1279,6481,1274v5,-4,10,-6,16,-6c6504,1268,6509,1270,6513,1274xm6480,1347v34,,34,,34,c6514,1549,6514,1549,6514,1549v-34,,-34,,-34,l6480,1347xm6634,1447v96,102,96,102,96,102c6684,1549,6684,1549,6684,1549v-79,-89,-79,-89,-79,-89c6605,1549,6605,1549,6605,1549v-34,,-34,,-34,c6571,1275,6571,1275,6571,1275v34,,34,,34,c6605,1436,6605,1436,6605,1436v78,-90,78,-90,78,-90c6730,1346,6730,1346,6730,1346r-96,101xm6825,1447v96,102,96,102,96,102c6875,1549,6875,1549,6875,1549v-80,-89,-80,-89,-80,-89c6795,1549,6795,1549,6795,1549v-33,,-33,,-33,c6762,1275,6762,1275,6762,1275v33,,33,,33,c6795,1436,6795,1436,6795,1436v78,-90,78,-90,78,-90c6920,1346,6920,1346,6920,1346r-95,101xm7091,1356v-15,-9,-32,-13,-51,-13c7020,1343,7003,1347,6987,1356v-15,8,-27,21,-35,36c6944,1408,6939,1427,6939,1447v,21,5,40,13,56c6961,1519,6973,1531,6988,1540v15,8,33,13,52,13c7064,1553,7084,1546,7100,1534v17,-12,28,-28,33,-47c7097,1487,7097,1487,7097,1487v-4,11,-11,20,-21,27c7066,1521,7054,1524,7040,1524v-18,,-33,-6,-46,-17c6982,1496,6975,1480,6974,1460v162,,162,,162,c7137,1453,7137,1447,7137,1440v,-18,-4,-35,-12,-50c7117,1376,7106,1364,7091,1356xm6974,1433v2,-19,9,-34,21,-45c7007,1377,7021,1372,7038,1372v12,,23,2,33,7c7080,1384,7088,1391,7094,1400v5,9,8,20,8,33l6974,1433xm7181,1275v34,,34,,34,c7215,1549,7215,1549,7215,1549v-34,,-34,,-34,l7181,1275xm7272,1347v34,,34,,34,c7306,1549,7306,1549,7306,1549v-34,,-34,,-34,l7272,1347xm7306,1274v4,5,6,10,6,17c7312,1297,7310,1302,7306,1307v-5,4,-10,7,-16,7c7283,1314,7278,1311,7274,1307v-5,-5,-7,-10,-7,-16c7267,1284,7269,1279,7274,1274v4,-4,9,-6,16,-6c7296,1268,7301,1270,7306,1274xm7522,1365v16,15,23,37,23,65c7545,1549,7545,1549,7545,1549v-33,,-33,,-33,c7512,1435,7512,1435,7512,1435v,-21,-5,-36,-15,-47c7487,1377,7473,1372,7455,1372v-17,,-32,6,-42,17c7402,1400,7397,1416,7397,1437v,112,,112,,112c7364,1549,7364,1549,7364,1549v,-202,,-202,,-202c7397,1347,7397,1347,7397,1347v,28,,28,,28c7404,1365,7413,1357,7424,1351v12,-5,24,-8,38,-8c7487,1343,7507,1350,7522,1365xm7759,1384v-6,-12,-16,-22,-29,-29c7717,1347,7701,1343,7684,1343v-18,,-34,4,-49,13c7620,1365,7609,1377,7600,1393v-8,15,-12,33,-12,54c7588,1468,7592,1486,7600,1502v9,16,20,28,35,37c7650,1548,7666,1553,7684,1553v17,,33,-4,46,-12c7743,1533,7753,1523,7759,1511v,43,,43,,43c7759,1575,7754,1591,7742,1603v-12,11,-27,17,-46,17c7680,1620,7666,1616,7655,1609v-12,-8,-20,-18,-23,-30c7598,1579,7598,1579,7598,1579v4,22,14,39,32,51c7648,1643,7670,1649,7696,1649v20,,37,-4,52,-12c7762,1629,7774,1618,7782,1603v7,-14,11,-31,11,-49c7793,1347,7793,1347,7793,1347v-34,,-34,,-34,l7759,1384xm7750,1488v-6,11,-14,20,-25,26c7715,1520,7703,1523,7691,1523v-13,,-24,-3,-35,-9c7646,1508,7638,1499,7631,1488v-6,-12,-9,-25,-9,-41c7622,1432,7625,1419,7631,1407v7,-11,15,-20,25,-26c7667,1375,7678,1372,7691,1372v12,,24,3,34,9c7736,1388,7744,1396,7750,1408v6,11,9,24,9,40c7759,1463,7756,1476,7750,1488xm7958,1255v33,,33,,33,c7991,1588,7991,1588,7991,1588v-33,,-33,,-33,l7958,1255xm8215,1352v11,-6,24,-9,40,-9c8255,1378,8255,1378,8255,1378v-9,,-9,,-9,c8208,1378,8189,1398,8189,1439v,110,,110,,110c8156,1549,8156,1549,8156,1549v,-202,,-202,,-202c8189,1347,8189,1347,8189,1347v,32,,32,,32c8195,1368,8204,1359,8215,1352xm8432,1356v-14,-9,-31,-13,-51,-13c8362,1343,8344,1347,8329,1356v-15,8,-27,21,-35,36c8285,1408,8281,1427,8281,1447v,21,4,40,13,56c8303,1519,8315,1531,8330,1540v15,8,32,13,51,13c8405,1553,8426,1546,8442,1534v16,-12,27,-28,33,-47c8438,1487,8438,1487,8438,1487v-4,11,-11,20,-20,27c8408,1521,8396,1524,8381,1524v-17,,-33,-6,-45,-17c8324,1496,8317,1480,8315,1460v163,,163,,163,c8478,1453,8479,1447,8479,1440v,-18,-4,-35,-12,-50c8459,1376,8447,1364,8432,1356xm8316,1433v2,-19,8,-34,20,-45c8348,1377,8363,1372,8380,1372v12,,22,2,32,7c8422,1384,8430,1391,8435,1400v6,9,9,20,9,33l8316,1433xm8682,1384v-6,-12,-16,-22,-29,-29c8640,1347,8624,1343,8607,1343v-18,,-35,4,-49,13c8543,1365,8531,1377,8523,1393v-8,15,-13,33,-13,54c8510,1468,8515,1486,8523,1502v8,16,20,28,34,37c8572,1548,8588,1553,8606,1553v18,,33,-4,46,-12c8666,1533,8675,1523,8682,1512v,37,,37,,37c8716,1549,8716,1549,8716,1549v,-203,,-203,,-203c8682,1346,8682,1346,8682,1346r,38xm8673,1488v-6,11,-15,20,-25,26c8637,1520,8626,1523,8613,1523v-12,,-24,-3,-34,-9c8569,1508,8560,1499,8554,1488v-6,-12,-9,-25,-9,-41c8545,1432,8548,1419,8554,1407v6,-11,15,-20,25,-26c8589,1375,8601,1372,8613,1372v13,,24,3,35,9c8658,1388,8667,1396,8673,1408v6,11,9,24,9,39c8682,1463,8679,1476,8673,1488xm8773,1275v34,,34,,34,c8807,1549,8807,1549,8807,1549v-34,,-34,,-34,l8773,1275xm8864,1347v34,,34,,34,c8898,1549,8898,1549,8898,1549v-34,,-34,,-34,l8864,1347xm8897,1274v5,5,7,10,7,17c8904,1297,8902,1302,8897,1307v-4,4,-9,7,-15,7c8875,1314,8870,1311,8865,1307v-4,-5,-6,-10,-6,-16c8859,1284,8861,1279,8865,1274v5,-4,10,-6,17,-6c8888,1268,8893,1270,8897,1274xm9091,1464v6,8,10,18,10,30c9101,1505,9098,1515,9092,1524v-6,9,-15,16,-26,21c9054,1550,9041,1553,9027,1553v-16,,-30,-3,-42,-8c8973,1539,8963,1532,8956,1522v-7,-9,-11,-20,-12,-32c8979,1490,8979,1490,8979,1490v1,10,6,18,14,24c9002,1521,9013,1524,9027,1524v12,,22,-3,30,-8c9064,1510,9068,1503,9068,1494v,-9,-4,-15,-12,-20c9048,1470,9036,1466,9020,1462v-16,-4,-28,-8,-37,-12c8973,1445,8965,1439,8958,1431v-6,-8,-10,-18,-10,-31c8948,1389,8951,1380,8957,1371v7,-8,15,-15,27,-20c8995,1346,9008,1343,9022,1343v23,,41,6,55,17c9091,1372,9098,1387,9099,1407v-34,,-34,,-34,c9065,1396,9060,1388,9053,1381v-8,-6,-19,-9,-32,-9c9009,1372,9000,1374,8993,1379v-8,6,-11,12,-11,21c8982,1406,8984,1412,8988,1416v5,5,10,8,17,11c9011,1429,9020,1432,9032,1435v14,4,26,8,35,12c9076,1451,9084,1457,9091,1464xm9307,1384v-6,-12,-16,-22,-29,-29c9265,1347,9250,1343,9232,1343v-18,,-34,4,-49,13c9168,1365,9157,1377,9148,1393v-8,15,-12,33,-12,54c9136,1468,9140,1486,9148,1502v9,16,20,28,35,37c9197,1548,9214,1553,9232,1553v17,,32,-4,46,-12c9291,1533,9301,1523,9307,1512v,37,,37,,37c9341,1549,9341,1549,9341,1549v,-203,,-203,,-203c9307,1346,9307,1346,9307,1346r,38xm9298,1488v-6,11,-14,20,-25,26c9263,1520,9251,1523,9239,1523v-13,,-24,-3,-35,-9c9194,1508,9186,1499,9179,1488v-6,-12,-9,-25,-9,-41c9170,1432,9173,1419,9179,1407v7,-11,15,-20,25,-26c9215,1375,9226,1372,9239,1372v12,,24,3,34,9c9284,1388,9292,1396,9298,1408v6,11,9,24,9,39c9307,1463,9304,1476,9298,1488xm9439,1346v53,,53,,53,c9492,1374,9492,1374,9492,1374v-53,,-53,,-53,c9439,1494,9439,1494,9439,1494v,10,3,17,7,21c9450,1519,9457,1521,9468,1521v24,,24,,24,c9492,1549,9492,1549,9492,1549v-30,,-30,,-30,c9443,1549,9429,1545,9420,1536v-10,-8,-14,-23,-14,-42c9406,1374,9406,1374,9406,1374v-26,,-26,,-26,c9380,1346,9380,1346,9380,1346v26,,26,,26,c9406,1295,9406,1295,9406,1295v33,,33,,33,l9439,1346xm9566,1274v5,5,7,10,7,17c9573,1297,9571,1302,9566,1307v-4,4,-9,7,-16,7c9544,1314,9539,1311,9534,1307v-4,-5,-6,-10,-6,-16c9528,1284,9530,1279,9534,1274v5,-4,10,-6,16,-6c9557,1268,9562,1270,9566,1274xm9533,1347v34,,34,,34,c9567,1549,9567,1549,9567,1549v-34,,-34,,-34,l9533,1347xm9809,1440v,-18,-4,-35,-12,-50c9789,1376,9778,1364,9763,1356v-15,-9,-32,-13,-51,-13c9692,1343,9675,1347,9659,1356v-15,8,-27,21,-35,36c9616,1408,9611,1427,9611,1447v,21,5,40,13,56c9633,1519,9645,1531,9660,1540v15,8,33,13,52,13c9736,1553,9756,1546,9772,1534v17,-12,28,-28,33,-47c9769,1487,9769,1487,9769,1487v-4,11,-11,20,-21,27c9738,1521,9726,1524,9712,1524v-18,,-33,-6,-46,-17c9654,1496,9647,1480,9646,1460v162,,162,,162,c9809,1453,9809,1447,9809,1440xm9646,1433v2,-19,9,-34,21,-45c9679,1377,9693,1372,9710,1372v12,,23,2,33,7c9752,1384,9760,1391,9766,1400v5,9,8,20,8,33l9646,1433xm775,1738v517,,517,,517,c1292,1931,1292,1931,1292,1931v-517,,-517,,-517,l775,1738xm1189,v200,,200,,200,c1133,954,1133,954,1133,954v,591,,591,,591c934,1545,934,1545,934,1545v,-591,,-591,,-591c679,,679,,679,,878,,878,,878,v122,453,122,453,122,453c1003,469,1025,555,1034,623v9,-68,28,-149,34,-170l1189,xm2010,988v31,59,43,126,45,205c2055,1235,2055,1235,2055,1235v,104,-22,185,-72,241c1933,1531,1856,1560,1748,1560v-120,,-198,-30,-245,-87c1456,1416,1439,1334,1439,1228v,-87,,-87,,-87c1636,1141,1636,1141,1636,1141v,85,,85,,85c1636,1273,1641,1309,1658,1332v16,24,43,36,88,36c1789,1368,1817,1354,1833,1330v17,-23,24,-56,24,-96c1857,1224,1857,1224,1857,1224v,-47,-5,-86,-18,-117c1825,1077,1801,1051,1764,1026,1644,949,1644,949,1644,949,1560,895,1512,847,1485,793v-27,-55,-35,-116,-35,-200c1450,571,1450,571,1450,571v,-218,107,-315,304,-315c1958,256,2052,361,2052,574v,100,,100,,100c1854,674,1854,674,1854,674v-1,-111,-1,-111,-1,-111c1853,529,1846,500,1830,479v-16,-20,-42,-32,-79,-32c1712,447,1686,461,1670,484v-16,23,-23,57,-22,94c1649,602,1649,602,1649,602v1,66,31,129,92,165c1849,830,1849,830,1849,830v79,48,130,99,161,158xm2240,275v518,,518,,518,c2758,467,2758,467,2758,467v-320,,-320,,-320,c2438,803,2438,803,2438,803v282,,282,,282,c2720,995,2720,995,2720,995v-282,,-282,,-282,c2438,1354,2438,1354,2438,1354v320,,320,,320,c2758,1545,2758,1545,2758,1545v-518,,-518,,-518,l2240,275xm489,997c563,940,613,846,613,738v,-136,,-136,,-136c613,485,588,404,538,350,487,298,410,275,305,275,,275,,275,,275,,1545,,1545,,1545v198,,198,,198,c198,1054,198,1054,198,1054v67,,67,,67,c272,1054,279,1054,297,1052v141,493,141,493,141,493c643,1545,643,1545,643,1545,486,999,486,999,486,999v1,-1,2,-1,3,-2xm415,738v,35,-9,66,-27,88c369,849,340,862,303,862v-105,,-105,,-105,c198,467,198,467,198,467v106,,106,,106,c341,467,368,473,387,493v19,20,28,53,28,106l415,738xe" fillcolor="#a47319" stroked="f">
                <v:path arrowok="t" o:connecttype="custom" o:connectlocs="1222182,301469;1254888,277669;1382218,257042;1409209,302421;1443820,325904;1457791,301469;1533999,307181;1620685,333837;1654344,277351;1746428,269418;1786120,333837;1998231,333837;1998231,301786;2063008,316384;2062690,301469;2090951,316384;2176049,350656;2181765,301469;2220504,314797;2297029,272591;2409118,281159;2368474,288775;1182808,474099;1182808,459185;1221547,410950;1294897,476638;1334589,438240;1376820,427134;1475573,463310;1516535,492822;1518757,483302;1574961,416979;1611794,478225;1796598,426182;1785802,438240;1854071,436336;1920753,427134;2070311,409680;2086505,404603;2235428,426182;2221139,440462;2314811,416979;2348787,436336;2423407,501073;2452938,438240;2608528,429038;2677433,430307;2756816,491553;2796508,404603;2889862,474099;2864777,426182;2904786,476638;2944478,438240;2986709,427134;3110865,441096;3069585,440462;317532,143753;583942,351290;711273,87267;0,490283" o:connectangles="0,0,0,0,0,0,0,0,0,0,0,0,0,0,0,0,0,0,0,0,0,0,0,0,0,0,0,0,0,0,0,0,0,0,0,0,0,0,0,0,0,0,0,0,0,0,0,0,0,0,0,0,0,0,0,0,0,0,0,0"/>
                <o:lock v:ext="edit" verticies="t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B2F88022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7EE23C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71E464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9BCA8A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DA57F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D74BEC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76286B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C22B4D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5301F96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3ED8C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F74FD7"/>
    <w:multiLevelType w:val="multilevel"/>
    <w:tmpl w:val="AEC402B4"/>
    <w:styleLink w:val="ListletterRYSE"/>
    <w:lvl w:ilvl="0">
      <w:start w:val="1"/>
      <w:numFmt w:val="none"/>
      <w:pStyle w:val="ListletterbodytextRYS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pStyle w:val="Listletter1stlevelRYSE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lowerLetter"/>
      <w:pStyle w:val="Listletter2ndlevelRYSE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lowerLetter"/>
      <w:pStyle w:val="Listletter3rdlevelRYSE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268" w:hanging="283"/>
      </w:pPr>
      <w:rPr>
        <w:rFonts w:hint="default"/>
      </w:rPr>
    </w:lvl>
  </w:abstractNum>
  <w:abstractNum w:abstractNumId="11" w15:restartNumberingAfterBreak="0">
    <w:nsid w:val="0BC24928"/>
    <w:multiLevelType w:val="multilevel"/>
    <w:tmpl w:val="B4BACAD8"/>
    <w:styleLink w:val="ListdashRYSE"/>
    <w:lvl w:ilvl="0">
      <w:start w:val="1"/>
      <w:numFmt w:val="bullet"/>
      <w:pStyle w:val="Listdash1stlevelRYSE"/>
      <w:lvlText w:val="–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Listdash2ndlevelRYSE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Listdash3rdlevelRYSE"/>
      <w:lvlText w:val="–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12" w15:restartNumberingAfterBreak="0">
    <w:nsid w:val="13C23557"/>
    <w:multiLevelType w:val="multilevel"/>
    <w:tmpl w:val="A22AC060"/>
    <w:numStyleLink w:val="ListstandardRYSE"/>
  </w:abstractNum>
  <w:abstractNum w:abstractNumId="13" w15:restartNumberingAfterBreak="0">
    <w:nsid w:val="13E86A68"/>
    <w:multiLevelType w:val="multilevel"/>
    <w:tmpl w:val="4E06C6A6"/>
    <w:styleLink w:val="AgendaitemlistRYSE"/>
    <w:lvl w:ilvl="0">
      <w:start w:val="1"/>
      <w:numFmt w:val="decimal"/>
      <w:pStyle w:val="AgendaitemRYSE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.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1A4330DF"/>
    <w:multiLevelType w:val="multilevel"/>
    <w:tmpl w:val="55226C1A"/>
    <w:styleLink w:val="ListnumberRYSE"/>
    <w:lvl w:ilvl="0">
      <w:start w:val="1"/>
      <w:numFmt w:val="none"/>
      <w:pStyle w:val="ListnumberbodytextRYS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Listnumber1stlevelRYSE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pStyle w:val="Listnumber2ndlevelRYSE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decimal"/>
      <w:pStyle w:val="Listnumber3rdlevelRYSE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decimal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268" w:hanging="283"/>
      </w:pPr>
      <w:rPr>
        <w:rFonts w:hint="default"/>
      </w:rPr>
    </w:lvl>
  </w:abstractNum>
  <w:abstractNum w:abstractNumId="15" w15:restartNumberingAfterBreak="0">
    <w:nsid w:val="1B897BE8"/>
    <w:multiLevelType w:val="multilevel"/>
    <w:tmpl w:val="E11C6A4C"/>
    <w:numStyleLink w:val="ListbulletRYSE"/>
  </w:abstractNum>
  <w:abstractNum w:abstractNumId="16" w15:restartNumberingAfterBreak="0">
    <w:nsid w:val="1F7808FC"/>
    <w:multiLevelType w:val="multilevel"/>
    <w:tmpl w:val="AEC402B4"/>
    <w:numStyleLink w:val="ListletterRYSE"/>
  </w:abstractNum>
  <w:abstractNum w:abstractNumId="17" w15:restartNumberingAfterBreak="0">
    <w:nsid w:val="27994F45"/>
    <w:multiLevelType w:val="multilevel"/>
    <w:tmpl w:val="7CFC4DF8"/>
    <w:styleLink w:val="AppendixnumberingRYSE"/>
    <w:lvl w:ilvl="0">
      <w:start w:val="1"/>
      <w:numFmt w:val="upperLetter"/>
      <w:pStyle w:val="Appendixheading1RYSE"/>
      <w:suff w:val="space"/>
      <w:lvlText w:val="Bijlage %1: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Appendixheading2RYSE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67" w:hanging="567"/>
      </w:pPr>
      <w:rPr>
        <w:rFonts w:hint="default"/>
        <w:b/>
        <w:i w:val="0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2AFF36EE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47F25D85"/>
    <w:multiLevelType w:val="multilevel"/>
    <w:tmpl w:val="AEC402B4"/>
    <w:numStyleLink w:val="ListletterRYSE"/>
  </w:abstractNum>
  <w:abstractNum w:abstractNumId="20" w15:restartNumberingAfterBreak="0">
    <w:nsid w:val="4DE45B28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53221547"/>
    <w:multiLevelType w:val="multilevel"/>
    <w:tmpl w:val="4E06C6A6"/>
    <w:numStyleLink w:val="AgendaitemlistRYSE"/>
  </w:abstractNum>
  <w:abstractNum w:abstractNumId="22" w15:restartNumberingAfterBreak="0">
    <w:nsid w:val="5FA80606"/>
    <w:multiLevelType w:val="multilevel"/>
    <w:tmpl w:val="7CFC4DF8"/>
    <w:numStyleLink w:val="AppendixnumberingRYSE"/>
  </w:abstractNum>
  <w:abstractNum w:abstractNumId="23" w15:restartNumberingAfterBreak="0">
    <w:nsid w:val="63F335A0"/>
    <w:multiLevelType w:val="multilevel"/>
    <w:tmpl w:val="A22AC060"/>
    <w:styleLink w:val="ListstandardRYSE"/>
    <w:lvl w:ilvl="0">
      <w:start w:val="1"/>
      <w:numFmt w:val="bullet"/>
      <w:pStyle w:val="Liststandard1stlevelRYSE"/>
      <w:lvlText w:val=""/>
      <w:lvlJc w:val="left"/>
      <w:pPr>
        <w:ind w:left="284" w:hanging="284"/>
      </w:pPr>
      <w:rPr>
        <w:rFonts w:ascii="Wingdings 2" w:hAnsi="Wingdings 2" w:hint="default"/>
        <w:color w:val="A47319" w:themeColor="accent1"/>
      </w:rPr>
    </w:lvl>
    <w:lvl w:ilvl="1">
      <w:start w:val="1"/>
      <w:numFmt w:val="bullet"/>
      <w:pStyle w:val="Liststandard2ndlevelRYSE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Liststandard3rdlevelRYSE"/>
      <w:lvlText w:val="&gt;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Theme="minorHAnsi" w:hAnsiTheme="minorHAnsi" w:hint="default"/>
        <w:color w:val="110E17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Theme="minorHAnsi" w:hAnsiTheme="minorHAnsi" w:hint="default"/>
        <w:color w:val="110E17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Theme="minorHAnsi" w:hAnsiTheme="minorHAnsi" w:hint="default"/>
        <w:color w:val="110E17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Theme="minorHAnsi" w:hAnsiTheme="minorHAnsi" w:hint="default"/>
        <w:color w:val="110E17" w:themeColor="text1"/>
      </w:rPr>
    </w:lvl>
  </w:abstractNum>
  <w:abstractNum w:abstractNumId="24" w15:restartNumberingAfterBreak="0">
    <w:nsid w:val="64222887"/>
    <w:multiLevelType w:val="multilevel"/>
    <w:tmpl w:val="B4BACAD8"/>
    <w:numStyleLink w:val="ListdashRYSE"/>
  </w:abstractNum>
  <w:abstractNum w:abstractNumId="25" w15:restartNumberingAfterBreak="0">
    <w:nsid w:val="6CA11D32"/>
    <w:multiLevelType w:val="multilevel"/>
    <w:tmpl w:val="B168765A"/>
    <w:styleLink w:val="HeadingnumberingRYSE"/>
    <w:lvl w:ilvl="0">
      <w:start w:val="1"/>
      <w:numFmt w:val="decimal"/>
      <w:pStyle w:val="Kop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6" w15:restartNumberingAfterBreak="0">
    <w:nsid w:val="782B5E2C"/>
    <w:multiLevelType w:val="multilevel"/>
    <w:tmpl w:val="E11C6A4C"/>
    <w:styleLink w:val="ListbulletRYSE"/>
    <w:lvl w:ilvl="0">
      <w:start w:val="1"/>
      <w:numFmt w:val="bullet"/>
      <w:pStyle w:val="Listbullet1stlevelRYSE"/>
      <w:lvlText w:val=""/>
      <w:lvlJc w:val="left"/>
      <w:pPr>
        <w:ind w:left="284" w:hanging="284"/>
      </w:pPr>
      <w:rPr>
        <w:rFonts w:ascii="Wingdings 2" w:hAnsi="Wingdings 2" w:hint="default"/>
        <w:color w:val="A47319" w:themeColor="accent1"/>
      </w:rPr>
    </w:lvl>
    <w:lvl w:ilvl="1">
      <w:start w:val="1"/>
      <w:numFmt w:val="bullet"/>
      <w:pStyle w:val="Listbullet2ndlevelRYSE"/>
      <w:lvlText w:val=""/>
      <w:lvlJc w:val="left"/>
      <w:pPr>
        <w:ind w:left="568" w:hanging="284"/>
      </w:pPr>
      <w:rPr>
        <w:rFonts w:ascii="Wingdings 2" w:hAnsi="Wingdings 2" w:hint="default"/>
        <w:color w:val="A47319" w:themeColor="accent1"/>
      </w:rPr>
    </w:lvl>
    <w:lvl w:ilvl="2">
      <w:start w:val="1"/>
      <w:numFmt w:val="bullet"/>
      <w:pStyle w:val="Listbullet3rdlevelRYSE"/>
      <w:lvlText w:val=""/>
      <w:lvlJc w:val="left"/>
      <w:pPr>
        <w:ind w:left="852" w:hanging="284"/>
      </w:pPr>
      <w:rPr>
        <w:rFonts w:ascii="Wingdings 2" w:hAnsi="Wingdings 2" w:hint="default"/>
        <w:color w:val="A47319" w:themeColor="accent1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27" w15:restartNumberingAfterBreak="0">
    <w:nsid w:val="7C157CCF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734811911">
    <w:abstractNumId w:val="9"/>
  </w:num>
  <w:num w:numId="2" w16cid:durableId="622266836">
    <w:abstractNumId w:val="7"/>
  </w:num>
  <w:num w:numId="3" w16cid:durableId="115370364">
    <w:abstractNumId w:val="6"/>
  </w:num>
  <w:num w:numId="4" w16cid:durableId="262688347">
    <w:abstractNumId w:val="5"/>
  </w:num>
  <w:num w:numId="5" w16cid:durableId="590284345">
    <w:abstractNumId w:val="4"/>
  </w:num>
  <w:num w:numId="6" w16cid:durableId="1586575036">
    <w:abstractNumId w:val="8"/>
  </w:num>
  <w:num w:numId="7" w16cid:durableId="934829927">
    <w:abstractNumId w:val="3"/>
  </w:num>
  <w:num w:numId="8" w16cid:durableId="20399431">
    <w:abstractNumId w:val="2"/>
  </w:num>
  <w:num w:numId="9" w16cid:durableId="519244332">
    <w:abstractNumId w:val="1"/>
  </w:num>
  <w:num w:numId="10" w16cid:durableId="1553728714">
    <w:abstractNumId w:val="0"/>
  </w:num>
  <w:num w:numId="11" w16cid:durableId="244264124">
    <w:abstractNumId w:val="26"/>
  </w:num>
  <w:num w:numId="12" w16cid:durableId="112333018">
    <w:abstractNumId w:val="11"/>
  </w:num>
  <w:num w:numId="13" w16cid:durableId="1808086138">
    <w:abstractNumId w:val="23"/>
  </w:num>
  <w:num w:numId="14" w16cid:durableId="473984528">
    <w:abstractNumId w:val="17"/>
  </w:num>
  <w:num w:numId="15" w16cid:durableId="1528635710">
    <w:abstractNumId w:val="25"/>
  </w:num>
  <w:num w:numId="16" w16cid:durableId="112754004">
    <w:abstractNumId w:val="14"/>
  </w:num>
  <w:num w:numId="17" w16cid:durableId="1629894759">
    <w:abstractNumId w:val="10"/>
  </w:num>
  <w:num w:numId="18" w16cid:durableId="1840778614">
    <w:abstractNumId w:val="16"/>
  </w:num>
  <w:num w:numId="19" w16cid:durableId="2020571515">
    <w:abstractNumId w:val="27"/>
  </w:num>
  <w:num w:numId="20" w16cid:durableId="1683624010">
    <w:abstractNumId w:val="20"/>
  </w:num>
  <w:num w:numId="21" w16cid:durableId="1401439905">
    <w:abstractNumId w:val="18"/>
  </w:num>
  <w:num w:numId="22" w16cid:durableId="1163593281">
    <w:abstractNumId w:val="13"/>
  </w:num>
  <w:num w:numId="23" w16cid:durableId="1066029106">
    <w:abstractNumId w:val="21"/>
  </w:num>
  <w:num w:numId="24" w16cid:durableId="2133205326">
    <w:abstractNumId w:val="12"/>
  </w:num>
  <w:num w:numId="25" w16cid:durableId="2139764075">
    <w:abstractNumId w:val="15"/>
  </w:num>
  <w:num w:numId="26" w16cid:durableId="1692224210">
    <w:abstractNumId w:val="24"/>
  </w:num>
  <w:num w:numId="27" w16cid:durableId="824737156">
    <w:abstractNumId w:val="19"/>
  </w:num>
  <w:num w:numId="28" w16cid:durableId="1628925605">
    <w:abstractNumId w:val="22"/>
  </w:num>
  <w:num w:numId="29" w16cid:durableId="349914627">
    <w:abstractNumId w:val="26"/>
  </w:num>
  <w:num w:numId="30" w16cid:durableId="459154886">
    <w:abstractNumId w:val="23"/>
  </w:num>
  <w:num w:numId="31" w16cid:durableId="1222861928">
    <w:abstractNumId w:val="26"/>
  </w:num>
  <w:num w:numId="32" w16cid:durableId="776221473">
    <w:abstractNumId w:val="23"/>
  </w:num>
  <w:num w:numId="33" w16cid:durableId="355667229">
    <w:abstractNumId w:val="17"/>
  </w:num>
  <w:num w:numId="34" w16cid:durableId="1184636480">
    <w:abstractNumId w:val="17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isplayBackgroundShape/>
  <w:embedSystemFonts/>
  <w:proofState w:spelling="clean"/>
  <w:attachedTemplate r:id="rId1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FF6"/>
    <w:rsid w:val="0000108E"/>
    <w:rsid w:val="00011582"/>
    <w:rsid w:val="000170C0"/>
    <w:rsid w:val="000204AD"/>
    <w:rsid w:val="000352C3"/>
    <w:rsid w:val="0004043A"/>
    <w:rsid w:val="00040569"/>
    <w:rsid w:val="00051DF4"/>
    <w:rsid w:val="00076412"/>
    <w:rsid w:val="00081DDD"/>
    <w:rsid w:val="000878B0"/>
    <w:rsid w:val="00092B61"/>
    <w:rsid w:val="000A095B"/>
    <w:rsid w:val="000A3729"/>
    <w:rsid w:val="000D3607"/>
    <w:rsid w:val="000E484F"/>
    <w:rsid w:val="000E5452"/>
    <w:rsid w:val="000E5B48"/>
    <w:rsid w:val="00107942"/>
    <w:rsid w:val="00111A84"/>
    <w:rsid w:val="00117D26"/>
    <w:rsid w:val="00130913"/>
    <w:rsid w:val="001351A1"/>
    <w:rsid w:val="00144ED0"/>
    <w:rsid w:val="001476E8"/>
    <w:rsid w:val="00153125"/>
    <w:rsid w:val="00173754"/>
    <w:rsid w:val="00173FDA"/>
    <w:rsid w:val="00185FF6"/>
    <w:rsid w:val="001875BA"/>
    <w:rsid w:val="001A3D2F"/>
    <w:rsid w:val="001A63A7"/>
    <w:rsid w:val="001A6C44"/>
    <w:rsid w:val="001B0D01"/>
    <w:rsid w:val="001C44A9"/>
    <w:rsid w:val="001C66E4"/>
    <w:rsid w:val="001D03AE"/>
    <w:rsid w:val="001D6A1E"/>
    <w:rsid w:val="001D7E3F"/>
    <w:rsid w:val="001E7B9F"/>
    <w:rsid w:val="00204F95"/>
    <w:rsid w:val="00205E6C"/>
    <w:rsid w:val="0020748B"/>
    <w:rsid w:val="00214599"/>
    <w:rsid w:val="00214847"/>
    <w:rsid w:val="00220037"/>
    <w:rsid w:val="002270D7"/>
    <w:rsid w:val="002309C5"/>
    <w:rsid w:val="00234A61"/>
    <w:rsid w:val="00234D6C"/>
    <w:rsid w:val="00240606"/>
    <w:rsid w:val="00240BED"/>
    <w:rsid w:val="00243851"/>
    <w:rsid w:val="00247B79"/>
    <w:rsid w:val="002643A8"/>
    <w:rsid w:val="0026521D"/>
    <w:rsid w:val="00276F00"/>
    <w:rsid w:val="00282603"/>
    <w:rsid w:val="0028524C"/>
    <w:rsid w:val="00293CD1"/>
    <w:rsid w:val="002C0B60"/>
    <w:rsid w:val="002E0FAE"/>
    <w:rsid w:val="002E3479"/>
    <w:rsid w:val="002E7CC6"/>
    <w:rsid w:val="002F5489"/>
    <w:rsid w:val="00306772"/>
    <w:rsid w:val="00320C9F"/>
    <w:rsid w:val="003215C7"/>
    <w:rsid w:val="00342270"/>
    <w:rsid w:val="00350031"/>
    <w:rsid w:val="003564AF"/>
    <w:rsid w:val="00371601"/>
    <w:rsid w:val="00376F1C"/>
    <w:rsid w:val="003A0EAC"/>
    <w:rsid w:val="003A55AE"/>
    <w:rsid w:val="003A63DA"/>
    <w:rsid w:val="003C2826"/>
    <w:rsid w:val="003C4A1A"/>
    <w:rsid w:val="003D0548"/>
    <w:rsid w:val="003D10F4"/>
    <w:rsid w:val="003E7187"/>
    <w:rsid w:val="00404919"/>
    <w:rsid w:val="00414E41"/>
    <w:rsid w:val="00434C3D"/>
    <w:rsid w:val="00463ED1"/>
    <w:rsid w:val="00463F9D"/>
    <w:rsid w:val="0046495A"/>
    <w:rsid w:val="00471502"/>
    <w:rsid w:val="00473788"/>
    <w:rsid w:val="00477834"/>
    <w:rsid w:val="00493EE1"/>
    <w:rsid w:val="004A06F2"/>
    <w:rsid w:val="004A372A"/>
    <w:rsid w:val="004A397F"/>
    <w:rsid w:val="004A40AA"/>
    <w:rsid w:val="004A5F4D"/>
    <w:rsid w:val="004B3DB4"/>
    <w:rsid w:val="004C500A"/>
    <w:rsid w:val="004C5073"/>
    <w:rsid w:val="004D16C3"/>
    <w:rsid w:val="004D23B3"/>
    <w:rsid w:val="004F57E4"/>
    <w:rsid w:val="00500FE0"/>
    <w:rsid w:val="0050207D"/>
    <w:rsid w:val="005067A8"/>
    <w:rsid w:val="00506EEC"/>
    <w:rsid w:val="005267FB"/>
    <w:rsid w:val="00530C1E"/>
    <w:rsid w:val="00532543"/>
    <w:rsid w:val="00534DE4"/>
    <w:rsid w:val="00536D71"/>
    <w:rsid w:val="00537436"/>
    <w:rsid w:val="00543CE2"/>
    <w:rsid w:val="00557F4A"/>
    <w:rsid w:val="0056560C"/>
    <w:rsid w:val="00595490"/>
    <w:rsid w:val="005C363C"/>
    <w:rsid w:val="005C72DF"/>
    <w:rsid w:val="005D6750"/>
    <w:rsid w:val="005E7E4A"/>
    <w:rsid w:val="00604247"/>
    <w:rsid w:val="00611090"/>
    <w:rsid w:val="00620F0D"/>
    <w:rsid w:val="00630409"/>
    <w:rsid w:val="00632CF8"/>
    <w:rsid w:val="00635878"/>
    <w:rsid w:val="006473F1"/>
    <w:rsid w:val="0065052C"/>
    <w:rsid w:val="0065338C"/>
    <w:rsid w:val="00654E76"/>
    <w:rsid w:val="00656722"/>
    <w:rsid w:val="00677AB6"/>
    <w:rsid w:val="00684ECA"/>
    <w:rsid w:val="00686E31"/>
    <w:rsid w:val="006939B9"/>
    <w:rsid w:val="006B47A4"/>
    <w:rsid w:val="006B578A"/>
    <w:rsid w:val="006B5B95"/>
    <w:rsid w:val="006C3862"/>
    <w:rsid w:val="006C7509"/>
    <w:rsid w:val="006D3C1D"/>
    <w:rsid w:val="006D4AD5"/>
    <w:rsid w:val="006E7267"/>
    <w:rsid w:val="006F46B2"/>
    <w:rsid w:val="00720D67"/>
    <w:rsid w:val="00724F6B"/>
    <w:rsid w:val="007452FD"/>
    <w:rsid w:val="00763CBE"/>
    <w:rsid w:val="00773A13"/>
    <w:rsid w:val="00773AD7"/>
    <w:rsid w:val="00777D28"/>
    <w:rsid w:val="00786B13"/>
    <w:rsid w:val="007910B2"/>
    <w:rsid w:val="007920C2"/>
    <w:rsid w:val="007A3484"/>
    <w:rsid w:val="007A3C4B"/>
    <w:rsid w:val="007A3F67"/>
    <w:rsid w:val="007A54E0"/>
    <w:rsid w:val="007B4213"/>
    <w:rsid w:val="007B7AA1"/>
    <w:rsid w:val="007D0859"/>
    <w:rsid w:val="007D61E7"/>
    <w:rsid w:val="007E0B19"/>
    <w:rsid w:val="00804E8D"/>
    <w:rsid w:val="00811350"/>
    <w:rsid w:val="008124B7"/>
    <w:rsid w:val="00817973"/>
    <w:rsid w:val="00817CB4"/>
    <w:rsid w:val="00821E93"/>
    <w:rsid w:val="00845A10"/>
    <w:rsid w:val="00860C86"/>
    <w:rsid w:val="00861E37"/>
    <w:rsid w:val="00863184"/>
    <w:rsid w:val="00870F53"/>
    <w:rsid w:val="008809AC"/>
    <w:rsid w:val="0088179C"/>
    <w:rsid w:val="00883FEB"/>
    <w:rsid w:val="008B1809"/>
    <w:rsid w:val="008B40CA"/>
    <w:rsid w:val="008C7B08"/>
    <w:rsid w:val="008D5541"/>
    <w:rsid w:val="008D7D13"/>
    <w:rsid w:val="008E0383"/>
    <w:rsid w:val="00903336"/>
    <w:rsid w:val="00907E72"/>
    <w:rsid w:val="009112F9"/>
    <w:rsid w:val="00912A42"/>
    <w:rsid w:val="0091373B"/>
    <w:rsid w:val="0091650A"/>
    <w:rsid w:val="009171ED"/>
    <w:rsid w:val="0093335D"/>
    <w:rsid w:val="00933764"/>
    <w:rsid w:val="009378D9"/>
    <w:rsid w:val="00937C98"/>
    <w:rsid w:val="00964070"/>
    <w:rsid w:val="00966CCD"/>
    <w:rsid w:val="00974350"/>
    <w:rsid w:val="00977D09"/>
    <w:rsid w:val="0098452D"/>
    <w:rsid w:val="009851B2"/>
    <w:rsid w:val="00993EBC"/>
    <w:rsid w:val="009B0140"/>
    <w:rsid w:val="009B1264"/>
    <w:rsid w:val="009B1B13"/>
    <w:rsid w:val="009B6B97"/>
    <w:rsid w:val="009B73AB"/>
    <w:rsid w:val="009B76D8"/>
    <w:rsid w:val="009C1FD4"/>
    <w:rsid w:val="009C67C4"/>
    <w:rsid w:val="009D506D"/>
    <w:rsid w:val="009E5C98"/>
    <w:rsid w:val="009E612F"/>
    <w:rsid w:val="009E6FC4"/>
    <w:rsid w:val="009F3B9B"/>
    <w:rsid w:val="009F45D1"/>
    <w:rsid w:val="009F5B24"/>
    <w:rsid w:val="009F7CE1"/>
    <w:rsid w:val="00A03AC8"/>
    <w:rsid w:val="00A03E62"/>
    <w:rsid w:val="00A30A69"/>
    <w:rsid w:val="00A36B06"/>
    <w:rsid w:val="00A45A62"/>
    <w:rsid w:val="00A53E39"/>
    <w:rsid w:val="00A65ED6"/>
    <w:rsid w:val="00A72A81"/>
    <w:rsid w:val="00A74B2C"/>
    <w:rsid w:val="00A80ED9"/>
    <w:rsid w:val="00A90E74"/>
    <w:rsid w:val="00A93DAA"/>
    <w:rsid w:val="00AA1450"/>
    <w:rsid w:val="00AA7AA8"/>
    <w:rsid w:val="00AB75C6"/>
    <w:rsid w:val="00AC1252"/>
    <w:rsid w:val="00AC5700"/>
    <w:rsid w:val="00AC5A80"/>
    <w:rsid w:val="00AC6F65"/>
    <w:rsid w:val="00AC76CB"/>
    <w:rsid w:val="00AD25B9"/>
    <w:rsid w:val="00AF1881"/>
    <w:rsid w:val="00AF1D74"/>
    <w:rsid w:val="00AF6360"/>
    <w:rsid w:val="00AF76BF"/>
    <w:rsid w:val="00B01CD9"/>
    <w:rsid w:val="00B14D6F"/>
    <w:rsid w:val="00B33355"/>
    <w:rsid w:val="00B3369B"/>
    <w:rsid w:val="00B35E34"/>
    <w:rsid w:val="00B41BAA"/>
    <w:rsid w:val="00B44A3C"/>
    <w:rsid w:val="00B454E0"/>
    <w:rsid w:val="00B61743"/>
    <w:rsid w:val="00B71F2E"/>
    <w:rsid w:val="00B87B5E"/>
    <w:rsid w:val="00B87D4A"/>
    <w:rsid w:val="00B94EA3"/>
    <w:rsid w:val="00BA14CC"/>
    <w:rsid w:val="00BA69B7"/>
    <w:rsid w:val="00BC5C5D"/>
    <w:rsid w:val="00BD2473"/>
    <w:rsid w:val="00BD3AD4"/>
    <w:rsid w:val="00BE03BA"/>
    <w:rsid w:val="00BE367B"/>
    <w:rsid w:val="00BF3373"/>
    <w:rsid w:val="00BF3608"/>
    <w:rsid w:val="00C0245B"/>
    <w:rsid w:val="00C049AA"/>
    <w:rsid w:val="00C04A90"/>
    <w:rsid w:val="00C115F8"/>
    <w:rsid w:val="00C13CF7"/>
    <w:rsid w:val="00C13DB3"/>
    <w:rsid w:val="00C358D8"/>
    <w:rsid w:val="00C5265E"/>
    <w:rsid w:val="00C550D9"/>
    <w:rsid w:val="00C559C8"/>
    <w:rsid w:val="00C57F59"/>
    <w:rsid w:val="00C762C9"/>
    <w:rsid w:val="00C9251C"/>
    <w:rsid w:val="00CB44AE"/>
    <w:rsid w:val="00CB6C8B"/>
    <w:rsid w:val="00CF67ED"/>
    <w:rsid w:val="00D031A5"/>
    <w:rsid w:val="00D03A66"/>
    <w:rsid w:val="00D13B41"/>
    <w:rsid w:val="00D21EF1"/>
    <w:rsid w:val="00D278A0"/>
    <w:rsid w:val="00D305F9"/>
    <w:rsid w:val="00D37741"/>
    <w:rsid w:val="00D43B68"/>
    <w:rsid w:val="00D456F9"/>
    <w:rsid w:val="00D47B7C"/>
    <w:rsid w:val="00D50BE5"/>
    <w:rsid w:val="00D5721F"/>
    <w:rsid w:val="00D631B1"/>
    <w:rsid w:val="00D73F90"/>
    <w:rsid w:val="00D762D5"/>
    <w:rsid w:val="00D76305"/>
    <w:rsid w:val="00D92B22"/>
    <w:rsid w:val="00D940F7"/>
    <w:rsid w:val="00D95269"/>
    <w:rsid w:val="00D96AF7"/>
    <w:rsid w:val="00DC1BD5"/>
    <w:rsid w:val="00DC79ED"/>
    <w:rsid w:val="00DD2516"/>
    <w:rsid w:val="00DD2B33"/>
    <w:rsid w:val="00DE07B0"/>
    <w:rsid w:val="00DF0229"/>
    <w:rsid w:val="00DF298A"/>
    <w:rsid w:val="00DF2BBA"/>
    <w:rsid w:val="00E0385C"/>
    <w:rsid w:val="00E11CBE"/>
    <w:rsid w:val="00E13DC8"/>
    <w:rsid w:val="00E169A4"/>
    <w:rsid w:val="00E2016C"/>
    <w:rsid w:val="00E24347"/>
    <w:rsid w:val="00E41F71"/>
    <w:rsid w:val="00E448D0"/>
    <w:rsid w:val="00E47ECC"/>
    <w:rsid w:val="00E5195E"/>
    <w:rsid w:val="00E80282"/>
    <w:rsid w:val="00E810D3"/>
    <w:rsid w:val="00E85522"/>
    <w:rsid w:val="00E90844"/>
    <w:rsid w:val="00E9216A"/>
    <w:rsid w:val="00EA62E9"/>
    <w:rsid w:val="00EB6872"/>
    <w:rsid w:val="00ED579F"/>
    <w:rsid w:val="00EE106C"/>
    <w:rsid w:val="00EE1714"/>
    <w:rsid w:val="00F001A6"/>
    <w:rsid w:val="00F009FE"/>
    <w:rsid w:val="00F01327"/>
    <w:rsid w:val="00F13B84"/>
    <w:rsid w:val="00F16342"/>
    <w:rsid w:val="00F30FBA"/>
    <w:rsid w:val="00F34F48"/>
    <w:rsid w:val="00F445DF"/>
    <w:rsid w:val="00F4795E"/>
    <w:rsid w:val="00F54822"/>
    <w:rsid w:val="00F7755D"/>
    <w:rsid w:val="00F87FE3"/>
    <w:rsid w:val="00F90A16"/>
    <w:rsid w:val="00F943CF"/>
    <w:rsid w:val="00FA448F"/>
    <w:rsid w:val="00FB5D73"/>
    <w:rsid w:val="00FB61B8"/>
    <w:rsid w:val="00FC06DE"/>
    <w:rsid w:val="00FC3178"/>
    <w:rsid w:val="00FD2BD2"/>
    <w:rsid w:val="00FD39A0"/>
    <w:rsid w:val="00FD4632"/>
    <w:rsid w:val="00FD4A46"/>
    <w:rsid w:val="00FD7B50"/>
    <w:rsid w:val="00FE7AC0"/>
    <w:rsid w:val="00FF2E7A"/>
    <w:rsid w:val="00FF49A8"/>
    <w:rsid w:val="0467D6DD"/>
    <w:rsid w:val="077E12A2"/>
    <w:rsid w:val="15526628"/>
    <w:rsid w:val="1C054937"/>
    <w:rsid w:val="238F470A"/>
    <w:rsid w:val="268259FB"/>
    <w:rsid w:val="2B1F22A0"/>
    <w:rsid w:val="2CCA538E"/>
    <w:rsid w:val="3A01EA8D"/>
    <w:rsid w:val="409E58C4"/>
    <w:rsid w:val="43AFE6E9"/>
    <w:rsid w:val="452875AD"/>
    <w:rsid w:val="4BC52C61"/>
    <w:rsid w:val="5FD85856"/>
    <w:rsid w:val="655A39EF"/>
    <w:rsid w:val="68FB5525"/>
    <w:rsid w:val="6D0C26D2"/>
    <w:rsid w:val="6D1EA175"/>
    <w:rsid w:val="75A9D04F"/>
    <w:rsid w:val="765387F1"/>
    <w:rsid w:val="7A0AE7BB"/>
    <w:rsid w:val="7A39C148"/>
    <w:rsid w:val="7C983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48C2829"/>
  <w15:chartTrackingRefBased/>
  <w15:docId w15:val="{0C2DC8CD-6071-4764-AEFE-26B3B7E57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Montserrat" w:eastAsia="Times New Roman" w:hAnsi="Montserrat" w:cs="Maiandra GD"/>
        <w:color w:val="110E17"/>
        <w:sz w:val="18"/>
        <w:szCs w:val="18"/>
        <w:lang w:val="nl-NL" w:eastAsia="nl-NL" w:bidi="nl-NL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heading 1" w:qFormat="1"/>
    <w:lsdException w:name="heading 2" w:semiHidden="1" w:qFormat="1"/>
    <w:lsdException w:name="heading 3" w:semiHidden="1" w:qFormat="1"/>
    <w:lsdException w:name="heading 4" w:semiHidden="1" w:qFormat="1"/>
    <w:lsdException w:name="heading 5" w:semiHidden="1"/>
    <w:lsdException w:name="heading 6" w:semiHidden="1"/>
    <w:lsdException w:name="heading 7" w:semiHidden="1"/>
    <w:lsdException w:name="heading 8" w:semiHidden="1"/>
    <w:lsdException w:name="heading 9" w:semiHidden="1"/>
    <w:lsdException w:name="annotation text" w:semiHidden="1"/>
    <w:lsdException w:name="caption" w:semiHidden="1"/>
    <w:lsdException w:name="envelope address" w:semiHidden="1"/>
    <w:lsdException w:name="envelope return" w:semiHidden="1"/>
    <w:lsdException w:name="annotation reference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Standaard">
    <w:name w:val="Normal"/>
    <w:aliases w:val="Normal RYSE"/>
    <w:next w:val="BodytextRYSE"/>
    <w:uiPriority w:val="94"/>
    <w:semiHidden/>
    <w:rsid w:val="00B71F2E"/>
  </w:style>
  <w:style w:type="paragraph" w:styleId="Kop1">
    <w:name w:val="heading 1"/>
    <w:aliases w:val="Heading 1 RYSE"/>
    <w:basedOn w:val="ZsysbasisRYSE"/>
    <w:next w:val="BodytextRYSE"/>
    <w:link w:val="Kop1Char"/>
    <w:uiPriority w:val="3"/>
    <w:qFormat/>
    <w:rsid w:val="00BD3AD4"/>
    <w:pPr>
      <w:keepNext/>
      <w:keepLines/>
      <w:numPr>
        <w:numId w:val="15"/>
      </w:numPr>
      <w:spacing w:before="720" w:line="320" w:lineRule="exact"/>
      <w:outlineLvl w:val="0"/>
    </w:pPr>
    <w:rPr>
      <w:rFonts w:ascii="Oswald Medium" w:hAnsi="Oswald Medium"/>
      <w:bCs/>
      <w:caps/>
      <w:color w:val="A47319"/>
      <w:sz w:val="32"/>
      <w:szCs w:val="32"/>
    </w:rPr>
  </w:style>
  <w:style w:type="paragraph" w:styleId="Kop2">
    <w:name w:val="heading 2"/>
    <w:aliases w:val="Heading 2 RYSE"/>
    <w:basedOn w:val="ZsysbasisRYSE"/>
    <w:next w:val="BodytextRYSE"/>
    <w:link w:val="Kop2Char"/>
    <w:uiPriority w:val="5"/>
    <w:qFormat/>
    <w:rsid w:val="001D7E3F"/>
    <w:pPr>
      <w:keepNext/>
      <w:keepLines/>
      <w:numPr>
        <w:ilvl w:val="1"/>
        <w:numId w:val="15"/>
      </w:numPr>
      <w:outlineLvl w:val="1"/>
    </w:pPr>
    <w:rPr>
      <w:rFonts w:asciiTheme="minorHAnsi" w:hAnsiTheme="minorHAnsi"/>
      <w:b/>
      <w:bCs/>
      <w:iCs/>
      <w:szCs w:val="28"/>
    </w:rPr>
  </w:style>
  <w:style w:type="paragraph" w:styleId="Kop3">
    <w:name w:val="heading 3"/>
    <w:aliases w:val="Heading 3 RYSE"/>
    <w:basedOn w:val="ZsysbasisRYSE"/>
    <w:next w:val="BodytextRYSE"/>
    <w:link w:val="Kop3Char"/>
    <w:uiPriority w:val="7"/>
    <w:qFormat/>
    <w:rsid w:val="001D7E3F"/>
    <w:pPr>
      <w:keepNext/>
      <w:keepLines/>
      <w:numPr>
        <w:ilvl w:val="2"/>
        <w:numId w:val="15"/>
      </w:numPr>
      <w:outlineLvl w:val="2"/>
    </w:pPr>
    <w:rPr>
      <w:rFonts w:asciiTheme="minorHAnsi" w:hAnsiTheme="minorHAnsi"/>
      <w:i/>
      <w:iCs/>
    </w:rPr>
  </w:style>
  <w:style w:type="paragraph" w:styleId="Kop4">
    <w:name w:val="heading 4"/>
    <w:aliases w:val="Heading 4 RYSE"/>
    <w:basedOn w:val="ZsysbasisRYSE"/>
    <w:next w:val="BodytextRYSE"/>
    <w:link w:val="Kop4Char"/>
    <w:uiPriority w:val="9"/>
    <w:qFormat/>
    <w:rsid w:val="001D7E3F"/>
    <w:pPr>
      <w:keepNext/>
      <w:keepLines/>
      <w:numPr>
        <w:ilvl w:val="3"/>
        <w:numId w:val="15"/>
      </w:numPr>
      <w:outlineLvl w:val="3"/>
    </w:pPr>
    <w:rPr>
      <w:rFonts w:asciiTheme="minorHAnsi" w:hAnsiTheme="minorHAnsi"/>
      <w:bCs/>
      <w:szCs w:val="24"/>
    </w:rPr>
  </w:style>
  <w:style w:type="paragraph" w:styleId="Kop5">
    <w:name w:val="heading 5"/>
    <w:aliases w:val="Heading 5 RYSE"/>
    <w:basedOn w:val="ZsysbasisRYSE"/>
    <w:next w:val="BodytextRYSE"/>
    <w:link w:val="Kop5Char"/>
    <w:uiPriority w:val="97"/>
    <w:unhideWhenUsed/>
    <w:rsid w:val="001D7E3F"/>
    <w:pPr>
      <w:keepNext/>
      <w:keepLines/>
      <w:numPr>
        <w:ilvl w:val="4"/>
        <w:numId w:val="15"/>
      </w:numPr>
      <w:outlineLvl w:val="4"/>
    </w:pPr>
    <w:rPr>
      <w:rFonts w:asciiTheme="minorHAnsi" w:hAnsiTheme="minorHAnsi"/>
      <w:bCs/>
      <w:iCs/>
      <w:szCs w:val="22"/>
    </w:rPr>
  </w:style>
  <w:style w:type="paragraph" w:styleId="Kop6">
    <w:name w:val="heading 6"/>
    <w:aliases w:val="Heading 6 RYSE"/>
    <w:basedOn w:val="ZsysbasisRYSE"/>
    <w:next w:val="BodytextRYSE"/>
    <w:link w:val="Kop6Char"/>
    <w:uiPriority w:val="97"/>
    <w:unhideWhenUsed/>
    <w:rsid w:val="001D7E3F"/>
    <w:pPr>
      <w:keepNext/>
      <w:keepLines/>
      <w:numPr>
        <w:ilvl w:val="5"/>
        <w:numId w:val="15"/>
      </w:numPr>
      <w:outlineLvl w:val="5"/>
    </w:pPr>
    <w:rPr>
      <w:rFonts w:asciiTheme="minorHAnsi" w:hAnsiTheme="minorHAnsi"/>
    </w:rPr>
  </w:style>
  <w:style w:type="paragraph" w:styleId="Kop7">
    <w:name w:val="heading 7"/>
    <w:aliases w:val="Heading 7 RYSE"/>
    <w:basedOn w:val="ZsysbasisRYSE"/>
    <w:next w:val="BodytextRYSE"/>
    <w:link w:val="Kop7Char"/>
    <w:uiPriority w:val="97"/>
    <w:unhideWhenUsed/>
    <w:rsid w:val="001D7E3F"/>
    <w:pPr>
      <w:keepNext/>
      <w:keepLines/>
      <w:numPr>
        <w:ilvl w:val="6"/>
        <w:numId w:val="15"/>
      </w:numPr>
      <w:outlineLvl w:val="6"/>
    </w:pPr>
    <w:rPr>
      <w:rFonts w:asciiTheme="minorHAnsi" w:hAnsiTheme="minorHAnsi"/>
      <w:bCs/>
    </w:rPr>
  </w:style>
  <w:style w:type="paragraph" w:styleId="Kop8">
    <w:name w:val="heading 8"/>
    <w:aliases w:val="Heading 8 RYSE"/>
    <w:basedOn w:val="ZsysbasisRYSE"/>
    <w:next w:val="BodytextRYSE"/>
    <w:link w:val="Kop8Char"/>
    <w:uiPriority w:val="97"/>
    <w:unhideWhenUsed/>
    <w:rsid w:val="001D7E3F"/>
    <w:pPr>
      <w:keepNext/>
      <w:keepLines/>
      <w:numPr>
        <w:ilvl w:val="7"/>
        <w:numId w:val="15"/>
      </w:numPr>
      <w:outlineLvl w:val="7"/>
    </w:pPr>
    <w:rPr>
      <w:rFonts w:asciiTheme="minorHAnsi" w:hAnsiTheme="minorHAnsi"/>
      <w:iCs/>
    </w:rPr>
  </w:style>
  <w:style w:type="paragraph" w:styleId="Kop9">
    <w:name w:val="heading 9"/>
    <w:aliases w:val="Heading 9 RYSE"/>
    <w:basedOn w:val="ZsysbasisRYSE"/>
    <w:next w:val="BodytextRYSE"/>
    <w:link w:val="Kop9Char"/>
    <w:uiPriority w:val="97"/>
    <w:unhideWhenUsed/>
    <w:rsid w:val="001D7E3F"/>
    <w:pPr>
      <w:keepNext/>
      <w:keepLines/>
      <w:numPr>
        <w:ilvl w:val="8"/>
        <w:numId w:val="15"/>
      </w:numPr>
      <w:outlineLvl w:val="8"/>
    </w:pPr>
    <w:rPr>
      <w:rFonts w:asciiTheme="minorHAnsi" w:hAnsiTheme="minorHAnsi"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ZsysbasisRYSE">
    <w:name w:val="Zsysbasis RYSE"/>
    <w:next w:val="BodytextRYSE"/>
    <w:link w:val="ZsysbasisRYSEChar"/>
    <w:uiPriority w:val="96"/>
    <w:semiHidden/>
    <w:rsid w:val="00CB44AE"/>
  </w:style>
  <w:style w:type="character" w:customStyle="1" w:styleId="ZsysbasisRYSEChar">
    <w:name w:val="Zsysbasis RYSE Char"/>
    <w:basedOn w:val="Standaardalinea-lettertype"/>
    <w:link w:val="ZsysbasisRYSE"/>
    <w:uiPriority w:val="96"/>
    <w:semiHidden/>
    <w:rsid w:val="00CB44AE"/>
    <w:rPr>
      <w:sz w:val="18"/>
    </w:rPr>
  </w:style>
  <w:style w:type="paragraph" w:customStyle="1" w:styleId="AddressboxRYSE">
    <w:name w:val="Address box RYSE"/>
    <w:basedOn w:val="ZsysbasisRYSE"/>
    <w:uiPriority w:val="95"/>
    <w:rsid w:val="001D7E3F"/>
    <w:rPr>
      <w:noProof/>
    </w:rPr>
  </w:style>
  <w:style w:type="paragraph" w:customStyle="1" w:styleId="SenderinformationheadingRYSE">
    <w:name w:val="Sender information heading RYSE"/>
    <w:basedOn w:val="ZsysbasisdocumentdataRYSE"/>
    <w:uiPriority w:val="95"/>
    <w:rsid w:val="001D7E3F"/>
    <w:rPr>
      <w:rFonts w:ascii="Montserrat Thin" w:hAnsi="Montserrat Thin"/>
      <w:color w:val="A47319" w:themeColor="accent1"/>
      <w:sz w:val="16"/>
    </w:rPr>
  </w:style>
  <w:style w:type="paragraph" w:customStyle="1" w:styleId="SenderinformationRYSE">
    <w:name w:val="Sender information RYSE"/>
    <w:basedOn w:val="ZsysbasisdocumentdataRYSE"/>
    <w:uiPriority w:val="95"/>
    <w:rsid w:val="001D7E3F"/>
    <w:rPr>
      <w:rFonts w:ascii="Montserrat Thin" w:hAnsi="Montserrat Thin"/>
      <w:color w:val="A47319" w:themeColor="accent1"/>
      <w:sz w:val="16"/>
    </w:rPr>
  </w:style>
  <w:style w:type="paragraph" w:customStyle="1" w:styleId="AgendaitemRYSE">
    <w:name w:val="Agenda item RYSE"/>
    <w:basedOn w:val="ZsysbasisRYSE"/>
    <w:uiPriority w:val="95"/>
    <w:rsid w:val="002E0FAE"/>
    <w:pPr>
      <w:numPr>
        <w:numId w:val="23"/>
      </w:numPr>
    </w:pPr>
  </w:style>
  <w:style w:type="paragraph" w:customStyle="1" w:styleId="ParagraphforpictureRYSE">
    <w:name w:val="Paragraph for picture RYSE"/>
    <w:basedOn w:val="ZsysbasisRYSE"/>
    <w:next w:val="BodytextRYSE"/>
    <w:uiPriority w:val="95"/>
    <w:rsid w:val="001D7E3F"/>
  </w:style>
  <w:style w:type="paragraph" w:customStyle="1" w:styleId="BodytextitalicRYSE">
    <w:name w:val="Body text italic RYSE"/>
    <w:basedOn w:val="ZsysbasisRYSE"/>
    <w:next w:val="BodytextRYSE"/>
    <w:link w:val="BodytextitalicRYSEChar"/>
    <w:uiPriority w:val="1"/>
    <w:qFormat/>
    <w:rsid w:val="001D7E3F"/>
    <w:rPr>
      <w:i/>
      <w:iCs/>
    </w:rPr>
  </w:style>
  <w:style w:type="paragraph" w:customStyle="1" w:styleId="BodytextboldRYSE">
    <w:name w:val="Body text bold RYSE"/>
    <w:basedOn w:val="ZsysbasisRYSE"/>
    <w:next w:val="BodytextRYSE"/>
    <w:link w:val="BodytextboldRYSEChar"/>
    <w:uiPriority w:val="2"/>
    <w:qFormat/>
    <w:rsid w:val="001D7E3F"/>
    <w:rPr>
      <w:b/>
      <w:bCs/>
    </w:rPr>
  </w:style>
  <w:style w:type="paragraph" w:customStyle="1" w:styleId="BodytextRYSE">
    <w:name w:val="Body text RYSE"/>
    <w:basedOn w:val="ZsysbasisRYSE"/>
    <w:qFormat/>
    <w:rsid w:val="001D7E3F"/>
  </w:style>
  <w:style w:type="paragraph" w:customStyle="1" w:styleId="Appendixheading1RYSE">
    <w:name w:val="Appendix heading 1 RYSE"/>
    <w:basedOn w:val="ZsysbasisRYSE"/>
    <w:next w:val="BodytextRYSE"/>
    <w:uiPriority w:val="11"/>
    <w:qFormat/>
    <w:rsid w:val="00E0385C"/>
    <w:pPr>
      <w:keepNext/>
      <w:keepLines/>
      <w:numPr>
        <w:numId w:val="28"/>
      </w:numPr>
      <w:spacing w:before="720" w:line="320" w:lineRule="exact"/>
      <w:outlineLvl w:val="0"/>
    </w:pPr>
    <w:rPr>
      <w:rFonts w:ascii="Oswald Medium" w:hAnsi="Oswald Medium"/>
      <w:bCs/>
      <w:caps/>
      <w:color w:val="A47319"/>
      <w:sz w:val="32"/>
      <w:szCs w:val="32"/>
    </w:rPr>
  </w:style>
  <w:style w:type="paragraph" w:customStyle="1" w:styleId="Appendixheading2RYSE">
    <w:name w:val="Appendix heading 2 RYSE"/>
    <w:basedOn w:val="ZsysbasisRYSE"/>
    <w:next w:val="BodytextRYSE"/>
    <w:uiPriority w:val="12"/>
    <w:qFormat/>
    <w:rsid w:val="00E0385C"/>
    <w:pPr>
      <w:keepNext/>
      <w:keepLines/>
      <w:numPr>
        <w:ilvl w:val="1"/>
        <w:numId w:val="28"/>
      </w:numPr>
      <w:outlineLvl w:val="1"/>
    </w:pPr>
    <w:rPr>
      <w:rFonts w:asciiTheme="minorHAnsi" w:hAnsiTheme="minorHAnsi"/>
      <w:b/>
      <w:bCs/>
      <w:iCs/>
      <w:szCs w:val="28"/>
    </w:rPr>
  </w:style>
  <w:style w:type="paragraph" w:styleId="Bijschrift">
    <w:name w:val="caption"/>
    <w:aliases w:val="Caption RYSE"/>
    <w:basedOn w:val="ZsysbasisRYSE"/>
    <w:next w:val="BodytextRYSE"/>
    <w:uiPriority w:val="97"/>
    <w:unhideWhenUsed/>
    <w:rsid w:val="001D7E3F"/>
  </w:style>
  <w:style w:type="paragraph" w:customStyle="1" w:styleId="DocumentdataheadingRYSE">
    <w:name w:val="Document data heading RYSE"/>
    <w:basedOn w:val="ZsysbasisdocumentdataRYSE"/>
    <w:uiPriority w:val="96"/>
    <w:rsid w:val="003C2826"/>
  </w:style>
  <w:style w:type="paragraph" w:customStyle="1" w:styleId="DocumentdataRYSE">
    <w:name w:val="Document data RYSE"/>
    <w:basedOn w:val="ZsysbasisdocumentdataRYSE"/>
    <w:uiPriority w:val="96"/>
    <w:rsid w:val="003C2826"/>
  </w:style>
  <w:style w:type="paragraph" w:customStyle="1" w:styleId="DocumentnameRYSE">
    <w:name w:val="Document name RYSE"/>
    <w:basedOn w:val="ZsysbasisRYSE"/>
    <w:next w:val="BodytextRYSE"/>
    <w:uiPriority w:val="96"/>
    <w:rsid w:val="001D7E3F"/>
  </w:style>
  <w:style w:type="character" w:styleId="Eindnootmarkering">
    <w:name w:val="endnote reference"/>
    <w:aliases w:val="End note reference RYSE"/>
    <w:basedOn w:val="Standaardalinea-lettertype"/>
    <w:uiPriority w:val="97"/>
    <w:semiHidden/>
    <w:rsid w:val="001D7E3F"/>
    <w:rPr>
      <w:color w:val="110E17"/>
      <w:vertAlign w:val="superscript"/>
    </w:rPr>
  </w:style>
  <w:style w:type="paragraph" w:styleId="Eindnoottekst">
    <w:name w:val="endnote text"/>
    <w:aliases w:val="End note text RYSE"/>
    <w:basedOn w:val="ZsysbasisRYSE"/>
    <w:next w:val="BodytextRYSE"/>
    <w:link w:val="EindnoottekstChar"/>
    <w:uiPriority w:val="97"/>
    <w:semiHidden/>
    <w:rsid w:val="001D7E3F"/>
    <w:rPr>
      <w:rFonts w:asciiTheme="minorHAnsi" w:hAnsiTheme="minorHAnsi"/>
    </w:rPr>
  </w:style>
  <w:style w:type="character" w:customStyle="1" w:styleId="EindnoottekstChar">
    <w:name w:val="Eindnoottekst Char"/>
    <w:aliases w:val="End note text RYSE Char"/>
    <w:basedOn w:val="Standaardalinea-lettertype"/>
    <w:link w:val="Eindnoottekst"/>
    <w:uiPriority w:val="97"/>
    <w:semiHidden/>
    <w:rsid w:val="00D13B41"/>
    <w:rPr>
      <w:rFonts w:asciiTheme="minorHAnsi" w:hAnsiTheme="minorHAnsi"/>
      <w:color w:val="110E17"/>
    </w:rPr>
  </w:style>
  <w:style w:type="character" w:styleId="GevolgdeHyperlink">
    <w:name w:val="FollowedHyperlink"/>
    <w:aliases w:val="FollowedHyperlink RYSE"/>
    <w:basedOn w:val="Standaardalinea-lettertype"/>
    <w:uiPriority w:val="97"/>
    <w:semiHidden/>
    <w:rsid w:val="001D7E3F"/>
    <w:rPr>
      <w:color w:val="auto"/>
      <w:u w:val="single"/>
    </w:rPr>
  </w:style>
  <w:style w:type="character" w:styleId="Hyperlink">
    <w:name w:val="Hyperlink"/>
    <w:aliases w:val="Hyperlink RYSE"/>
    <w:basedOn w:val="Standaardalinea-lettertype"/>
    <w:uiPriority w:val="97"/>
    <w:semiHidden/>
    <w:rsid w:val="001D7E3F"/>
    <w:rPr>
      <w:color w:val="auto"/>
      <w:u w:val="single"/>
    </w:rPr>
  </w:style>
  <w:style w:type="paragraph" w:styleId="Inhopg1">
    <w:name w:val="toc 1"/>
    <w:aliases w:val="TOC 1 RYSE"/>
    <w:basedOn w:val="ZsysbasistocRYSE"/>
    <w:next w:val="BodytextRYSE"/>
    <w:uiPriority w:val="97"/>
    <w:unhideWhenUsed/>
    <w:rsid w:val="00F001A6"/>
    <w:rPr>
      <w:rFonts w:eastAsiaTheme="minorHAnsi" w:cstheme="minorBidi"/>
      <w:b/>
      <w:szCs w:val="22"/>
      <w:lang w:eastAsia="en-US"/>
    </w:rPr>
  </w:style>
  <w:style w:type="paragraph" w:styleId="Inhopg2">
    <w:name w:val="toc 2"/>
    <w:aliases w:val="TOC 2 RYSE"/>
    <w:basedOn w:val="ZsysbasistocRYSE"/>
    <w:next w:val="BodytextRYSE"/>
    <w:uiPriority w:val="97"/>
    <w:unhideWhenUsed/>
    <w:rsid w:val="00F001A6"/>
    <w:rPr>
      <w:rFonts w:eastAsiaTheme="minorHAnsi" w:cstheme="minorBidi"/>
      <w:szCs w:val="22"/>
      <w:lang w:eastAsia="en-US"/>
    </w:rPr>
  </w:style>
  <w:style w:type="paragraph" w:styleId="Inhopg3">
    <w:name w:val="toc 3"/>
    <w:aliases w:val="TOC 3 RYSE"/>
    <w:basedOn w:val="ZsysbasistocRYSE"/>
    <w:next w:val="BodytextRYSE"/>
    <w:uiPriority w:val="97"/>
    <w:unhideWhenUsed/>
    <w:rsid w:val="00F001A6"/>
    <w:rPr>
      <w:rFonts w:eastAsiaTheme="minorHAnsi" w:cstheme="minorBidi"/>
      <w:szCs w:val="22"/>
      <w:lang w:eastAsia="en-US"/>
    </w:rPr>
  </w:style>
  <w:style w:type="paragraph" w:styleId="Inhopg4">
    <w:name w:val="toc 4"/>
    <w:aliases w:val="TOC 4 RYSE"/>
    <w:basedOn w:val="ZsysbasistocRYSE"/>
    <w:next w:val="BodytextRYSE"/>
    <w:uiPriority w:val="97"/>
    <w:unhideWhenUsed/>
    <w:rsid w:val="00A93DAA"/>
    <w:pPr>
      <w:ind w:left="0" w:firstLine="0"/>
    </w:pPr>
    <w:rPr>
      <w:rFonts w:eastAsiaTheme="minorHAnsi" w:cstheme="minorBidi"/>
      <w:b/>
      <w:szCs w:val="22"/>
      <w:lang w:eastAsia="en-US"/>
    </w:rPr>
  </w:style>
  <w:style w:type="paragraph" w:styleId="Inhopg5">
    <w:name w:val="toc 5"/>
    <w:aliases w:val="TOC 5 RYSE"/>
    <w:basedOn w:val="ZsysbasistocRYSE"/>
    <w:next w:val="BodytextRYSE"/>
    <w:uiPriority w:val="97"/>
    <w:unhideWhenUsed/>
    <w:rsid w:val="008809AC"/>
    <w:pPr>
      <w:ind w:left="0" w:firstLine="0"/>
    </w:pPr>
    <w:rPr>
      <w:rFonts w:eastAsiaTheme="minorHAnsi" w:cstheme="minorBidi"/>
      <w:szCs w:val="22"/>
      <w:lang w:eastAsia="en-US"/>
    </w:rPr>
  </w:style>
  <w:style w:type="paragraph" w:styleId="Inhopg6">
    <w:name w:val="toc 6"/>
    <w:aliases w:val="TOC 6 RYSE"/>
    <w:basedOn w:val="ZsysbasistocRYSE"/>
    <w:next w:val="BodytextRYSE"/>
    <w:uiPriority w:val="97"/>
    <w:unhideWhenUsed/>
    <w:rsid w:val="008809AC"/>
    <w:pPr>
      <w:ind w:left="0" w:firstLine="0"/>
    </w:pPr>
    <w:rPr>
      <w:rFonts w:eastAsiaTheme="minorHAnsi" w:cstheme="minorBidi"/>
      <w:szCs w:val="22"/>
      <w:lang w:eastAsia="en-US"/>
    </w:rPr>
  </w:style>
  <w:style w:type="paragraph" w:styleId="Inhopg7">
    <w:name w:val="toc 7"/>
    <w:aliases w:val="TOC 7 RYSE"/>
    <w:basedOn w:val="ZsysbasistocRYSE"/>
    <w:next w:val="BodytextRYSE"/>
    <w:uiPriority w:val="97"/>
    <w:unhideWhenUsed/>
    <w:rsid w:val="00F001A6"/>
    <w:rPr>
      <w:rFonts w:eastAsiaTheme="minorHAnsi" w:cstheme="minorBidi"/>
      <w:b/>
      <w:szCs w:val="22"/>
      <w:lang w:eastAsia="en-US"/>
    </w:rPr>
  </w:style>
  <w:style w:type="paragraph" w:styleId="Inhopg8">
    <w:name w:val="toc 8"/>
    <w:aliases w:val="TOC 8 RYSE"/>
    <w:basedOn w:val="ZsysbasistocRYSE"/>
    <w:next w:val="BodytextRYSE"/>
    <w:uiPriority w:val="97"/>
    <w:unhideWhenUsed/>
    <w:rsid w:val="008809AC"/>
    <w:rPr>
      <w:rFonts w:eastAsiaTheme="minorHAnsi" w:cstheme="minorBidi"/>
      <w:szCs w:val="22"/>
      <w:lang w:eastAsia="en-US"/>
    </w:rPr>
  </w:style>
  <w:style w:type="paragraph" w:styleId="Inhopg9">
    <w:name w:val="toc 9"/>
    <w:aliases w:val="TOC 9 RYSE"/>
    <w:basedOn w:val="ZsysbasistocRYSE"/>
    <w:next w:val="BodytextRYSE"/>
    <w:uiPriority w:val="97"/>
    <w:unhideWhenUsed/>
    <w:rsid w:val="008809AC"/>
    <w:rPr>
      <w:rFonts w:eastAsiaTheme="minorHAnsi" w:cstheme="minorBidi"/>
      <w:szCs w:val="22"/>
      <w:lang w:eastAsia="en-US"/>
    </w:rPr>
  </w:style>
  <w:style w:type="paragraph" w:customStyle="1" w:styleId="Customlist1stlevelRYSE">
    <w:name w:val="Custom list 1st level RYSE"/>
    <w:basedOn w:val="ZsysbasisRYSE"/>
    <w:uiPriority w:val="30"/>
    <w:qFormat/>
    <w:rsid w:val="001D7E3F"/>
    <w:pPr>
      <w:tabs>
        <w:tab w:val="left" w:pos="284"/>
      </w:tabs>
      <w:ind w:left="284" w:hanging="284"/>
    </w:pPr>
  </w:style>
  <w:style w:type="paragraph" w:customStyle="1" w:styleId="Customlist2ndlevelRYSE">
    <w:name w:val="Custom list 2nd level RYSE"/>
    <w:basedOn w:val="ZsysbasisRYSE"/>
    <w:uiPriority w:val="31"/>
    <w:qFormat/>
    <w:rsid w:val="001D7E3F"/>
    <w:pPr>
      <w:tabs>
        <w:tab w:val="left" w:pos="567"/>
      </w:tabs>
      <w:ind w:left="568" w:hanging="284"/>
    </w:pPr>
  </w:style>
  <w:style w:type="paragraph" w:customStyle="1" w:styleId="Customlist3rdlevelRYSE">
    <w:name w:val="Custom list 3rd level RYSE"/>
    <w:basedOn w:val="ZsysbasisRYSE"/>
    <w:uiPriority w:val="32"/>
    <w:qFormat/>
    <w:rsid w:val="001D7E3F"/>
    <w:pPr>
      <w:tabs>
        <w:tab w:val="left" w:pos="851"/>
      </w:tabs>
      <w:ind w:left="851" w:hanging="284"/>
    </w:pPr>
  </w:style>
  <w:style w:type="paragraph" w:customStyle="1" w:styleId="Heading1nonumberRYSE">
    <w:name w:val="Heading 1 no number RYSE"/>
    <w:basedOn w:val="ZsysbasisRYSE"/>
    <w:next w:val="BodytextRYSE"/>
    <w:uiPriority w:val="4"/>
    <w:qFormat/>
    <w:rsid w:val="000D3607"/>
    <w:pPr>
      <w:keepNext/>
      <w:keepLines/>
      <w:spacing w:before="720" w:line="320" w:lineRule="exact"/>
      <w:outlineLvl w:val="0"/>
    </w:pPr>
    <w:rPr>
      <w:rFonts w:ascii="Oswald Medium" w:hAnsi="Oswald Medium"/>
      <w:bCs/>
      <w:caps/>
      <w:color w:val="A47319"/>
      <w:sz w:val="32"/>
      <w:szCs w:val="32"/>
    </w:rPr>
  </w:style>
  <w:style w:type="character" w:customStyle="1" w:styleId="Kop1Char">
    <w:name w:val="Kop 1 Char"/>
    <w:aliases w:val="Heading 1 RYSE Char"/>
    <w:basedOn w:val="Standaardalinea-lettertype"/>
    <w:link w:val="Kop1"/>
    <w:uiPriority w:val="3"/>
    <w:rsid w:val="00BD3AD4"/>
    <w:rPr>
      <w:rFonts w:ascii="Oswald Medium" w:hAnsi="Oswald Medium"/>
      <w:bCs/>
      <w:caps/>
      <w:color w:val="A47319"/>
      <w:sz w:val="32"/>
      <w:szCs w:val="32"/>
    </w:rPr>
  </w:style>
  <w:style w:type="paragraph" w:customStyle="1" w:styleId="Heading2nonumberRYSE">
    <w:name w:val="Heading 2 no number RYSE"/>
    <w:basedOn w:val="ZsysbasisRYSE"/>
    <w:next w:val="BodytextRYSE"/>
    <w:uiPriority w:val="6"/>
    <w:qFormat/>
    <w:rsid w:val="001D7E3F"/>
    <w:pPr>
      <w:keepNext/>
      <w:keepLines/>
      <w:outlineLvl w:val="1"/>
    </w:pPr>
    <w:rPr>
      <w:rFonts w:asciiTheme="minorHAnsi" w:hAnsiTheme="minorHAnsi"/>
      <w:b/>
      <w:bCs/>
      <w:iCs/>
      <w:szCs w:val="28"/>
    </w:rPr>
  </w:style>
  <w:style w:type="character" w:customStyle="1" w:styleId="Kop2Char">
    <w:name w:val="Kop 2 Char"/>
    <w:aliases w:val="Heading 2 RYSE Char"/>
    <w:basedOn w:val="Standaardalinea-lettertype"/>
    <w:link w:val="Kop2"/>
    <w:uiPriority w:val="5"/>
    <w:rsid w:val="00D13B41"/>
    <w:rPr>
      <w:rFonts w:asciiTheme="minorHAnsi" w:hAnsiTheme="minorHAnsi"/>
      <w:b/>
      <w:bCs/>
      <w:iCs/>
      <w:color w:val="110E17"/>
      <w:szCs w:val="28"/>
    </w:rPr>
  </w:style>
  <w:style w:type="paragraph" w:customStyle="1" w:styleId="Heading3nonumberRYSE">
    <w:name w:val="Heading 3 no number RYSE"/>
    <w:basedOn w:val="ZsysbasisRYSE"/>
    <w:next w:val="BodytextRYSE"/>
    <w:uiPriority w:val="8"/>
    <w:qFormat/>
    <w:rsid w:val="001D7E3F"/>
    <w:pPr>
      <w:keepNext/>
      <w:keepLines/>
      <w:outlineLvl w:val="2"/>
    </w:pPr>
    <w:rPr>
      <w:i/>
    </w:rPr>
  </w:style>
  <w:style w:type="character" w:customStyle="1" w:styleId="Kop3Char">
    <w:name w:val="Kop 3 Char"/>
    <w:aliases w:val="Heading 3 RYSE Char"/>
    <w:basedOn w:val="Standaardalinea-lettertype"/>
    <w:link w:val="Kop3"/>
    <w:uiPriority w:val="7"/>
    <w:rsid w:val="00D13B41"/>
    <w:rPr>
      <w:rFonts w:asciiTheme="minorHAnsi" w:hAnsiTheme="minorHAnsi"/>
      <w:i/>
      <w:iCs/>
      <w:color w:val="110E17"/>
    </w:rPr>
  </w:style>
  <w:style w:type="paragraph" w:customStyle="1" w:styleId="Heading4nonumberRYSE">
    <w:name w:val="Heading 4 no number RYSE"/>
    <w:basedOn w:val="ZsysbasisRYSE"/>
    <w:next w:val="BodytextRYSE"/>
    <w:uiPriority w:val="10"/>
    <w:qFormat/>
    <w:rsid w:val="001D7E3F"/>
    <w:pPr>
      <w:keepNext/>
      <w:keepLines/>
      <w:outlineLvl w:val="3"/>
    </w:pPr>
  </w:style>
  <w:style w:type="character" w:customStyle="1" w:styleId="Kop4Char">
    <w:name w:val="Kop 4 Char"/>
    <w:aliases w:val="Heading 4 RYSE Char"/>
    <w:basedOn w:val="Standaardalinea-lettertype"/>
    <w:link w:val="Kop4"/>
    <w:uiPriority w:val="9"/>
    <w:rsid w:val="00D13B41"/>
    <w:rPr>
      <w:rFonts w:asciiTheme="minorHAnsi" w:hAnsiTheme="minorHAnsi"/>
      <w:bCs/>
      <w:color w:val="110E17"/>
      <w:szCs w:val="24"/>
    </w:rPr>
  </w:style>
  <w:style w:type="character" w:customStyle="1" w:styleId="Kop5Char">
    <w:name w:val="Kop 5 Char"/>
    <w:aliases w:val="Heading 5 RYSE Char"/>
    <w:basedOn w:val="Standaardalinea-lettertype"/>
    <w:link w:val="Kop5"/>
    <w:uiPriority w:val="97"/>
    <w:rsid w:val="00D13B41"/>
    <w:rPr>
      <w:rFonts w:asciiTheme="minorHAnsi" w:hAnsiTheme="minorHAnsi"/>
      <w:bCs/>
      <w:iCs/>
      <w:color w:val="110E17"/>
      <w:szCs w:val="22"/>
    </w:rPr>
  </w:style>
  <w:style w:type="character" w:customStyle="1" w:styleId="Kop6Char">
    <w:name w:val="Kop 6 Char"/>
    <w:aliases w:val="Heading 6 RYSE Char"/>
    <w:basedOn w:val="Standaardalinea-lettertype"/>
    <w:link w:val="Kop6"/>
    <w:uiPriority w:val="97"/>
    <w:rsid w:val="00D13B41"/>
    <w:rPr>
      <w:rFonts w:asciiTheme="minorHAnsi" w:hAnsiTheme="minorHAnsi"/>
      <w:color w:val="110E17"/>
    </w:rPr>
  </w:style>
  <w:style w:type="character" w:customStyle="1" w:styleId="Kop7Char">
    <w:name w:val="Kop 7 Char"/>
    <w:aliases w:val="Heading 7 RYSE Char"/>
    <w:basedOn w:val="Standaardalinea-lettertype"/>
    <w:link w:val="Kop7"/>
    <w:uiPriority w:val="97"/>
    <w:rsid w:val="00D13B41"/>
    <w:rPr>
      <w:rFonts w:asciiTheme="minorHAnsi" w:hAnsiTheme="minorHAnsi"/>
      <w:bCs/>
      <w:color w:val="110E17"/>
      <w:szCs w:val="20"/>
    </w:rPr>
  </w:style>
  <w:style w:type="character" w:customStyle="1" w:styleId="Kop8Char">
    <w:name w:val="Kop 8 Char"/>
    <w:aliases w:val="Heading 8 RYSE Char"/>
    <w:basedOn w:val="Standaardalinea-lettertype"/>
    <w:link w:val="Kop8"/>
    <w:uiPriority w:val="97"/>
    <w:rsid w:val="00D13B41"/>
    <w:rPr>
      <w:rFonts w:asciiTheme="minorHAnsi" w:hAnsiTheme="minorHAnsi"/>
      <w:iCs/>
      <w:color w:val="110E17"/>
      <w:szCs w:val="20"/>
    </w:rPr>
  </w:style>
  <w:style w:type="character" w:customStyle="1" w:styleId="Kop9Char">
    <w:name w:val="Kop 9 Char"/>
    <w:aliases w:val="Heading 9 RYSE Char"/>
    <w:basedOn w:val="Standaardalinea-lettertype"/>
    <w:link w:val="Kop9"/>
    <w:uiPriority w:val="97"/>
    <w:rsid w:val="00D13B41"/>
    <w:rPr>
      <w:rFonts w:asciiTheme="minorHAnsi" w:hAnsiTheme="minorHAnsi"/>
      <w:bCs/>
      <w:color w:val="110E17"/>
    </w:rPr>
  </w:style>
  <w:style w:type="paragraph" w:customStyle="1" w:styleId="HeadertextRYSE">
    <w:name w:val="Header text RYSE"/>
    <w:basedOn w:val="ZsysbasisRYSE"/>
    <w:uiPriority w:val="95"/>
    <w:rsid w:val="001D7E3F"/>
    <w:pPr>
      <w:spacing w:line="240" w:lineRule="exact"/>
    </w:pPr>
  </w:style>
  <w:style w:type="paragraph" w:styleId="Lijstmetafbeeldingen">
    <w:name w:val="table of figures"/>
    <w:aliases w:val="Lijst met afbeeldingen RYSE"/>
    <w:basedOn w:val="ZsysbasisRYSE"/>
    <w:next w:val="BodytextRYSE"/>
    <w:uiPriority w:val="99"/>
    <w:semiHidden/>
    <w:rsid w:val="001D7E3F"/>
  </w:style>
  <w:style w:type="paragraph" w:customStyle="1" w:styleId="Listbullet1stlevelRYSE">
    <w:name w:val="List bullet 1st level RYSE"/>
    <w:basedOn w:val="ZsysbasisRYSE"/>
    <w:uiPriority w:val="27"/>
    <w:qFormat/>
    <w:rsid w:val="009B1264"/>
    <w:pPr>
      <w:numPr>
        <w:numId w:val="25"/>
      </w:numPr>
    </w:pPr>
  </w:style>
  <w:style w:type="paragraph" w:customStyle="1" w:styleId="Listbullet2ndlevelRYSE">
    <w:name w:val="List bullet 2nd level RYSE"/>
    <w:basedOn w:val="ZsysbasisRYSE"/>
    <w:uiPriority w:val="28"/>
    <w:qFormat/>
    <w:rsid w:val="009B1264"/>
    <w:pPr>
      <w:numPr>
        <w:ilvl w:val="1"/>
        <w:numId w:val="25"/>
      </w:numPr>
    </w:pPr>
  </w:style>
  <w:style w:type="paragraph" w:customStyle="1" w:styleId="Listbullet3rdlevelRYSE">
    <w:name w:val="List bullet 3rd level RYSE"/>
    <w:basedOn w:val="ZsysbasisRYSE"/>
    <w:uiPriority w:val="29"/>
    <w:qFormat/>
    <w:rsid w:val="009B1264"/>
    <w:pPr>
      <w:numPr>
        <w:ilvl w:val="2"/>
        <w:numId w:val="25"/>
      </w:numPr>
    </w:pPr>
  </w:style>
  <w:style w:type="numbering" w:customStyle="1" w:styleId="ListbulletRYSE">
    <w:name w:val="List bullet RYSE"/>
    <w:uiPriority w:val="99"/>
    <w:semiHidden/>
    <w:rsid w:val="007A3F67"/>
    <w:pPr>
      <w:numPr>
        <w:numId w:val="11"/>
      </w:numPr>
    </w:pPr>
  </w:style>
  <w:style w:type="paragraph" w:customStyle="1" w:styleId="Listletter1stlevelRYSE">
    <w:name w:val="List letter 1st level RYSE"/>
    <w:basedOn w:val="ZsysbasisRYSE"/>
    <w:uiPriority w:val="17"/>
    <w:qFormat/>
    <w:rsid w:val="003D0548"/>
    <w:pPr>
      <w:numPr>
        <w:ilvl w:val="1"/>
        <w:numId w:val="18"/>
      </w:numPr>
    </w:pPr>
  </w:style>
  <w:style w:type="paragraph" w:customStyle="1" w:styleId="Listletter2ndlevelRYSE">
    <w:name w:val="List letter 2nd level RYSE"/>
    <w:basedOn w:val="ZsysbasisRYSE"/>
    <w:uiPriority w:val="18"/>
    <w:qFormat/>
    <w:rsid w:val="003D0548"/>
    <w:pPr>
      <w:numPr>
        <w:ilvl w:val="2"/>
        <w:numId w:val="18"/>
      </w:numPr>
    </w:pPr>
  </w:style>
  <w:style w:type="paragraph" w:customStyle="1" w:styleId="Listletter3rdlevelRYSE">
    <w:name w:val="List letter 3rd level RYSE"/>
    <w:basedOn w:val="ZsysbasisRYSE"/>
    <w:uiPriority w:val="19"/>
    <w:qFormat/>
    <w:rsid w:val="003D0548"/>
    <w:pPr>
      <w:numPr>
        <w:ilvl w:val="3"/>
        <w:numId w:val="18"/>
      </w:numPr>
    </w:pPr>
  </w:style>
  <w:style w:type="paragraph" w:customStyle="1" w:styleId="ListletterbodytextRYSE">
    <w:name w:val="List letter body text RYSE"/>
    <w:basedOn w:val="ZsysbasisRYSE"/>
    <w:next w:val="BodytextRYSE"/>
    <w:uiPriority w:val="16"/>
    <w:qFormat/>
    <w:rsid w:val="003D0548"/>
    <w:pPr>
      <w:numPr>
        <w:numId w:val="18"/>
      </w:numPr>
    </w:pPr>
  </w:style>
  <w:style w:type="paragraph" w:customStyle="1" w:styleId="Listnumber1stlevelRYSE">
    <w:name w:val="List number 1st level RYSE"/>
    <w:basedOn w:val="ZsysbasisRYSE"/>
    <w:uiPriority w:val="21"/>
    <w:qFormat/>
    <w:rsid w:val="001D7E3F"/>
    <w:pPr>
      <w:numPr>
        <w:ilvl w:val="1"/>
        <w:numId w:val="16"/>
      </w:numPr>
    </w:pPr>
  </w:style>
  <w:style w:type="paragraph" w:customStyle="1" w:styleId="Listnumber2ndlevelRYSE">
    <w:name w:val="List number 2nd level RYSE"/>
    <w:basedOn w:val="ZsysbasisRYSE"/>
    <w:uiPriority w:val="22"/>
    <w:qFormat/>
    <w:rsid w:val="001D7E3F"/>
    <w:pPr>
      <w:numPr>
        <w:ilvl w:val="2"/>
        <w:numId w:val="16"/>
      </w:numPr>
    </w:pPr>
  </w:style>
  <w:style w:type="paragraph" w:customStyle="1" w:styleId="Listnumber3rdlevelRYSE">
    <w:name w:val="List number 3rd level RYSE"/>
    <w:basedOn w:val="ZsysbasisRYSE"/>
    <w:uiPriority w:val="23"/>
    <w:qFormat/>
    <w:rsid w:val="001D7E3F"/>
    <w:pPr>
      <w:numPr>
        <w:ilvl w:val="3"/>
        <w:numId w:val="16"/>
      </w:numPr>
    </w:pPr>
  </w:style>
  <w:style w:type="paragraph" w:customStyle="1" w:styleId="ListnumberbodytextRYSE">
    <w:name w:val="List number body text RYSE"/>
    <w:basedOn w:val="ZsysbasisRYSE"/>
    <w:next w:val="BodytextRYSE"/>
    <w:uiPriority w:val="20"/>
    <w:qFormat/>
    <w:rsid w:val="001D7E3F"/>
    <w:pPr>
      <w:numPr>
        <w:numId w:val="16"/>
      </w:numPr>
    </w:pPr>
  </w:style>
  <w:style w:type="numbering" w:customStyle="1" w:styleId="ListletterRYSE">
    <w:name w:val="List letter RYSE"/>
    <w:uiPriority w:val="99"/>
    <w:semiHidden/>
    <w:rsid w:val="003D0548"/>
    <w:pPr>
      <w:numPr>
        <w:numId w:val="17"/>
      </w:numPr>
    </w:pPr>
  </w:style>
  <w:style w:type="paragraph" w:customStyle="1" w:styleId="Listdash1stlevelRYSE">
    <w:name w:val="List dash 1st level RYSE"/>
    <w:basedOn w:val="ZsysbasisRYSE"/>
    <w:uiPriority w:val="24"/>
    <w:qFormat/>
    <w:rsid w:val="001D7E3F"/>
    <w:pPr>
      <w:numPr>
        <w:numId w:val="26"/>
      </w:numPr>
    </w:pPr>
  </w:style>
  <w:style w:type="paragraph" w:customStyle="1" w:styleId="Listdash2ndlevelRYSE">
    <w:name w:val="List dash 2nd level RYSE"/>
    <w:basedOn w:val="ZsysbasisRYSE"/>
    <w:uiPriority w:val="25"/>
    <w:qFormat/>
    <w:rsid w:val="001D7E3F"/>
    <w:pPr>
      <w:numPr>
        <w:ilvl w:val="1"/>
        <w:numId w:val="26"/>
      </w:numPr>
    </w:pPr>
  </w:style>
  <w:style w:type="paragraph" w:customStyle="1" w:styleId="Listdash3rdlevelRYSE">
    <w:name w:val="List dash 3rd level RYSE"/>
    <w:basedOn w:val="ZsysbasisRYSE"/>
    <w:uiPriority w:val="26"/>
    <w:qFormat/>
    <w:rsid w:val="001D7E3F"/>
    <w:pPr>
      <w:numPr>
        <w:ilvl w:val="2"/>
        <w:numId w:val="26"/>
      </w:numPr>
    </w:pPr>
  </w:style>
  <w:style w:type="numbering" w:customStyle="1" w:styleId="ListdashRYSE">
    <w:name w:val="List dash RYSE"/>
    <w:uiPriority w:val="99"/>
    <w:semiHidden/>
    <w:rsid w:val="001D7E3F"/>
    <w:pPr>
      <w:numPr>
        <w:numId w:val="12"/>
      </w:numPr>
    </w:pPr>
  </w:style>
  <w:style w:type="paragraph" w:customStyle="1" w:styleId="Liststandard1stlevelRYSE">
    <w:name w:val="List standard 1st level RYSE"/>
    <w:basedOn w:val="ZsysbasisRYSE"/>
    <w:uiPriority w:val="13"/>
    <w:qFormat/>
    <w:rsid w:val="001D7E3F"/>
    <w:pPr>
      <w:numPr>
        <w:numId w:val="24"/>
      </w:numPr>
    </w:pPr>
  </w:style>
  <w:style w:type="paragraph" w:customStyle="1" w:styleId="Liststandard2ndlevelRYSE">
    <w:name w:val="List standard 2nd level RYSE"/>
    <w:basedOn w:val="ZsysbasisRYSE"/>
    <w:uiPriority w:val="14"/>
    <w:qFormat/>
    <w:rsid w:val="001D7E3F"/>
    <w:pPr>
      <w:numPr>
        <w:ilvl w:val="1"/>
        <w:numId w:val="24"/>
      </w:numPr>
    </w:pPr>
  </w:style>
  <w:style w:type="paragraph" w:customStyle="1" w:styleId="Liststandard3rdlevelRYSE">
    <w:name w:val="List standard 3rd level RYSE"/>
    <w:basedOn w:val="ZsysbasisRYSE"/>
    <w:uiPriority w:val="15"/>
    <w:qFormat/>
    <w:rsid w:val="001D7E3F"/>
    <w:pPr>
      <w:numPr>
        <w:ilvl w:val="2"/>
        <w:numId w:val="24"/>
      </w:numPr>
    </w:pPr>
  </w:style>
  <w:style w:type="numbering" w:customStyle="1" w:styleId="ListstandardRYSE">
    <w:name w:val="List standard RYSE"/>
    <w:uiPriority w:val="99"/>
    <w:semiHidden/>
    <w:rsid w:val="007A3F67"/>
    <w:pPr>
      <w:numPr>
        <w:numId w:val="13"/>
      </w:numPr>
    </w:pPr>
  </w:style>
  <w:style w:type="paragraph" w:customStyle="1" w:styleId="PagenumberRYSE">
    <w:name w:val="Page number RYSE"/>
    <w:basedOn w:val="ZsysbasisRYSE"/>
    <w:uiPriority w:val="95"/>
    <w:rsid w:val="001D7E3F"/>
    <w:pPr>
      <w:spacing w:line="240" w:lineRule="exact"/>
    </w:pPr>
  </w:style>
  <w:style w:type="paragraph" w:customStyle="1" w:styleId="SubtitleRYSE">
    <w:name w:val="Subtitle RYSE"/>
    <w:basedOn w:val="ZsysbasisRYSE"/>
    <w:uiPriority w:val="95"/>
    <w:rsid w:val="00724F6B"/>
    <w:pPr>
      <w:keepLines/>
      <w:spacing w:line="640" w:lineRule="exact"/>
    </w:pPr>
    <w:rPr>
      <w:rFonts w:ascii="Oswald Light" w:hAnsi="Oswald Light"/>
      <w:caps/>
      <w:color w:val="A47319"/>
      <w:sz w:val="48"/>
    </w:rPr>
  </w:style>
  <w:style w:type="paragraph" w:customStyle="1" w:styleId="TitleRYSE">
    <w:name w:val="Title RYSE"/>
    <w:basedOn w:val="ZsysbasisRYSE"/>
    <w:uiPriority w:val="95"/>
    <w:qFormat/>
    <w:rsid w:val="00724F6B"/>
    <w:pPr>
      <w:keepLines/>
      <w:spacing w:line="480" w:lineRule="exact"/>
    </w:pPr>
    <w:rPr>
      <w:rFonts w:ascii="Oswald Medium" w:hAnsi="Oswald Medium"/>
      <w:caps/>
      <w:color w:val="A47319" w:themeColor="accent1"/>
      <w:sz w:val="28"/>
    </w:rPr>
  </w:style>
  <w:style w:type="character" w:styleId="Voetnootmarkering">
    <w:name w:val="footnote reference"/>
    <w:aliases w:val="Footnote reference RYSE"/>
    <w:basedOn w:val="Standaardalinea-lettertype"/>
    <w:uiPriority w:val="97"/>
    <w:unhideWhenUsed/>
    <w:rsid w:val="001D7E3F"/>
    <w:rPr>
      <w:vertAlign w:val="superscript"/>
    </w:rPr>
  </w:style>
  <w:style w:type="paragraph" w:styleId="Voetnoottekst">
    <w:name w:val="footnote text"/>
    <w:aliases w:val="Footnote text RYSE"/>
    <w:basedOn w:val="ZsysbasisRYSE"/>
    <w:link w:val="VoetnoottekstChar"/>
    <w:uiPriority w:val="97"/>
    <w:unhideWhenUsed/>
    <w:rsid w:val="001D7E3F"/>
    <w:rPr>
      <w:rFonts w:asciiTheme="minorHAnsi" w:hAnsiTheme="minorHAnsi"/>
      <w:sz w:val="15"/>
    </w:rPr>
  </w:style>
  <w:style w:type="character" w:customStyle="1" w:styleId="VoetnoottekstChar">
    <w:name w:val="Voetnoottekst Char"/>
    <w:aliases w:val="Footnote text RYSE Char"/>
    <w:basedOn w:val="Standaardalinea-lettertype"/>
    <w:link w:val="Voetnoottekst"/>
    <w:uiPriority w:val="97"/>
    <w:rsid w:val="00D13B41"/>
    <w:rPr>
      <w:rFonts w:asciiTheme="minorHAnsi" w:hAnsiTheme="minorHAnsi"/>
      <w:color w:val="110E17"/>
      <w:sz w:val="15"/>
    </w:rPr>
  </w:style>
  <w:style w:type="paragraph" w:customStyle="1" w:styleId="FootertextRYSE">
    <w:name w:val="Footer text RYSE"/>
    <w:basedOn w:val="ZsysbasisdocumentdataRYSE"/>
    <w:uiPriority w:val="95"/>
    <w:rsid w:val="000878B0"/>
  </w:style>
  <w:style w:type="paragraph" w:customStyle="1" w:styleId="ZsysbasisdocumentdataRYSE">
    <w:name w:val="Zsysbasisdocumentdata RYSE"/>
    <w:basedOn w:val="ZsysbasisRYSE"/>
    <w:next w:val="BodytextRYSE"/>
    <w:uiPriority w:val="96"/>
    <w:semiHidden/>
    <w:rsid w:val="003C2826"/>
    <w:pPr>
      <w:spacing w:line="240" w:lineRule="exact"/>
    </w:pPr>
    <w:rPr>
      <w:noProof/>
      <w:color w:val="110E17" w:themeColor="text1"/>
    </w:rPr>
  </w:style>
  <w:style w:type="paragraph" w:customStyle="1" w:styleId="ZsysbasistocRYSE">
    <w:name w:val="Zsysbasistoc RYSE"/>
    <w:basedOn w:val="ZsysbasisRYSE"/>
    <w:next w:val="BodytextRYSE"/>
    <w:uiPriority w:val="96"/>
    <w:semiHidden/>
    <w:rsid w:val="001D7E3F"/>
    <w:pPr>
      <w:ind w:left="709" w:right="567" w:hanging="709"/>
    </w:pPr>
  </w:style>
  <w:style w:type="paragraph" w:customStyle="1" w:styleId="ZsysonepointRYSE">
    <w:name w:val="Zsysonepoint RYSE"/>
    <w:basedOn w:val="ZsysbasisRYSE"/>
    <w:uiPriority w:val="96"/>
    <w:semiHidden/>
    <w:rsid w:val="001D7E3F"/>
    <w:pPr>
      <w:spacing w:line="20" w:lineRule="exact"/>
    </w:pPr>
    <w:rPr>
      <w:sz w:val="2"/>
    </w:rPr>
  </w:style>
  <w:style w:type="paragraph" w:customStyle="1" w:styleId="Zsysframepag11RYSE">
    <w:name w:val="Zsysframepag1_1 RYSE"/>
    <w:basedOn w:val="ZsysbasisRYSE"/>
    <w:next w:val="BodytextRYSE"/>
    <w:uiPriority w:val="96"/>
    <w:semiHidden/>
    <w:rsid w:val="007A54E0"/>
    <w:pPr>
      <w:framePr w:w="11907" w:h="4426" w:hRule="exact" w:wrap="around" w:vAnchor="page" w:hAnchor="page" w:yAlign="top"/>
    </w:pPr>
  </w:style>
  <w:style w:type="paragraph" w:customStyle="1" w:styleId="Indent1stlevelRYSE">
    <w:name w:val="Indent 1st level RYSE"/>
    <w:basedOn w:val="ZsysbasisRYSE"/>
    <w:uiPriority w:val="33"/>
    <w:qFormat/>
    <w:rsid w:val="001D7E3F"/>
    <w:pPr>
      <w:ind w:left="284"/>
    </w:pPr>
  </w:style>
  <w:style w:type="paragraph" w:customStyle="1" w:styleId="Indent2ndlevelRYSE">
    <w:name w:val="Indent 2nd level RYSE"/>
    <w:basedOn w:val="ZsysbasisRYSE"/>
    <w:uiPriority w:val="34"/>
    <w:qFormat/>
    <w:rsid w:val="001D7E3F"/>
    <w:pPr>
      <w:ind w:left="567"/>
    </w:pPr>
  </w:style>
  <w:style w:type="paragraph" w:customStyle="1" w:styleId="Indent3rdlevelRYSE">
    <w:name w:val="Indent 3rd level RYSE"/>
    <w:basedOn w:val="ZsysbasisRYSE"/>
    <w:uiPriority w:val="35"/>
    <w:qFormat/>
    <w:rsid w:val="001D7E3F"/>
    <w:pPr>
      <w:ind w:left="851"/>
    </w:pPr>
  </w:style>
  <w:style w:type="table" w:customStyle="1" w:styleId="TablewithoutformattingRYSE">
    <w:name w:val="Table without formatting RYSE"/>
    <w:basedOn w:val="Standaardtabel"/>
    <w:uiPriority w:val="99"/>
    <w:qFormat/>
    <w:rsid w:val="001D7E3F"/>
    <w:tblPr>
      <w:tblCellMar>
        <w:left w:w="0" w:type="dxa"/>
        <w:right w:w="0" w:type="dxa"/>
      </w:tblCellMar>
    </w:tblPr>
  </w:style>
  <w:style w:type="character" w:customStyle="1" w:styleId="zsysFldRYSE">
    <w:name w:val="zsysFld RYSE"/>
    <w:basedOn w:val="Standaardalinea-lettertype"/>
    <w:uiPriority w:val="96"/>
    <w:semiHidden/>
    <w:rsid w:val="001D7E3F"/>
    <w:rPr>
      <w:color w:val="000000"/>
      <w:bdr w:val="none" w:sz="0" w:space="0" w:color="auto"/>
      <w:shd w:val="clear" w:color="auto" w:fill="FFB15B"/>
    </w:rPr>
  </w:style>
  <w:style w:type="character" w:styleId="Tekstvantijdelijkeaanduiding">
    <w:name w:val="Placeholder Text"/>
    <w:aliases w:val="Placeholder RYSE"/>
    <w:basedOn w:val="zsysFldRYSE"/>
    <w:uiPriority w:val="99"/>
    <w:semiHidden/>
    <w:rsid w:val="00632CF8"/>
    <w:rPr>
      <w:color w:val="000000"/>
      <w:bdr w:val="none" w:sz="0" w:space="0" w:color="auto"/>
      <w:shd w:val="clear" w:color="auto" w:fill="FFB15B"/>
    </w:rPr>
  </w:style>
  <w:style w:type="table" w:styleId="Tabelraster">
    <w:name w:val="Table Grid"/>
    <w:basedOn w:val="Standaardtabel"/>
    <w:uiPriority w:val="99"/>
    <w:rsid w:val="00A45A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D-effectenvoortabel1">
    <w:name w:val="Table 3D effects 1"/>
    <w:basedOn w:val="Standaardtabel"/>
    <w:uiPriority w:val="99"/>
    <w:semiHidden/>
    <w:rsid w:val="00A45A62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rsid w:val="00A45A62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rsid w:val="00A45A6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envoudigetabel1">
    <w:name w:val="Table Simple 1"/>
    <w:basedOn w:val="Standaardtabel"/>
    <w:uiPriority w:val="99"/>
    <w:semiHidden/>
    <w:rsid w:val="00A45A62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rsid w:val="00A45A6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rsid w:val="00A45A6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rsid w:val="00A45A6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rsid w:val="00A45A6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rsid w:val="00A45A62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rsid w:val="00A45A6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rsid w:val="00A45A62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rsid w:val="00A45A62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rsid w:val="00A45A62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rsid w:val="00A45A62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rsid w:val="00A45A62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rsid w:val="00A45A62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rsid w:val="00A45A62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uiPriority w:val="99"/>
    <w:semiHidden/>
    <w:rsid w:val="00A45A6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rsid w:val="00A45A6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rsid w:val="00A45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rsid w:val="00A45A6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rsid w:val="00A45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rsid w:val="00A45A62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rsid w:val="00A45A62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rsid w:val="00A45A62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rsid w:val="00A45A62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rsid w:val="00A45A62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1">
    <w:name w:val="Table Subtle 1"/>
    <w:basedOn w:val="Standaardtabel"/>
    <w:uiPriority w:val="99"/>
    <w:semiHidden/>
    <w:rsid w:val="00A45A6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rsid w:val="00A45A6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rsid w:val="00A45A62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rsid w:val="00A45A62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rsid w:val="00A45A62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optekst">
    <w:name w:val="header"/>
    <w:basedOn w:val="ZsysbasisRYSE"/>
    <w:next w:val="BodytextRYSE"/>
    <w:link w:val="KoptekstChar"/>
    <w:uiPriority w:val="99"/>
    <w:semiHidden/>
    <w:rsid w:val="005D6750"/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5D6750"/>
    <w:rPr>
      <w:color w:val="110E17"/>
    </w:rPr>
  </w:style>
  <w:style w:type="paragraph" w:styleId="Voettekst">
    <w:name w:val="footer"/>
    <w:basedOn w:val="ZsysbasisRYSE"/>
    <w:next w:val="BodytextRYSE"/>
    <w:link w:val="VoettekstChar"/>
    <w:uiPriority w:val="99"/>
    <w:semiHidden/>
    <w:rsid w:val="000878B0"/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0878B0"/>
    <w:rPr>
      <w:color w:val="110E17"/>
    </w:rPr>
  </w:style>
  <w:style w:type="paragraph" w:styleId="Index1">
    <w:name w:val="index 1"/>
    <w:basedOn w:val="ZsysbasisRYSE"/>
    <w:next w:val="BodytextRYSE"/>
    <w:uiPriority w:val="99"/>
    <w:semiHidden/>
    <w:rsid w:val="001A63A7"/>
  </w:style>
  <w:style w:type="paragraph" w:styleId="Index2">
    <w:name w:val="index 2"/>
    <w:basedOn w:val="ZsysbasisRYSE"/>
    <w:next w:val="BodytextRYSE"/>
    <w:uiPriority w:val="99"/>
    <w:semiHidden/>
    <w:rsid w:val="001A63A7"/>
  </w:style>
  <w:style w:type="paragraph" w:styleId="Index3">
    <w:name w:val="index 3"/>
    <w:basedOn w:val="ZsysbasisRYSE"/>
    <w:next w:val="BodytextRYSE"/>
    <w:uiPriority w:val="99"/>
    <w:semiHidden/>
    <w:rsid w:val="001A63A7"/>
  </w:style>
  <w:style w:type="paragraph" w:styleId="Index4">
    <w:name w:val="index 4"/>
    <w:basedOn w:val="ZsysbasisRYSE"/>
    <w:next w:val="BodytextRYSE"/>
    <w:uiPriority w:val="99"/>
    <w:semiHidden/>
    <w:rsid w:val="001A63A7"/>
    <w:pPr>
      <w:ind w:left="720" w:hanging="181"/>
    </w:pPr>
  </w:style>
  <w:style w:type="paragraph" w:styleId="Index5">
    <w:name w:val="index 5"/>
    <w:basedOn w:val="ZsysbasisRYSE"/>
    <w:next w:val="BodytextRYSE"/>
    <w:uiPriority w:val="99"/>
    <w:semiHidden/>
    <w:rsid w:val="001A63A7"/>
    <w:pPr>
      <w:ind w:left="901" w:hanging="181"/>
    </w:pPr>
  </w:style>
  <w:style w:type="paragraph" w:styleId="Index6">
    <w:name w:val="index 6"/>
    <w:basedOn w:val="ZsysbasisRYSE"/>
    <w:next w:val="BodytextRYSE"/>
    <w:uiPriority w:val="99"/>
    <w:semiHidden/>
    <w:rsid w:val="001A63A7"/>
    <w:pPr>
      <w:ind w:left="1083" w:hanging="181"/>
    </w:pPr>
  </w:style>
  <w:style w:type="paragraph" w:styleId="Index7">
    <w:name w:val="index 7"/>
    <w:basedOn w:val="ZsysbasisRYSE"/>
    <w:next w:val="BodytextRYSE"/>
    <w:uiPriority w:val="99"/>
    <w:semiHidden/>
    <w:rsid w:val="001A63A7"/>
    <w:pPr>
      <w:ind w:left="1258" w:hanging="181"/>
    </w:pPr>
  </w:style>
  <w:style w:type="paragraph" w:styleId="Index8">
    <w:name w:val="index 8"/>
    <w:basedOn w:val="ZsysbasisRYSE"/>
    <w:next w:val="BodytextRYSE"/>
    <w:uiPriority w:val="99"/>
    <w:semiHidden/>
    <w:rsid w:val="001A63A7"/>
    <w:pPr>
      <w:ind w:left="1440" w:hanging="181"/>
    </w:pPr>
  </w:style>
  <w:style w:type="paragraph" w:styleId="Index9">
    <w:name w:val="index 9"/>
    <w:basedOn w:val="ZsysbasisRYSE"/>
    <w:next w:val="BodytextRYSE"/>
    <w:uiPriority w:val="99"/>
    <w:semiHidden/>
    <w:rsid w:val="001A63A7"/>
    <w:pPr>
      <w:ind w:left="1621" w:hanging="181"/>
    </w:pPr>
  </w:style>
  <w:style w:type="paragraph" w:styleId="Indexkop">
    <w:name w:val="index heading"/>
    <w:basedOn w:val="ZsysbasisRYSE"/>
    <w:next w:val="BodytextRYSE"/>
    <w:uiPriority w:val="99"/>
    <w:semiHidden/>
    <w:rsid w:val="001A63A7"/>
    <w:rPr>
      <w:rFonts w:eastAsiaTheme="majorEastAsia" w:cstheme="majorBidi"/>
      <w:bCs/>
    </w:rPr>
  </w:style>
  <w:style w:type="character" w:styleId="Regelnummer">
    <w:name w:val="line number"/>
    <w:basedOn w:val="Standaardalinea-lettertype"/>
    <w:uiPriority w:val="99"/>
    <w:semiHidden/>
    <w:rsid w:val="007910B2"/>
    <w:rPr>
      <w:color w:val="110E17"/>
    </w:rPr>
  </w:style>
  <w:style w:type="paragraph" w:styleId="Standaardinspringing">
    <w:name w:val="Normal Indent"/>
    <w:basedOn w:val="ZsysbasisRYSE"/>
    <w:next w:val="BodytextRYSE"/>
    <w:uiPriority w:val="99"/>
    <w:semiHidden/>
    <w:rsid w:val="007910B2"/>
    <w:pPr>
      <w:ind w:left="708"/>
    </w:pPr>
  </w:style>
  <w:style w:type="paragraph" w:styleId="Aanhef">
    <w:name w:val="Salutation"/>
    <w:basedOn w:val="ZsysbasisRYSE"/>
    <w:next w:val="BodytextRYSE"/>
    <w:link w:val="AanhefChar"/>
    <w:uiPriority w:val="99"/>
    <w:semiHidden/>
    <w:rsid w:val="00630409"/>
  </w:style>
  <w:style w:type="character" w:customStyle="1" w:styleId="AanhefChar">
    <w:name w:val="Aanhef Char"/>
    <w:basedOn w:val="Standaardalinea-lettertype"/>
    <w:link w:val="Aanhef"/>
    <w:uiPriority w:val="99"/>
    <w:semiHidden/>
    <w:rsid w:val="003A63DA"/>
    <w:rPr>
      <w:color w:val="110E17"/>
    </w:rPr>
  </w:style>
  <w:style w:type="paragraph" w:styleId="Adresenvelop">
    <w:name w:val="envelope address"/>
    <w:basedOn w:val="ZsysbasisRYSE"/>
    <w:next w:val="BodytextRYSE"/>
    <w:uiPriority w:val="99"/>
    <w:semiHidden/>
    <w:rsid w:val="003A63DA"/>
    <w:rPr>
      <w:rFonts w:eastAsiaTheme="majorEastAsia" w:cstheme="majorBidi"/>
      <w:szCs w:val="24"/>
    </w:rPr>
  </w:style>
  <w:style w:type="paragraph" w:styleId="Afsluiting">
    <w:name w:val="Closing"/>
    <w:basedOn w:val="ZsysbasisRYSE"/>
    <w:next w:val="BodytextRYSE"/>
    <w:link w:val="AfsluitingChar"/>
    <w:uiPriority w:val="99"/>
    <w:semiHidden/>
    <w:rsid w:val="003A63DA"/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3A63DA"/>
    <w:rPr>
      <w:color w:val="110E17"/>
    </w:rPr>
  </w:style>
  <w:style w:type="paragraph" w:styleId="Afzender">
    <w:name w:val="envelope return"/>
    <w:basedOn w:val="ZsysbasisRYSE"/>
    <w:next w:val="BodytextRYSE"/>
    <w:uiPriority w:val="99"/>
    <w:semiHidden/>
    <w:rsid w:val="003A63DA"/>
    <w:rPr>
      <w:rFonts w:eastAsiaTheme="majorEastAsia" w:cstheme="majorBidi"/>
    </w:rPr>
  </w:style>
  <w:style w:type="paragraph" w:styleId="Ballontekst">
    <w:name w:val="Balloon Text"/>
    <w:basedOn w:val="ZsysbasisRYSE"/>
    <w:next w:val="BodytextRYSE"/>
    <w:link w:val="BallontekstChar"/>
    <w:uiPriority w:val="99"/>
    <w:semiHidden/>
    <w:rsid w:val="00E448D0"/>
    <w:rPr>
      <w:rFonts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448D0"/>
    <w:rPr>
      <w:rFonts w:cs="Segoe UI"/>
      <w:color w:val="110E17"/>
    </w:rPr>
  </w:style>
  <w:style w:type="paragraph" w:styleId="Berichtkop">
    <w:name w:val="Message Header"/>
    <w:basedOn w:val="ZsysbasisRYSE"/>
    <w:next w:val="BodytextRYSE"/>
    <w:link w:val="BerichtkopChar"/>
    <w:uiPriority w:val="99"/>
    <w:semiHidden/>
    <w:rsid w:val="00E448D0"/>
    <w:rPr>
      <w:rFonts w:eastAsiaTheme="majorEastAsia" w:cstheme="majorBidi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E448D0"/>
    <w:rPr>
      <w:rFonts w:eastAsiaTheme="majorEastAsia" w:cstheme="majorBidi"/>
      <w:color w:val="110E17"/>
      <w:szCs w:val="24"/>
    </w:rPr>
  </w:style>
  <w:style w:type="paragraph" w:styleId="Bibliografie">
    <w:name w:val="Bibliography"/>
    <w:basedOn w:val="ZsysbasisRYSE"/>
    <w:next w:val="BodytextRYSE"/>
    <w:uiPriority w:val="99"/>
    <w:semiHidden/>
    <w:rsid w:val="00630409"/>
  </w:style>
  <w:style w:type="paragraph" w:styleId="Bloktekst">
    <w:name w:val="Block Text"/>
    <w:basedOn w:val="ZsysbasisRYSE"/>
    <w:next w:val="BodytextRYSE"/>
    <w:uiPriority w:val="99"/>
    <w:semiHidden/>
    <w:rsid w:val="00E448D0"/>
    <w:rPr>
      <w:rFonts w:eastAsiaTheme="minorEastAsia" w:cstheme="minorBidi"/>
      <w:iCs/>
    </w:rPr>
  </w:style>
  <w:style w:type="paragraph" w:styleId="Bronvermelding">
    <w:name w:val="table of authorities"/>
    <w:basedOn w:val="ZsysbasisRYSE"/>
    <w:next w:val="BodytextRYSE"/>
    <w:uiPriority w:val="99"/>
    <w:semiHidden/>
    <w:rsid w:val="00E448D0"/>
  </w:style>
  <w:style w:type="paragraph" w:styleId="Citaat">
    <w:name w:val="Quote"/>
    <w:basedOn w:val="ZsysbasisRYSE"/>
    <w:next w:val="BodytextRYSE"/>
    <w:link w:val="CitaatChar"/>
    <w:uiPriority w:val="99"/>
    <w:semiHidden/>
    <w:rsid w:val="00E448D0"/>
    <w:rPr>
      <w:i/>
      <w:iCs/>
      <w:color w:val="473B6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99"/>
    <w:semiHidden/>
    <w:rsid w:val="00E448D0"/>
    <w:rPr>
      <w:i/>
      <w:iCs/>
      <w:color w:val="473B60" w:themeColor="text1" w:themeTint="BF"/>
    </w:rPr>
  </w:style>
  <w:style w:type="paragraph" w:styleId="Datum">
    <w:name w:val="Date"/>
    <w:basedOn w:val="ZsysbasisRYSE"/>
    <w:next w:val="BodytextRYSE"/>
    <w:link w:val="DatumChar"/>
    <w:uiPriority w:val="99"/>
    <w:semiHidden/>
    <w:rsid w:val="00630409"/>
  </w:style>
  <w:style w:type="character" w:customStyle="1" w:styleId="DatumChar">
    <w:name w:val="Datum Char"/>
    <w:basedOn w:val="Standaardalinea-lettertype"/>
    <w:link w:val="Datum"/>
    <w:uiPriority w:val="99"/>
    <w:semiHidden/>
    <w:rsid w:val="00E448D0"/>
    <w:rPr>
      <w:color w:val="110E17"/>
    </w:rPr>
  </w:style>
  <w:style w:type="paragraph" w:styleId="Documentstructuur">
    <w:name w:val="Document Map"/>
    <w:basedOn w:val="ZsysbasisRYSE"/>
    <w:next w:val="BodytextRYSE"/>
    <w:link w:val="DocumentstructuurChar"/>
    <w:uiPriority w:val="99"/>
    <w:semiHidden/>
    <w:rsid w:val="00E448D0"/>
    <w:rPr>
      <w:rFonts w:cs="Segoe UI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E448D0"/>
    <w:rPr>
      <w:rFonts w:cs="Segoe UI"/>
      <w:color w:val="110E17"/>
      <w:szCs w:val="16"/>
    </w:rPr>
  </w:style>
  <w:style w:type="paragraph" w:styleId="Duidelijkcitaat">
    <w:name w:val="Intense Quote"/>
    <w:basedOn w:val="ZsysbasisRYSE"/>
    <w:next w:val="BodytextRYSE"/>
    <w:link w:val="DuidelijkcitaatChar"/>
    <w:uiPriority w:val="99"/>
    <w:semiHidden/>
    <w:rsid w:val="001A63A7"/>
    <w:pPr>
      <w:jc w:val="center"/>
    </w:pPr>
    <w:rPr>
      <w:b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99"/>
    <w:semiHidden/>
    <w:rsid w:val="001A63A7"/>
    <w:rPr>
      <w:b/>
      <w:i/>
      <w:iCs/>
      <w:color w:val="110E17"/>
    </w:rPr>
  </w:style>
  <w:style w:type="paragraph" w:styleId="E-mailhandtekening">
    <w:name w:val="E-mail Signature"/>
    <w:basedOn w:val="ZsysbasisRYSE"/>
    <w:link w:val="E-mailhandtekeningChar"/>
    <w:uiPriority w:val="99"/>
    <w:semiHidden/>
    <w:rsid w:val="00630409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2E7CC6"/>
    <w:rPr>
      <w:color w:val="110E17"/>
    </w:rPr>
  </w:style>
  <w:style w:type="paragraph" w:styleId="Geenafstand">
    <w:name w:val="No Spacing"/>
    <w:uiPriority w:val="99"/>
    <w:semiHidden/>
    <w:rsid w:val="00630409"/>
    <w:pPr>
      <w:spacing w:line="240" w:lineRule="auto"/>
    </w:pPr>
  </w:style>
  <w:style w:type="paragraph" w:styleId="Handtekening">
    <w:name w:val="Signature"/>
    <w:basedOn w:val="ZsysbasisRYSE"/>
    <w:next w:val="BodytextRYSE"/>
    <w:link w:val="HandtekeningChar"/>
    <w:uiPriority w:val="99"/>
    <w:semiHidden/>
    <w:rsid w:val="001A63A7"/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1A63A7"/>
    <w:rPr>
      <w:color w:val="110E17"/>
    </w:rPr>
  </w:style>
  <w:style w:type="character" w:styleId="Hashtag">
    <w:name w:val="Hashtag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paragraph" w:styleId="HTML-voorafopgemaakt">
    <w:name w:val="HTML Preformatted"/>
    <w:basedOn w:val="Standaard"/>
    <w:link w:val="HTML-voorafopgemaaktChar"/>
    <w:uiPriority w:val="99"/>
    <w:semiHidden/>
    <w:rsid w:val="00630409"/>
    <w:pPr>
      <w:spacing w:line="240" w:lineRule="auto"/>
    </w:pPr>
    <w:rPr>
      <w:rFonts w:ascii="Consolas" w:hAnsi="Consolas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630409"/>
    <w:rPr>
      <w:rFonts w:ascii="Consolas" w:hAnsi="Consolas"/>
      <w:color w:val="110E17"/>
      <w:szCs w:val="20"/>
    </w:rPr>
  </w:style>
  <w:style w:type="character" w:styleId="HTMLCode">
    <w:name w:val="HTML Code"/>
    <w:basedOn w:val="Standaardalinea-lettertype"/>
    <w:uiPriority w:val="99"/>
    <w:semiHidden/>
    <w:rsid w:val="00630409"/>
    <w:rPr>
      <w:rFonts w:ascii="Consolas" w:hAnsi="Consolas"/>
      <w:color w:val="110E17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rsid w:val="00630409"/>
    <w:rPr>
      <w:i/>
      <w:iCs/>
      <w:color w:val="110E17"/>
    </w:rPr>
  </w:style>
  <w:style w:type="character" w:styleId="HTMLVariable">
    <w:name w:val="HTML Variable"/>
    <w:basedOn w:val="Standaardalinea-lettertype"/>
    <w:uiPriority w:val="99"/>
    <w:semiHidden/>
    <w:rsid w:val="00630409"/>
    <w:rPr>
      <w:i/>
      <w:iCs/>
      <w:color w:val="110E17"/>
    </w:rPr>
  </w:style>
  <w:style w:type="character" w:styleId="HTML-acroniem">
    <w:name w:val="HTML Acronym"/>
    <w:basedOn w:val="Standaardalinea-lettertype"/>
    <w:uiPriority w:val="99"/>
    <w:semiHidden/>
    <w:rsid w:val="00630409"/>
    <w:rPr>
      <w:color w:val="110E17"/>
    </w:rPr>
  </w:style>
  <w:style w:type="paragraph" w:styleId="HTML-adres">
    <w:name w:val="HTML Address"/>
    <w:basedOn w:val="Standaard"/>
    <w:link w:val="HTML-adresChar"/>
    <w:uiPriority w:val="99"/>
    <w:semiHidden/>
    <w:rsid w:val="00630409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630409"/>
    <w:rPr>
      <w:i/>
      <w:iCs/>
      <w:color w:val="110E17"/>
    </w:rPr>
  </w:style>
  <w:style w:type="character" w:styleId="HTML-citaat">
    <w:name w:val="HTML Cite"/>
    <w:basedOn w:val="Standaardalinea-lettertype"/>
    <w:uiPriority w:val="99"/>
    <w:semiHidden/>
    <w:rsid w:val="00630409"/>
    <w:rPr>
      <w:i/>
      <w:iCs/>
      <w:color w:val="110E17"/>
    </w:rPr>
  </w:style>
  <w:style w:type="character" w:styleId="HTML-schrijfmachine">
    <w:name w:val="HTML Typewriter"/>
    <w:basedOn w:val="Standaardalinea-lettertype"/>
    <w:uiPriority w:val="99"/>
    <w:semiHidden/>
    <w:rsid w:val="00630409"/>
    <w:rPr>
      <w:rFonts w:ascii="Consolas" w:hAnsi="Consolas"/>
      <w:color w:val="110E17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rsid w:val="00630409"/>
    <w:rPr>
      <w:rFonts w:ascii="Consolas" w:hAnsi="Consolas"/>
      <w:color w:val="110E17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rsid w:val="00630409"/>
    <w:rPr>
      <w:rFonts w:ascii="Consolas" w:hAnsi="Consolas"/>
      <w:color w:val="110E17"/>
      <w:sz w:val="24"/>
      <w:szCs w:val="24"/>
    </w:rPr>
  </w:style>
  <w:style w:type="character" w:styleId="Intensievebenadrukking">
    <w:name w:val="Intense Emphasis"/>
    <w:basedOn w:val="Standaardalinea-lettertype"/>
    <w:uiPriority w:val="99"/>
    <w:semiHidden/>
    <w:rsid w:val="001A63A7"/>
    <w:rPr>
      <w:i/>
      <w:iCs/>
      <w:color w:val="auto"/>
    </w:rPr>
  </w:style>
  <w:style w:type="character" w:styleId="Intensieveverwijzing">
    <w:name w:val="Intense Reference"/>
    <w:basedOn w:val="Standaardalinea-lettertype"/>
    <w:uiPriority w:val="99"/>
    <w:semiHidden/>
    <w:rsid w:val="001A63A7"/>
    <w:rPr>
      <w:b/>
      <w:bCs/>
      <w:smallCaps/>
      <w:color w:val="auto"/>
      <w:spacing w:val="5"/>
    </w:rPr>
  </w:style>
  <w:style w:type="paragraph" w:styleId="Kopbronvermelding">
    <w:name w:val="toa heading"/>
    <w:basedOn w:val="ZsysbasisRYSE"/>
    <w:next w:val="BodytextRYSE"/>
    <w:uiPriority w:val="99"/>
    <w:semiHidden/>
    <w:rsid w:val="001A63A7"/>
    <w:rPr>
      <w:rFonts w:eastAsiaTheme="majorEastAsia" w:cstheme="majorBidi"/>
      <w:bCs/>
      <w:szCs w:val="24"/>
    </w:rPr>
  </w:style>
  <w:style w:type="paragraph" w:styleId="Kopvaninhoudsopgave">
    <w:name w:val="TOC Heading"/>
    <w:basedOn w:val="Kop1"/>
    <w:next w:val="BodytextRYSE"/>
    <w:uiPriority w:val="99"/>
    <w:semiHidden/>
    <w:rsid w:val="001A63A7"/>
    <w:pPr>
      <w:numPr>
        <w:numId w:val="0"/>
      </w:numPr>
      <w:spacing w:before="240"/>
      <w:outlineLvl w:val="9"/>
    </w:pPr>
    <w:rPr>
      <w:rFonts w:eastAsiaTheme="majorEastAsia" w:cstheme="majorBidi"/>
      <w:b/>
      <w:bCs w:val="0"/>
    </w:rPr>
  </w:style>
  <w:style w:type="paragraph" w:styleId="Lijst">
    <w:name w:val="List"/>
    <w:basedOn w:val="ZsysbasisRYSE"/>
    <w:next w:val="BodytextRYSE"/>
    <w:uiPriority w:val="99"/>
    <w:semiHidden/>
    <w:rsid w:val="00B454E0"/>
    <w:pPr>
      <w:ind w:left="284" w:hanging="284"/>
      <w:contextualSpacing/>
    </w:pPr>
  </w:style>
  <w:style w:type="paragraph" w:styleId="Lijst2">
    <w:name w:val="List 2"/>
    <w:basedOn w:val="ZsysbasisRYSE"/>
    <w:next w:val="BodytextRYSE"/>
    <w:uiPriority w:val="99"/>
    <w:semiHidden/>
    <w:rsid w:val="00B454E0"/>
    <w:pPr>
      <w:ind w:left="568" w:hanging="284"/>
      <w:contextualSpacing/>
    </w:pPr>
  </w:style>
  <w:style w:type="paragraph" w:styleId="Lijst3">
    <w:name w:val="List 3"/>
    <w:basedOn w:val="ZsysbasisRYSE"/>
    <w:next w:val="BodytextRYSE"/>
    <w:uiPriority w:val="99"/>
    <w:semiHidden/>
    <w:rsid w:val="00630409"/>
    <w:pPr>
      <w:ind w:left="849" w:hanging="283"/>
      <w:contextualSpacing/>
    </w:pPr>
  </w:style>
  <w:style w:type="paragraph" w:styleId="Lijst4">
    <w:name w:val="List 4"/>
    <w:basedOn w:val="ZsysbasisRYSE"/>
    <w:next w:val="BodytextRYSE"/>
    <w:uiPriority w:val="99"/>
    <w:semiHidden/>
    <w:rsid w:val="00630409"/>
    <w:pPr>
      <w:ind w:left="1132" w:hanging="283"/>
      <w:contextualSpacing/>
    </w:pPr>
  </w:style>
  <w:style w:type="paragraph" w:styleId="Lijst5">
    <w:name w:val="List 5"/>
    <w:basedOn w:val="ZsysbasisRYSE"/>
    <w:next w:val="BodytextRYSE"/>
    <w:uiPriority w:val="99"/>
    <w:semiHidden/>
    <w:rsid w:val="00630409"/>
    <w:pPr>
      <w:ind w:left="1415" w:hanging="283"/>
      <w:contextualSpacing/>
    </w:pPr>
  </w:style>
  <w:style w:type="paragraph" w:styleId="Lijstopsomteken">
    <w:name w:val="List Bullet"/>
    <w:basedOn w:val="ZsysbasisRYSE"/>
    <w:next w:val="BodytextRYSE"/>
    <w:uiPriority w:val="99"/>
    <w:semiHidden/>
    <w:rsid w:val="00B454E0"/>
    <w:pPr>
      <w:numPr>
        <w:numId w:val="1"/>
      </w:numPr>
      <w:ind w:left="357" w:hanging="357"/>
      <w:contextualSpacing/>
    </w:pPr>
  </w:style>
  <w:style w:type="paragraph" w:styleId="Lijstopsomteken2">
    <w:name w:val="List Bullet 2"/>
    <w:basedOn w:val="ZsysbasisRYSE"/>
    <w:next w:val="BodytextRYSE"/>
    <w:uiPriority w:val="99"/>
    <w:semiHidden/>
    <w:rsid w:val="00630409"/>
    <w:pPr>
      <w:numPr>
        <w:numId w:val="2"/>
      </w:numPr>
      <w:contextualSpacing/>
    </w:pPr>
  </w:style>
  <w:style w:type="paragraph" w:styleId="Lijstopsomteken3">
    <w:name w:val="List Bullet 3"/>
    <w:basedOn w:val="ZsysbasisRYSE"/>
    <w:next w:val="BodytextRYSE"/>
    <w:uiPriority w:val="99"/>
    <w:semiHidden/>
    <w:rsid w:val="00630409"/>
    <w:pPr>
      <w:numPr>
        <w:numId w:val="3"/>
      </w:numPr>
      <w:contextualSpacing/>
    </w:pPr>
  </w:style>
  <w:style w:type="paragraph" w:styleId="Lijstopsomteken4">
    <w:name w:val="List Bullet 4"/>
    <w:basedOn w:val="ZsysbasisRYSE"/>
    <w:next w:val="BodytextRYSE"/>
    <w:uiPriority w:val="99"/>
    <w:semiHidden/>
    <w:rsid w:val="00630409"/>
    <w:pPr>
      <w:numPr>
        <w:numId w:val="4"/>
      </w:numPr>
      <w:contextualSpacing/>
    </w:pPr>
  </w:style>
  <w:style w:type="paragraph" w:styleId="Lijstopsomteken5">
    <w:name w:val="List Bullet 5"/>
    <w:basedOn w:val="ZsysbasisRYSE"/>
    <w:next w:val="BodytextRYSE"/>
    <w:uiPriority w:val="99"/>
    <w:semiHidden/>
    <w:rsid w:val="00630409"/>
    <w:pPr>
      <w:numPr>
        <w:numId w:val="5"/>
      </w:numPr>
      <w:contextualSpacing/>
    </w:pPr>
  </w:style>
  <w:style w:type="paragraph" w:styleId="Lijstalinea">
    <w:name w:val="List Paragraph"/>
    <w:basedOn w:val="ZsysbasisRYSE"/>
    <w:next w:val="BodytextRYSE"/>
    <w:uiPriority w:val="99"/>
    <w:semiHidden/>
    <w:rsid w:val="00630409"/>
    <w:pPr>
      <w:ind w:left="720"/>
      <w:contextualSpacing/>
    </w:pPr>
  </w:style>
  <w:style w:type="paragraph" w:styleId="Lijstnummering">
    <w:name w:val="List Number"/>
    <w:basedOn w:val="ZsysbasisRYSE"/>
    <w:next w:val="BodytextRYSE"/>
    <w:uiPriority w:val="99"/>
    <w:semiHidden/>
    <w:rsid w:val="00B454E0"/>
    <w:pPr>
      <w:numPr>
        <w:numId w:val="6"/>
      </w:numPr>
      <w:ind w:left="357" w:hanging="357"/>
      <w:contextualSpacing/>
    </w:pPr>
  </w:style>
  <w:style w:type="paragraph" w:styleId="Lijstnummering2">
    <w:name w:val="List Number 2"/>
    <w:basedOn w:val="ZsysbasisRYSE"/>
    <w:next w:val="BodytextRYSE"/>
    <w:uiPriority w:val="99"/>
    <w:semiHidden/>
    <w:rsid w:val="00630409"/>
    <w:pPr>
      <w:numPr>
        <w:numId w:val="7"/>
      </w:numPr>
      <w:contextualSpacing/>
    </w:pPr>
  </w:style>
  <w:style w:type="paragraph" w:styleId="Lijstnummering3">
    <w:name w:val="List Number 3"/>
    <w:basedOn w:val="ZsysbasisRYSE"/>
    <w:next w:val="BodytextRYSE"/>
    <w:uiPriority w:val="99"/>
    <w:semiHidden/>
    <w:rsid w:val="00630409"/>
    <w:pPr>
      <w:numPr>
        <w:numId w:val="8"/>
      </w:numPr>
      <w:contextualSpacing/>
    </w:pPr>
  </w:style>
  <w:style w:type="paragraph" w:styleId="Lijstnummering4">
    <w:name w:val="List Number 4"/>
    <w:basedOn w:val="ZsysbasisRYSE"/>
    <w:next w:val="BodytextRYSE"/>
    <w:uiPriority w:val="99"/>
    <w:semiHidden/>
    <w:rsid w:val="00630409"/>
    <w:pPr>
      <w:numPr>
        <w:numId w:val="9"/>
      </w:numPr>
      <w:contextualSpacing/>
    </w:pPr>
  </w:style>
  <w:style w:type="paragraph" w:styleId="Lijstnummering5">
    <w:name w:val="List Number 5"/>
    <w:basedOn w:val="ZsysbasisRYSE"/>
    <w:next w:val="BodytextRYSE"/>
    <w:uiPriority w:val="99"/>
    <w:semiHidden/>
    <w:rsid w:val="00630409"/>
    <w:pPr>
      <w:numPr>
        <w:numId w:val="10"/>
      </w:numPr>
      <w:contextualSpacing/>
    </w:pPr>
  </w:style>
  <w:style w:type="paragraph" w:styleId="Lijstvoortzetting">
    <w:name w:val="List Continue"/>
    <w:basedOn w:val="ZsysbasisRYSE"/>
    <w:next w:val="BodytextRYSE"/>
    <w:uiPriority w:val="99"/>
    <w:semiHidden/>
    <w:rsid w:val="00630409"/>
    <w:pPr>
      <w:spacing w:after="120"/>
      <w:ind w:left="283"/>
      <w:contextualSpacing/>
    </w:pPr>
  </w:style>
  <w:style w:type="paragraph" w:styleId="Lijstvoortzetting2">
    <w:name w:val="List Continue 2"/>
    <w:basedOn w:val="ZsysbasisRYSE"/>
    <w:next w:val="BodytextRYSE"/>
    <w:uiPriority w:val="99"/>
    <w:semiHidden/>
    <w:rsid w:val="00630409"/>
    <w:pPr>
      <w:spacing w:after="120"/>
      <w:ind w:left="566"/>
      <w:contextualSpacing/>
    </w:pPr>
  </w:style>
  <w:style w:type="paragraph" w:styleId="Lijstvoortzetting3">
    <w:name w:val="List Continue 3"/>
    <w:basedOn w:val="ZsysbasisRYSE"/>
    <w:next w:val="BodytextRYSE"/>
    <w:uiPriority w:val="99"/>
    <w:semiHidden/>
    <w:rsid w:val="00630409"/>
    <w:pPr>
      <w:spacing w:after="120"/>
      <w:ind w:left="849"/>
      <w:contextualSpacing/>
    </w:pPr>
  </w:style>
  <w:style w:type="paragraph" w:styleId="Lijstvoortzetting4">
    <w:name w:val="List Continue 4"/>
    <w:basedOn w:val="ZsysbasisRYSE"/>
    <w:next w:val="BodytextRYSE"/>
    <w:uiPriority w:val="99"/>
    <w:semiHidden/>
    <w:rsid w:val="00630409"/>
    <w:pPr>
      <w:spacing w:after="120"/>
      <w:ind w:left="1132"/>
      <w:contextualSpacing/>
    </w:pPr>
  </w:style>
  <w:style w:type="paragraph" w:styleId="Lijstvoortzetting5">
    <w:name w:val="List Continue 5"/>
    <w:basedOn w:val="ZsysbasisRYSE"/>
    <w:next w:val="BodytextRYSE"/>
    <w:uiPriority w:val="99"/>
    <w:semiHidden/>
    <w:rsid w:val="00630409"/>
    <w:pPr>
      <w:spacing w:after="120"/>
      <w:ind w:left="1415"/>
      <w:contextualSpacing/>
    </w:pPr>
  </w:style>
  <w:style w:type="paragraph" w:styleId="Macrotekst">
    <w:name w:val="macro"/>
    <w:basedOn w:val="ZsysbasisRYSE"/>
    <w:next w:val="BodytextRYSE"/>
    <w:link w:val="MacrotekstChar"/>
    <w:uiPriority w:val="99"/>
    <w:semiHidden/>
    <w:rsid w:val="00C9251C"/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C9251C"/>
    <w:rPr>
      <w:color w:val="110E17"/>
      <w:szCs w:val="20"/>
    </w:rPr>
  </w:style>
  <w:style w:type="character" w:styleId="Nadruk">
    <w:name w:val="Emphasis"/>
    <w:basedOn w:val="Standaardalinea-lettertype"/>
    <w:uiPriority w:val="99"/>
    <w:semiHidden/>
    <w:rsid w:val="00630409"/>
    <w:rPr>
      <w:i/>
      <w:iCs/>
      <w:color w:val="110E17"/>
    </w:rPr>
  </w:style>
  <w:style w:type="paragraph" w:styleId="Normaalweb">
    <w:name w:val="Normal (Web)"/>
    <w:basedOn w:val="ZsysbasisRYSE"/>
    <w:next w:val="BodytextRYSE"/>
    <w:uiPriority w:val="99"/>
    <w:semiHidden/>
    <w:rsid w:val="00C9251C"/>
    <w:rPr>
      <w:rFonts w:cs="Times New Roman"/>
      <w:szCs w:val="24"/>
    </w:rPr>
  </w:style>
  <w:style w:type="paragraph" w:styleId="Notitiekop">
    <w:name w:val="Note Heading"/>
    <w:basedOn w:val="ZsysbasisRYSE"/>
    <w:next w:val="BodytextRYSE"/>
    <w:link w:val="NotitiekopChar"/>
    <w:uiPriority w:val="99"/>
    <w:semiHidden/>
    <w:rsid w:val="00C9251C"/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C9251C"/>
    <w:rPr>
      <w:color w:val="110E17"/>
    </w:rPr>
  </w:style>
  <w:style w:type="paragraph" w:styleId="Ondertitel">
    <w:name w:val="Subtitle"/>
    <w:basedOn w:val="ZsysbasisRYSE"/>
    <w:next w:val="BodytextRYSE"/>
    <w:link w:val="OndertitelChar"/>
    <w:uiPriority w:val="99"/>
    <w:semiHidden/>
    <w:rsid w:val="00C9251C"/>
    <w:pPr>
      <w:numPr>
        <w:ilvl w:val="1"/>
      </w:numPr>
    </w:pPr>
    <w:rPr>
      <w:rFonts w:eastAsiaTheme="minorEastAsia" w:cstheme="minorBidi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99"/>
    <w:semiHidden/>
    <w:rsid w:val="00C9251C"/>
    <w:rPr>
      <w:rFonts w:eastAsiaTheme="minorEastAsia" w:cstheme="minorBidi"/>
      <w:color w:val="110E17"/>
      <w:szCs w:val="22"/>
    </w:rPr>
  </w:style>
  <w:style w:type="paragraph" w:styleId="Tekstopmerking">
    <w:name w:val="annotation text"/>
    <w:basedOn w:val="ZsysbasisRYSE"/>
    <w:next w:val="BodytextRYSE"/>
    <w:link w:val="TekstopmerkingChar"/>
    <w:uiPriority w:val="99"/>
    <w:semiHidden/>
    <w:rsid w:val="000878B0"/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878B0"/>
    <w:rPr>
      <w:color w:val="110E17"/>
      <w:szCs w:val="20"/>
    </w:rPr>
  </w:style>
  <w:style w:type="paragraph" w:styleId="Onderwerpvanopmerking">
    <w:name w:val="annotation subject"/>
    <w:basedOn w:val="ZsysbasisRYSE"/>
    <w:next w:val="BodytextRYSE"/>
    <w:link w:val="OnderwerpvanopmerkingChar"/>
    <w:uiPriority w:val="99"/>
    <w:semiHidden/>
    <w:rsid w:val="0063040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9251C"/>
    <w:rPr>
      <w:b/>
      <w:bCs/>
      <w:color w:val="110E17"/>
      <w:szCs w:val="20"/>
    </w:rPr>
  </w:style>
  <w:style w:type="character" w:styleId="Onopgelostemelding">
    <w:name w:val="Unresolved Mention"/>
    <w:basedOn w:val="Standaardalinea-lettertype"/>
    <w:uiPriority w:val="99"/>
    <w:semiHidden/>
    <w:rsid w:val="00630409"/>
    <w:rPr>
      <w:color w:val="605E5C"/>
      <w:shd w:val="clear" w:color="auto" w:fill="E1DFDD"/>
    </w:rPr>
  </w:style>
  <w:style w:type="character" w:styleId="Paginanummer">
    <w:name w:val="page number"/>
    <w:basedOn w:val="Standaardalinea-lettertype"/>
    <w:uiPriority w:val="99"/>
    <w:semiHidden/>
    <w:rsid w:val="00630409"/>
    <w:rPr>
      <w:color w:val="110E17"/>
    </w:rPr>
  </w:style>
  <w:style w:type="paragraph" w:styleId="Plattetekst">
    <w:name w:val="Body Text"/>
    <w:basedOn w:val="ZsysbasisRYSE"/>
    <w:next w:val="BodytextRYSE"/>
    <w:link w:val="PlattetekstChar"/>
    <w:uiPriority w:val="99"/>
    <w:semiHidden/>
    <w:rsid w:val="001C44A9"/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1C44A9"/>
    <w:rPr>
      <w:color w:val="110E17"/>
    </w:rPr>
  </w:style>
  <w:style w:type="paragraph" w:styleId="Plattetekst2">
    <w:name w:val="Body Text 2"/>
    <w:basedOn w:val="ZsysbasisRYSE"/>
    <w:next w:val="BodytextRYSE"/>
    <w:link w:val="Plattetekst2Char"/>
    <w:uiPriority w:val="99"/>
    <w:semiHidden/>
    <w:rsid w:val="001C44A9"/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1C44A9"/>
    <w:rPr>
      <w:color w:val="110E17"/>
    </w:rPr>
  </w:style>
  <w:style w:type="paragraph" w:styleId="Plattetekst3">
    <w:name w:val="Body Text 3"/>
    <w:basedOn w:val="ZsysbasisRYSE"/>
    <w:next w:val="BodytextRYSE"/>
    <w:link w:val="Plattetekst3Char"/>
    <w:uiPriority w:val="99"/>
    <w:semiHidden/>
    <w:rsid w:val="001C44A9"/>
    <w:rPr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1C44A9"/>
    <w:rPr>
      <w:color w:val="110E17"/>
      <w:szCs w:val="16"/>
    </w:rPr>
  </w:style>
  <w:style w:type="paragraph" w:styleId="Platteteksteersteinspringing">
    <w:name w:val="Body Text First Indent"/>
    <w:basedOn w:val="ZsysbasisRYSE"/>
    <w:next w:val="BodytextRYSE"/>
    <w:link w:val="PlatteteksteersteinspringingChar"/>
    <w:uiPriority w:val="99"/>
    <w:semiHidden/>
    <w:rsid w:val="001C44A9"/>
    <w:pPr>
      <w:ind w:firstLine="357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1C44A9"/>
    <w:rPr>
      <w:color w:val="110E17"/>
    </w:rPr>
  </w:style>
  <w:style w:type="paragraph" w:styleId="Plattetekstinspringen">
    <w:name w:val="Body Text Indent"/>
    <w:basedOn w:val="ZsysbasisRYSE"/>
    <w:next w:val="BodytextRYSE"/>
    <w:link w:val="PlattetekstinspringenChar"/>
    <w:uiPriority w:val="99"/>
    <w:semiHidden/>
    <w:rsid w:val="001C44A9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1C44A9"/>
    <w:rPr>
      <w:color w:val="110E17"/>
    </w:rPr>
  </w:style>
  <w:style w:type="paragraph" w:styleId="Platteteksteersteinspringing2">
    <w:name w:val="Body Text First Indent 2"/>
    <w:basedOn w:val="ZsysbasisRYSE"/>
    <w:next w:val="BodytextRYSE"/>
    <w:link w:val="Platteteksteersteinspringing2Char"/>
    <w:uiPriority w:val="99"/>
    <w:semiHidden/>
    <w:rsid w:val="00630409"/>
    <w:pPr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1C44A9"/>
    <w:rPr>
      <w:color w:val="110E17"/>
    </w:rPr>
  </w:style>
  <w:style w:type="paragraph" w:styleId="Plattetekstinspringen2">
    <w:name w:val="Body Text Indent 2"/>
    <w:basedOn w:val="ZsysbasisRYSE"/>
    <w:next w:val="BodytextRYSE"/>
    <w:link w:val="Plattetekstinspringen2Char"/>
    <w:uiPriority w:val="99"/>
    <w:semiHidden/>
    <w:rsid w:val="001C44A9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1C44A9"/>
    <w:rPr>
      <w:color w:val="110E17"/>
    </w:rPr>
  </w:style>
  <w:style w:type="paragraph" w:styleId="Plattetekstinspringen3">
    <w:name w:val="Body Text Indent 3"/>
    <w:basedOn w:val="ZsysbasisRYSE"/>
    <w:next w:val="BodytextRYSE"/>
    <w:link w:val="Plattetekstinspringen3Char"/>
    <w:uiPriority w:val="99"/>
    <w:semiHidden/>
    <w:rsid w:val="001C44A9"/>
    <w:pPr>
      <w:spacing w:after="120"/>
      <w:ind w:left="283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1C44A9"/>
    <w:rPr>
      <w:color w:val="110E17"/>
      <w:szCs w:val="16"/>
    </w:rPr>
  </w:style>
  <w:style w:type="character" w:styleId="Slimmehyperlink">
    <w:name w:val="Smart Hyperlink"/>
    <w:basedOn w:val="Standaardalinea-lettertype"/>
    <w:uiPriority w:val="99"/>
    <w:semiHidden/>
    <w:rsid w:val="00630409"/>
    <w:rPr>
      <w:color w:val="110E17"/>
      <w:u w:val="dotted"/>
    </w:rPr>
  </w:style>
  <w:style w:type="character" w:styleId="SmartLink">
    <w:name w:val="Smart Link"/>
    <w:basedOn w:val="Standaardalinea-lettertype"/>
    <w:uiPriority w:val="99"/>
    <w:semiHidden/>
    <w:rsid w:val="00630409"/>
    <w:rPr>
      <w:color w:val="0000FF"/>
      <w:u w:val="single"/>
      <w:shd w:val="clear" w:color="auto" w:fill="F3F2F1"/>
    </w:rPr>
  </w:style>
  <w:style w:type="character" w:styleId="Subtielebenadrukking">
    <w:name w:val="Subtle Emphasis"/>
    <w:basedOn w:val="Standaardalinea-lettertype"/>
    <w:uiPriority w:val="99"/>
    <w:semiHidden/>
    <w:rsid w:val="000878B0"/>
    <w:rPr>
      <w:i/>
      <w:iCs/>
      <w:color w:val="auto"/>
    </w:rPr>
  </w:style>
  <w:style w:type="character" w:styleId="Subtieleverwijzing">
    <w:name w:val="Subtle Reference"/>
    <w:basedOn w:val="Standaardalinea-lettertype"/>
    <w:uiPriority w:val="99"/>
    <w:semiHidden/>
    <w:rsid w:val="000878B0"/>
    <w:rPr>
      <w:smallCaps/>
      <w:color w:val="auto"/>
    </w:rPr>
  </w:style>
  <w:style w:type="paragraph" w:styleId="Tekstzonderopmaak">
    <w:name w:val="Plain Text"/>
    <w:basedOn w:val="ZsysbasisRYSE"/>
    <w:next w:val="BodytextRYSE"/>
    <w:link w:val="TekstzonderopmaakChar"/>
    <w:uiPriority w:val="99"/>
    <w:semiHidden/>
    <w:rsid w:val="000878B0"/>
    <w:rPr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0878B0"/>
    <w:rPr>
      <w:color w:val="110E17"/>
      <w:szCs w:val="21"/>
    </w:rPr>
  </w:style>
  <w:style w:type="paragraph" w:styleId="Titel">
    <w:name w:val="Title"/>
    <w:basedOn w:val="ZsysbasisRYSE"/>
    <w:next w:val="BodytextRYSE"/>
    <w:link w:val="TitelChar"/>
    <w:uiPriority w:val="99"/>
    <w:semiHidden/>
    <w:rsid w:val="000878B0"/>
    <w:pPr>
      <w:contextualSpacing/>
    </w:pPr>
    <w:rPr>
      <w:rFonts w:eastAsiaTheme="majorEastAsia" w:cstheme="majorBidi"/>
      <w:spacing w:val="-10"/>
      <w:kern w:val="28"/>
      <w:szCs w:val="56"/>
    </w:rPr>
  </w:style>
  <w:style w:type="character" w:customStyle="1" w:styleId="TitelChar">
    <w:name w:val="Titel Char"/>
    <w:basedOn w:val="Standaardalinea-lettertype"/>
    <w:link w:val="Titel"/>
    <w:uiPriority w:val="99"/>
    <w:semiHidden/>
    <w:rsid w:val="000878B0"/>
    <w:rPr>
      <w:rFonts w:eastAsiaTheme="majorEastAsia" w:cstheme="majorBidi"/>
      <w:color w:val="110E17"/>
      <w:spacing w:val="-10"/>
      <w:kern w:val="28"/>
      <w:szCs w:val="56"/>
    </w:rPr>
  </w:style>
  <w:style w:type="character" w:styleId="Titelvanboek">
    <w:name w:val="Book Title"/>
    <w:basedOn w:val="Standaardalinea-lettertype"/>
    <w:uiPriority w:val="99"/>
    <w:semiHidden/>
    <w:rsid w:val="000878B0"/>
    <w:rPr>
      <w:b/>
      <w:bCs/>
      <w:i w:val="0"/>
      <w:iCs/>
      <w:spacing w:val="5"/>
    </w:rPr>
  </w:style>
  <w:style w:type="character" w:styleId="Vermelding">
    <w:name w:val="Mention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rsid w:val="000878B0"/>
    <w:rPr>
      <w:sz w:val="18"/>
      <w:szCs w:val="16"/>
    </w:rPr>
  </w:style>
  <w:style w:type="character" w:styleId="Zwaar">
    <w:name w:val="Strong"/>
    <w:basedOn w:val="Standaardalinea-lettertype"/>
    <w:uiPriority w:val="99"/>
    <w:semiHidden/>
    <w:rsid w:val="000878B0"/>
    <w:rPr>
      <w:b w:val="0"/>
      <w:bCs/>
    </w:rPr>
  </w:style>
  <w:style w:type="numbering" w:customStyle="1" w:styleId="AppendixnumberingRYSE">
    <w:name w:val="Appendix numbering RYSE"/>
    <w:uiPriority w:val="99"/>
    <w:semiHidden/>
    <w:rsid w:val="00C5265E"/>
    <w:pPr>
      <w:numPr>
        <w:numId w:val="14"/>
      </w:numPr>
    </w:pPr>
  </w:style>
  <w:style w:type="numbering" w:customStyle="1" w:styleId="HeadingnumberingRYSE">
    <w:name w:val="Heading numbering RYSE"/>
    <w:uiPriority w:val="99"/>
    <w:semiHidden/>
    <w:rsid w:val="0028524C"/>
    <w:pPr>
      <w:numPr>
        <w:numId w:val="15"/>
      </w:numPr>
    </w:pPr>
  </w:style>
  <w:style w:type="numbering" w:customStyle="1" w:styleId="ListnumberRYSE">
    <w:name w:val="List number RYSE"/>
    <w:uiPriority w:val="99"/>
    <w:semiHidden/>
    <w:rsid w:val="00C57F59"/>
    <w:pPr>
      <w:numPr>
        <w:numId w:val="16"/>
      </w:numPr>
    </w:pPr>
  </w:style>
  <w:style w:type="numbering" w:styleId="111111">
    <w:name w:val="Outline List 2"/>
    <w:basedOn w:val="Geenlijst"/>
    <w:uiPriority w:val="99"/>
    <w:semiHidden/>
    <w:rsid w:val="001D6A1E"/>
    <w:pPr>
      <w:numPr>
        <w:numId w:val="19"/>
      </w:numPr>
    </w:pPr>
  </w:style>
  <w:style w:type="numbering" w:styleId="1ai">
    <w:name w:val="Outline List 1"/>
    <w:basedOn w:val="Geenlijst"/>
    <w:uiPriority w:val="99"/>
    <w:semiHidden/>
    <w:rsid w:val="001D6A1E"/>
    <w:pPr>
      <w:numPr>
        <w:numId w:val="20"/>
      </w:numPr>
    </w:pPr>
  </w:style>
  <w:style w:type="numbering" w:styleId="Artikelsectie">
    <w:name w:val="Outline List 3"/>
    <w:basedOn w:val="Geenlijst"/>
    <w:uiPriority w:val="99"/>
    <w:semiHidden/>
    <w:rsid w:val="001D6A1E"/>
    <w:pPr>
      <w:numPr>
        <w:numId w:val="21"/>
      </w:numPr>
    </w:pPr>
  </w:style>
  <w:style w:type="table" w:styleId="Donkerelijst">
    <w:name w:val="Dark List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10E17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8070B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C0A11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C0A11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A11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A11" w:themeFill="text1" w:themeFillShade="BF"/>
      </w:tcPr>
    </w:tblStylePr>
  </w:style>
  <w:style w:type="table" w:styleId="Donkerelijst-accent1">
    <w:name w:val="Dark List Accent 1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4731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390C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A5512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A5512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5512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5512" w:themeFill="accent1" w:themeFillShade="BF"/>
      </w:tcPr>
    </w:tblStylePr>
  </w:style>
  <w:style w:type="table" w:styleId="Donkerelijst-accent2">
    <w:name w:val="Dark List Accent 2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64BAB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22555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C387F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C387F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87F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87F" w:themeFill="accent2" w:themeFillShade="BF"/>
      </w:tcPr>
    </w:tblStylePr>
  </w:style>
  <w:style w:type="table" w:styleId="Donkerelijst-accent3">
    <w:name w:val="Dark List Accent 3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2B7DD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5408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771B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771B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771B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771BC" w:themeFill="accent3" w:themeFillShade="BF"/>
      </w:tcPr>
    </w:tblStylePr>
  </w:style>
  <w:style w:type="table" w:styleId="Donkerelijst-accent4">
    <w:name w:val="Dark List Accent 4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FEDF6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150A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69CCD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69CCD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9CCD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9CCD" w:themeFill="accent4" w:themeFillShade="BF"/>
      </w:tcPr>
    </w:tblStylePr>
  </w:style>
  <w:style w:type="table" w:styleId="Donkerelijst-accent5">
    <w:name w:val="Dark List Accent 5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2F0E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A8E5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9C19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9C19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C19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C197" w:themeFill="accent5" w:themeFillShade="BF"/>
      </w:tcPr>
    </w:tblStylePr>
  </w:style>
  <w:style w:type="table" w:styleId="Donkerelijst-accent6">
    <w:name w:val="Dark List Accent 6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10E1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8070B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C0A11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C0A11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A11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A11" w:themeFill="accent6" w:themeFillShade="BF"/>
      </w:tcPr>
    </w:tblStylePr>
  </w:style>
  <w:style w:type="table" w:styleId="Gemiddeldraster1">
    <w:name w:val="Medium Grid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73B60" w:themeColor="text1" w:themeTint="BF"/>
        <w:left w:val="single" w:sz="8" w:space="0" w:color="473B60" w:themeColor="text1" w:themeTint="BF"/>
        <w:bottom w:val="single" w:sz="8" w:space="0" w:color="473B60" w:themeColor="text1" w:themeTint="BF"/>
        <w:right w:val="single" w:sz="8" w:space="0" w:color="473B60" w:themeColor="text1" w:themeTint="BF"/>
        <w:insideH w:val="single" w:sz="8" w:space="0" w:color="473B60" w:themeColor="text1" w:themeTint="BF"/>
        <w:insideV w:val="single" w:sz="8" w:space="0" w:color="473B60" w:themeColor="text1" w:themeTint="BF"/>
      </w:tblBorders>
    </w:tblPr>
    <w:tcPr>
      <w:shd w:val="clear" w:color="auto" w:fill="BFB6D2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73B6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6CA5" w:themeFill="text1" w:themeFillTint="7F"/>
      </w:tcPr>
    </w:tblStylePr>
    <w:tblStylePr w:type="band1Horz">
      <w:tblPr/>
      <w:tcPr>
        <w:shd w:val="clear" w:color="auto" w:fill="7F6CA5" w:themeFill="text1" w:themeFillTint="7F"/>
      </w:tcPr>
    </w:tblStylePr>
  </w:style>
  <w:style w:type="table" w:styleId="Gemiddeldraster1-accent1">
    <w:name w:val="Medium Grid 1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FA02E" w:themeColor="accent1" w:themeTint="BF"/>
        <w:left w:val="single" w:sz="8" w:space="0" w:color="DFA02E" w:themeColor="accent1" w:themeTint="BF"/>
        <w:bottom w:val="single" w:sz="8" w:space="0" w:color="DFA02E" w:themeColor="accent1" w:themeTint="BF"/>
        <w:right w:val="single" w:sz="8" w:space="0" w:color="DFA02E" w:themeColor="accent1" w:themeTint="BF"/>
        <w:insideH w:val="single" w:sz="8" w:space="0" w:color="DFA02E" w:themeColor="accent1" w:themeTint="BF"/>
        <w:insideV w:val="single" w:sz="8" w:space="0" w:color="DFA02E" w:themeColor="accent1" w:themeTint="BF"/>
      </w:tblBorders>
    </w:tblPr>
    <w:tcPr>
      <w:shd w:val="clear" w:color="auto" w:fill="F4DFBA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FA02E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C074" w:themeFill="accent1" w:themeFillTint="7F"/>
      </w:tcPr>
    </w:tblStylePr>
    <w:tblStylePr w:type="band1Horz">
      <w:tblPr/>
      <w:tcPr>
        <w:shd w:val="clear" w:color="auto" w:fill="E9C074" w:themeFill="accent1" w:themeFillTint="7F"/>
      </w:tcPr>
    </w:tblStylePr>
  </w:style>
  <w:style w:type="table" w:styleId="Gemiddeldraster1-accent2">
    <w:name w:val="Medium Grid 1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8A75C2" w:themeColor="accent2" w:themeTint="BF"/>
        <w:left w:val="single" w:sz="8" w:space="0" w:color="8A75C2" w:themeColor="accent2" w:themeTint="BF"/>
        <w:bottom w:val="single" w:sz="8" w:space="0" w:color="8A75C2" w:themeColor="accent2" w:themeTint="BF"/>
        <w:right w:val="single" w:sz="8" w:space="0" w:color="8A75C2" w:themeColor="accent2" w:themeTint="BF"/>
        <w:insideH w:val="single" w:sz="8" w:space="0" w:color="8A75C2" w:themeColor="accent2" w:themeTint="BF"/>
        <w:insideV w:val="single" w:sz="8" w:space="0" w:color="8A75C2" w:themeColor="accent2" w:themeTint="BF"/>
      </w:tblBorders>
    </w:tblPr>
    <w:tcPr>
      <w:shd w:val="clear" w:color="auto" w:fill="D8D1E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A75C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A3D7" w:themeFill="accent2" w:themeFillTint="7F"/>
      </w:tcPr>
    </w:tblStylePr>
    <w:tblStylePr w:type="band1Horz">
      <w:tblPr/>
      <w:tcPr>
        <w:shd w:val="clear" w:color="auto" w:fill="B1A3D7" w:themeFill="accent2" w:themeFillTint="7F"/>
      </w:tcPr>
    </w:tblStylePr>
  </w:style>
  <w:style w:type="table" w:styleId="Gemiddeldraster1-accent3">
    <w:name w:val="Medium Grid 1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1C8E5" w:themeColor="accent3" w:themeTint="BF"/>
        <w:left w:val="single" w:sz="8" w:space="0" w:color="D1C8E5" w:themeColor="accent3" w:themeTint="BF"/>
        <w:bottom w:val="single" w:sz="8" w:space="0" w:color="D1C8E5" w:themeColor="accent3" w:themeTint="BF"/>
        <w:right w:val="single" w:sz="8" w:space="0" w:color="D1C8E5" w:themeColor="accent3" w:themeTint="BF"/>
        <w:insideH w:val="single" w:sz="8" w:space="0" w:color="D1C8E5" w:themeColor="accent3" w:themeTint="BF"/>
        <w:insideV w:val="single" w:sz="8" w:space="0" w:color="D1C8E5" w:themeColor="accent3" w:themeTint="BF"/>
      </w:tblBorders>
    </w:tblPr>
    <w:tcPr>
      <w:shd w:val="clear" w:color="auto" w:fill="EFEDF6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1C8E5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DBEE" w:themeFill="accent3" w:themeFillTint="7F"/>
      </w:tcPr>
    </w:tblStylePr>
    <w:tblStylePr w:type="band1Horz">
      <w:tblPr/>
      <w:tcPr>
        <w:shd w:val="clear" w:color="auto" w:fill="E0DBEE" w:themeFill="accent3" w:themeFillTint="7F"/>
      </w:tcPr>
    </w:tblStylePr>
  </w:style>
  <w:style w:type="table" w:styleId="Gemiddeldraster1-accent4">
    <w:name w:val="Medium Grid 1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2F1F8" w:themeColor="accent4" w:themeTint="BF"/>
        <w:left w:val="single" w:sz="8" w:space="0" w:color="F2F1F8" w:themeColor="accent4" w:themeTint="BF"/>
        <w:bottom w:val="single" w:sz="8" w:space="0" w:color="F2F1F8" w:themeColor="accent4" w:themeTint="BF"/>
        <w:right w:val="single" w:sz="8" w:space="0" w:color="F2F1F8" w:themeColor="accent4" w:themeTint="BF"/>
        <w:insideH w:val="single" w:sz="8" w:space="0" w:color="F2F1F8" w:themeColor="accent4" w:themeTint="BF"/>
        <w:insideV w:val="single" w:sz="8" w:space="0" w:color="F2F1F8" w:themeColor="accent4" w:themeTint="BF"/>
      </w:tblBorders>
    </w:tblPr>
    <w:tcPr>
      <w:shd w:val="clear" w:color="auto" w:fill="FAFAFC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2F1F8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5FA" w:themeFill="accent4" w:themeFillTint="7F"/>
      </w:tcPr>
    </w:tblStylePr>
    <w:tblStylePr w:type="band1Horz">
      <w:tblPr/>
      <w:tcPr>
        <w:shd w:val="clear" w:color="auto" w:fill="F6F5FA" w:themeFill="accent4" w:themeFillTint="7F"/>
      </w:tcPr>
    </w:tblStylePr>
  </w:style>
  <w:style w:type="table" w:styleId="Gemiddeldraster1-accent5">
    <w:name w:val="Medium Grid 1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5F3EC" w:themeColor="accent5" w:themeTint="BF"/>
        <w:left w:val="single" w:sz="8" w:space="0" w:color="F5F3EC" w:themeColor="accent5" w:themeTint="BF"/>
        <w:bottom w:val="single" w:sz="8" w:space="0" w:color="F5F3EC" w:themeColor="accent5" w:themeTint="BF"/>
        <w:right w:val="single" w:sz="8" w:space="0" w:color="F5F3EC" w:themeColor="accent5" w:themeTint="BF"/>
        <w:insideH w:val="single" w:sz="8" w:space="0" w:color="F5F3EC" w:themeColor="accent5" w:themeTint="BF"/>
        <w:insideV w:val="single" w:sz="8" w:space="0" w:color="F5F3EC" w:themeColor="accent5" w:themeTint="BF"/>
      </w:tblBorders>
    </w:tblPr>
    <w:tcPr>
      <w:shd w:val="clear" w:color="auto" w:fill="FBFBF8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5F3EC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7F2" w:themeFill="accent5" w:themeFillTint="7F"/>
      </w:tcPr>
    </w:tblStylePr>
    <w:tblStylePr w:type="band1Horz">
      <w:tblPr/>
      <w:tcPr>
        <w:shd w:val="clear" w:color="auto" w:fill="F8F7F2" w:themeFill="accent5" w:themeFillTint="7F"/>
      </w:tcPr>
    </w:tblStylePr>
  </w:style>
  <w:style w:type="table" w:styleId="Gemiddeldraster1-accent6">
    <w:name w:val="Medium Grid 1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73B60" w:themeColor="accent6" w:themeTint="BF"/>
        <w:left w:val="single" w:sz="8" w:space="0" w:color="473B60" w:themeColor="accent6" w:themeTint="BF"/>
        <w:bottom w:val="single" w:sz="8" w:space="0" w:color="473B60" w:themeColor="accent6" w:themeTint="BF"/>
        <w:right w:val="single" w:sz="8" w:space="0" w:color="473B60" w:themeColor="accent6" w:themeTint="BF"/>
        <w:insideH w:val="single" w:sz="8" w:space="0" w:color="473B60" w:themeColor="accent6" w:themeTint="BF"/>
        <w:insideV w:val="single" w:sz="8" w:space="0" w:color="473B60" w:themeColor="accent6" w:themeTint="BF"/>
      </w:tblBorders>
    </w:tblPr>
    <w:tcPr>
      <w:shd w:val="clear" w:color="auto" w:fill="BFB6D2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73B6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6CA5" w:themeFill="accent6" w:themeFillTint="7F"/>
      </w:tcPr>
    </w:tblStylePr>
    <w:tblStylePr w:type="band1Horz">
      <w:tblPr/>
      <w:tcPr>
        <w:shd w:val="clear" w:color="auto" w:fill="7F6CA5" w:themeFill="accent6" w:themeFillTint="7F"/>
      </w:tcPr>
    </w:tblStylePr>
  </w:style>
  <w:style w:type="table" w:styleId="Gemiddeldraster2">
    <w:name w:val="Medium Grid 2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110E17" w:themeColor="text1"/>
        <w:left w:val="single" w:sz="8" w:space="0" w:color="110E17" w:themeColor="text1"/>
        <w:bottom w:val="single" w:sz="8" w:space="0" w:color="110E17" w:themeColor="text1"/>
        <w:right w:val="single" w:sz="8" w:space="0" w:color="110E17" w:themeColor="text1"/>
        <w:insideH w:val="single" w:sz="8" w:space="0" w:color="110E17" w:themeColor="text1"/>
        <w:insideV w:val="single" w:sz="8" w:space="0" w:color="110E17" w:themeColor="text1"/>
      </w:tblBorders>
    </w:tblPr>
    <w:tcPr>
      <w:shd w:val="clear" w:color="auto" w:fill="BFB6D2" w:themeFill="text1" w:themeFillTint="3F"/>
    </w:tcPr>
    <w:tblStylePr w:type="firstRow">
      <w:rPr>
        <w:b/>
        <w:bCs/>
        <w:color w:val="110E17" w:themeColor="text1"/>
      </w:rPr>
      <w:tblPr/>
      <w:tcPr>
        <w:shd w:val="clear" w:color="auto" w:fill="E5E1ED" w:themeFill="text1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C4DB" w:themeFill="text1" w:themeFillTint="33"/>
      </w:tcPr>
    </w:tblStylePr>
    <w:tblStylePr w:type="band1Vert">
      <w:tblPr/>
      <w:tcPr>
        <w:shd w:val="clear" w:color="auto" w:fill="7F6CA5" w:themeFill="text1" w:themeFillTint="7F"/>
      </w:tcPr>
    </w:tblStylePr>
    <w:tblStylePr w:type="band1Horz">
      <w:tblPr/>
      <w:tcPr>
        <w:tcBorders>
          <w:insideH w:val="single" w:sz="6" w:space="0" w:color="110E17" w:themeColor="text1"/>
          <w:insideV w:val="single" w:sz="6" w:space="0" w:color="110E17" w:themeColor="text1"/>
        </w:tcBorders>
        <w:shd w:val="clear" w:color="auto" w:fill="7F6CA5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47319" w:themeColor="accent1"/>
        <w:left w:val="single" w:sz="8" w:space="0" w:color="A47319" w:themeColor="accent1"/>
        <w:bottom w:val="single" w:sz="8" w:space="0" w:color="A47319" w:themeColor="accent1"/>
        <w:right w:val="single" w:sz="8" w:space="0" w:color="A47319" w:themeColor="accent1"/>
        <w:insideH w:val="single" w:sz="8" w:space="0" w:color="A47319" w:themeColor="accent1"/>
        <w:insideV w:val="single" w:sz="8" w:space="0" w:color="A47319" w:themeColor="accent1"/>
      </w:tblBorders>
    </w:tblPr>
    <w:tcPr>
      <w:shd w:val="clear" w:color="auto" w:fill="F4DFBA" w:themeFill="accent1" w:themeFillTint="3F"/>
    </w:tcPr>
    <w:tblStylePr w:type="firstRow">
      <w:rPr>
        <w:b/>
        <w:bCs/>
        <w:color w:val="110E17" w:themeColor="text1"/>
      </w:rPr>
      <w:tblPr/>
      <w:tcPr>
        <w:shd w:val="clear" w:color="auto" w:fill="FAF2E3" w:themeFill="accent1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E5C7" w:themeFill="accent1" w:themeFillTint="33"/>
      </w:tcPr>
    </w:tblStylePr>
    <w:tblStylePr w:type="band1Vert">
      <w:tblPr/>
      <w:tcPr>
        <w:shd w:val="clear" w:color="auto" w:fill="E9C074" w:themeFill="accent1" w:themeFillTint="7F"/>
      </w:tcPr>
    </w:tblStylePr>
    <w:tblStylePr w:type="band1Horz">
      <w:tblPr/>
      <w:tcPr>
        <w:tcBorders>
          <w:insideH w:val="single" w:sz="6" w:space="0" w:color="A47319" w:themeColor="accent1"/>
          <w:insideV w:val="single" w:sz="6" w:space="0" w:color="A47319" w:themeColor="accent1"/>
        </w:tcBorders>
        <w:shd w:val="clear" w:color="auto" w:fill="E9C074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664BAB" w:themeColor="accent2"/>
        <w:left w:val="single" w:sz="8" w:space="0" w:color="664BAB" w:themeColor="accent2"/>
        <w:bottom w:val="single" w:sz="8" w:space="0" w:color="664BAB" w:themeColor="accent2"/>
        <w:right w:val="single" w:sz="8" w:space="0" w:color="664BAB" w:themeColor="accent2"/>
        <w:insideH w:val="single" w:sz="8" w:space="0" w:color="664BAB" w:themeColor="accent2"/>
        <w:insideV w:val="single" w:sz="8" w:space="0" w:color="664BAB" w:themeColor="accent2"/>
      </w:tblBorders>
    </w:tblPr>
    <w:tcPr>
      <w:shd w:val="clear" w:color="auto" w:fill="D8D1EB" w:themeFill="accent2" w:themeFillTint="3F"/>
    </w:tcPr>
    <w:tblStylePr w:type="firstRow">
      <w:rPr>
        <w:b/>
        <w:bCs/>
        <w:color w:val="110E17" w:themeColor="text1"/>
      </w:rPr>
      <w:tblPr/>
      <w:tcPr>
        <w:shd w:val="clear" w:color="auto" w:fill="EFECF7" w:themeFill="accent2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AEF" w:themeFill="accent2" w:themeFillTint="33"/>
      </w:tcPr>
    </w:tblStylePr>
    <w:tblStylePr w:type="band1Vert">
      <w:tblPr/>
      <w:tcPr>
        <w:shd w:val="clear" w:color="auto" w:fill="B1A3D7" w:themeFill="accent2" w:themeFillTint="7F"/>
      </w:tcPr>
    </w:tblStylePr>
    <w:tblStylePr w:type="band1Horz">
      <w:tblPr/>
      <w:tcPr>
        <w:tcBorders>
          <w:insideH w:val="single" w:sz="6" w:space="0" w:color="664BAB" w:themeColor="accent2"/>
          <w:insideV w:val="single" w:sz="6" w:space="0" w:color="664BAB" w:themeColor="accent2"/>
        </w:tcBorders>
        <w:shd w:val="clear" w:color="auto" w:fill="B1A3D7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2B7DD" w:themeColor="accent3"/>
        <w:left w:val="single" w:sz="8" w:space="0" w:color="C2B7DD" w:themeColor="accent3"/>
        <w:bottom w:val="single" w:sz="8" w:space="0" w:color="C2B7DD" w:themeColor="accent3"/>
        <w:right w:val="single" w:sz="8" w:space="0" w:color="C2B7DD" w:themeColor="accent3"/>
        <w:insideH w:val="single" w:sz="8" w:space="0" w:color="C2B7DD" w:themeColor="accent3"/>
        <w:insideV w:val="single" w:sz="8" w:space="0" w:color="C2B7DD" w:themeColor="accent3"/>
      </w:tblBorders>
    </w:tblPr>
    <w:tcPr>
      <w:shd w:val="clear" w:color="auto" w:fill="EFEDF6" w:themeFill="accent3" w:themeFillTint="3F"/>
    </w:tcPr>
    <w:tblStylePr w:type="firstRow">
      <w:rPr>
        <w:b/>
        <w:bCs/>
        <w:color w:val="110E17" w:themeColor="text1"/>
      </w:rPr>
      <w:tblPr/>
      <w:tcPr>
        <w:shd w:val="clear" w:color="auto" w:fill="F8F7FB" w:themeFill="accent3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0F8" w:themeFill="accent3" w:themeFillTint="33"/>
      </w:tcPr>
    </w:tblStylePr>
    <w:tblStylePr w:type="band1Vert">
      <w:tblPr/>
      <w:tcPr>
        <w:shd w:val="clear" w:color="auto" w:fill="E0DBEE" w:themeFill="accent3" w:themeFillTint="7F"/>
      </w:tcPr>
    </w:tblStylePr>
    <w:tblStylePr w:type="band1Horz">
      <w:tblPr/>
      <w:tcPr>
        <w:tcBorders>
          <w:insideH w:val="single" w:sz="6" w:space="0" w:color="C2B7DD" w:themeColor="accent3"/>
          <w:insideV w:val="single" w:sz="6" w:space="0" w:color="C2B7DD" w:themeColor="accent3"/>
        </w:tcBorders>
        <w:shd w:val="clear" w:color="auto" w:fill="E0DBEE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FEDF6" w:themeColor="accent4"/>
        <w:left w:val="single" w:sz="8" w:space="0" w:color="EFEDF6" w:themeColor="accent4"/>
        <w:bottom w:val="single" w:sz="8" w:space="0" w:color="EFEDF6" w:themeColor="accent4"/>
        <w:right w:val="single" w:sz="8" w:space="0" w:color="EFEDF6" w:themeColor="accent4"/>
        <w:insideH w:val="single" w:sz="8" w:space="0" w:color="EFEDF6" w:themeColor="accent4"/>
        <w:insideV w:val="single" w:sz="8" w:space="0" w:color="EFEDF6" w:themeColor="accent4"/>
      </w:tblBorders>
    </w:tblPr>
    <w:tcPr>
      <w:shd w:val="clear" w:color="auto" w:fill="FAFAFC" w:themeFill="accent4" w:themeFillTint="3F"/>
    </w:tcPr>
    <w:tblStylePr w:type="firstRow">
      <w:rPr>
        <w:b/>
        <w:bCs/>
        <w:color w:val="110E17" w:themeColor="text1"/>
      </w:rPr>
      <w:tblPr/>
      <w:tcPr>
        <w:shd w:val="clear" w:color="auto" w:fill="FDFDFE" w:themeFill="accent4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FBFD" w:themeFill="accent4" w:themeFillTint="33"/>
      </w:tcPr>
    </w:tblStylePr>
    <w:tblStylePr w:type="band1Vert">
      <w:tblPr/>
      <w:tcPr>
        <w:shd w:val="clear" w:color="auto" w:fill="F6F5FA" w:themeFill="accent4" w:themeFillTint="7F"/>
      </w:tcPr>
    </w:tblStylePr>
    <w:tblStylePr w:type="band1Horz">
      <w:tblPr/>
      <w:tcPr>
        <w:tcBorders>
          <w:insideH w:val="single" w:sz="6" w:space="0" w:color="EFEDF6" w:themeColor="accent4"/>
          <w:insideV w:val="single" w:sz="6" w:space="0" w:color="EFEDF6" w:themeColor="accent4"/>
        </w:tcBorders>
        <w:shd w:val="clear" w:color="auto" w:fill="F6F5FA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2F0E6" w:themeColor="accent5"/>
        <w:left w:val="single" w:sz="8" w:space="0" w:color="F2F0E6" w:themeColor="accent5"/>
        <w:bottom w:val="single" w:sz="8" w:space="0" w:color="F2F0E6" w:themeColor="accent5"/>
        <w:right w:val="single" w:sz="8" w:space="0" w:color="F2F0E6" w:themeColor="accent5"/>
        <w:insideH w:val="single" w:sz="8" w:space="0" w:color="F2F0E6" w:themeColor="accent5"/>
        <w:insideV w:val="single" w:sz="8" w:space="0" w:color="F2F0E6" w:themeColor="accent5"/>
      </w:tblBorders>
    </w:tblPr>
    <w:tcPr>
      <w:shd w:val="clear" w:color="auto" w:fill="FBFBF8" w:themeFill="accent5" w:themeFillTint="3F"/>
    </w:tcPr>
    <w:tblStylePr w:type="firstRow">
      <w:rPr>
        <w:b/>
        <w:bCs/>
        <w:color w:val="110E17" w:themeColor="text1"/>
      </w:rPr>
      <w:tblPr/>
      <w:tcPr>
        <w:shd w:val="clear" w:color="auto" w:fill="FDFDFC" w:themeFill="accent5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FCF9" w:themeFill="accent5" w:themeFillTint="33"/>
      </w:tcPr>
    </w:tblStylePr>
    <w:tblStylePr w:type="band1Vert">
      <w:tblPr/>
      <w:tcPr>
        <w:shd w:val="clear" w:color="auto" w:fill="F8F7F2" w:themeFill="accent5" w:themeFillTint="7F"/>
      </w:tcPr>
    </w:tblStylePr>
    <w:tblStylePr w:type="band1Horz">
      <w:tblPr/>
      <w:tcPr>
        <w:tcBorders>
          <w:insideH w:val="single" w:sz="6" w:space="0" w:color="F2F0E6" w:themeColor="accent5"/>
          <w:insideV w:val="single" w:sz="6" w:space="0" w:color="F2F0E6" w:themeColor="accent5"/>
        </w:tcBorders>
        <w:shd w:val="clear" w:color="auto" w:fill="F8F7F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110E17" w:themeColor="accent6"/>
        <w:left w:val="single" w:sz="8" w:space="0" w:color="110E17" w:themeColor="accent6"/>
        <w:bottom w:val="single" w:sz="8" w:space="0" w:color="110E17" w:themeColor="accent6"/>
        <w:right w:val="single" w:sz="8" w:space="0" w:color="110E17" w:themeColor="accent6"/>
        <w:insideH w:val="single" w:sz="8" w:space="0" w:color="110E17" w:themeColor="accent6"/>
        <w:insideV w:val="single" w:sz="8" w:space="0" w:color="110E17" w:themeColor="accent6"/>
      </w:tblBorders>
    </w:tblPr>
    <w:tcPr>
      <w:shd w:val="clear" w:color="auto" w:fill="BFB6D2" w:themeFill="accent6" w:themeFillTint="3F"/>
    </w:tcPr>
    <w:tblStylePr w:type="firstRow">
      <w:rPr>
        <w:b/>
        <w:bCs/>
        <w:color w:val="110E17" w:themeColor="text1"/>
      </w:rPr>
      <w:tblPr/>
      <w:tcPr>
        <w:shd w:val="clear" w:color="auto" w:fill="E5E1ED" w:themeFill="accent6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C4DB" w:themeFill="accent6" w:themeFillTint="33"/>
      </w:tcPr>
    </w:tblStylePr>
    <w:tblStylePr w:type="band1Vert">
      <w:tblPr/>
      <w:tcPr>
        <w:shd w:val="clear" w:color="auto" w:fill="7F6CA5" w:themeFill="accent6" w:themeFillTint="7F"/>
      </w:tcPr>
    </w:tblStylePr>
    <w:tblStylePr w:type="band1Horz">
      <w:tblPr/>
      <w:tcPr>
        <w:tcBorders>
          <w:insideH w:val="single" w:sz="6" w:space="0" w:color="110E17" w:themeColor="accent6"/>
          <w:insideV w:val="single" w:sz="6" w:space="0" w:color="110E17" w:themeColor="accent6"/>
        </w:tcBorders>
        <w:shd w:val="clear" w:color="auto" w:fill="7F6CA5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FB6D2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10E17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10E17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10E17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10E17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F6CA5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F6CA5" w:themeFill="text1" w:themeFillTint="7F"/>
      </w:tcPr>
    </w:tblStylePr>
  </w:style>
  <w:style w:type="table" w:styleId="Gemiddeldraster3-accent1">
    <w:name w:val="Medium Grid 3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4DFBA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47319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47319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47319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47319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9C074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9C074" w:themeFill="accent1" w:themeFillTint="7F"/>
      </w:tcPr>
    </w:tblStylePr>
  </w:style>
  <w:style w:type="table" w:styleId="Gemiddeldraster3-accent2">
    <w:name w:val="Medium Grid 3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8D1E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4BAB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4BAB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64BAB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64BAB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1A3D7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1A3D7" w:themeFill="accent2" w:themeFillTint="7F"/>
      </w:tcPr>
    </w:tblStylePr>
  </w:style>
  <w:style w:type="table" w:styleId="Gemiddeldraster3-accent3">
    <w:name w:val="Medium Grid 3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EDF6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2B7DD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2B7DD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2B7DD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2B7DD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0DBEE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0DBEE" w:themeFill="accent3" w:themeFillTint="7F"/>
      </w:tcPr>
    </w:tblStylePr>
  </w:style>
  <w:style w:type="table" w:styleId="Gemiddeldraster3-accent4">
    <w:name w:val="Medium Grid 3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FAFC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FEDF6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FEDF6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FEDF6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FEDF6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F5FA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F5FA" w:themeFill="accent4" w:themeFillTint="7F"/>
      </w:tcPr>
    </w:tblStylePr>
  </w:style>
  <w:style w:type="table" w:styleId="Gemiddeldraster3-accent5">
    <w:name w:val="Medium Grid 3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FBF8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2F0E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2F0E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2F0E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2F0E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8F7F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8F7F2" w:themeFill="accent5" w:themeFillTint="7F"/>
      </w:tcPr>
    </w:tblStylePr>
  </w:style>
  <w:style w:type="table" w:styleId="Gemiddeldraster3-accent6">
    <w:name w:val="Medium Grid 3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FB6D2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10E1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10E1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10E1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10E1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F6CA5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F6CA5" w:themeFill="accent6" w:themeFillTint="7F"/>
      </w:tcPr>
    </w:tblStylePr>
  </w:style>
  <w:style w:type="table" w:styleId="Gemiddeldearcering1">
    <w:name w:val="Medium Shading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73B60" w:themeColor="text1" w:themeTint="BF"/>
        <w:left w:val="single" w:sz="8" w:space="0" w:color="473B60" w:themeColor="text1" w:themeTint="BF"/>
        <w:bottom w:val="single" w:sz="8" w:space="0" w:color="473B60" w:themeColor="text1" w:themeTint="BF"/>
        <w:right w:val="single" w:sz="8" w:space="0" w:color="473B60" w:themeColor="text1" w:themeTint="BF"/>
        <w:insideH w:val="single" w:sz="8" w:space="0" w:color="473B6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73B60" w:themeColor="text1" w:themeTint="BF"/>
          <w:left w:val="single" w:sz="8" w:space="0" w:color="473B60" w:themeColor="text1" w:themeTint="BF"/>
          <w:bottom w:val="single" w:sz="8" w:space="0" w:color="473B60" w:themeColor="text1" w:themeTint="BF"/>
          <w:right w:val="single" w:sz="8" w:space="0" w:color="473B60" w:themeColor="text1" w:themeTint="BF"/>
          <w:insideH w:val="nil"/>
          <w:insideV w:val="nil"/>
        </w:tcBorders>
        <w:shd w:val="clear" w:color="auto" w:fill="110E17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73B60" w:themeColor="text1" w:themeTint="BF"/>
          <w:left w:val="single" w:sz="8" w:space="0" w:color="473B60" w:themeColor="text1" w:themeTint="BF"/>
          <w:bottom w:val="single" w:sz="8" w:space="0" w:color="473B60" w:themeColor="text1" w:themeTint="BF"/>
          <w:right w:val="single" w:sz="8" w:space="0" w:color="473B6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6D2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6D2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FA02E" w:themeColor="accent1" w:themeTint="BF"/>
        <w:left w:val="single" w:sz="8" w:space="0" w:color="DFA02E" w:themeColor="accent1" w:themeTint="BF"/>
        <w:bottom w:val="single" w:sz="8" w:space="0" w:color="DFA02E" w:themeColor="accent1" w:themeTint="BF"/>
        <w:right w:val="single" w:sz="8" w:space="0" w:color="DFA02E" w:themeColor="accent1" w:themeTint="BF"/>
        <w:insideH w:val="single" w:sz="8" w:space="0" w:color="DFA02E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FA02E" w:themeColor="accent1" w:themeTint="BF"/>
          <w:left w:val="single" w:sz="8" w:space="0" w:color="DFA02E" w:themeColor="accent1" w:themeTint="BF"/>
          <w:bottom w:val="single" w:sz="8" w:space="0" w:color="DFA02E" w:themeColor="accent1" w:themeTint="BF"/>
          <w:right w:val="single" w:sz="8" w:space="0" w:color="DFA02E" w:themeColor="accent1" w:themeTint="BF"/>
          <w:insideH w:val="nil"/>
          <w:insideV w:val="nil"/>
        </w:tcBorders>
        <w:shd w:val="clear" w:color="auto" w:fill="A4731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A02E" w:themeColor="accent1" w:themeTint="BF"/>
          <w:left w:val="single" w:sz="8" w:space="0" w:color="DFA02E" w:themeColor="accent1" w:themeTint="BF"/>
          <w:bottom w:val="single" w:sz="8" w:space="0" w:color="DFA02E" w:themeColor="accent1" w:themeTint="BF"/>
          <w:right w:val="single" w:sz="8" w:space="0" w:color="DFA02E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DFBA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4DFBA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8A75C2" w:themeColor="accent2" w:themeTint="BF"/>
        <w:left w:val="single" w:sz="8" w:space="0" w:color="8A75C2" w:themeColor="accent2" w:themeTint="BF"/>
        <w:bottom w:val="single" w:sz="8" w:space="0" w:color="8A75C2" w:themeColor="accent2" w:themeTint="BF"/>
        <w:right w:val="single" w:sz="8" w:space="0" w:color="8A75C2" w:themeColor="accent2" w:themeTint="BF"/>
        <w:insideH w:val="single" w:sz="8" w:space="0" w:color="8A75C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A75C2" w:themeColor="accent2" w:themeTint="BF"/>
          <w:left w:val="single" w:sz="8" w:space="0" w:color="8A75C2" w:themeColor="accent2" w:themeTint="BF"/>
          <w:bottom w:val="single" w:sz="8" w:space="0" w:color="8A75C2" w:themeColor="accent2" w:themeTint="BF"/>
          <w:right w:val="single" w:sz="8" w:space="0" w:color="8A75C2" w:themeColor="accent2" w:themeTint="BF"/>
          <w:insideH w:val="nil"/>
          <w:insideV w:val="nil"/>
        </w:tcBorders>
        <w:shd w:val="clear" w:color="auto" w:fill="664BA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A75C2" w:themeColor="accent2" w:themeTint="BF"/>
          <w:left w:val="single" w:sz="8" w:space="0" w:color="8A75C2" w:themeColor="accent2" w:themeTint="BF"/>
          <w:bottom w:val="single" w:sz="8" w:space="0" w:color="8A75C2" w:themeColor="accent2" w:themeTint="BF"/>
          <w:right w:val="single" w:sz="8" w:space="0" w:color="8A75C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1E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8D1E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1C8E5" w:themeColor="accent3" w:themeTint="BF"/>
        <w:left w:val="single" w:sz="8" w:space="0" w:color="D1C8E5" w:themeColor="accent3" w:themeTint="BF"/>
        <w:bottom w:val="single" w:sz="8" w:space="0" w:color="D1C8E5" w:themeColor="accent3" w:themeTint="BF"/>
        <w:right w:val="single" w:sz="8" w:space="0" w:color="D1C8E5" w:themeColor="accent3" w:themeTint="BF"/>
        <w:insideH w:val="single" w:sz="8" w:space="0" w:color="D1C8E5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1C8E5" w:themeColor="accent3" w:themeTint="BF"/>
          <w:left w:val="single" w:sz="8" w:space="0" w:color="D1C8E5" w:themeColor="accent3" w:themeTint="BF"/>
          <w:bottom w:val="single" w:sz="8" w:space="0" w:color="D1C8E5" w:themeColor="accent3" w:themeTint="BF"/>
          <w:right w:val="single" w:sz="8" w:space="0" w:color="D1C8E5" w:themeColor="accent3" w:themeTint="BF"/>
          <w:insideH w:val="nil"/>
          <w:insideV w:val="nil"/>
        </w:tcBorders>
        <w:shd w:val="clear" w:color="auto" w:fill="C2B7D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1C8E5" w:themeColor="accent3" w:themeTint="BF"/>
          <w:left w:val="single" w:sz="8" w:space="0" w:color="D1C8E5" w:themeColor="accent3" w:themeTint="BF"/>
          <w:bottom w:val="single" w:sz="8" w:space="0" w:color="D1C8E5" w:themeColor="accent3" w:themeTint="BF"/>
          <w:right w:val="single" w:sz="8" w:space="0" w:color="D1C8E5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DF6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EDF6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2F1F8" w:themeColor="accent4" w:themeTint="BF"/>
        <w:left w:val="single" w:sz="8" w:space="0" w:color="F2F1F8" w:themeColor="accent4" w:themeTint="BF"/>
        <w:bottom w:val="single" w:sz="8" w:space="0" w:color="F2F1F8" w:themeColor="accent4" w:themeTint="BF"/>
        <w:right w:val="single" w:sz="8" w:space="0" w:color="F2F1F8" w:themeColor="accent4" w:themeTint="BF"/>
        <w:insideH w:val="single" w:sz="8" w:space="0" w:color="F2F1F8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2F1F8" w:themeColor="accent4" w:themeTint="BF"/>
          <w:left w:val="single" w:sz="8" w:space="0" w:color="F2F1F8" w:themeColor="accent4" w:themeTint="BF"/>
          <w:bottom w:val="single" w:sz="8" w:space="0" w:color="F2F1F8" w:themeColor="accent4" w:themeTint="BF"/>
          <w:right w:val="single" w:sz="8" w:space="0" w:color="F2F1F8" w:themeColor="accent4" w:themeTint="BF"/>
          <w:insideH w:val="nil"/>
          <w:insideV w:val="nil"/>
        </w:tcBorders>
        <w:shd w:val="clear" w:color="auto" w:fill="EFEDF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2F1F8" w:themeColor="accent4" w:themeTint="BF"/>
          <w:left w:val="single" w:sz="8" w:space="0" w:color="F2F1F8" w:themeColor="accent4" w:themeTint="BF"/>
          <w:bottom w:val="single" w:sz="8" w:space="0" w:color="F2F1F8" w:themeColor="accent4" w:themeTint="BF"/>
          <w:right w:val="single" w:sz="8" w:space="0" w:color="F2F1F8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AFC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FAFC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5F3EC" w:themeColor="accent5" w:themeTint="BF"/>
        <w:left w:val="single" w:sz="8" w:space="0" w:color="F5F3EC" w:themeColor="accent5" w:themeTint="BF"/>
        <w:bottom w:val="single" w:sz="8" w:space="0" w:color="F5F3EC" w:themeColor="accent5" w:themeTint="BF"/>
        <w:right w:val="single" w:sz="8" w:space="0" w:color="F5F3EC" w:themeColor="accent5" w:themeTint="BF"/>
        <w:insideH w:val="single" w:sz="8" w:space="0" w:color="F5F3EC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5F3EC" w:themeColor="accent5" w:themeTint="BF"/>
          <w:left w:val="single" w:sz="8" w:space="0" w:color="F5F3EC" w:themeColor="accent5" w:themeTint="BF"/>
          <w:bottom w:val="single" w:sz="8" w:space="0" w:color="F5F3EC" w:themeColor="accent5" w:themeTint="BF"/>
          <w:right w:val="single" w:sz="8" w:space="0" w:color="F5F3EC" w:themeColor="accent5" w:themeTint="BF"/>
          <w:insideH w:val="nil"/>
          <w:insideV w:val="nil"/>
        </w:tcBorders>
        <w:shd w:val="clear" w:color="auto" w:fill="F2F0E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5F3EC" w:themeColor="accent5" w:themeTint="BF"/>
          <w:left w:val="single" w:sz="8" w:space="0" w:color="F5F3EC" w:themeColor="accent5" w:themeTint="BF"/>
          <w:bottom w:val="single" w:sz="8" w:space="0" w:color="F5F3EC" w:themeColor="accent5" w:themeTint="BF"/>
          <w:right w:val="single" w:sz="8" w:space="0" w:color="F5F3EC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8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FBF8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73B60" w:themeColor="accent6" w:themeTint="BF"/>
        <w:left w:val="single" w:sz="8" w:space="0" w:color="473B60" w:themeColor="accent6" w:themeTint="BF"/>
        <w:bottom w:val="single" w:sz="8" w:space="0" w:color="473B60" w:themeColor="accent6" w:themeTint="BF"/>
        <w:right w:val="single" w:sz="8" w:space="0" w:color="473B60" w:themeColor="accent6" w:themeTint="BF"/>
        <w:insideH w:val="single" w:sz="8" w:space="0" w:color="473B6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73B60" w:themeColor="accent6" w:themeTint="BF"/>
          <w:left w:val="single" w:sz="8" w:space="0" w:color="473B60" w:themeColor="accent6" w:themeTint="BF"/>
          <w:bottom w:val="single" w:sz="8" w:space="0" w:color="473B60" w:themeColor="accent6" w:themeTint="BF"/>
          <w:right w:val="single" w:sz="8" w:space="0" w:color="473B60" w:themeColor="accent6" w:themeTint="BF"/>
          <w:insideH w:val="nil"/>
          <w:insideV w:val="nil"/>
        </w:tcBorders>
        <w:shd w:val="clear" w:color="auto" w:fill="110E1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73B60" w:themeColor="accent6" w:themeTint="BF"/>
          <w:left w:val="single" w:sz="8" w:space="0" w:color="473B60" w:themeColor="accent6" w:themeTint="BF"/>
          <w:bottom w:val="single" w:sz="8" w:space="0" w:color="473B60" w:themeColor="accent6" w:themeTint="BF"/>
          <w:right w:val="single" w:sz="8" w:space="0" w:color="473B6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6D2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6D2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10E17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10E17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47319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4731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47319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4BAB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4BA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64BAB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2B7DD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2B7D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2B7DD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FEDF6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FEDF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EDF6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F0E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F0E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2F0E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10E1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10E1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10E1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text1"/>
        <w:bottom w:val="single" w:sz="8" w:space="0" w:color="110E17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10E17" w:themeColor="tex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110E17" w:themeColor="text1"/>
          <w:bottom w:val="single" w:sz="8" w:space="0" w:color="110E17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10E17" w:themeColor="text1"/>
          <w:bottom w:val="single" w:sz="8" w:space="0" w:color="110E17" w:themeColor="text1"/>
        </w:tcBorders>
      </w:tcPr>
    </w:tblStylePr>
    <w:tblStylePr w:type="band1Vert">
      <w:tblPr/>
      <w:tcPr>
        <w:shd w:val="clear" w:color="auto" w:fill="BFB6D2" w:themeFill="text1" w:themeFillTint="3F"/>
      </w:tcPr>
    </w:tblStylePr>
    <w:tblStylePr w:type="band1Horz">
      <w:tblPr/>
      <w:tcPr>
        <w:shd w:val="clear" w:color="auto" w:fill="BFB6D2" w:themeFill="text1" w:themeFillTint="3F"/>
      </w:tcPr>
    </w:tblStylePr>
  </w:style>
  <w:style w:type="table" w:styleId="Gemiddeldelijst1-accent1">
    <w:name w:val="Medium List 1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47319" w:themeColor="accent1"/>
        <w:bottom w:val="single" w:sz="8" w:space="0" w:color="A47319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47319" w:themeColor="accen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A47319" w:themeColor="accent1"/>
          <w:bottom w:val="single" w:sz="8" w:space="0" w:color="A4731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47319" w:themeColor="accent1"/>
          <w:bottom w:val="single" w:sz="8" w:space="0" w:color="A47319" w:themeColor="accent1"/>
        </w:tcBorders>
      </w:tcPr>
    </w:tblStylePr>
    <w:tblStylePr w:type="band1Vert">
      <w:tblPr/>
      <w:tcPr>
        <w:shd w:val="clear" w:color="auto" w:fill="F4DFBA" w:themeFill="accent1" w:themeFillTint="3F"/>
      </w:tcPr>
    </w:tblStylePr>
    <w:tblStylePr w:type="band1Horz">
      <w:tblPr/>
      <w:tcPr>
        <w:shd w:val="clear" w:color="auto" w:fill="F4DFBA" w:themeFill="accent1" w:themeFillTint="3F"/>
      </w:tcPr>
    </w:tblStylePr>
  </w:style>
  <w:style w:type="table" w:styleId="Gemiddeldelijst1-accent2">
    <w:name w:val="Medium List 1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64BAB" w:themeColor="accent2"/>
        <w:bottom w:val="single" w:sz="8" w:space="0" w:color="664BAB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64BAB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664BAB" w:themeColor="accent2"/>
          <w:bottom w:val="single" w:sz="8" w:space="0" w:color="664B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64BAB" w:themeColor="accent2"/>
          <w:bottom w:val="single" w:sz="8" w:space="0" w:color="664BAB" w:themeColor="accent2"/>
        </w:tcBorders>
      </w:tcPr>
    </w:tblStylePr>
    <w:tblStylePr w:type="band1Vert">
      <w:tblPr/>
      <w:tcPr>
        <w:shd w:val="clear" w:color="auto" w:fill="D8D1EB" w:themeFill="accent2" w:themeFillTint="3F"/>
      </w:tcPr>
    </w:tblStylePr>
    <w:tblStylePr w:type="band1Horz">
      <w:tblPr/>
      <w:tcPr>
        <w:shd w:val="clear" w:color="auto" w:fill="D8D1EB" w:themeFill="accent2" w:themeFillTint="3F"/>
      </w:tcPr>
    </w:tblStylePr>
  </w:style>
  <w:style w:type="table" w:styleId="Gemiddeldelijst1-accent3">
    <w:name w:val="Medium List 1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C2B7DD" w:themeColor="accent3"/>
        <w:bottom w:val="single" w:sz="8" w:space="0" w:color="C2B7DD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2B7DD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C2B7DD" w:themeColor="accent3"/>
          <w:bottom w:val="single" w:sz="8" w:space="0" w:color="C2B7D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2B7DD" w:themeColor="accent3"/>
          <w:bottom w:val="single" w:sz="8" w:space="0" w:color="C2B7DD" w:themeColor="accent3"/>
        </w:tcBorders>
      </w:tcPr>
    </w:tblStylePr>
    <w:tblStylePr w:type="band1Vert">
      <w:tblPr/>
      <w:tcPr>
        <w:shd w:val="clear" w:color="auto" w:fill="EFEDF6" w:themeFill="accent3" w:themeFillTint="3F"/>
      </w:tcPr>
    </w:tblStylePr>
    <w:tblStylePr w:type="band1Horz">
      <w:tblPr/>
      <w:tcPr>
        <w:shd w:val="clear" w:color="auto" w:fill="EFEDF6" w:themeFill="accent3" w:themeFillTint="3F"/>
      </w:tcPr>
    </w:tblStylePr>
  </w:style>
  <w:style w:type="table" w:styleId="Gemiddeldelijst1-accent4">
    <w:name w:val="Medium List 1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FEDF6" w:themeColor="accent4"/>
        <w:bottom w:val="single" w:sz="8" w:space="0" w:color="EFEDF6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FEDF6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EFEDF6" w:themeColor="accent4"/>
          <w:bottom w:val="single" w:sz="8" w:space="0" w:color="EFEDF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FEDF6" w:themeColor="accent4"/>
          <w:bottom w:val="single" w:sz="8" w:space="0" w:color="EFEDF6" w:themeColor="accent4"/>
        </w:tcBorders>
      </w:tcPr>
    </w:tblStylePr>
    <w:tblStylePr w:type="band1Vert">
      <w:tblPr/>
      <w:tcPr>
        <w:shd w:val="clear" w:color="auto" w:fill="FAFAFC" w:themeFill="accent4" w:themeFillTint="3F"/>
      </w:tcPr>
    </w:tblStylePr>
    <w:tblStylePr w:type="band1Horz">
      <w:tblPr/>
      <w:tcPr>
        <w:shd w:val="clear" w:color="auto" w:fill="FAFAFC" w:themeFill="accent4" w:themeFillTint="3F"/>
      </w:tcPr>
    </w:tblStylePr>
  </w:style>
  <w:style w:type="table" w:styleId="Gemiddeldelijst1-accent5">
    <w:name w:val="Medium List 1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2F0E6" w:themeColor="accent5"/>
        <w:bottom w:val="single" w:sz="8" w:space="0" w:color="F2F0E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2F0E6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2F0E6" w:themeColor="accent5"/>
          <w:bottom w:val="single" w:sz="8" w:space="0" w:color="F2F0E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2F0E6" w:themeColor="accent5"/>
          <w:bottom w:val="single" w:sz="8" w:space="0" w:color="F2F0E6" w:themeColor="accent5"/>
        </w:tcBorders>
      </w:tcPr>
    </w:tblStylePr>
    <w:tblStylePr w:type="band1Vert">
      <w:tblPr/>
      <w:tcPr>
        <w:shd w:val="clear" w:color="auto" w:fill="FBFBF8" w:themeFill="accent5" w:themeFillTint="3F"/>
      </w:tcPr>
    </w:tblStylePr>
    <w:tblStylePr w:type="band1Horz">
      <w:tblPr/>
      <w:tcPr>
        <w:shd w:val="clear" w:color="auto" w:fill="FBFBF8" w:themeFill="accent5" w:themeFillTint="3F"/>
      </w:tcPr>
    </w:tblStylePr>
  </w:style>
  <w:style w:type="table" w:styleId="Gemiddeldelijst1-accent6">
    <w:name w:val="Medium List 1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accent6"/>
        <w:bottom w:val="single" w:sz="8" w:space="0" w:color="110E1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10E17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110E17" w:themeColor="accent6"/>
          <w:bottom w:val="single" w:sz="8" w:space="0" w:color="110E1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10E17" w:themeColor="accent6"/>
          <w:bottom w:val="single" w:sz="8" w:space="0" w:color="110E17" w:themeColor="accent6"/>
        </w:tcBorders>
      </w:tcPr>
    </w:tblStylePr>
    <w:tblStylePr w:type="band1Vert">
      <w:tblPr/>
      <w:tcPr>
        <w:shd w:val="clear" w:color="auto" w:fill="BFB6D2" w:themeFill="accent6" w:themeFillTint="3F"/>
      </w:tcPr>
    </w:tblStylePr>
    <w:tblStylePr w:type="band1Horz">
      <w:tblPr/>
      <w:tcPr>
        <w:shd w:val="clear" w:color="auto" w:fill="BFB6D2" w:themeFill="accent6" w:themeFillTint="3F"/>
      </w:tcPr>
    </w:tblStylePr>
  </w:style>
  <w:style w:type="table" w:styleId="Gemiddeldelijst2">
    <w:name w:val="Medium List 2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110E17" w:themeColor="text1"/>
        <w:left w:val="single" w:sz="8" w:space="0" w:color="110E17" w:themeColor="text1"/>
        <w:bottom w:val="single" w:sz="8" w:space="0" w:color="110E17" w:themeColor="text1"/>
        <w:right w:val="single" w:sz="8" w:space="0" w:color="110E17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10E17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10E17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10E17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6D2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47319" w:themeColor="accent1"/>
        <w:left w:val="single" w:sz="8" w:space="0" w:color="A47319" w:themeColor="accent1"/>
        <w:bottom w:val="single" w:sz="8" w:space="0" w:color="A47319" w:themeColor="accent1"/>
        <w:right w:val="single" w:sz="8" w:space="0" w:color="A47319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47319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47319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47319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47319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DFBA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DFBA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664BAB" w:themeColor="accent2"/>
        <w:left w:val="single" w:sz="8" w:space="0" w:color="664BAB" w:themeColor="accent2"/>
        <w:bottom w:val="single" w:sz="8" w:space="0" w:color="664BAB" w:themeColor="accent2"/>
        <w:right w:val="single" w:sz="8" w:space="0" w:color="664BAB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64B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64BAB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64BAB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64BAB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1E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8D1E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2B7DD" w:themeColor="accent3"/>
        <w:left w:val="single" w:sz="8" w:space="0" w:color="C2B7DD" w:themeColor="accent3"/>
        <w:bottom w:val="single" w:sz="8" w:space="0" w:color="C2B7DD" w:themeColor="accent3"/>
        <w:right w:val="single" w:sz="8" w:space="0" w:color="C2B7DD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2B7D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2B7DD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2B7DD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2B7DD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EDF6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EDF6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FEDF6" w:themeColor="accent4"/>
        <w:left w:val="single" w:sz="8" w:space="0" w:color="EFEDF6" w:themeColor="accent4"/>
        <w:bottom w:val="single" w:sz="8" w:space="0" w:color="EFEDF6" w:themeColor="accent4"/>
        <w:right w:val="single" w:sz="8" w:space="0" w:color="EFEDF6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FEDF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FEDF6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FEDF6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FEDF6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AFC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FAFC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2F0E6" w:themeColor="accent5"/>
        <w:left w:val="single" w:sz="8" w:space="0" w:color="F2F0E6" w:themeColor="accent5"/>
        <w:bottom w:val="single" w:sz="8" w:space="0" w:color="F2F0E6" w:themeColor="accent5"/>
        <w:right w:val="single" w:sz="8" w:space="0" w:color="F2F0E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2F0E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2F0E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2F0E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2F0E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FBF8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FBF8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110E17" w:themeColor="accent6"/>
        <w:left w:val="single" w:sz="8" w:space="0" w:color="110E17" w:themeColor="accent6"/>
        <w:bottom w:val="single" w:sz="8" w:space="0" w:color="110E17" w:themeColor="accent6"/>
        <w:right w:val="single" w:sz="8" w:space="0" w:color="110E1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10E1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10E1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10E1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10E1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6D2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leurrijkraster">
    <w:name w:val="Colorful Grid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BC4DB" w:themeFill="text1" w:themeFillTint="33"/>
    </w:tcPr>
    <w:tblStylePr w:type="firstRow">
      <w:rPr>
        <w:b/>
        <w:bCs/>
      </w:rPr>
      <w:tblPr/>
      <w:tcPr>
        <w:shd w:val="clear" w:color="auto" w:fill="9889B7" w:themeFill="text1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9889B7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C0A11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C0A11" w:themeFill="text1" w:themeFillShade="BF"/>
      </w:tcPr>
    </w:tblStylePr>
    <w:tblStylePr w:type="band1Vert">
      <w:tblPr/>
      <w:tcPr>
        <w:shd w:val="clear" w:color="auto" w:fill="7F6CA5" w:themeFill="text1" w:themeFillTint="7F"/>
      </w:tcPr>
    </w:tblStylePr>
    <w:tblStylePr w:type="band1Horz">
      <w:tblPr/>
      <w:tcPr>
        <w:shd w:val="clear" w:color="auto" w:fill="7F6CA5" w:themeFill="text1" w:themeFillTint="7F"/>
      </w:tcPr>
    </w:tblStylePr>
  </w:style>
  <w:style w:type="table" w:styleId="Kleurrijkraster-accent1">
    <w:name w:val="Colorful Grid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6E5C7" w:themeFill="accent1" w:themeFillTint="33"/>
    </w:tcPr>
    <w:tblStylePr w:type="firstRow">
      <w:rPr>
        <w:b/>
        <w:bCs/>
      </w:rPr>
      <w:tblPr/>
      <w:tcPr>
        <w:shd w:val="clear" w:color="auto" w:fill="EECC8F" w:themeFill="accent1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EECC8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7A5512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7A5512" w:themeFill="accent1" w:themeFillShade="BF"/>
      </w:tcPr>
    </w:tblStylePr>
    <w:tblStylePr w:type="band1Vert">
      <w:tblPr/>
      <w:tcPr>
        <w:shd w:val="clear" w:color="auto" w:fill="E9C074" w:themeFill="accent1" w:themeFillTint="7F"/>
      </w:tcPr>
    </w:tblStylePr>
    <w:tblStylePr w:type="band1Horz">
      <w:tblPr/>
      <w:tcPr>
        <w:shd w:val="clear" w:color="auto" w:fill="E9C074" w:themeFill="accent1" w:themeFillTint="7F"/>
      </w:tcPr>
    </w:tblStylePr>
  </w:style>
  <w:style w:type="table" w:styleId="Kleurrijkraster-accent2">
    <w:name w:val="Colorful Grid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DAEF" w:themeFill="accent2" w:themeFillTint="33"/>
    </w:tcPr>
    <w:tblStylePr w:type="firstRow">
      <w:rPr>
        <w:b/>
        <w:bCs/>
      </w:rPr>
      <w:tblPr/>
      <w:tcPr>
        <w:shd w:val="clear" w:color="auto" w:fill="C1B5DE" w:themeFill="accent2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C1B5DE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4C387F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4C387F" w:themeFill="accent2" w:themeFillShade="BF"/>
      </w:tcPr>
    </w:tblStylePr>
    <w:tblStylePr w:type="band1Vert">
      <w:tblPr/>
      <w:tcPr>
        <w:shd w:val="clear" w:color="auto" w:fill="B1A3D7" w:themeFill="accent2" w:themeFillTint="7F"/>
      </w:tcPr>
    </w:tblStylePr>
    <w:tblStylePr w:type="band1Horz">
      <w:tblPr/>
      <w:tcPr>
        <w:shd w:val="clear" w:color="auto" w:fill="B1A3D7" w:themeFill="accent2" w:themeFillTint="7F"/>
      </w:tcPr>
    </w:tblStylePr>
  </w:style>
  <w:style w:type="table" w:styleId="Kleurrijkraster-accent3">
    <w:name w:val="Colorful Grid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F0F8" w:themeFill="accent3" w:themeFillTint="33"/>
    </w:tcPr>
    <w:tblStylePr w:type="firstRow">
      <w:rPr>
        <w:b/>
        <w:bCs/>
      </w:rPr>
      <w:tblPr/>
      <w:tcPr>
        <w:shd w:val="clear" w:color="auto" w:fill="E6E2F1" w:themeFill="accent3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E6E2F1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8771B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8771BC" w:themeFill="accent3" w:themeFillShade="BF"/>
      </w:tcPr>
    </w:tblStylePr>
    <w:tblStylePr w:type="band1Vert">
      <w:tblPr/>
      <w:tcPr>
        <w:shd w:val="clear" w:color="auto" w:fill="E0DBEE" w:themeFill="accent3" w:themeFillTint="7F"/>
      </w:tcPr>
    </w:tblStylePr>
    <w:tblStylePr w:type="band1Horz">
      <w:tblPr/>
      <w:tcPr>
        <w:shd w:val="clear" w:color="auto" w:fill="E0DBEE" w:themeFill="accent3" w:themeFillTint="7F"/>
      </w:tcPr>
    </w:tblStylePr>
  </w:style>
  <w:style w:type="table" w:styleId="Kleurrijkraster-accent4">
    <w:name w:val="Colorful Grid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FBFD" w:themeFill="accent4" w:themeFillTint="33"/>
    </w:tcPr>
    <w:tblStylePr w:type="firstRow">
      <w:rPr>
        <w:b/>
        <w:bCs/>
      </w:rPr>
      <w:tblPr/>
      <w:tcPr>
        <w:shd w:val="clear" w:color="auto" w:fill="F8F7FB" w:themeFill="accent4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F8F7FB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A69CCD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A69CCD" w:themeFill="accent4" w:themeFillShade="BF"/>
      </w:tcPr>
    </w:tblStylePr>
    <w:tblStylePr w:type="band1Vert">
      <w:tblPr/>
      <w:tcPr>
        <w:shd w:val="clear" w:color="auto" w:fill="F6F5FA" w:themeFill="accent4" w:themeFillTint="7F"/>
      </w:tcPr>
    </w:tblStylePr>
    <w:tblStylePr w:type="band1Horz">
      <w:tblPr/>
      <w:tcPr>
        <w:shd w:val="clear" w:color="auto" w:fill="F6F5FA" w:themeFill="accent4" w:themeFillTint="7F"/>
      </w:tcPr>
    </w:tblStylePr>
  </w:style>
  <w:style w:type="table" w:styleId="Kleurrijkraster-accent5">
    <w:name w:val="Colorful Grid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FCF9" w:themeFill="accent5" w:themeFillTint="33"/>
    </w:tcPr>
    <w:tblStylePr w:type="firstRow">
      <w:rPr>
        <w:b/>
        <w:bCs/>
      </w:rPr>
      <w:tblPr/>
      <w:tcPr>
        <w:shd w:val="clear" w:color="auto" w:fill="F9F8F4" w:themeFill="accent5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F9F8F4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C9C19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C9C197" w:themeFill="accent5" w:themeFillShade="BF"/>
      </w:tcPr>
    </w:tblStylePr>
    <w:tblStylePr w:type="band1Vert">
      <w:tblPr/>
      <w:tcPr>
        <w:shd w:val="clear" w:color="auto" w:fill="F8F7F2" w:themeFill="accent5" w:themeFillTint="7F"/>
      </w:tcPr>
    </w:tblStylePr>
    <w:tblStylePr w:type="band1Horz">
      <w:tblPr/>
      <w:tcPr>
        <w:shd w:val="clear" w:color="auto" w:fill="F8F7F2" w:themeFill="accent5" w:themeFillTint="7F"/>
      </w:tcPr>
    </w:tblStylePr>
  </w:style>
  <w:style w:type="table" w:styleId="Kleurrijkraster-accent6">
    <w:name w:val="Colorful Grid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BC4DB" w:themeFill="accent6" w:themeFillTint="33"/>
    </w:tcPr>
    <w:tblStylePr w:type="firstRow">
      <w:rPr>
        <w:b/>
        <w:bCs/>
      </w:rPr>
      <w:tblPr/>
      <w:tcPr>
        <w:shd w:val="clear" w:color="auto" w:fill="9889B7" w:themeFill="accent6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9889B7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C0A11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C0A11" w:themeFill="accent6" w:themeFillShade="BF"/>
      </w:tcPr>
    </w:tblStylePr>
    <w:tblStylePr w:type="band1Vert">
      <w:tblPr/>
      <w:tcPr>
        <w:shd w:val="clear" w:color="auto" w:fill="7F6CA5" w:themeFill="accent6" w:themeFillTint="7F"/>
      </w:tcPr>
    </w:tblStylePr>
    <w:tblStylePr w:type="band1Horz">
      <w:tblPr/>
      <w:tcPr>
        <w:shd w:val="clear" w:color="auto" w:fill="7F6CA5" w:themeFill="accent6" w:themeFillTint="7F"/>
      </w:tcPr>
    </w:tblStylePr>
  </w:style>
  <w:style w:type="table" w:styleId="Kleurrijkearcering">
    <w:name w:val="Colorful Shading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664BAB" w:themeColor="accent2"/>
        <w:left w:val="single" w:sz="4" w:space="0" w:color="110E17" w:themeColor="text1"/>
        <w:bottom w:val="single" w:sz="4" w:space="0" w:color="110E17" w:themeColor="text1"/>
        <w:right w:val="single" w:sz="4" w:space="0" w:color="110E17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E1ED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4B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A080D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A080D" w:themeColor="text1" w:themeShade="99"/>
          <w:insideV w:val="nil"/>
        </w:tcBorders>
        <w:shd w:val="clear" w:color="auto" w:fill="0A080D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A11" w:themeFill="text1" w:themeFillShade="BF"/>
      </w:tcPr>
    </w:tblStylePr>
    <w:tblStylePr w:type="band1Vert">
      <w:tblPr/>
      <w:tcPr>
        <w:shd w:val="clear" w:color="auto" w:fill="9889B7" w:themeFill="text1" w:themeFillTint="66"/>
      </w:tcPr>
    </w:tblStylePr>
    <w:tblStylePr w:type="band1Horz">
      <w:tblPr/>
      <w:tcPr>
        <w:shd w:val="clear" w:color="auto" w:fill="7F6CA5" w:themeFill="text1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arcering-accent1">
    <w:name w:val="Colorful Shading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664BAB" w:themeColor="accent2"/>
        <w:left w:val="single" w:sz="4" w:space="0" w:color="A47319" w:themeColor="accent1"/>
        <w:bottom w:val="single" w:sz="4" w:space="0" w:color="A47319" w:themeColor="accent1"/>
        <w:right w:val="single" w:sz="4" w:space="0" w:color="A47319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F2E3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4B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2440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2440F" w:themeColor="accent1" w:themeShade="99"/>
          <w:insideV w:val="nil"/>
        </w:tcBorders>
        <w:shd w:val="clear" w:color="auto" w:fill="62440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2440F" w:themeFill="accent1" w:themeFillShade="99"/>
      </w:tcPr>
    </w:tblStylePr>
    <w:tblStylePr w:type="band1Vert">
      <w:tblPr/>
      <w:tcPr>
        <w:shd w:val="clear" w:color="auto" w:fill="EECC8F" w:themeFill="accent1" w:themeFillTint="66"/>
      </w:tcPr>
    </w:tblStylePr>
    <w:tblStylePr w:type="band1Horz">
      <w:tblPr/>
      <w:tcPr>
        <w:shd w:val="clear" w:color="auto" w:fill="E9C074" w:themeFill="accent1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arcering-accent2">
    <w:name w:val="Colorful Shading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664BAB" w:themeColor="accent2"/>
        <w:left w:val="single" w:sz="4" w:space="0" w:color="664BAB" w:themeColor="accent2"/>
        <w:bottom w:val="single" w:sz="4" w:space="0" w:color="664BAB" w:themeColor="accent2"/>
        <w:right w:val="single" w:sz="4" w:space="0" w:color="664BAB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CF7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4B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C2D66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C2D66" w:themeColor="accent2" w:themeShade="99"/>
          <w:insideV w:val="nil"/>
        </w:tcBorders>
        <w:shd w:val="clear" w:color="auto" w:fill="3C2D66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2D66" w:themeFill="accent2" w:themeFillShade="99"/>
      </w:tcPr>
    </w:tblStylePr>
    <w:tblStylePr w:type="band1Vert">
      <w:tblPr/>
      <w:tcPr>
        <w:shd w:val="clear" w:color="auto" w:fill="C1B5DE" w:themeFill="accent2" w:themeFillTint="66"/>
      </w:tcPr>
    </w:tblStylePr>
    <w:tblStylePr w:type="band1Horz">
      <w:tblPr/>
      <w:tcPr>
        <w:shd w:val="clear" w:color="auto" w:fill="B1A3D7" w:themeFill="accent2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arcering-accent3">
    <w:name w:val="Colorful Shading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EFEDF6" w:themeColor="accent4"/>
        <w:left w:val="single" w:sz="4" w:space="0" w:color="C2B7DD" w:themeColor="accent3"/>
        <w:bottom w:val="single" w:sz="4" w:space="0" w:color="C2B7DD" w:themeColor="accent3"/>
        <w:right w:val="single" w:sz="4" w:space="0" w:color="C2B7DD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7FB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FEDF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64DA4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64DA4" w:themeColor="accent3" w:themeShade="99"/>
          <w:insideV w:val="nil"/>
        </w:tcBorders>
        <w:shd w:val="clear" w:color="auto" w:fill="664DA4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4DA4" w:themeFill="accent3" w:themeFillShade="99"/>
      </w:tcPr>
    </w:tblStylePr>
    <w:tblStylePr w:type="band1Vert">
      <w:tblPr/>
      <w:tcPr>
        <w:shd w:val="clear" w:color="auto" w:fill="E6E2F1" w:themeFill="accent3" w:themeFillTint="66"/>
      </w:tcPr>
    </w:tblStylePr>
    <w:tblStylePr w:type="band1Horz">
      <w:tblPr/>
      <w:tcPr>
        <w:shd w:val="clear" w:color="auto" w:fill="E0DBEE" w:themeFill="accent3" w:themeFillTint="7F"/>
      </w:tcPr>
    </w:tblStylePr>
  </w:style>
  <w:style w:type="table" w:styleId="Kleurrijkearcering-accent4">
    <w:name w:val="Colorful Shading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C2B7DD" w:themeColor="accent3"/>
        <w:left w:val="single" w:sz="4" w:space="0" w:color="EFEDF6" w:themeColor="accent4"/>
        <w:bottom w:val="single" w:sz="4" w:space="0" w:color="EFEDF6" w:themeColor="accent4"/>
        <w:right w:val="single" w:sz="4" w:space="0" w:color="EFEDF6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DFE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2B7D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C6CB5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C6CB5" w:themeColor="accent4" w:themeShade="99"/>
          <w:insideV w:val="nil"/>
        </w:tcBorders>
        <w:shd w:val="clear" w:color="auto" w:fill="7C6CB5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C6CB5" w:themeFill="accent4" w:themeFillShade="99"/>
      </w:tcPr>
    </w:tblStylePr>
    <w:tblStylePr w:type="band1Vert">
      <w:tblPr/>
      <w:tcPr>
        <w:shd w:val="clear" w:color="auto" w:fill="F8F7FB" w:themeFill="accent4" w:themeFillTint="66"/>
      </w:tcPr>
    </w:tblStylePr>
    <w:tblStylePr w:type="band1Horz">
      <w:tblPr/>
      <w:tcPr>
        <w:shd w:val="clear" w:color="auto" w:fill="F6F5FA" w:themeFill="accent4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arcering-accent5">
    <w:name w:val="Colorful Shading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110E17" w:themeColor="accent6"/>
        <w:left w:val="single" w:sz="4" w:space="0" w:color="F2F0E6" w:themeColor="accent5"/>
        <w:bottom w:val="single" w:sz="4" w:space="0" w:color="F2F0E6" w:themeColor="accent5"/>
        <w:right w:val="single" w:sz="4" w:space="0" w:color="F2F0E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DFC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10E1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1A56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1A569" w:themeColor="accent5" w:themeShade="99"/>
          <w:insideV w:val="nil"/>
        </w:tcBorders>
        <w:shd w:val="clear" w:color="auto" w:fill="B1A56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A569" w:themeFill="accent5" w:themeFillShade="99"/>
      </w:tcPr>
    </w:tblStylePr>
    <w:tblStylePr w:type="band1Vert">
      <w:tblPr/>
      <w:tcPr>
        <w:shd w:val="clear" w:color="auto" w:fill="F9F8F4" w:themeFill="accent5" w:themeFillTint="66"/>
      </w:tcPr>
    </w:tblStylePr>
    <w:tblStylePr w:type="band1Horz">
      <w:tblPr/>
      <w:tcPr>
        <w:shd w:val="clear" w:color="auto" w:fill="F8F7F2" w:themeFill="accent5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arcering-accent6">
    <w:name w:val="Colorful Shading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F2F0E6" w:themeColor="accent5"/>
        <w:left w:val="single" w:sz="4" w:space="0" w:color="110E17" w:themeColor="accent6"/>
        <w:bottom w:val="single" w:sz="4" w:space="0" w:color="110E17" w:themeColor="accent6"/>
        <w:right w:val="single" w:sz="4" w:space="0" w:color="110E1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E1E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2F0E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A080D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A080D" w:themeColor="accent6" w:themeShade="99"/>
          <w:insideV w:val="nil"/>
        </w:tcBorders>
        <w:shd w:val="clear" w:color="auto" w:fill="0A080D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A080D" w:themeFill="accent6" w:themeFillShade="99"/>
      </w:tcPr>
    </w:tblStylePr>
    <w:tblStylePr w:type="band1Vert">
      <w:tblPr/>
      <w:tcPr>
        <w:shd w:val="clear" w:color="auto" w:fill="9889B7" w:themeFill="accent6" w:themeFillTint="66"/>
      </w:tcPr>
    </w:tblStylePr>
    <w:tblStylePr w:type="band1Horz">
      <w:tblPr/>
      <w:tcPr>
        <w:shd w:val="clear" w:color="auto" w:fill="7F6CA5" w:themeFill="accent6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lijst">
    <w:name w:val="Colorful List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E5E1ED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3C88" w:themeFill="accent2" w:themeFillShade="CC"/>
      </w:tcPr>
    </w:tblStylePr>
    <w:tblStylePr w:type="lastRow">
      <w:rPr>
        <w:b/>
        <w:bCs/>
        <w:color w:val="513C88" w:themeColor="accent2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6D2" w:themeFill="text1" w:themeFillTint="3F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Kleurrijkelijst-accent1">
    <w:name w:val="Colorful List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FAF2E3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3C88" w:themeFill="accent2" w:themeFillShade="CC"/>
      </w:tcPr>
    </w:tblStylePr>
    <w:tblStylePr w:type="lastRow">
      <w:rPr>
        <w:b/>
        <w:bCs/>
        <w:color w:val="513C88" w:themeColor="accent2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DFBA" w:themeFill="accent1" w:themeFillTint="3F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Kleurrijkelijst-accent2">
    <w:name w:val="Colorful List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EFECF7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3C88" w:themeFill="accent2" w:themeFillShade="CC"/>
      </w:tcPr>
    </w:tblStylePr>
    <w:tblStylePr w:type="lastRow">
      <w:rPr>
        <w:b/>
        <w:bCs/>
        <w:color w:val="513C88" w:themeColor="accent2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D1EB" w:themeFill="accent2" w:themeFillTint="3F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Kleurrijkelijst-accent3">
    <w:name w:val="Colorful List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F8F7FB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5ACD5" w:themeFill="accent4" w:themeFillShade="CC"/>
      </w:tcPr>
    </w:tblStylePr>
    <w:tblStylePr w:type="lastRow">
      <w:rPr>
        <w:b/>
        <w:bCs/>
        <w:color w:val="B5ACD5" w:themeColor="accent4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EDF6" w:themeFill="accent3" w:themeFillTint="3F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Kleurrijkelijst-accent4">
    <w:name w:val="Colorful List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FDFDFE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380C3" w:themeFill="accent3" w:themeFillShade="CC"/>
      </w:tcPr>
    </w:tblStylePr>
    <w:tblStylePr w:type="lastRow">
      <w:rPr>
        <w:b/>
        <w:bCs/>
        <w:color w:val="9380C3" w:themeColor="accent3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AFC" w:themeFill="accent4" w:themeFillTint="3F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Kleurrijkelijst-accent5">
    <w:name w:val="Colorful List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FDFDFC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D0B12" w:themeFill="accent6" w:themeFillShade="CC"/>
      </w:tcPr>
    </w:tblStylePr>
    <w:tblStylePr w:type="lastRow">
      <w:rPr>
        <w:b/>
        <w:bCs/>
        <w:color w:val="0D0B12" w:themeColor="accent6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FBF8" w:themeFill="accent5" w:themeFillTint="3F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Kleurrijkelijst-accent6">
    <w:name w:val="Colorful List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E5E1E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1CAA7" w:themeFill="accent5" w:themeFillShade="CC"/>
      </w:tcPr>
    </w:tblStylePr>
    <w:tblStylePr w:type="lastRow">
      <w:rPr>
        <w:b/>
        <w:bCs/>
        <w:color w:val="D1CAA7" w:themeColor="accent5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6D2" w:themeFill="accent6" w:themeFillTint="3F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Lichtraster">
    <w:name w:val="Light Grid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text1"/>
        <w:left w:val="single" w:sz="8" w:space="0" w:color="110E17" w:themeColor="text1"/>
        <w:bottom w:val="single" w:sz="8" w:space="0" w:color="110E17" w:themeColor="text1"/>
        <w:right w:val="single" w:sz="8" w:space="0" w:color="110E17" w:themeColor="text1"/>
        <w:insideH w:val="single" w:sz="8" w:space="0" w:color="110E17" w:themeColor="text1"/>
        <w:insideV w:val="single" w:sz="8" w:space="0" w:color="110E17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18" w:space="0" w:color="110E17" w:themeColor="text1"/>
          <w:right w:val="single" w:sz="8" w:space="0" w:color="110E17" w:themeColor="text1"/>
          <w:insideH w:val="nil"/>
          <w:insideV w:val="single" w:sz="8" w:space="0" w:color="110E17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  <w:insideH w:val="nil"/>
          <w:insideV w:val="single" w:sz="8" w:space="0" w:color="110E17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</w:tcBorders>
      </w:tcPr>
    </w:tblStylePr>
    <w:tblStylePr w:type="band1Vert"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</w:tcBorders>
        <w:shd w:val="clear" w:color="auto" w:fill="BFB6D2" w:themeFill="text1" w:themeFillTint="3F"/>
      </w:tcPr>
    </w:tblStylePr>
    <w:tblStylePr w:type="band1Horz"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  <w:insideV w:val="single" w:sz="8" w:space="0" w:color="110E17" w:themeColor="text1"/>
        </w:tcBorders>
        <w:shd w:val="clear" w:color="auto" w:fill="BFB6D2" w:themeFill="text1" w:themeFillTint="3F"/>
      </w:tcPr>
    </w:tblStylePr>
    <w:tblStylePr w:type="band2Horz"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  <w:insideV w:val="single" w:sz="8" w:space="0" w:color="110E17" w:themeColor="text1"/>
        </w:tcBorders>
      </w:tcPr>
    </w:tblStylePr>
  </w:style>
  <w:style w:type="table" w:styleId="Lichtraster-accent1">
    <w:name w:val="Light Grid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47319" w:themeColor="accent1"/>
        <w:left w:val="single" w:sz="8" w:space="0" w:color="A47319" w:themeColor="accent1"/>
        <w:bottom w:val="single" w:sz="8" w:space="0" w:color="A47319" w:themeColor="accent1"/>
        <w:right w:val="single" w:sz="8" w:space="0" w:color="A47319" w:themeColor="accent1"/>
        <w:insideH w:val="single" w:sz="8" w:space="0" w:color="A47319" w:themeColor="accent1"/>
        <w:insideV w:val="single" w:sz="8" w:space="0" w:color="A47319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18" w:space="0" w:color="A47319" w:themeColor="accent1"/>
          <w:right w:val="single" w:sz="8" w:space="0" w:color="A47319" w:themeColor="accent1"/>
          <w:insideH w:val="nil"/>
          <w:insideV w:val="single" w:sz="8" w:space="0" w:color="A47319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  <w:insideH w:val="nil"/>
          <w:insideV w:val="single" w:sz="8" w:space="0" w:color="A47319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</w:tcBorders>
      </w:tcPr>
    </w:tblStylePr>
    <w:tblStylePr w:type="band1Vert"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</w:tcBorders>
        <w:shd w:val="clear" w:color="auto" w:fill="F4DFBA" w:themeFill="accent1" w:themeFillTint="3F"/>
      </w:tcPr>
    </w:tblStylePr>
    <w:tblStylePr w:type="band1Horz"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  <w:insideV w:val="single" w:sz="8" w:space="0" w:color="A47319" w:themeColor="accent1"/>
        </w:tcBorders>
        <w:shd w:val="clear" w:color="auto" w:fill="F4DFBA" w:themeFill="accent1" w:themeFillTint="3F"/>
      </w:tcPr>
    </w:tblStylePr>
    <w:tblStylePr w:type="band2Horz"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  <w:insideV w:val="single" w:sz="8" w:space="0" w:color="A47319" w:themeColor="accent1"/>
        </w:tcBorders>
      </w:tcPr>
    </w:tblStylePr>
  </w:style>
  <w:style w:type="table" w:styleId="Lichtraster-accent2">
    <w:name w:val="Light Grid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64BAB" w:themeColor="accent2"/>
        <w:left w:val="single" w:sz="8" w:space="0" w:color="664BAB" w:themeColor="accent2"/>
        <w:bottom w:val="single" w:sz="8" w:space="0" w:color="664BAB" w:themeColor="accent2"/>
        <w:right w:val="single" w:sz="8" w:space="0" w:color="664BAB" w:themeColor="accent2"/>
        <w:insideH w:val="single" w:sz="8" w:space="0" w:color="664BAB" w:themeColor="accent2"/>
        <w:insideV w:val="single" w:sz="8" w:space="0" w:color="664BAB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18" w:space="0" w:color="664BAB" w:themeColor="accent2"/>
          <w:right w:val="single" w:sz="8" w:space="0" w:color="664BAB" w:themeColor="accent2"/>
          <w:insideH w:val="nil"/>
          <w:insideV w:val="single" w:sz="8" w:space="0" w:color="664BAB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  <w:insideH w:val="nil"/>
          <w:insideV w:val="single" w:sz="8" w:space="0" w:color="664BAB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</w:tcBorders>
      </w:tcPr>
    </w:tblStylePr>
    <w:tblStylePr w:type="band1Vert"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</w:tcBorders>
        <w:shd w:val="clear" w:color="auto" w:fill="D8D1EB" w:themeFill="accent2" w:themeFillTint="3F"/>
      </w:tcPr>
    </w:tblStylePr>
    <w:tblStylePr w:type="band1Horz"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  <w:insideV w:val="single" w:sz="8" w:space="0" w:color="664BAB" w:themeColor="accent2"/>
        </w:tcBorders>
        <w:shd w:val="clear" w:color="auto" w:fill="D8D1EB" w:themeFill="accent2" w:themeFillTint="3F"/>
      </w:tcPr>
    </w:tblStylePr>
    <w:tblStylePr w:type="band2Horz"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  <w:insideV w:val="single" w:sz="8" w:space="0" w:color="664BAB" w:themeColor="accent2"/>
        </w:tcBorders>
      </w:tcPr>
    </w:tblStylePr>
  </w:style>
  <w:style w:type="table" w:styleId="Lichtraster-accent3">
    <w:name w:val="Light Grid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C2B7DD" w:themeColor="accent3"/>
        <w:left w:val="single" w:sz="8" w:space="0" w:color="C2B7DD" w:themeColor="accent3"/>
        <w:bottom w:val="single" w:sz="8" w:space="0" w:color="C2B7DD" w:themeColor="accent3"/>
        <w:right w:val="single" w:sz="8" w:space="0" w:color="C2B7DD" w:themeColor="accent3"/>
        <w:insideH w:val="single" w:sz="8" w:space="0" w:color="C2B7DD" w:themeColor="accent3"/>
        <w:insideV w:val="single" w:sz="8" w:space="0" w:color="C2B7DD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18" w:space="0" w:color="C2B7DD" w:themeColor="accent3"/>
          <w:right w:val="single" w:sz="8" w:space="0" w:color="C2B7DD" w:themeColor="accent3"/>
          <w:insideH w:val="nil"/>
          <w:insideV w:val="single" w:sz="8" w:space="0" w:color="C2B7DD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  <w:insideH w:val="nil"/>
          <w:insideV w:val="single" w:sz="8" w:space="0" w:color="C2B7DD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</w:tcBorders>
      </w:tcPr>
    </w:tblStylePr>
    <w:tblStylePr w:type="band1Vert"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</w:tcBorders>
        <w:shd w:val="clear" w:color="auto" w:fill="EFEDF6" w:themeFill="accent3" w:themeFillTint="3F"/>
      </w:tcPr>
    </w:tblStylePr>
    <w:tblStylePr w:type="band1Horz"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  <w:insideV w:val="single" w:sz="8" w:space="0" w:color="C2B7DD" w:themeColor="accent3"/>
        </w:tcBorders>
        <w:shd w:val="clear" w:color="auto" w:fill="EFEDF6" w:themeFill="accent3" w:themeFillTint="3F"/>
      </w:tcPr>
    </w:tblStylePr>
    <w:tblStylePr w:type="band2Horz"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  <w:insideV w:val="single" w:sz="8" w:space="0" w:color="C2B7DD" w:themeColor="accent3"/>
        </w:tcBorders>
      </w:tcPr>
    </w:tblStylePr>
  </w:style>
  <w:style w:type="table" w:styleId="Lichtraster-accent4">
    <w:name w:val="Light Grid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FEDF6" w:themeColor="accent4"/>
        <w:left w:val="single" w:sz="8" w:space="0" w:color="EFEDF6" w:themeColor="accent4"/>
        <w:bottom w:val="single" w:sz="8" w:space="0" w:color="EFEDF6" w:themeColor="accent4"/>
        <w:right w:val="single" w:sz="8" w:space="0" w:color="EFEDF6" w:themeColor="accent4"/>
        <w:insideH w:val="single" w:sz="8" w:space="0" w:color="EFEDF6" w:themeColor="accent4"/>
        <w:insideV w:val="single" w:sz="8" w:space="0" w:color="EFEDF6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18" w:space="0" w:color="EFEDF6" w:themeColor="accent4"/>
          <w:right w:val="single" w:sz="8" w:space="0" w:color="EFEDF6" w:themeColor="accent4"/>
          <w:insideH w:val="nil"/>
          <w:insideV w:val="single" w:sz="8" w:space="0" w:color="EFEDF6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  <w:insideH w:val="nil"/>
          <w:insideV w:val="single" w:sz="8" w:space="0" w:color="EFEDF6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</w:tcBorders>
      </w:tcPr>
    </w:tblStylePr>
    <w:tblStylePr w:type="band1Vert"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</w:tcBorders>
        <w:shd w:val="clear" w:color="auto" w:fill="FAFAFC" w:themeFill="accent4" w:themeFillTint="3F"/>
      </w:tcPr>
    </w:tblStylePr>
    <w:tblStylePr w:type="band1Horz"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  <w:insideV w:val="single" w:sz="8" w:space="0" w:color="EFEDF6" w:themeColor="accent4"/>
        </w:tcBorders>
        <w:shd w:val="clear" w:color="auto" w:fill="FAFAFC" w:themeFill="accent4" w:themeFillTint="3F"/>
      </w:tcPr>
    </w:tblStylePr>
    <w:tblStylePr w:type="band2Horz"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  <w:insideV w:val="single" w:sz="8" w:space="0" w:color="EFEDF6" w:themeColor="accent4"/>
        </w:tcBorders>
      </w:tcPr>
    </w:tblStylePr>
  </w:style>
  <w:style w:type="table" w:styleId="Lichtraster-accent5">
    <w:name w:val="Light Grid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2F0E6" w:themeColor="accent5"/>
        <w:left w:val="single" w:sz="8" w:space="0" w:color="F2F0E6" w:themeColor="accent5"/>
        <w:bottom w:val="single" w:sz="8" w:space="0" w:color="F2F0E6" w:themeColor="accent5"/>
        <w:right w:val="single" w:sz="8" w:space="0" w:color="F2F0E6" w:themeColor="accent5"/>
        <w:insideH w:val="single" w:sz="8" w:space="0" w:color="F2F0E6" w:themeColor="accent5"/>
        <w:insideV w:val="single" w:sz="8" w:space="0" w:color="F2F0E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18" w:space="0" w:color="F2F0E6" w:themeColor="accent5"/>
          <w:right w:val="single" w:sz="8" w:space="0" w:color="F2F0E6" w:themeColor="accent5"/>
          <w:insideH w:val="nil"/>
          <w:insideV w:val="single" w:sz="8" w:space="0" w:color="F2F0E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  <w:insideH w:val="nil"/>
          <w:insideV w:val="single" w:sz="8" w:space="0" w:color="F2F0E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</w:tcBorders>
      </w:tcPr>
    </w:tblStylePr>
    <w:tblStylePr w:type="band1Vert"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</w:tcBorders>
        <w:shd w:val="clear" w:color="auto" w:fill="FBFBF8" w:themeFill="accent5" w:themeFillTint="3F"/>
      </w:tcPr>
    </w:tblStylePr>
    <w:tblStylePr w:type="band1Horz"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  <w:insideV w:val="single" w:sz="8" w:space="0" w:color="F2F0E6" w:themeColor="accent5"/>
        </w:tcBorders>
        <w:shd w:val="clear" w:color="auto" w:fill="FBFBF8" w:themeFill="accent5" w:themeFillTint="3F"/>
      </w:tcPr>
    </w:tblStylePr>
    <w:tblStylePr w:type="band2Horz"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  <w:insideV w:val="single" w:sz="8" w:space="0" w:color="F2F0E6" w:themeColor="accent5"/>
        </w:tcBorders>
      </w:tcPr>
    </w:tblStylePr>
  </w:style>
  <w:style w:type="table" w:styleId="Lichtraster-accent6">
    <w:name w:val="Light Grid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accent6"/>
        <w:left w:val="single" w:sz="8" w:space="0" w:color="110E17" w:themeColor="accent6"/>
        <w:bottom w:val="single" w:sz="8" w:space="0" w:color="110E17" w:themeColor="accent6"/>
        <w:right w:val="single" w:sz="8" w:space="0" w:color="110E17" w:themeColor="accent6"/>
        <w:insideH w:val="single" w:sz="8" w:space="0" w:color="110E17" w:themeColor="accent6"/>
        <w:insideV w:val="single" w:sz="8" w:space="0" w:color="110E1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18" w:space="0" w:color="110E17" w:themeColor="accent6"/>
          <w:right w:val="single" w:sz="8" w:space="0" w:color="110E17" w:themeColor="accent6"/>
          <w:insideH w:val="nil"/>
          <w:insideV w:val="single" w:sz="8" w:space="0" w:color="110E1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  <w:insideH w:val="nil"/>
          <w:insideV w:val="single" w:sz="8" w:space="0" w:color="110E1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</w:tcBorders>
      </w:tcPr>
    </w:tblStylePr>
    <w:tblStylePr w:type="band1Vert"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</w:tcBorders>
        <w:shd w:val="clear" w:color="auto" w:fill="BFB6D2" w:themeFill="accent6" w:themeFillTint="3F"/>
      </w:tcPr>
    </w:tblStylePr>
    <w:tblStylePr w:type="band1Horz"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  <w:insideV w:val="single" w:sz="8" w:space="0" w:color="110E17" w:themeColor="accent6"/>
        </w:tcBorders>
        <w:shd w:val="clear" w:color="auto" w:fill="BFB6D2" w:themeFill="accent6" w:themeFillTint="3F"/>
      </w:tcPr>
    </w:tblStylePr>
    <w:tblStylePr w:type="band2Horz"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  <w:insideV w:val="single" w:sz="8" w:space="0" w:color="110E17" w:themeColor="accent6"/>
        </w:tcBorders>
      </w:tcPr>
    </w:tblStylePr>
  </w:style>
  <w:style w:type="table" w:styleId="Lichtearcering">
    <w:name w:val="Light Shading"/>
    <w:basedOn w:val="Standaardtabel"/>
    <w:uiPriority w:val="99"/>
    <w:rsid w:val="001D6A1E"/>
    <w:pPr>
      <w:spacing w:line="240" w:lineRule="auto"/>
    </w:pPr>
    <w:rPr>
      <w:color w:val="0C0A11" w:themeColor="text1" w:themeShade="BF"/>
    </w:rPr>
    <w:tblPr>
      <w:tblStyleRowBandSize w:val="1"/>
      <w:tblStyleColBandSize w:val="1"/>
      <w:tblBorders>
        <w:top w:val="single" w:sz="8" w:space="0" w:color="110E17" w:themeColor="text1"/>
        <w:bottom w:val="single" w:sz="8" w:space="0" w:color="110E17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10E17" w:themeColor="text1"/>
          <w:left w:val="nil"/>
          <w:bottom w:val="single" w:sz="8" w:space="0" w:color="110E17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10E17" w:themeColor="text1"/>
          <w:left w:val="nil"/>
          <w:bottom w:val="single" w:sz="8" w:space="0" w:color="110E17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text1" w:themeFillTint="3F"/>
      </w:tcPr>
    </w:tblStylePr>
  </w:style>
  <w:style w:type="table" w:styleId="Lichtearcering-accent1">
    <w:name w:val="Light Shading Accent 1"/>
    <w:basedOn w:val="Standaardtabel"/>
    <w:uiPriority w:val="99"/>
    <w:rsid w:val="001D6A1E"/>
    <w:pPr>
      <w:spacing w:line="240" w:lineRule="auto"/>
    </w:pPr>
    <w:rPr>
      <w:color w:val="7A5512" w:themeColor="accent1" w:themeShade="BF"/>
    </w:rPr>
    <w:tblPr>
      <w:tblStyleRowBandSize w:val="1"/>
      <w:tblStyleColBandSize w:val="1"/>
      <w:tblBorders>
        <w:top w:val="single" w:sz="8" w:space="0" w:color="A47319" w:themeColor="accent1"/>
        <w:bottom w:val="single" w:sz="8" w:space="0" w:color="A47319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47319" w:themeColor="accent1"/>
          <w:left w:val="nil"/>
          <w:bottom w:val="single" w:sz="8" w:space="0" w:color="A47319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47319" w:themeColor="accent1"/>
          <w:left w:val="nil"/>
          <w:bottom w:val="single" w:sz="8" w:space="0" w:color="A47319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DFBA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4DFBA" w:themeFill="accent1" w:themeFillTint="3F"/>
      </w:tcPr>
    </w:tblStylePr>
  </w:style>
  <w:style w:type="table" w:styleId="Lichtearcering-accent2">
    <w:name w:val="Light Shading Accent 2"/>
    <w:basedOn w:val="Standaardtabel"/>
    <w:uiPriority w:val="99"/>
    <w:rsid w:val="001D6A1E"/>
    <w:pPr>
      <w:spacing w:line="240" w:lineRule="auto"/>
    </w:pPr>
    <w:rPr>
      <w:color w:val="4C387F" w:themeColor="accent2" w:themeShade="BF"/>
    </w:rPr>
    <w:tblPr>
      <w:tblStyleRowBandSize w:val="1"/>
      <w:tblStyleColBandSize w:val="1"/>
      <w:tblBorders>
        <w:top w:val="single" w:sz="8" w:space="0" w:color="664BAB" w:themeColor="accent2"/>
        <w:bottom w:val="single" w:sz="8" w:space="0" w:color="664BAB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4BAB" w:themeColor="accent2"/>
          <w:left w:val="nil"/>
          <w:bottom w:val="single" w:sz="8" w:space="0" w:color="664BAB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4BAB" w:themeColor="accent2"/>
          <w:left w:val="nil"/>
          <w:bottom w:val="single" w:sz="8" w:space="0" w:color="664BAB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1E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8D1EB" w:themeFill="accent2" w:themeFillTint="3F"/>
      </w:tcPr>
    </w:tblStylePr>
  </w:style>
  <w:style w:type="table" w:styleId="Lichtearcering-accent3">
    <w:name w:val="Light Shading Accent 3"/>
    <w:basedOn w:val="Standaardtabel"/>
    <w:uiPriority w:val="99"/>
    <w:rsid w:val="001D6A1E"/>
    <w:pPr>
      <w:spacing w:line="240" w:lineRule="auto"/>
    </w:pPr>
    <w:rPr>
      <w:color w:val="8771BC" w:themeColor="accent3" w:themeShade="BF"/>
    </w:rPr>
    <w:tblPr>
      <w:tblStyleRowBandSize w:val="1"/>
      <w:tblStyleColBandSize w:val="1"/>
      <w:tblBorders>
        <w:top w:val="single" w:sz="8" w:space="0" w:color="C2B7DD" w:themeColor="accent3"/>
        <w:bottom w:val="single" w:sz="8" w:space="0" w:color="C2B7DD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2B7DD" w:themeColor="accent3"/>
          <w:left w:val="nil"/>
          <w:bottom w:val="single" w:sz="8" w:space="0" w:color="C2B7DD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2B7DD" w:themeColor="accent3"/>
          <w:left w:val="nil"/>
          <w:bottom w:val="single" w:sz="8" w:space="0" w:color="C2B7DD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EDF6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EDF6" w:themeFill="accent3" w:themeFillTint="3F"/>
      </w:tcPr>
    </w:tblStylePr>
  </w:style>
  <w:style w:type="table" w:styleId="Lichtearcering-accent4">
    <w:name w:val="Light Shading Accent 4"/>
    <w:basedOn w:val="Standaardtabel"/>
    <w:uiPriority w:val="99"/>
    <w:rsid w:val="001D6A1E"/>
    <w:pPr>
      <w:spacing w:line="240" w:lineRule="auto"/>
    </w:pPr>
    <w:rPr>
      <w:color w:val="A69CCD" w:themeColor="accent4" w:themeShade="BF"/>
    </w:rPr>
    <w:tblPr>
      <w:tblStyleRowBandSize w:val="1"/>
      <w:tblStyleColBandSize w:val="1"/>
      <w:tblBorders>
        <w:top w:val="single" w:sz="8" w:space="0" w:color="EFEDF6" w:themeColor="accent4"/>
        <w:bottom w:val="single" w:sz="8" w:space="0" w:color="EFEDF6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FEDF6" w:themeColor="accent4"/>
          <w:left w:val="nil"/>
          <w:bottom w:val="single" w:sz="8" w:space="0" w:color="EFEDF6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FEDF6" w:themeColor="accent4"/>
          <w:left w:val="nil"/>
          <w:bottom w:val="single" w:sz="8" w:space="0" w:color="EFEDF6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AFC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FAFC" w:themeFill="accent4" w:themeFillTint="3F"/>
      </w:tcPr>
    </w:tblStylePr>
  </w:style>
  <w:style w:type="table" w:styleId="Lichtearcering-accent5">
    <w:name w:val="Light Shading Accent 5"/>
    <w:basedOn w:val="Standaardtabel"/>
    <w:uiPriority w:val="99"/>
    <w:rsid w:val="001D6A1E"/>
    <w:pPr>
      <w:spacing w:line="240" w:lineRule="auto"/>
    </w:pPr>
    <w:rPr>
      <w:color w:val="C9C197" w:themeColor="accent5" w:themeShade="BF"/>
    </w:rPr>
    <w:tblPr>
      <w:tblStyleRowBandSize w:val="1"/>
      <w:tblStyleColBandSize w:val="1"/>
      <w:tblBorders>
        <w:top w:val="single" w:sz="8" w:space="0" w:color="F2F0E6" w:themeColor="accent5"/>
        <w:bottom w:val="single" w:sz="8" w:space="0" w:color="F2F0E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F0E6" w:themeColor="accent5"/>
          <w:left w:val="nil"/>
          <w:bottom w:val="single" w:sz="8" w:space="0" w:color="F2F0E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F0E6" w:themeColor="accent5"/>
          <w:left w:val="nil"/>
          <w:bottom w:val="single" w:sz="8" w:space="0" w:color="F2F0E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FBF8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FBF8" w:themeFill="accent5" w:themeFillTint="3F"/>
      </w:tcPr>
    </w:tblStylePr>
  </w:style>
  <w:style w:type="table" w:styleId="Lichtearcering-accent6">
    <w:name w:val="Light Shading Accent 6"/>
    <w:basedOn w:val="Standaardtabel"/>
    <w:uiPriority w:val="99"/>
    <w:rsid w:val="001D6A1E"/>
    <w:pPr>
      <w:spacing w:line="240" w:lineRule="auto"/>
    </w:pPr>
    <w:rPr>
      <w:color w:val="0C0A11" w:themeColor="accent6" w:themeShade="BF"/>
    </w:rPr>
    <w:tblPr>
      <w:tblStyleRowBandSize w:val="1"/>
      <w:tblStyleColBandSize w:val="1"/>
      <w:tblBorders>
        <w:top w:val="single" w:sz="8" w:space="0" w:color="110E17" w:themeColor="accent6"/>
        <w:bottom w:val="single" w:sz="8" w:space="0" w:color="110E1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10E17" w:themeColor="accent6"/>
          <w:left w:val="nil"/>
          <w:bottom w:val="single" w:sz="8" w:space="0" w:color="110E1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10E17" w:themeColor="accent6"/>
          <w:left w:val="nil"/>
          <w:bottom w:val="single" w:sz="8" w:space="0" w:color="110E1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accent6" w:themeFillTint="3F"/>
      </w:tcPr>
    </w:tblStylePr>
  </w:style>
  <w:style w:type="table" w:styleId="Lichtelijst">
    <w:name w:val="Light List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text1"/>
        <w:left w:val="single" w:sz="8" w:space="0" w:color="110E17" w:themeColor="text1"/>
        <w:bottom w:val="single" w:sz="8" w:space="0" w:color="110E17" w:themeColor="text1"/>
        <w:right w:val="single" w:sz="8" w:space="0" w:color="110E17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10E17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</w:tcBorders>
      </w:tcPr>
    </w:tblStylePr>
    <w:tblStylePr w:type="band1Horz"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</w:tcBorders>
      </w:tcPr>
    </w:tblStylePr>
  </w:style>
  <w:style w:type="table" w:styleId="Lichtelijst-accent1">
    <w:name w:val="Light List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47319" w:themeColor="accent1"/>
        <w:left w:val="single" w:sz="8" w:space="0" w:color="A47319" w:themeColor="accent1"/>
        <w:bottom w:val="single" w:sz="8" w:space="0" w:color="A47319" w:themeColor="accent1"/>
        <w:right w:val="single" w:sz="8" w:space="0" w:color="A4731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4731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</w:tcBorders>
      </w:tcPr>
    </w:tblStylePr>
    <w:tblStylePr w:type="band1Horz"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</w:tcBorders>
      </w:tcPr>
    </w:tblStylePr>
  </w:style>
  <w:style w:type="table" w:styleId="Lichtelijst-accent2">
    <w:name w:val="Light List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64BAB" w:themeColor="accent2"/>
        <w:left w:val="single" w:sz="8" w:space="0" w:color="664BAB" w:themeColor="accent2"/>
        <w:bottom w:val="single" w:sz="8" w:space="0" w:color="664BAB" w:themeColor="accent2"/>
        <w:right w:val="single" w:sz="8" w:space="0" w:color="664BAB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64BA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</w:tcBorders>
      </w:tcPr>
    </w:tblStylePr>
    <w:tblStylePr w:type="band1Horz"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</w:tcBorders>
      </w:tcPr>
    </w:tblStylePr>
  </w:style>
  <w:style w:type="table" w:styleId="Lichtelijst-accent3">
    <w:name w:val="Light List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C2B7DD" w:themeColor="accent3"/>
        <w:left w:val="single" w:sz="8" w:space="0" w:color="C2B7DD" w:themeColor="accent3"/>
        <w:bottom w:val="single" w:sz="8" w:space="0" w:color="C2B7DD" w:themeColor="accent3"/>
        <w:right w:val="single" w:sz="8" w:space="0" w:color="C2B7DD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2B7D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</w:tcBorders>
      </w:tcPr>
    </w:tblStylePr>
    <w:tblStylePr w:type="band1Horz"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</w:tcBorders>
      </w:tcPr>
    </w:tblStylePr>
  </w:style>
  <w:style w:type="table" w:styleId="Lichtelijst-accent4">
    <w:name w:val="Light List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FEDF6" w:themeColor="accent4"/>
        <w:left w:val="single" w:sz="8" w:space="0" w:color="EFEDF6" w:themeColor="accent4"/>
        <w:bottom w:val="single" w:sz="8" w:space="0" w:color="EFEDF6" w:themeColor="accent4"/>
        <w:right w:val="single" w:sz="8" w:space="0" w:color="EFEDF6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FEDF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</w:tcBorders>
      </w:tcPr>
    </w:tblStylePr>
    <w:tblStylePr w:type="band1Horz"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</w:tcBorders>
      </w:tcPr>
    </w:tblStylePr>
  </w:style>
  <w:style w:type="table" w:styleId="Lichtelijst-accent5">
    <w:name w:val="Light List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2F0E6" w:themeColor="accent5"/>
        <w:left w:val="single" w:sz="8" w:space="0" w:color="F2F0E6" w:themeColor="accent5"/>
        <w:bottom w:val="single" w:sz="8" w:space="0" w:color="F2F0E6" w:themeColor="accent5"/>
        <w:right w:val="single" w:sz="8" w:space="0" w:color="F2F0E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2F0E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</w:tcBorders>
      </w:tcPr>
    </w:tblStylePr>
    <w:tblStylePr w:type="band1Horz"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</w:tcBorders>
      </w:tcPr>
    </w:tblStylePr>
  </w:style>
  <w:style w:type="table" w:styleId="Lichtelijst-accent6">
    <w:name w:val="Light List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accent6"/>
        <w:left w:val="single" w:sz="8" w:space="0" w:color="110E17" w:themeColor="accent6"/>
        <w:bottom w:val="single" w:sz="8" w:space="0" w:color="110E17" w:themeColor="accent6"/>
        <w:right w:val="single" w:sz="8" w:space="0" w:color="110E1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10E1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</w:tcBorders>
      </w:tcPr>
    </w:tblStylePr>
    <w:tblStylePr w:type="band1Horz"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</w:tcBorders>
      </w:tcPr>
    </w:tblStylePr>
  </w:style>
  <w:style w:type="table" w:styleId="Lijsttabel1licht">
    <w:name w:val="List Table 1 Light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7558C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7558C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Lijsttabel1licht-Accent1">
    <w:name w:val="List Table 1 Light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5B35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5B35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Lijsttabel1licht-Accent2">
    <w:name w:val="List Table 1 Light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190CE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190C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Lijsttabel1licht-Accent3">
    <w:name w:val="List Table 1 Light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AD3EA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AD3E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Lijsttabel1licht-Accent4">
    <w:name w:val="List Table 1 Light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5F4F9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5F4F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Lijsttabel1licht-Accent5">
    <w:name w:val="List Table 1 Light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7F5EF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7F5E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Lijsttabel1licht-Accent6">
    <w:name w:val="List Table 1 Light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7558C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7558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Lijsttabel2">
    <w:name w:val="List Table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bottom w:val="single" w:sz="4" w:space="0" w:color="67558C" w:themeColor="text1" w:themeTint="99"/>
        <w:insideH w:val="single" w:sz="4" w:space="0" w:color="67558C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Lijsttabel2-Accent1">
    <w:name w:val="List Table 2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5B357" w:themeColor="accent1" w:themeTint="99"/>
        <w:bottom w:val="single" w:sz="4" w:space="0" w:color="E5B357" w:themeColor="accent1" w:themeTint="99"/>
        <w:insideH w:val="single" w:sz="4" w:space="0" w:color="E5B35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Lijsttabel2-Accent2">
    <w:name w:val="List Table 2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190CE" w:themeColor="accent2" w:themeTint="99"/>
        <w:bottom w:val="single" w:sz="4" w:space="0" w:color="A190CE" w:themeColor="accent2" w:themeTint="99"/>
        <w:insideH w:val="single" w:sz="4" w:space="0" w:color="A190CE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Lijsttabel2-Accent3">
    <w:name w:val="List Table 2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AD3EA" w:themeColor="accent3" w:themeTint="99"/>
        <w:bottom w:val="single" w:sz="4" w:space="0" w:color="DAD3EA" w:themeColor="accent3" w:themeTint="99"/>
        <w:insideH w:val="single" w:sz="4" w:space="0" w:color="DAD3EA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Lijsttabel2-Accent4">
    <w:name w:val="List Table 2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5F4F9" w:themeColor="accent4" w:themeTint="99"/>
        <w:bottom w:val="single" w:sz="4" w:space="0" w:color="F5F4F9" w:themeColor="accent4" w:themeTint="99"/>
        <w:insideH w:val="single" w:sz="4" w:space="0" w:color="F5F4F9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Lijsttabel2-Accent5">
    <w:name w:val="List Table 2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7F5EF" w:themeColor="accent5" w:themeTint="99"/>
        <w:bottom w:val="single" w:sz="4" w:space="0" w:color="F7F5EF" w:themeColor="accent5" w:themeTint="99"/>
        <w:insideH w:val="single" w:sz="4" w:space="0" w:color="F7F5EF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Lijsttabel2-Accent6">
    <w:name w:val="List Table 2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accent6" w:themeTint="99"/>
        <w:bottom w:val="single" w:sz="4" w:space="0" w:color="67558C" w:themeColor="accent6" w:themeTint="99"/>
        <w:insideH w:val="single" w:sz="4" w:space="0" w:color="67558C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Lijsttabel3">
    <w:name w:val="List Table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110E17" w:themeColor="text1"/>
        <w:left w:val="single" w:sz="4" w:space="0" w:color="110E17" w:themeColor="text1"/>
        <w:bottom w:val="single" w:sz="4" w:space="0" w:color="110E17" w:themeColor="text1"/>
        <w:right w:val="single" w:sz="4" w:space="0" w:color="110E17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10E17" w:themeFill="text1"/>
      </w:tcPr>
    </w:tblStylePr>
    <w:tblStylePr w:type="lastRow">
      <w:rPr>
        <w:b/>
        <w:bCs/>
      </w:rPr>
      <w:tblPr/>
      <w:tcPr>
        <w:tcBorders>
          <w:top w:val="double" w:sz="4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10E17" w:themeColor="text1"/>
          <w:right w:val="single" w:sz="4" w:space="0" w:color="110E17" w:themeColor="text1"/>
        </w:tcBorders>
      </w:tcPr>
    </w:tblStylePr>
    <w:tblStylePr w:type="band1Horz">
      <w:tblPr/>
      <w:tcPr>
        <w:tcBorders>
          <w:top w:val="single" w:sz="4" w:space="0" w:color="110E17" w:themeColor="text1"/>
          <w:bottom w:val="single" w:sz="4" w:space="0" w:color="110E17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10E17" w:themeColor="text1"/>
          <w:left w:val="nil"/>
        </w:tcBorders>
      </w:tcPr>
    </w:tblStylePr>
    <w:tblStylePr w:type="swCell">
      <w:tblPr/>
      <w:tcPr>
        <w:tcBorders>
          <w:top w:val="double" w:sz="4" w:space="0" w:color="110E17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47319" w:themeColor="accent1"/>
        <w:left w:val="single" w:sz="4" w:space="0" w:color="A47319" w:themeColor="accent1"/>
        <w:bottom w:val="single" w:sz="4" w:space="0" w:color="A47319" w:themeColor="accent1"/>
        <w:right w:val="single" w:sz="4" w:space="0" w:color="A47319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47319" w:themeFill="accent1"/>
      </w:tcPr>
    </w:tblStylePr>
    <w:tblStylePr w:type="lastRow">
      <w:rPr>
        <w:b/>
        <w:bCs/>
      </w:rPr>
      <w:tblPr/>
      <w:tcPr>
        <w:tcBorders>
          <w:top w:val="double" w:sz="4" w:space="0" w:color="A47319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47319" w:themeColor="accent1"/>
          <w:right w:val="single" w:sz="4" w:space="0" w:color="A47319" w:themeColor="accent1"/>
        </w:tcBorders>
      </w:tcPr>
    </w:tblStylePr>
    <w:tblStylePr w:type="band1Horz">
      <w:tblPr/>
      <w:tcPr>
        <w:tcBorders>
          <w:top w:val="single" w:sz="4" w:space="0" w:color="A47319" w:themeColor="accent1"/>
          <w:bottom w:val="single" w:sz="4" w:space="0" w:color="A47319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47319" w:themeColor="accent1"/>
          <w:left w:val="nil"/>
        </w:tcBorders>
      </w:tcPr>
    </w:tblStylePr>
    <w:tblStylePr w:type="swCell">
      <w:tblPr/>
      <w:tcPr>
        <w:tcBorders>
          <w:top w:val="double" w:sz="4" w:space="0" w:color="A47319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64BAB" w:themeColor="accent2"/>
        <w:left w:val="single" w:sz="4" w:space="0" w:color="664BAB" w:themeColor="accent2"/>
        <w:bottom w:val="single" w:sz="4" w:space="0" w:color="664BAB" w:themeColor="accent2"/>
        <w:right w:val="single" w:sz="4" w:space="0" w:color="664BAB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64BAB" w:themeFill="accent2"/>
      </w:tcPr>
    </w:tblStylePr>
    <w:tblStylePr w:type="lastRow">
      <w:rPr>
        <w:b/>
        <w:bCs/>
      </w:rPr>
      <w:tblPr/>
      <w:tcPr>
        <w:tcBorders>
          <w:top w:val="double" w:sz="4" w:space="0" w:color="664BAB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64BAB" w:themeColor="accent2"/>
          <w:right w:val="single" w:sz="4" w:space="0" w:color="664BAB" w:themeColor="accent2"/>
        </w:tcBorders>
      </w:tcPr>
    </w:tblStylePr>
    <w:tblStylePr w:type="band1Horz">
      <w:tblPr/>
      <w:tcPr>
        <w:tcBorders>
          <w:top w:val="single" w:sz="4" w:space="0" w:color="664BAB" w:themeColor="accent2"/>
          <w:bottom w:val="single" w:sz="4" w:space="0" w:color="664BAB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64BAB" w:themeColor="accent2"/>
          <w:left w:val="nil"/>
        </w:tcBorders>
      </w:tcPr>
    </w:tblStylePr>
    <w:tblStylePr w:type="swCell">
      <w:tblPr/>
      <w:tcPr>
        <w:tcBorders>
          <w:top w:val="double" w:sz="4" w:space="0" w:color="664BAB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2B7DD" w:themeColor="accent3"/>
        <w:left w:val="single" w:sz="4" w:space="0" w:color="C2B7DD" w:themeColor="accent3"/>
        <w:bottom w:val="single" w:sz="4" w:space="0" w:color="C2B7DD" w:themeColor="accent3"/>
        <w:right w:val="single" w:sz="4" w:space="0" w:color="C2B7DD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2B7DD" w:themeFill="accent3"/>
      </w:tcPr>
    </w:tblStylePr>
    <w:tblStylePr w:type="lastRow">
      <w:rPr>
        <w:b/>
        <w:bCs/>
      </w:rPr>
      <w:tblPr/>
      <w:tcPr>
        <w:tcBorders>
          <w:top w:val="double" w:sz="4" w:space="0" w:color="C2B7DD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2B7DD" w:themeColor="accent3"/>
          <w:right w:val="single" w:sz="4" w:space="0" w:color="C2B7DD" w:themeColor="accent3"/>
        </w:tcBorders>
      </w:tcPr>
    </w:tblStylePr>
    <w:tblStylePr w:type="band1Horz">
      <w:tblPr/>
      <w:tcPr>
        <w:tcBorders>
          <w:top w:val="single" w:sz="4" w:space="0" w:color="C2B7DD" w:themeColor="accent3"/>
          <w:bottom w:val="single" w:sz="4" w:space="0" w:color="C2B7DD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2B7DD" w:themeColor="accent3"/>
          <w:left w:val="nil"/>
        </w:tcBorders>
      </w:tcPr>
    </w:tblStylePr>
    <w:tblStylePr w:type="swCell">
      <w:tblPr/>
      <w:tcPr>
        <w:tcBorders>
          <w:top w:val="double" w:sz="4" w:space="0" w:color="C2B7DD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FEDF6" w:themeColor="accent4"/>
        <w:left w:val="single" w:sz="4" w:space="0" w:color="EFEDF6" w:themeColor="accent4"/>
        <w:bottom w:val="single" w:sz="4" w:space="0" w:color="EFEDF6" w:themeColor="accent4"/>
        <w:right w:val="single" w:sz="4" w:space="0" w:color="EFEDF6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FEDF6" w:themeFill="accent4"/>
      </w:tcPr>
    </w:tblStylePr>
    <w:tblStylePr w:type="lastRow">
      <w:rPr>
        <w:b/>
        <w:bCs/>
      </w:rPr>
      <w:tblPr/>
      <w:tcPr>
        <w:tcBorders>
          <w:top w:val="double" w:sz="4" w:space="0" w:color="EFEDF6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FEDF6" w:themeColor="accent4"/>
          <w:right w:val="single" w:sz="4" w:space="0" w:color="EFEDF6" w:themeColor="accent4"/>
        </w:tcBorders>
      </w:tcPr>
    </w:tblStylePr>
    <w:tblStylePr w:type="band1Horz">
      <w:tblPr/>
      <w:tcPr>
        <w:tcBorders>
          <w:top w:val="single" w:sz="4" w:space="0" w:color="EFEDF6" w:themeColor="accent4"/>
          <w:bottom w:val="single" w:sz="4" w:space="0" w:color="EFEDF6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FEDF6" w:themeColor="accent4"/>
          <w:left w:val="nil"/>
        </w:tcBorders>
      </w:tcPr>
    </w:tblStylePr>
    <w:tblStylePr w:type="swCell">
      <w:tblPr/>
      <w:tcPr>
        <w:tcBorders>
          <w:top w:val="double" w:sz="4" w:space="0" w:color="EFEDF6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2F0E6" w:themeColor="accent5"/>
        <w:left w:val="single" w:sz="4" w:space="0" w:color="F2F0E6" w:themeColor="accent5"/>
        <w:bottom w:val="single" w:sz="4" w:space="0" w:color="F2F0E6" w:themeColor="accent5"/>
        <w:right w:val="single" w:sz="4" w:space="0" w:color="F2F0E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2F0E6" w:themeFill="accent5"/>
      </w:tcPr>
    </w:tblStylePr>
    <w:tblStylePr w:type="lastRow">
      <w:rPr>
        <w:b/>
        <w:bCs/>
      </w:rPr>
      <w:tblPr/>
      <w:tcPr>
        <w:tcBorders>
          <w:top w:val="double" w:sz="4" w:space="0" w:color="F2F0E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2F0E6" w:themeColor="accent5"/>
          <w:right w:val="single" w:sz="4" w:space="0" w:color="F2F0E6" w:themeColor="accent5"/>
        </w:tcBorders>
      </w:tcPr>
    </w:tblStylePr>
    <w:tblStylePr w:type="band1Horz">
      <w:tblPr/>
      <w:tcPr>
        <w:tcBorders>
          <w:top w:val="single" w:sz="4" w:space="0" w:color="F2F0E6" w:themeColor="accent5"/>
          <w:bottom w:val="single" w:sz="4" w:space="0" w:color="F2F0E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2F0E6" w:themeColor="accent5"/>
          <w:left w:val="nil"/>
        </w:tcBorders>
      </w:tcPr>
    </w:tblStylePr>
    <w:tblStylePr w:type="swCell">
      <w:tblPr/>
      <w:tcPr>
        <w:tcBorders>
          <w:top w:val="double" w:sz="4" w:space="0" w:color="F2F0E6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110E17" w:themeColor="accent6"/>
        <w:left w:val="single" w:sz="4" w:space="0" w:color="110E17" w:themeColor="accent6"/>
        <w:bottom w:val="single" w:sz="4" w:space="0" w:color="110E17" w:themeColor="accent6"/>
        <w:right w:val="single" w:sz="4" w:space="0" w:color="110E1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10E17" w:themeFill="accent6"/>
      </w:tcPr>
    </w:tblStylePr>
    <w:tblStylePr w:type="lastRow">
      <w:rPr>
        <w:b/>
        <w:bCs/>
      </w:rPr>
      <w:tblPr/>
      <w:tcPr>
        <w:tcBorders>
          <w:top w:val="double" w:sz="4" w:space="0" w:color="110E1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10E17" w:themeColor="accent6"/>
          <w:right w:val="single" w:sz="4" w:space="0" w:color="110E17" w:themeColor="accent6"/>
        </w:tcBorders>
      </w:tcPr>
    </w:tblStylePr>
    <w:tblStylePr w:type="band1Horz">
      <w:tblPr/>
      <w:tcPr>
        <w:tcBorders>
          <w:top w:val="single" w:sz="4" w:space="0" w:color="110E17" w:themeColor="accent6"/>
          <w:bottom w:val="single" w:sz="4" w:space="0" w:color="110E1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10E17" w:themeColor="accent6"/>
          <w:left w:val="nil"/>
        </w:tcBorders>
      </w:tcPr>
    </w:tblStylePr>
    <w:tblStylePr w:type="swCell">
      <w:tblPr/>
      <w:tcPr>
        <w:tcBorders>
          <w:top w:val="double" w:sz="4" w:space="0" w:color="110E17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left w:val="single" w:sz="4" w:space="0" w:color="67558C" w:themeColor="text1" w:themeTint="99"/>
        <w:bottom w:val="single" w:sz="4" w:space="0" w:color="67558C" w:themeColor="text1" w:themeTint="99"/>
        <w:right w:val="single" w:sz="4" w:space="0" w:color="67558C" w:themeColor="text1" w:themeTint="99"/>
        <w:insideH w:val="single" w:sz="4" w:space="0" w:color="67558C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10E17" w:themeColor="text1"/>
          <w:left w:val="single" w:sz="4" w:space="0" w:color="110E17" w:themeColor="text1"/>
          <w:bottom w:val="single" w:sz="4" w:space="0" w:color="110E17" w:themeColor="text1"/>
          <w:right w:val="single" w:sz="4" w:space="0" w:color="110E17" w:themeColor="text1"/>
          <w:insideH w:val="nil"/>
        </w:tcBorders>
        <w:shd w:val="clear" w:color="auto" w:fill="110E17" w:themeFill="text1"/>
      </w:tcPr>
    </w:tblStylePr>
    <w:tblStylePr w:type="lastRow">
      <w:rPr>
        <w:b/>
        <w:bCs/>
      </w:rPr>
      <w:tblPr/>
      <w:tcPr>
        <w:tcBorders>
          <w:top w:val="double" w:sz="4" w:space="0" w:color="67558C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Lijsttabel4-Accent1">
    <w:name w:val="List Table 4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5B357" w:themeColor="accent1" w:themeTint="99"/>
        <w:left w:val="single" w:sz="4" w:space="0" w:color="E5B357" w:themeColor="accent1" w:themeTint="99"/>
        <w:bottom w:val="single" w:sz="4" w:space="0" w:color="E5B357" w:themeColor="accent1" w:themeTint="99"/>
        <w:right w:val="single" w:sz="4" w:space="0" w:color="E5B357" w:themeColor="accent1" w:themeTint="99"/>
        <w:insideH w:val="single" w:sz="4" w:space="0" w:color="E5B35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47319" w:themeColor="accent1"/>
          <w:left w:val="single" w:sz="4" w:space="0" w:color="A47319" w:themeColor="accent1"/>
          <w:bottom w:val="single" w:sz="4" w:space="0" w:color="A47319" w:themeColor="accent1"/>
          <w:right w:val="single" w:sz="4" w:space="0" w:color="A47319" w:themeColor="accent1"/>
          <w:insideH w:val="nil"/>
        </w:tcBorders>
        <w:shd w:val="clear" w:color="auto" w:fill="A47319" w:themeFill="accent1"/>
      </w:tcPr>
    </w:tblStylePr>
    <w:tblStylePr w:type="lastRow">
      <w:rPr>
        <w:b/>
        <w:bCs/>
      </w:rPr>
      <w:tblPr/>
      <w:tcPr>
        <w:tcBorders>
          <w:top w:val="double" w:sz="4" w:space="0" w:color="E5B35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Lijsttabel4-Accent2">
    <w:name w:val="List Table 4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190CE" w:themeColor="accent2" w:themeTint="99"/>
        <w:left w:val="single" w:sz="4" w:space="0" w:color="A190CE" w:themeColor="accent2" w:themeTint="99"/>
        <w:bottom w:val="single" w:sz="4" w:space="0" w:color="A190CE" w:themeColor="accent2" w:themeTint="99"/>
        <w:right w:val="single" w:sz="4" w:space="0" w:color="A190CE" w:themeColor="accent2" w:themeTint="99"/>
        <w:insideH w:val="single" w:sz="4" w:space="0" w:color="A190C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4BAB" w:themeColor="accent2"/>
          <w:left w:val="single" w:sz="4" w:space="0" w:color="664BAB" w:themeColor="accent2"/>
          <w:bottom w:val="single" w:sz="4" w:space="0" w:color="664BAB" w:themeColor="accent2"/>
          <w:right w:val="single" w:sz="4" w:space="0" w:color="664BAB" w:themeColor="accent2"/>
          <w:insideH w:val="nil"/>
        </w:tcBorders>
        <w:shd w:val="clear" w:color="auto" w:fill="664BAB" w:themeFill="accent2"/>
      </w:tcPr>
    </w:tblStylePr>
    <w:tblStylePr w:type="lastRow">
      <w:rPr>
        <w:b/>
        <w:bCs/>
      </w:rPr>
      <w:tblPr/>
      <w:tcPr>
        <w:tcBorders>
          <w:top w:val="double" w:sz="4" w:space="0" w:color="A190C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Lijsttabel4-Accent3">
    <w:name w:val="List Table 4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AD3EA" w:themeColor="accent3" w:themeTint="99"/>
        <w:left w:val="single" w:sz="4" w:space="0" w:color="DAD3EA" w:themeColor="accent3" w:themeTint="99"/>
        <w:bottom w:val="single" w:sz="4" w:space="0" w:color="DAD3EA" w:themeColor="accent3" w:themeTint="99"/>
        <w:right w:val="single" w:sz="4" w:space="0" w:color="DAD3EA" w:themeColor="accent3" w:themeTint="99"/>
        <w:insideH w:val="single" w:sz="4" w:space="0" w:color="DAD3E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2B7DD" w:themeColor="accent3"/>
          <w:left w:val="single" w:sz="4" w:space="0" w:color="C2B7DD" w:themeColor="accent3"/>
          <w:bottom w:val="single" w:sz="4" w:space="0" w:color="C2B7DD" w:themeColor="accent3"/>
          <w:right w:val="single" w:sz="4" w:space="0" w:color="C2B7DD" w:themeColor="accent3"/>
          <w:insideH w:val="nil"/>
        </w:tcBorders>
        <w:shd w:val="clear" w:color="auto" w:fill="C2B7DD" w:themeFill="accent3"/>
      </w:tcPr>
    </w:tblStylePr>
    <w:tblStylePr w:type="lastRow">
      <w:rPr>
        <w:b/>
        <w:bCs/>
      </w:rPr>
      <w:tblPr/>
      <w:tcPr>
        <w:tcBorders>
          <w:top w:val="double" w:sz="4" w:space="0" w:color="DAD3E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Lijsttabel4-Accent4">
    <w:name w:val="List Table 4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5F4F9" w:themeColor="accent4" w:themeTint="99"/>
        <w:left w:val="single" w:sz="4" w:space="0" w:color="F5F4F9" w:themeColor="accent4" w:themeTint="99"/>
        <w:bottom w:val="single" w:sz="4" w:space="0" w:color="F5F4F9" w:themeColor="accent4" w:themeTint="99"/>
        <w:right w:val="single" w:sz="4" w:space="0" w:color="F5F4F9" w:themeColor="accent4" w:themeTint="99"/>
        <w:insideH w:val="single" w:sz="4" w:space="0" w:color="F5F4F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FEDF6" w:themeColor="accent4"/>
          <w:left w:val="single" w:sz="4" w:space="0" w:color="EFEDF6" w:themeColor="accent4"/>
          <w:bottom w:val="single" w:sz="4" w:space="0" w:color="EFEDF6" w:themeColor="accent4"/>
          <w:right w:val="single" w:sz="4" w:space="0" w:color="EFEDF6" w:themeColor="accent4"/>
          <w:insideH w:val="nil"/>
        </w:tcBorders>
        <w:shd w:val="clear" w:color="auto" w:fill="EFEDF6" w:themeFill="accent4"/>
      </w:tcPr>
    </w:tblStylePr>
    <w:tblStylePr w:type="lastRow">
      <w:rPr>
        <w:b/>
        <w:bCs/>
      </w:rPr>
      <w:tblPr/>
      <w:tcPr>
        <w:tcBorders>
          <w:top w:val="double" w:sz="4" w:space="0" w:color="F5F4F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Lijsttabel4-Accent5">
    <w:name w:val="List Table 4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7F5EF" w:themeColor="accent5" w:themeTint="99"/>
        <w:left w:val="single" w:sz="4" w:space="0" w:color="F7F5EF" w:themeColor="accent5" w:themeTint="99"/>
        <w:bottom w:val="single" w:sz="4" w:space="0" w:color="F7F5EF" w:themeColor="accent5" w:themeTint="99"/>
        <w:right w:val="single" w:sz="4" w:space="0" w:color="F7F5EF" w:themeColor="accent5" w:themeTint="99"/>
        <w:insideH w:val="single" w:sz="4" w:space="0" w:color="F7F5E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2F0E6" w:themeColor="accent5"/>
          <w:left w:val="single" w:sz="4" w:space="0" w:color="F2F0E6" w:themeColor="accent5"/>
          <w:bottom w:val="single" w:sz="4" w:space="0" w:color="F2F0E6" w:themeColor="accent5"/>
          <w:right w:val="single" w:sz="4" w:space="0" w:color="F2F0E6" w:themeColor="accent5"/>
          <w:insideH w:val="nil"/>
        </w:tcBorders>
        <w:shd w:val="clear" w:color="auto" w:fill="F2F0E6" w:themeFill="accent5"/>
      </w:tcPr>
    </w:tblStylePr>
    <w:tblStylePr w:type="lastRow">
      <w:rPr>
        <w:b/>
        <w:bCs/>
      </w:rPr>
      <w:tblPr/>
      <w:tcPr>
        <w:tcBorders>
          <w:top w:val="double" w:sz="4" w:space="0" w:color="F7F5E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Lijsttabel4-Accent6">
    <w:name w:val="List Table 4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accent6" w:themeTint="99"/>
        <w:left w:val="single" w:sz="4" w:space="0" w:color="67558C" w:themeColor="accent6" w:themeTint="99"/>
        <w:bottom w:val="single" w:sz="4" w:space="0" w:color="67558C" w:themeColor="accent6" w:themeTint="99"/>
        <w:right w:val="single" w:sz="4" w:space="0" w:color="67558C" w:themeColor="accent6" w:themeTint="99"/>
        <w:insideH w:val="single" w:sz="4" w:space="0" w:color="67558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10E17" w:themeColor="accent6"/>
          <w:left w:val="single" w:sz="4" w:space="0" w:color="110E17" w:themeColor="accent6"/>
          <w:bottom w:val="single" w:sz="4" w:space="0" w:color="110E17" w:themeColor="accent6"/>
          <w:right w:val="single" w:sz="4" w:space="0" w:color="110E17" w:themeColor="accent6"/>
          <w:insideH w:val="nil"/>
        </w:tcBorders>
        <w:shd w:val="clear" w:color="auto" w:fill="110E17" w:themeFill="accent6"/>
      </w:tcPr>
    </w:tblStylePr>
    <w:tblStylePr w:type="lastRow">
      <w:rPr>
        <w:b/>
        <w:bCs/>
      </w:rPr>
      <w:tblPr/>
      <w:tcPr>
        <w:tcBorders>
          <w:top w:val="double" w:sz="4" w:space="0" w:color="67558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Lijsttabel5donker">
    <w:name w:val="List Table 5 Dark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10E17" w:themeColor="text1"/>
        <w:left w:val="single" w:sz="24" w:space="0" w:color="110E17" w:themeColor="text1"/>
        <w:bottom w:val="single" w:sz="24" w:space="0" w:color="110E17" w:themeColor="text1"/>
        <w:right w:val="single" w:sz="24" w:space="0" w:color="110E17" w:themeColor="text1"/>
      </w:tblBorders>
    </w:tblPr>
    <w:tcPr>
      <w:shd w:val="clear" w:color="auto" w:fill="110E17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47319" w:themeColor="accent1"/>
        <w:left w:val="single" w:sz="24" w:space="0" w:color="A47319" w:themeColor="accent1"/>
        <w:bottom w:val="single" w:sz="24" w:space="0" w:color="A47319" w:themeColor="accent1"/>
        <w:right w:val="single" w:sz="24" w:space="0" w:color="A47319" w:themeColor="accent1"/>
      </w:tblBorders>
    </w:tblPr>
    <w:tcPr>
      <w:shd w:val="clear" w:color="auto" w:fill="A47319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64BAB" w:themeColor="accent2"/>
        <w:left w:val="single" w:sz="24" w:space="0" w:color="664BAB" w:themeColor="accent2"/>
        <w:bottom w:val="single" w:sz="24" w:space="0" w:color="664BAB" w:themeColor="accent2"/>
        <w:right w:val="single" w:sz="24" w:space="0" w:color="664BAB" w:themeColor="accent2"/>
      </w:tblBorders>
    </w:tblPr>
    <w:tcPr>
      <w:shd w:val="clear" w:color="auto" w:fill="664BAB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2B7DD" w:themeColor="accent3"/>
        <w:left w:val="single" w:sz="24" w:space="0" w:color="C2B7DD" w:themeColor="accent3"/>
        <w:bottom w:val="single" w:sz="24" w:space="0" w:color="C2B7DD" w:themeColor="accent3"/>
        <w:right w:val="single" w:sz="24" w:space="0" w:color="C2B7DD" w:themeColor="accent3"/>
      </w:tblBorders>
    </w:tblPr>
    <w:tcPr>
      <w:shd w:val="clear" w:color="auto" w:fill="C2B7DD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FEDF6" w:themeColor="accent4"/>
        <w:left w:val="single" w:sz="24" w:space="0" w:color="EFEDF6" w:themeColor="accent4"/>
        <w:bottom w:val="single" w:sz="24" w:space="0" w:color="EFEDF6" w:themeColor="accent4"/>
        <w:right w:val="single" w:sz="24" w:space="0" w:color="EFEDF6" w:themeColor="accent4"/>
      </w:tblBorders>
    </w:tblPr>
    <w:tcPr>
      <w:shd w:val="clear" w:color="auto" w:fill="EFEDF6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2F0E6" w:themeColor="accent5"/>
        <w:left w:val="single" w:sz="24" w:space="0" w:color="F2F0E6" w:themeColor="accent5"/>
        <w:bottom w:val="single" w:sz="24" w:space="0" w:color="F2F0E6" w:themeColor="accent5"/>
        <w:right w:val="single" w:sz="24" w:space="0" w:color="F2F0E6" w:themeColor="accent5"/>
      </w:tblBorders>
    </w:tblPr>
    <w:tcPr>
      <w:shd w:val="clear" w:color="auto" w:fill="F2F0E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10E17" w:themeColor="accent6"/>
        <w:left w:val="single" w:sz="24" w:space="0" w:color="110E17" w:themeColor="accent6"/>
        <w:bottom w:val="single" w:sz="24" w:space="0" w:color="110E17" w:themeColor="accent6"/>
        <w:right w:val="single" w:sz="24" w:space="0" w:color="110E17" w:themeColor="accent6"/>
      </w:tblBorders>
    </w:tblPr>
    <w:tcPr>
      <w:shd w:val="clear" w:color="auto" w:fill="110E1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110E17" w:themeColor="text1"/>
        <w:bottom w:val="single" w:sz="4" w:space="0" w:color="110E17" w:themeColor="text1"/>
      </w:tblBorders>
    </w:tblPr>
    <w:tblStylePr w:type="firstRow">
      <w:rPr>
        <w:b/>
        <w:bCs/>
      </w:rPr>
      <w:tblPr/>
      <w:tcPr>
        <w:tcBorders>
          <w:bottom w:val="single" w:sz="4" w:space="0" w:color="110E17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110E17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99"/>
    <w:rsid w:val="001D6A1E"/>
    <w:pPr>
      <w:spacing w:line="240" w:lineRule="auto"/>
    </w:pPr>
    <w:rPr>
      <w:color w:val="7A5512" w:themeColor="accent1" w:themeShade="BF"/>
    </w:rPr>
    <w:tblPr>
      <w:tblStyleRowBandSize w:val="1"/>
      <w:tblStyleColBandSize w:val="1"/>
      <w:tblBorders>
        <w:top w:val="single" w:sz="4" w:space="0" w:color="A47319" w:themeColor="accent1"/>
        <w:bottom w:val="single" w:sz="4" w:space="0" w:color="A47319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A47319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A4731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99"/>
    <w:rsid w:val="001D6A1E"/>
    <w:pPr>
      <w:spacing w:line="240" w:lineRule="auto"/>
    </w:pPr>
    <w:rPr>
      <w:color w:val="4C387F" w:themeColor="accent2" w:themeShade="BF"/>
    </w:rPr>
    <w:tblPr>
      <w:tblStyleRowBandSize w:val="1"/>
      <w:tblStyleColBandSize w:val="1"/>
      <w:tblBorders>
        <w:top w:val="single" w:sz="4" w:space="0" w:color="664BAB" w:themeColor="accent2"/>
        <w:bottom w:val="single" w:sz="4" w:space="0" w:color="664BAB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664BAB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664B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99"/>
    <w:rsid w:val="001D6A1E"/>
    <w:pPr>
      <w:spacing w:line="240" w:lineRule="auto"/>
    </w:pPr>
    <w:rPr>
      <w:color w:val="8771BC" w:themeColor="accent3" w:themeShade="BF"/>
    </w:rPr>
    <w:tblPr>
      <w:tblStyleRowBandSize w:val="1"/>
      <w:tblStyleColBandSize w:val="1"/>
      <w:tblBorders>
        <w:top w:val="single" w:sz="4" w:space="0" w:color="C2B7DD" w:themeColor="accent3"/>
        <w:bottom w:val="single" w:sz="4" w:space="0" w:color="C2B7DD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C2B7DD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C2B7D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99"/>
    <w:rsid w:val="001D6A1E"/>
    <w:pPr>
      <w:spacing w:line="240" w:lineRule="auto"/>
    </w:pPr>
    <w:rPr>
      <w:color w:val="A69CCD" w:themeColor="accent4" w:themeShade="BF"/>
    </w:rPr>
    <w:tblPr>
      <w:tblStyleRowBandSize w:val="1"/>
      <w:tblStyleColBandSize w:val="1"/>
      <w:tblBorders>
        <w:top w:val="single" w:sz="4" w:space="0" w:color="EFEDF6" w:themeColor="accent4"/>
        <w:bottom w:val="single" w:sz="4" w:space="0" w:color="EFEDF6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EFEDF6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EFEDF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99"/>
    <w:rsid w:val="001D6A1E"/>
    <w:pPr>
      <w:spacing w:line="240" w:lineRule="auto"/>
    </w:pPr>
    <w:rPr>
      <w:color w:val="C9C197" w:themeColor="accent5" w:themeShade="BF"/>
    </w:rPr>
    <w:tblPr>
      <w:tblStyleRowBandSize w:val="1"/>
      <w:tblStyleColBandSize w:val="1"/>
      <w:tblBorders>
        <w:top w:val="single" w:sz="4" w:space="0" w:color="F2F0E6" w:themeColor="accent5"/>
        <w:bottom w:val="single" w:sz="4" w:space="0" w:color="F2F0E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2F0E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2F0E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99"/>
    <w:rsid w:val="001D6A1E"/>
    <w:pPr>
      <w:spacing w:line="240" w:lineRule="auto"/>
    </w:pPr>
    <w:rPr>
      <w:color w:val="0C0A11" w:themeColor="accent6" w:themeShade="BF"/>
    </w:rPr>
    <w:tblPr>
      <w:tblStyleRowBandSize w:val="1"/>
      <w:tblStyleColBandSize w:val="1"/>
      <w:tblBorders>
        <w:top w:val="single" w:sz="4" w:space="0" w:color="110E17" w:themeColor="accent6"/>
        <w:bottom w:val="single" w:sz="4" w:space="0" w:color="110E1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110E1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110E1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Lijsttabel7kleurrijk">
    <w:name w:val="List Table 7 Colorful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10E17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10E17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10E17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10E17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99"/>
    <w:rsid w:val="001D6A1E"/>
    <w:pPr>
      <w:spacing w:line="240" w:lineRule="auto"/>
    </w:pPr>
    <w:rPr>
      <w:color w:val="7A5512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47319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47319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47319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47319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99"/>
    <w:rsid w:val="001D6A1E"/>
    <w:pPr>
      <w:spacing w:line="240" w:lineRule="auto"/>
    </w:pPr>
    <w:rPr>
      <w:color w:val="4C387F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64BAB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64BAB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64BAB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64BAB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99"/>
    <w:rsid w:val="001D6A1E"/>
    <w:pPr>
      <w:spacing w:line="240" w:lineRule="auto"/>
    </w:pPr>
    <w:rPr>
      <w:color w:val="8771B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2B7DD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2B7DD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2B7DD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2B7DD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99"/>
    <w:rsid w:val="001D6A1E"/>
    <w:pPr>
      <w:spacing w:line="240" w:lineRule="auto"/>
    </w:pPr>
    <w:rPr>
      <w:color w:val="A69CCD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FEDF6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FEDF6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FEDF6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FEDF6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99"/>
    <w:rsid w:val="001D6A1E"/>
    <w:pPr>
      <w:spacing w:line="240" w:lineRule="auto"/>
    </w:pPr>
    <w:rPr>
      <w:color w:val="C9C19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2F0E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2F0E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2F0E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2F0E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99"/>
    <w:rsid w:val="001D6A1E"/>
    <w:pPr>
      <w:spacing w:line="240" w:lineRule="auto"/>
    </w:pPr>
    <w:rPr>
      <w:color w:val="0C0A11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10E1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10E1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10E1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10E1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nopgemaaktetabel1">
    <w:name w:val="Plain Table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E6BA5" w:themeColor="text1" w:themeTint="80"/>
        <w:bottom w:val="single" w:sz="4" w:space="0" w:color="7E6BA5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E6BA5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E6BA5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E6BA5" w:themeColor="text1" w:themeTint="80"/>
          <w:right w:val="single" w:sz="4" w:space="0" w:color="7E6BA5" w:themeColor="text1" w:themeTint="80"/>
        </w:tcBorders>
      </w:tcPr>
    </w:tblStylePr>
    <w:tblStylePr w:type="band2Vert">
      <w:tblPr/>
      <w:tcPr>
        <w:tcBorders>
          <w:left w:val="single" w:sz="4" w:space="0" w:color="7E6BA5" w:themeColor="text1" w:themeTint="80"/>
          <w:right w:val="single" w:sz="4" w:space="0" w:color="7E6BA5" w:themeColor="text1" w:themeTint="80"/>
        </w:tcBorders>
      </w:tcPr>
    </w:tblStylePr>
    <w:tblStylePr w:type="band1Horz">
      <w:tblPr/>
      <w:tcPr>
        <w:tcBorders>
          <w:top w:val="single" w:sz="4" w:space="0" w:color="7E6BA5" w:themeColor="text1" w:themeTint="80"/>
          <w:bottom w:val="single" w:sz="4" w:space="0" w:color="7E6BA5" w:themeColor="text1" w:themeTint="80"/>
        </w:tcBorders>
      </w:tcPr>
    </w:tblStylePr>
  </w:style>
  <w:style w:type="table" w:styleId="Onopgemaaktetabel3">
    <w:name w:val="Plain Table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E6BA5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E6BA5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E6BA5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E6BA5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E6BA5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E6BA5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1licht">
    <w:name w:val="Grid Table 1 Light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9889B7" w:themeColor="text1" w:themeTint="66"/>
        <w:left w:val="single" w:sz="4" w:space="0" w:color="9889B7" w:themeColor="text1" w:themeTint="66"/>
        <w:bottom w:val="single" w:sz="4" w:space="0" w:color="9889B7" w:themeColor="text1" w:themeTint="66"/>
        <w:right w:val="single" w:sz="4" w:space="0" w:color="9889B7" w:themeColor="text1" w:themeTint="66"/>
        <w:insideH w:val="single" w:sz="4" w:space="0" w:color="9889B7" w:themeColor="text1" w:themeTint="66"/>
        <w:insideV w:val="single" w:sz="4" w:space="0" w:color="9889B7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7558C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7558C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ECC8F" w:themeColor="accent1" w:themeTint="66"/>
        <w:left w:val="single" w:sz="4" w:space="0" w:color="EECC8F" w:themeColor="accent1" w:themeTint="66"/>
        <w:bottom w:val="single" w:sz="4" w:space="0" w:color="EECC8F" w:themeColor="accent1" w:themeTint="66"/>
        <w:right w:val="single" w:sz="4" w:space="0" w:color="EECC8F" w:themeColor="accent1" w:themeTint="66"/>
        <w:insideH w:val="single" w:sz="4" w:space="0" w:color="EECC8F" w:themeColor="accent1" w:themeTint="66"/>
        <w:insideV w:val="single" w:sz="4" w:space="0" w:color="EECC8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E5B35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5B35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1B5DE" w:themeColor="accent2" w:themeTint="66"/>
        <w:left w:val="single" w:sz="4" w:space="0" w:color="C1B5DE" w:themeColor="accent2" w:themeTint="66"/>
        <w:bottom w:val="single" w:sz="4" w:space="0" w:color="C1B5DE" w:themeColor="accent2" w:themeTint="66"/>
        <w:right w:val="single" w:sz="4" w:space="0" w:color="C1B5DE" w:themeColor="accent2" w:themeTint="66"/>
        <w:insideH w:val="single" w:sz="4" w:space="0" w:color="C1B5DE" w:themeColor="accent2" w:themeTint="66"/>
        <w:insideV w:val="single" w:sz="4" w:space="0" w:color="C1B5DE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A190C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190C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6E2F1" w:themeColor="accent3" w:themeTint="66"/>
        <w:left w:val="single" w:sz="4" w:space="0" w:color="E6E2F1" w:themeColor="accent3" w:themeTint="66"/>
        <w:bottom w:val="single" w:sz="4" w:space="0" w:color="E6E2F1" w:themeColor="accent3" w:themeTint="66"/>
        <w:right w:val="single" w:sz="4" w:space="0" w:color="E6E2F1" w:themeColor="accent3" w:themeTint="66"/>
        <w:insideH w:val="single" w:sz="4" w:space="0" w:color="E6E2F1" w:themeColor="accent3" w:themeTint="66"/>
        <w:insideV w:val="single" w:sz="4" w:space="0" w:color="E6E2F1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DAD3EA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AD3E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8F7FB" w:themeColor="accent4" w:themeTint="66"/>
        <w:left w:val="single" w:sz="4" w:space="0" w:color="F8F7FB" w:themeColor="accent4" w:themeTint="66"/>
        <w:bottom w:val="single" w:sz="4" w:space="0" w:color="F8F7FB" w:themeColor="accent4" w:themeTint="66"/>
        <w:right w:val="single" w:sz="4" w:space="0" w:color="F8F7FB" w:themeColor="accent4" w:themeTint="66"/>
        <w:insideH w:val="single" w:sz="4" w:space="0" w:color="F8F7FB" w:themeColor="accent4" w:themeTint="66"/>
        <w:insideV w:val="single" w:sz="4" w:space="0" w:color="F8F7FB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5F4F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5F4F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9F8F4" w:themeColor="accent5" w:themeTint="66"/>
        <w:left w:val="single" w:sz="4" w:space="0" w:color="F9F8F4" w:themeColor="accent5" w:themeTint="66"/>
        <w:bottom w:val="single" w:sz="4" w:space="0" w:color="F9F8F4" w:themeColor="accent5" w:themeTint="66"/>
        <w:right w:val="single" w:sz="4" w:space="0" w:color="F9F8F4" w:themeColor="accent5" w:themeTint="66"/>
        <w:insideH w:val="single" w:sz="4" w:space="0" w:color="F9F8F4" w:themeColor="accent5" w:themeTint="66"/>
        <w:insideV w:val="single" w:sz="4" w:space="0" w:color="F9F8F4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7F5E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7F5E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9889B7" w:themeColor="accent6" w:themeTint="66"/>
        <w:left w:val="single" w:sz="4" w:space="0" w:color="9889B7" w:themeColor="accent6" w:themeTint="66"/>
        <w:bottom w:val="single" w:sz="4" w:space="0" w:color="9889B7" w:themeColor="accent6" w:themeTint="66"/>
        <w:right w:val="single" w:sz="4" w:space="0" w:color="9889B7" w:themeColor="accent6" w:themeTint="66"/>
        <w:insideH w:val="single" w:sz="4" w:space="0" w:color="9889B7" w:themeColor="accent6" w:themeTint="66"/>
        <w:insideV w:val="single" w:sz="4" w:space="0" w:color="9889B7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67558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7558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67558C" w:themeColor="text1" w:themeTint="99"/>
        <w:bottom w:val="single" w:sz="2" w:space="0" w:color="67558C" w:themeColor="text1" w:themeTint="99"/>
        <w:insideH w:val="single" w:sz="2" w:space="0" w:color="67558C" w:themeColor="text1" w:themeTint="99"/>
        <w:insideV w:val="single" w:sz="2" w:space="0" w:color="67558C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7558C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7558C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Rastertabel2-Accent1">
    <w:name w:val="Grid Table 2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E5B357" w:themeColor="accent1" w:themeTint="99"/>
        <w:bottom w:val="single" w:sz="2" w:space="0" w:color="E5B357" w:themeColor="accent1" w:themeTint="99"/>
        <w:insideH w:val="single" w:sz="2" w:space="0" w:color="E5B357" w:themeColor="accent1" w:themeTint="99"/>
        <w:insideV w:val="single" w:sz="2" w:space="0" w:color="E5B35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5B35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5B35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Rastertabel2-Accent2">
    <w:name w:val="Grid Table 2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A190CE" w:themeColor="accent2" w:themeTint="99"/>
        <w:bottom w:val="single" w:sz="2" w:space="0" w:color="A190CE" w:themeColor="accent2" w:themeTint="99"/>
        <w:insideH w:val="single" w:sz="2" w:space="0" w:color="A190CE" w:themeColor="accent2" w:themeTint="99"/>
        <w:insideV w:val="single" w:sz="2" w:space="0" w:color="A190CE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190CE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190CE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Rastertabel2-Accent3">
    <w:name w:val="Grid Table 2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DAD3EA" w:themeColor="accent3" w:themeTint="99"/>
        <w:bottom w:val="single" w:sz="2" w:space="0" w:color="DAD3EA" w:themeColor="accent3" w:themeTint="99"/>
        <w:insideH w:val="single" w:sz="2" w:space="0" w:color="DAD3EA" w:themeColor="accent3" w:themeTint="99"/>
        <w:insideV w:val="single" w:sz="2" w:space="0" w:color="DAD3EA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AD3EA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AD3EA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Rastertabel2-Accent4">
    <w:name w:val="Grid Table 2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5F4F9" w:themeColor="accent4" w:themeTint="99"/>
        <w:bottom w:val="single" w:sz="2" w:space="0" w:color="F5F4F9" w:themeColor="accent4" w:themeTint="99"/>
        <w:insideH w:val="single" w:sz="2" w:space="0" w:color="F5F4F9" w:themeColor="accent4" w:themeTint="99"/>
        <w:insideV w:val="single" w:sz="2" w:space="0" w:color="F5F4F9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5F4F9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5F4F9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Rastertabel2-Accent5">
    <w:name w:val="Grid Table 2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7F5EF" w:themeColor="accent5" w:themeTint="99"/>
        <w:bottom w:val="single" w:sz="2" w:space="0" w:color="F7F5EF" w:themeColor="accent5" w:themeTint="99"/>
        <w:insideH w:val="single" w:sz="2" w:space="0" w:color="F7F5EF" w:themeColor="accent5" w:themeTint="99"/>
        <w:insideV w:val="single" w:sz="2" w:space="0" w:color="F7F5EF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7F5EF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7F5EF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Rastertabel2-Accent6">
    <w:name w:val="Grid Table 2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67558C" w:themeColor="accent6" w:themeTint="99"/>
        <w:bottom w:val="single" w:sz="2" w:space="0" w:color="67558C" w:themeColor="accent6" w:themeTint="99"/>
        <w:insideH w:val="single" w:sz="2" w:space="0" w:color="67558C" w:themeColor="accent6" w:themeTint="99"/>
        <w:insideV w:val="single" w:sz="2" w:space="0" w:color="67558C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7558C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7558C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Rastertabel3">
    <w:name w:val="Grid Table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left w:val="single" w:sz="4" w:space="0" w:color="67558C" w:themeColor="text1" w:themeTint="99"/>
        <w:bottom w:val="single" w:sz="4" w:space="0" w:color="67558C" w:themeColor="text1" w:themeTint="99"/>
        <w:right w:val="single" w:sz="4" w:space="0" w:color="67558C" w:themeColor="text1" w:themeTint="99"/>
        <w:insideH w:val="single" w:sz="4" w:space="0" w:color="67558C" w:themeColor="text1" w:themeTint="99"/>
        <w:insideV w:val="single" w:sz="4" w:space="0" w:color="67558C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  <w:tblStylePr w:type="neCell">
      <w:tblPr/>
      <w:tcPr>
        <w:tcBorders>
          <w:bottom w:val="single" w:sz="4" w:space="0" w:color="67558C" w:themeColor="text1" w:themeTint="99"/>
        </w:tcBorders>
      </w:tcPr>
    </w:tblStylePr>
    <w:tblStylePr w:type="nwCell">
      <w:tblPr/>
      <w:tcPr>
        <w:tcBorders>
          <w:bottom w:val="single" w:sz="4" w:space="0" w:color="67558C" w:themeColor="text1" w:themeTint="99"/>
        </w:tcBorders>
      </w:tcPr>
    </w:tblStylePr>
    <w:tblStylePr w:type="seCell">
      <w:tblPr/>
      <w:tcPr>
        <w:tcBorders>
          <w:top w:val="single" w:sz="4" w:space="0" w:color="67558C" w:themeColor="text1" w:themeTint="99"/>
        </w:tcBorders>
      </w:tcPr>
    </w:tblStylePr>
    <w:tblStylePr w:type="swCell">
      <w:tblPr/>
      <w:tcPr>
        <w:tcBorders>
          <w:top w:val="single" w:sz="4" w:space="0" w:color="67558C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5B357" w:themeColor="accent1" w:themeTint="99"/>
        <w:left w:val="single" w:sz="4" w:space="0" w:color="E5B357" w:themeColor="accent1" w:themeTint="99"/>
        <w:bottom w:val="single" w:sz="4" w:space="0" w:color="E5B357" w:themeColor="accent1" w:themeTint="99"/>
        <w:right w:val="single" w:sz="4" w:space="0" w:color="E5B357" w:themeColor="accent1" w:themeTint="99"/>
        <w:insideH w:val="single" w:sz="4" w:space="0" w:color="E5B357" w:themeColor="accent1" w:themeTint="99"/>
        <w:insideV w:val="single" w:sz="4" w:space="0" w:color="E5B35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  <w:tblStylePr w:type="neCell">
      <w:tblPr/>
      <w:tcPr>
        <w:tcBorders>
          <w:bottom w:val="single" w:sz="4" w:space="0" w:color="E5B357" w:themeColor="accent1" w:themeTint="99"/>
        </w:tcBorders>
      </w:tcPr>
    </w:tblStylePr>
    <w:tblStylePr w:type="nwCell">
      <w:tblPr/>
      <w:tcPr>
        <w:tcBorders>
          <w:bottom w:val="single" w:sz="4" w:space="0" w:color="E5B357" w:themeColor="accent1" w:themeTint="99"/>
        </w:tcBorders>
      </w:tcPr>
    </w:tblStylePr>
    <w:tblStylePr w:type="seCell">
      <w:tblPr/>
      <w:tcPr>
        <w:tcBorders>
          <w:top w:val="single" w:sz="4" w:space="0" w:color="E5B357" w:themeColor="accent1" w:themeTint="99"/>
        </w:tcBorders>
      </w:tcPr>
    </w:tblStylePr>
    <w:tblStylePr w:type="swCell">
      <w:tblPr/>
      <w:tcPr>
        <w:tcBorders>
          <w:top w:val="single" w:sz="4" w:space="0" w:color="E5B357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190CE" w:themeColor="accent2" w:themeTint="99"/>
        <w:left w:val="single" w:sz="4" w:space="0" w:color="A190CE" w:themeColor="accent2" w:themeTint="99"/>
        <w:bottom w:val="single" w:sz="4" w:space="0" w:color="A190CE" w:themeColor="accent2" w:themeTint="99"/>
        <w:right w:val="single" w:sz="4" w:space="0" w:color="A190CE" w:themeColor="accent2" w:themeTint="99"/>
        <w:insideH w:val="single" w:sz="4" w:space="0" w:color="A190CE" w:themeColor="accent2" w:themeTint="99"/>
        <w:insideV w:val="single" w:sz="4" w:space="0" w:color="A190C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  <w:tblStylePr w:type="neCell">
      <w:tblPr/>
      <w:tcPr>
        <w:tcBorders>
          <w:bottom w:val="single" w:sz="4" w:space="0" w:color="A190CE" w:themeColor="accent2" w:themeTint="99"/>
        </w:tcBorders>
      </w:tcPr>
    </w:tblStylePr>
    <w:tblStylePr w:type="nwCell">
      <w:tblPr/>
      <w:tcPr>
        <w:tcBorders>
          <w:bottom w:val="single" w:sz="4" w:space="0" w:color="A190CE" w:themeColor="accent2" w:themeTint="99"/>
        </w:tcBorders>
      </w:tcPr>
    </w:tblStylePr>
    <w:tblStylePr w:type="seCell">
      <w:tblPr/>
      <w:tcPr>
        <w:tcBorders>
          <w:top w:val="single" w:sz="4" w:space="0" w:color="A190CE" w:themeColor="accent2" w:themeTint="99"/>
        </w:tcBorders>
      </w:tcPr>
    </w:tblStylePr>
    <w:tblStylePr w:type="swCell">
      <w:tblPr/>
      <w:tcPr>
        <w:tcBorders>
          <w:top w:val="single" w:sz="4" w:space="0" w:color="A190CE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AD3EA" w:themeColor="accent3" w:themeTint="99"/>
        <w:left w:val="single" w:sz="4" w:space="0" w:color="DAD3EA" w:themeColor="accent3" w:themeTint="99"/>
        <w:bottom w:val="single" w:sz="4" w:space="0" w:color="DAD3EA" w:themeColor="accent3" w:themeTint="99"/>
        <w:right w:val="single" w:sz="4" w:space="0" w:color="DAD3EA" w:themeColor="accent3" w:themeTint="99"/>
        <w:insideH w:val="single" w:sz="4" w:space="0" w:color="DAD3EA" w:themeColor="accent3" w:themeTint="99"/>
        <w:insideV w:val="single" w:sz="4" w:space="0" w:color="DAD3EA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  <w:tblStylePr w:type="neCell">
      <w:tblPr/>
      <w:tcPr>
        <w:tcBorders>
          <w:bottom w:val="single" w:sz="4" w:space="0" w:color="DAD3EA" w:themeColor="accent3" w:themeTint="99"/>
        </w:tcBorders>
      </w:tcPr>
    </w:tblStylePr>
    <w:tblStylePr w:type="nwCell">
      <w:tblPr/>
      <w:tcPr>
        <w:tcBorders>
          <w:bottom w:val="single" w:sz="4" w:space="0" w:color="DAD3EA" w:themeColor="accent3" w:themeTint="99"/>
        </w:tcBorders>
      </w:tcPr>
    </w:tblStylePr>
    <w:tblStylePr w:type="seCell">
      <w:tblPr/>
      <w:tcPr>
        <w:tcBorders>
          <w:top w:val="single" w:sz="4" w:space="0" w:color="DAD3EA" w:themeColor="accent3" w:themeTint="99"/>
        </w:tcBorders>
      </w:tcPr>
    </w:tblStylePr>
    <w:tblStylePr w:type="swCell">
      <w:tblPr/>
      <w:tcPr>
        <w:tcBorders>
          <w:top w:val="single" w:sz="4" w:space="0" w:color="DAD3EA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5F4F9" w:themeColor="accent4" w:themeTint="99"/>
        <w:left w:val="single" w:sz="4" w:space="0" w:color="F5F4F9" w:themeColor="accent4" w:themeTint="99"/>
        <w:bottom w:val="single" w:sz="4" w:space="0" w:color="F5F4F9" w:themeColor="accent4" w:themeTint="99"/>
        <w:right w:val="single" w:sz="4" w:space="0" w:color="F5F4F9" w:themeColor="accent4" w:themeTint="99"/>
        <w:insideH w:val="single" w:sz="4" w:space="0" w:color="F5F4F9" w:themeColor="accent4" w:themeTint="99"/>
        <w:insideV w:val="single" w:sz="4" w:space="0" w:color="F5F4F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  <w:tblStylePr w:type="neCell">
      <w:tblPr/>
      <w:tcPr>
        <w:tcBorders>
          <w:bottom w:val="single" w:sz="4" w:space="0" w:color="F5F4F9" w:themeColor="accent4" w:themeTint="99"/>
        </w:tcBorders>
      </w:tcPr>
    </w:tblStylePr>
    <w:tblStylePr w:type="nwCell">
      <w:tblPr/>
      <w:tcPr>
        <w:tcBorders>
          <w:bottom w:val="single" w:sz="4" w:space="0" w:color="F5F4F9" w:themeColor="accent4" w:themeTint="99"/>
        </w:tcBorders>
      </w:tcPr>
    </w:tblStylePr>
    <w:tblStylePr w:type="seCell">
      <w:tblPr/>
      <w:tcPr>
        <w:tcBorders>
          <w:top w:val="single" w:sz="4" w:space="0" w:color="F5F4F9" w:themeColor="accent4" w:themeTint="99"/>
        </w:tcBorders>
      </w:tcPr>
    </w:tblStylePr>
    <w:tblStylePr w:type="swCell">
      <w:tblPr/>
      <w:tcPr>
        <w:tcBorders>
          <w:top w:val="single" w:sz="4" w:space="0" w:color="F5F4F9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7F5EF" w:themeColor="accent5" w:themeTint="99"/>
        <w:left w:val="single" w:sz="4" w:space="0" w:color="F7F5EF" w:themeColor="accent5" w:themeTint="99"/>
        <w:bottom w:val="single" w:sz="4" w:space="0" w:color="F7F5EF" w:themeColor="accent5" w:themeTint="99"/>
        <w:right w:val="single" w:sz="4" w:space="0" w:color="F7F5EF" w:themeColor="accent5" w:themeTint="99"/>
        <w:insideH w:val="single" w:sz="4" w:space="0" w:color="F7F5EF" w:themeColor="accent5" w:themeTint="99"/>
        <w:insideV w:val="single" w:sz="4" w:space="0" w:color="F7F5E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  <w:tblStylePr w:type="neCell">
      <w:tblPr/>
      <w:tcPr>
        <w:tcBorders>
          <w:bottom w:val="single" w:sz="4" w:space="0" w:color="F7F5EF" w:themeColor="accent5" w:themeTint="99"/>
        </w:tcBorders>
      </w:tcPr>
    </w:tblStylePr>
    <w:tblStylePr w:type="nwCell">
      <w:tblPr/>
      <w:tcPr>
        <w:tcBorders>
          <w:bottom w:val="single" w:sz="4" w:space="0" w:color="F7F5EF" w:themeColor="accent5" w:themeTint="99"/>
        </w:tcBorders>
      </w:tcPr>
    </w:tblStylePr>
    <w:tblStylePr w:type="seCell">
      <w:tblPr/>
      <w:tcPr>
        <w:tcBorders>
          <w:top w:val="single" w:sz="4" w:space="0" w:color="F7F5EF" w:themeColor="accent5" w:themeTint="99"/>
        </w:tcBorders>
      </w:tcPr>
    </w:tblStylePr>
    <w:tblStylePr w:type="swCell">
      <w:tblPr/>
      <w:tcPr>
        <w:tcBorders>
          <w:top w:val="single" w:sz="4" w:space="0" w:color="F7F5EF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accent6" w:themeTint="99"/>
        <w:left w:val="single" w:sz="4" w:space="0" w:color="67558C" w:themeColor="accent6" w:themeTint="99"/>
        <w:bottom w:val="single" w:sz="4" w:space="0" w:color="67558C" w:themeColor="accent6" w:themeTint="99"/>
        <w:right w:val="single" w:sz="4" w:space="0" w:color="67558C" w:themeColor="accent6" w:themeTint="99"/>
        <w:insideH w:val="single" w:sz="4" w:space="0" w:color="67558C" w:themeColor="accent6" w:themeTint="99"/>
        <w:insideV w:val="single" w:sz="4" w:space="0" w:color="67558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  <w:tblStylePr w:type="neCell">
      <w:tblPr/>
      <w:tcPr>
        <w:tcBorders>
          <w:bottom w:val="single" w:sz="4" w:space="0" w:color="67558C" w:themeColor="accent6" w:themeTint="99"/>
        </w:tcBorders>
      </w:tcPr>
    </w:tblStylePr>
    <w:tblStylePr w:type="nwCell">
      <w:tblPr/>
      <w:tcPr>
        <w:tcBorders>
          <w:bottom w:val="single" w:sz="4" w:space="0" w:color="67558C" w:themeColor="accent6" w:themeTint="99"/>
        </w:tcBorders>
      </w:tcPr>
    </w:tblStylePr>
    <w:tblStylePr w:type="seCell">
      <w:tblPr/>
      <w:tcPr>
        <w:tcBorders>
          <w:top w:val="single" w:sz="4" w:space="0" w:color="67558C" w:themeColor="accent6" w:themeTint="99"/>
        </w:tcBorders>
      </w:tcPr>
    </w:tblStylePr>
    <w:tblStylePr w:type="swCell">
      <w:tblPr/>
      <w:tcPr>
        <w:tcBorders>
          <w:top w:val="single" w:sz="4" w:space="0" w:color="67558C" w:themeColor="accent6" w:themeTint="99"/>
        </w:tcBorders>
      </w:tcPr>
    </w:tblStylePr>
  </w:style>
  <w:style w:type="table" w:styleId="Rastertabel4">
    <w:name w:val="Grid Table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left w:val="single" w:sz="4" w:space="0" w:color="67558C" w:themeColor="text1" w:themeTint="99"/>
        <w:bottom w:val="single" w:sz="4" w:space="0" w:color="67558C" w:themeColor="text1" w:themeTint="99"/>
        <w:right w:val="single" w:sz="4" w:space="0" w:color="67558C" w:themeColor="text1" w:themeTint="99"/>
        <w:insideH w:val="single" w:sz="4" w:space="0" w:color="67558C" w:themeColor="text1" w:themeTint="99"/>
        <w:insideV w:val="single" w:sz="4" w:space="0" w:color="67558C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10E17" w:themeColor="text1"/>
          <w:left w:val="single" w:sz="4" w:space="0" w:color="110E17" w:themeColor="text1"/>
          <w:bottom w:val="single" w:sz="4" w:space="0" w:color="110E17" w:themeColor="text1"/>
          <w:right w:val="single" w:sz="4" w:space="0" w:color="110E17" w:themeColor="text1"/>
          <w:insideH w:val="nil"/>
          <w:insideV w:val="nil"/>
        </w:tcBorders>
        <w:shd w:val="clear" w:color="auto" w:fill="110E17" w:themeFill="text1"/>
      </w:tcPr>
    </w:tblStylePr>
    <w:tblStylePr w:type="lastRow">
      <w:rPr>
        <w:b/>
        <w:bCs/>
      </w:rPr>
      <w:tblPr/>
      <w:tcPr>
        <w:tcBorders>
          <w:top w:val="double" w:sz="4" w:space="0" w:color="110E17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Rastertabel4-Accent1">
    <w:name w:val="Grid Table 4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5B357" w:themeColor="accent1" w:themeTint="99"/>
        <w:left w:val="single" w:sz="4" w:space="0" w:color="E5B357" w:themeColor="accent1" w:themeTint="99"/>
        <w:bottom w:val="single" w:sz="4" w:space="0" w:color="E5B357" w:themeColor="accent1" w:themeTint="99"/>
        <w:right w:val="single" w:sz="4" w:space="0" w:color="E5B357" w:themeColor="accent1" w:themeTint="99"/>
        <w:insideH w:val="single" w:sz="4" w:space="0" w:color="E5B357" w:themeColor="accent1" w:themeTint="99"/>
        <w:insideV w:val="single" w:sz="4" w:space="0" w:color="E5B35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47319" w:themeColor="accent1"/>
          <w:left w:val="single" w:sz="4" w:space="0" w:color="A47319" w:themeColor="accent1"/>
          <w:bottom w:val="single" w:sz="4" w:space="0" w:color="A47319" w:themeColor="accent1"/>
          <w:right w:val="single" w:sz="4" w:space="0" w:color="A47319" w:themeColor="accent1"/>
          <w:insideH w:val="nil"/>
          <w:insideV w:val="nil"/>
        </w:tcBorders>
        <w:shd w:val="clear" w:color="auto" w:fill="A47319" w:themeFill="accent1"/>
      </w:tcPr>
    </w:tblStylePr>
    <w:tblStylePr w:type="lastRow">
      <w:rPr>
        <w:b/>
        <w:bCs/>
      </w:rPr>
      <w:tblPr/>
      <w:tcPr>
        <w:tcBorders>
          <w:top w:val="double" w:sz="4" w:space="0" w:color="A4731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Rastertabel4-Accent2">
    <w:name w:val="Grid Table 4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190CE" w:themeColor="accent2" w:themeTint="99"/>
        <w:left w:val="single" w:sz="4" w:space="0" w:color="A190CE" w:themeColor="accent2" w:themeTint="99"/>
        <w:bottom w:val="single" w:sz="4" w:space="0" w:color="A190CE" w:themeColor="accent2" w:themeTint="99"/>
        <w:right w:val="single" w:sz="4" w:space="0" w:color="A190CE" w:themeColor="accent2" w:themeTint="99"/>
        <w:insideH w:val="single" w:sz="4" w:space="0" w:color="A190CE" w:themeColor="accent2" w:themeTint="99"/>
        <w:insideV w:val="single" w:sz="4" w:space="0" w:color="A190C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4BAB" w:themeColor="accent2"/>
          <w:left w:val="single" w:sz="4" w:space="0" w:color="664BAB" w:themeColor="accent2"/>
          <w:bottom w:val="single" w:sz="4" w:space="0" w:color="664BAB" w:themeColor="accent2"/>
          <w:right w:val="single" w:sz="4" w:space="0" w:color="664BAB" w:themeColor="accent2"/>
          <w:insideH w:val="nil"/>
          <w:insideV w:val="nil"/>
        </w:tcBorders>
        <w:shd w:val="clear" w:color="auto" w:fill="664BAB" w:themeFill="accent2"/>
      </w:tcPr>
    </w:tblStylePr>
    <w:tblStylePr w:type="lastRow">
      <w:rPr>
        <w:b/>
        <w:bCs/>
      </w:rPr>
      <w:tblPr/>
      <w:tcPr>
        <w:tcBorders>
          <w:top w:val="double" w:sz="4" w:space="0" w:color="664B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Rastertabel4-Accent3">
    <w:name w:val="Grid Table 4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AD3EA" w:themeColor="accent3" w:themeTint="99"/>
        <w:left w:val="single" w:sz="4" w:space="0" w:color="DAD3EA" w:themeColor="accent3" w:themeTint="99"/>
        <w:bottom w:val="single" w:sz="4" w:space="0" w:color="DAD3EA" w:themeColor="accent3" w:themeTint="99"/>
        <w:right w:val="single" w:sz="4" w:space="0" w:color="DAD3EA" w:themeColor="accent3" w:themeTint="99"/>
        <w:insideH w:val="single" w:sz="4" w:space="0" w:color="DAD3EA" w:themeColor="accent3" w:themeTint="99"/>
        <w:insideV w:val="single" w:sz="4" w:space="0" w:color="DAD3E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2B7DD" w:themeColor="accent3"/>
          <w:left w:val="single" w:sz="4" w:space="0" w:color="C2B7DD" w:themeColor="accent3"/>
          <w:bottom w:val="single" w:sz="4" w:space="0" w:color="C2B7DD" w:themeColor="accent3"/>
          <w:right w:val="single" w:sz="4" w:space="0" w:color="C2B7DD" w:themeColor="accent3"/>
          <w:insideH w:val="nil"/>
          <w:insideV w:val="nil"/>
        </w:tcBorders>
        <w:shd w:val="clear" w:color="auto" w:fill="C2B7DD" w:themeFill="accent3"/>
      </w:tcPr>
    </w:tblStylePr>
    <w:tblStylePr w:type="lastRow">
      <w:rPr>
        <w:b/>
        <w:bCs/>
      </w:rPr>
      <w:tblPr/>
      <w:tcPr>
        <w:tcBorders>
          <w:top w:val="double" w:sz="4" w:space="0" w:color="C2B7D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Rastertabel4-Accent4">
    <w:name w:val="Grid Table 4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5F4F9" w:themeColor="accent4" w:themeTint="99"/>
        <w:left w:val="single" w:sz="4" w:space="0" w:color="F5F4F9" w:themeColor="accent4" w:themeTint="99"/>
        <w:bottom w:val="single" w:sz="4" w:space="0" w:color="F5F4F9" w:themeColor="accent4" w:themeTint="99"/>
        <w:right w:val="single" w:sz="4" w:space="0" w:color="F5F4F9" w:themeColor="accent4" w:themeTint="99"/>
        <w:insideH w:val="single" w:sz="4" w:space="0" w:color="F5F4F9" w:themeColor="accent4" w:themeTint="99"/>
        <w:insideV w:val="single" w:sz="4" w:space="0" w:color="F5F4F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FEDF6" w:themeColor="accent4"/>
          <w:left w:val="single" w:sz="4" w:space="0" w:color="EFEDF6" w:themeColor="accent4"/>
          <w:bottom w:val="single" w:sz="4" w:space="0" w:color="EFEDF6" w:themeColor="accent4"/>
          <w:right w:val="single" w:sz="4" w:space="0" w:color="EFEDF6" w:themeColor="accent4"/>
          <w:insideH w:val="nil"/>
          <w:insideV w:val="nil"/>
        </w:tcBorders>
        <w:shd w:val="clear" w:color="auto" w:fill="EFEDF6" w:themeFill="accent4"/>
      </w:tcPr>
    </w:tblStylePr>
    <w:tblStylePr w:type="lastRow">
      <w:rPr>
        <w:b/>
        <w:bCs/>
      </w:rPr>
      <w:tblPr/>
      <w:tcPr>
        <w:tcBorders>
          <w:top w:val="double" w:sz="4" w:space="0" w:color="EFEDF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Rastertabel4-Accent5">
    <w:name w:val="Grid Table 4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7F5EF" w:themeColor="accent5" w:themeTint="99"/>
        <w:left w:val="single" w:sz="4" w:space="0" w:color="F7F5EF" w:themeColor="accent5" w:themeTint="99"/>
        <w:bottom w:val="single" w:sz="4" w:space="0" w:color="F7F5EF" w:themeColor="accent5" w:themeTint="99"/>
        <w:right w:val="single" w:sz="4" w:space="0" w:color="F7F5EF" w:themeColor="accent5" w:themeTint="99"/>
        <w:insideH w:val="single" w:sz="4" w:space="0" w:color="F7F5EF" w:themeColor="accent5" w:themeTint="99"/>
        <w:insideV w:val="single" w:sz="4" w:space="0" w:color="F7F5E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2F0E6" w:themeColor="accent5"/>
          <w:left w:val="single" w:sz="4" w:space="0" w:color="F2F0E6" w:themeColor="accent5"/>
          <w:bottom w:val="single" w:sz="4" w:space="0" w:color="F2F0E6" w:themeColor="accent5"/>
          <w:right w:val="single" w:sz="4" w:space="0" w:color="F2F0E6" w:themeColor="accent5"/>
          <w:insideH w:val="nil"/>
          <w:insideV w:val="nil"/>
        </w:tcBorders>
        <w:shd w:val="clear" w:color="auto" w:fill="F2F0E6" w:themeFill="accent5"/>
      </w:tcPr>
    </w:tblStylePr>
    <w:tblStylePr w:type="lastRow">
      <w:rPr>
        <w:b/>
        <w:bCs/>
      </w:rPr>
      <w:tblPr/>
      <w:tcPr>
        <w:tcBorders>
          <w:top w:val="double" w:sz="4" w:space="0" w:color="F2F0E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Rastertabel4-Accent6">
    <w:name w:val="Grid Table 4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accent6" w:themeTint="99"/>
        <w:left w:val="single" w:sz="4" w:space="0" w:color="67558C" w:themeColor="accent6" w:themeTint="99"/>
        <w:bottom w:val="single" w:sz="4" w:space="0" w:color="67558C" w:themeColor="accent6" w:themeTint="99"/>
        <w:right w:val="single" w:sz="4" w:space="0" w:color="67558C" w:themeColor="accent6" w:themeTint="99"/>
        <w:insideH w:val="single" w:sz="4" w:space="0" w:color="67558C" w:themeColor="accent6" w:themeTint="99"/>
        <w:insideV w:val="single" w:sz="4" w:space="0" w:color="67558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10E17" w:themeColor="accent6"/>
          <w:left w:val="single" w:sz="4" w:space="0" w:color="110E17" w:themeColor="accent6"/>
          <w:bottom w:val="single" w:sz="4" w:space="0" w:color="110E17" w:themeColor="accent6"/>
          <w:right w:val="single" w:sz="4" w:space="0" w:color="110E17" w:themeColor="accent6"/>
          <w:insideH w:val="nil"/>
          <w:insideV w:val="nil"/>
        </w:tcBorders>
        <w:shd w:val="clear" w:color="auto" w:fill="110E17" w:themeFill="accent6"/>
      </w:tcPr>
    </w:tblStylePr>
    <w:tblStylePr w:type="lastRow">
      <w:rPr>
        <w:b/>
        <w:bCs/>
      </w:rPr>
      <w:tblPr/>
      <w:tcPr>
        <w:tcBorders>
          <w:top w:val="double" w:sz="4" w:space="0" w:color="110E1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Rastertabel5donker">
    <w:name w:val="Grid Table 5 Dark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BC4DB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10E17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10E17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10E17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10E17" w:themeFill="text1"/>
      </w:tcPr>
    </w:tblStylePr>
    <w:tblStylePr w:type="band1Vert">
      <w:tblPr/>
      <w:tcPr>
        <w:shd w:val="clear" w:color="auto" w:fill="9889B7" w:themeFill="text1" w:themeFillTint="66"/>
      </w:tcPr>
    </w:tblStylePr>
    <w:tblStylePr w:type="band1Horz">
      <w:tblPr/>
      <w:tcPr>
        <w:shd w:val="clear" w:color="auto" w:fill="9889B7" w:themeFill="text1" w:themeFillTint="66"/>
      </w:tcPr>
    </w:tblStylePr>
  </w:style>
  <w:style w:type="table" w:styleId="Rastertabel5donker-Accent1">
    <w:name w:val="Grid Table 5 Dark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E5C7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47319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47319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4731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47319" w:themeFill="accent1"/>
      </w:tcPr>
    </w:tblStylePr>
    <w:tblStylePr w:type="band1Vert">
      <w:tblPr/>
      <w:tcPr>
        <w:shd w:val="clear" w:color="auto" w:fill="EECC8F" w:themeFill="accent1" w:themeFillTint="66"/>
      </w:tcPr>
    </w:tblStylePr>
    <w:tblStylePr w:type="band1Horz">
      <w:tblPr/>
      <w:tcPr>
        <w:shd w:val="clear" w:color="auto" w:fill="EECC8F" w:themeFill="accent1" w:themeFillTint="66"/>
      </w:tcPr>
    </w:tblStylePr>
  </w:style>
  <w:style w:type="table" w:styleId="Rastertabel5donker-Accent2">
    <w:name w:val="Grid Table 5 Dark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DAE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4BAB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4BAB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64BA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64BAB" w:themeFill="accent2"/>
      </w:tcPr>
    </w:tblStylePr>
    <w:tblStylePr w:type="band1Vert">
      <w:tblPr/>
      <w:tcPr>
        <w:shd w:val="clear" w:color="auto" w:fill="C1B5DE" w:themeFill="accent2" w:themeFillTint="66"/>
      </w:tcPr>
    </w:tblStylePr>
    <w:tblStylePr w:type="band1Horz">
      <w:tblPr/>
      <w:tcPr>
        <w:shd w:val="clear" w:color="auto" w:fill="C1B5DE" w:themeFill="accent2" w:themeFillTint="66"/>
      </w:tcPr>
    </w:tblStylePr>
  </w:style>
  <w:style w:type="table" w:styleId="Rastertabel5donker-Accent3">
    <w:name w:val="Grid Table 5 Dark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0F8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2B7DD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2B7DD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2B7D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2B7DD" w:themeFill="accent3"/>
      </w:tcPr>
    </w:tblStylePr>
    <w:tblStylePr w:type="band1Vert">
      <w:tblPr/>
      <w:tcPr>
        <w:shd w:val="clear" w:color="auto" w:fill="E6E2F1" w:themeFill="accent3" w:themeFillTint="66"/>
      </w:tcPr>
    </w:tblStylePr>
    <w:tblStylePr w:type="band1Horz">
      <w:tblPr/>
      <w:tcPr>
        <w:shd w:val="clear" w:color="auto" w:fill="E6E2F1" w:themeFill="accent3" w:themeFillTint="66"/>
      </w:tcPr>
    </w:tblStylePr>
  </w:style>
  <w:style w:type="table" w:styleId="Rastertabel5donker-Accent4">
    <w:name w:val="Grid Table 5 Dark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D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FEDF6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FEDF6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FEDF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FEDF6" w:themeFill="accent4"/>
      </w:tcPr>
    </w:tblStylePr>
    <w:tblStylePr w:type="band1Vert">
      <w:tblPr/>
      <w:tcPr>
        <w:shd w:val="clear" w:color="auto" w:fill="F8F7FB" w:themeFill="accent4" w:themeFillTint="66"/>
      </w:tcPr>
    </w:tblStylePr>
    <w:tblStylePr w:type="band1Horz">
      <w:tblPr/>
      <w:tcPr>
        <w:shd w:val="clear" w:color="auto" w:fill="F8F7FB" w:themeFill="accent4" w:themeFillTint="66"/>
      </w:tcPr>
    </w:tblStylePr>
  </w:style>
  <w:style w:type="table" w:styleId="Rastertabel5donker-Accent5">
    <w:name w:val="Grid Table 5 Dark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CF9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F0E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F0E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2F0E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2F0E6" w:themeFill="accent5"/>
      </w:tcPr>
    </w:tblStylePr>
    <w:tblStylePr w:type="band1Vert">
      <w:tblPr/>
      <w:tcPr>
        <w:shd w:val="clear" w:color="auto" w:fill="F9F8F4" w:themeFill="accent5" w:themeFillTint="66"/>
      </w:tcPr>
    </w:tblStylePr>
    <w:tblStylePr w:type="band1Horz">
      <w:tblPr/>
      <w:tcPr>
        <w:shd w:val="clear" w:color="auto" w:fill="F9F8F4" w:themeFill="accent5" w:themeFillTint="66"/>
      </w:tcPr>
    </w:tblStylePr>
  </w:style>
  <w:style w:type="table" w:styleId="Rastertabel5donker-Accent6">
    <w:name w:val="Grid Table 5 Dark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BC4D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10E1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10E1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10E1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10E17" w:themeFill="accent6"/>
      </w:tcPr>
    </w:tblStylePr>
    <w:tblStylePr w:type="band1Vert">
      <w:tblPr/>
      <w:tcPr>
        <w:shd w:val="clear" w:color="auto" w:fill="9889B7" w:themeFill="accent6" w:themeFillTint="66"/>
      </w:tcPr>
    </w:tblStylePr>
    <w:tblStylePr w:type="band1Horz">
      <w:tblPr/>
      <w:tcPr>
        <w:shd w:val="clear" w:color="auto" w:fill="9889B7" w:themeFill="accent6" w:themeFillTint="66"/>
      </w:tcPr>
    </w:tblStylePr>
  </w:style>
  <w:style w:type="table" w:styleId="Rastertabel6kleurrijk">
    <w:name w:val="Grid Table 6 Colorful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left w:val="single" w:sz="4" w:space="0" w:color="67558C" w:themeColor="text1" w:themeTint="99"/>
        <w:bottom w:val="single" w:sz="4" w:space="0" w:color="67558C" w:themeColor="text1" w:themeTint="99"/>
        <w:right w:val="single" w:sz="4" w:space="0" w:color="67558C" w:themeColor="text1" w:themeTint="99"/>
        <w:insideH w:val="single" w:sz="4" w:space="0" w:color="67558C" w:themeColor="text1" w:themeTint="99"/>
        <w:insideV w:val="single" w:sz="4" w:space="0" w:color="67558C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7558C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7558C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99"/>
    <w:rsid w:val="001D6A1E"/>
    <w:pPr>
      <w:spacing w:line="240" w:lineRule="auto"/>
    </w:pPr>
    <w:rPr>
      <w:color w:val="7A5512" w:themeColor="accent1" w:themeShade="BF"/>
    </w:rPr>
    <w:tblPr>
      <w:tblStyleRowBandSize w:val="1"/>
      <w:tblStyleColBandSize w:val="1"/>
      <w:tblBorders>
        <w:top w:val="single" w:sz="4" w:space="0" w:color="E5B357" w:themeColor="accent1" w:themeTint="99"/>
        <w:left w:val="single" w:sz="4" w:space="0" w:color="E5B357" w:themeColor="accent1" w:themeTint="99"/>
        <w:bottom w:val="single" w:sz="4" w:space="0" w:color="E5B357" w:themeColor="accent1" w:themeTint="99"/>
        <w:right w:val="single" w:sz="4" w:space="0" w:color="E5B357" w:themeColor="accent1" w:themeTint="99"/>
        <w:insideH w:val="single" w:sz="4" w:space="0" w:color="E5B357" w:themeColor="accent1" w:themeTint="99"/>
        <w:insideV w:val="single" w:sz="4" w:space="0" w:color="E5B35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E5B35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5B35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99"/>
    <w:rsid w:val="001D6A1E"/>
    <w:pPr>
      <w:spacing w:line="240" w:lineRule="auto"/>
    </w:pPr>
    <w:rPr>
      <w:color w:val="4C387F" w:themeColor="accent2" w:themeShade="BF"/>
    </w:rPr>
    <w:tblPr>
      <w:tblStyleRowBandSize w:val="1"/>
      <w:tblStyleColBandSize w:val="1"/>
      <w:tblBorders>
        <w:top w:val="single" w:sz="4" w:space="0" w:color="A190CE" w:themeColor="accent2" w:themeTint="99"/>
        <w:left w:val="single" w:sz="4" w:space="0" w:color="A190CE" w:themeColor="accent2" w:themeTint="99"/>
        <w:bottom w:val="single" w:sz="4" w:space="0" w:color="A190CE" w:themeColor="accent2" w:themeTint="99"/>
        <w:right w:val="single" w:sz="4" w:space="0" w:color="A190CE" w:themeColor="accent2" w:themeTint="99"/>
        <w:insideH w:val="single" w:sz="4" w:space="0" w:color="A190CE" w:themeColor="accent2" w:themeTint="99"/>
        <w:insideV w:val="single" w:sz="4" w:space="0" w:color="A190CE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A190C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190C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99"/>
    <w:rsid w:val="001D6A1E"/>
    <w:pPr>
      <w:spacing w:line="240" w:lineRule="auto"/>
    </w:pPr>
    <w:rPr>
      <w:color w:val="8771BC" w:themeColor="accent3" w:themeShade="BF"/>
    </w:rPr>
    <w:tblPr>
      <w:tblStyleRowBandSize w:val="1"/>
      <w:tblStyleColBandSize w:val="1"/>
      <w:tblBorders>
        <w:top w:val="single" w:sz="4" w:space="0" w:color="DAD3EA" w:themeColor="accent3" w:themeTint="99"/>
        <w:left w:val="single" w:sz="4" w:space="0" w:color="DAD3EA" w:themeColor="accent3" w:themeTint="99"/>
        <w:bottom w:val="single" w:sz="4" w:space="0" w:color="DAD3EA" w:themeColor="accent3" w:themeTint="99"/>
        <w:right w:val="single" w:sz="4" w:space="0" w:color="DAD3EA" w:themeColor="accent3" w:themeTint="99"/>
        <w:insideH w:val="single" w:sz="4" w:space="0" w:color="DAD3EA" w:themeColor="accent3" w:themeTint="99"/>
        <w:insideV w:val="single" w:sz="4" w:space="0" w:color="DAD3EA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DAD3EA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AD3E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99"/>
    <w:rsid w:val="001D6A1E"/>
    <w:pPr>
      <w:spacing w:line="240" w:lineRule="auto"/>
    </w:pPr>
    <w:rPr>
      <w:color w:val="A69CCD" w:themeColor="accent4" w:themeShade="BF"/>
    </w:rPr>
    <w:tblPr>
      <w:tblStyleRowBandSize w:val="1"/>
      <w:tblStyleColBandSize w:val="1"/>
      <w:tblBorders>
        <w:top w:val="single" w:sz="4" w:space="0" w:color="F5F4F9" w:themeColor="accent4" w:themeTint="99"/>
        <w:left w:val="single" w:sz="4" w:space="0" w:color="F5F4F9" w:themeColor="accent4" w:themeTint="99"/>
        <w:bottom w:val="single" w:sz="4" w:space="0" w:color="F5F4F9" w:themeColor="accent4" w:themeTint="99"/>
        <w:right w:val="single" w:sz="4" w:space="0" w:color="F5F4F9" w:themeColor="accent4" w:themeTint="99"/>
        <w:insideH w:val="single" w:sz="4" w:space="0" w:color="F5F4F9" w:themeColor="accent4" w:themeTint="99"/>
        <w:insideV w:val="single" w:sz="4" w:space="0" w:color="F5F4F9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5F4F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5F4F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99"/>
    <w:rsid w:val="001D6A1E"/>
    <w:pPr>
      <w:spacing w:line="240" w:lineRule="auto"/>
    </w:pPr>
    <w:rPr>
      <w:color w:val="C9C197" w:themeColor="accent5" w:themeShade="BF"/>
    </w:rPr>
    <w:tblPr>
      <w:tblStyleRowBandSize w:val="1"/>
      <w:tblStyleColBandSize w:val="1"/>
      <w:tblBorders>
        <w:top w:val="single" w:sz="4" w:space="0" w:color="F7F5EF" w:themeColor="accent5" w:themeTint="99"/>
        <w:left w:val="single" w:sz="4" w:space="0" w:color="F7F5EF" w:themeColor="accent5" w:themeTint="99"/>
        <w:bottom w:val="single" w:sz="4" w:space="0" w:color="F7F5EF" w:themeColor="accent5" w:themeTint="99"/>
        <w:right w:val="single" w:sz="4" w:space="0" w:color="F7F5EF" w:themeColor="accent5" w:themeTint="99"/>
        <w:insideH w:val="single" w:sz="4" w:space="0" w:color="F7F5EF" w:themeColor="accent5" w:themeTint="99"/>
        <w:insideV w:val="single" w:sz="4" w:space="0" w:color="F7F5EF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7F5E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7F5E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99"/>
    <w:rsid w:val="001D6A1E"/>
    <w:pPr>
      <w:spacing w:line="240" w:lineRule="auto"/>
    </w:pPr>
    <w:rPr>
      <w:color w:val="0C0A11" w:themeColor="accent6" w:themeShade="BF"/>
    </w:rPr>
    <w:tblPr>
      <w:tblStyleRowBandSize w:val="1"/>
      <w:tblStyleColBandSize w:val="1"/>
      <w:tblBorders>
        <w:top w:val="single" w:sz="4" w:space="0" w:color="67558C" w:themeColor="accent6" w:themeTint="99"/>
        <w:left w:val="single" w:sz="4" w:space="0" w:color="67558C" w:themeColor="accent6" w:themeTint="99"/>
        <w:bottom w:val="single" w:sz="4" w:space="0" w:color="67558C" w:themeColor="accent6" w:themeTint="99"/>
        <w:right w:val="single" w:sz="4" w:space="0" w:color="67558C" w:themeColor="accent6" w:themeTint="99"/>
        <w:insideH w:val="single" w:sz="4" w:space="0" w:color="67558C" w:themeColor="accent6" w:themeTint="99"/>
        <w:insideV w:val="single" w:sz="4" w:space="0" w:color="67558C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67558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7558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Rastertabel7kleurrijk">
    <w:name w:val="Grid Table 7 Colorful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left w:val="single" w:sz="4" w:space="0" w:color="67558C" w:themeColor="text1" w:themeTint="99"/>
        <w:bottom w:val="single" w:sz="4" w:space="0" w:color="67558C" w:themeColor="text1" w:themeTint="99"/>
        <w:right w:val="single" w:sz="4" w:space="0" w:color="67558C" w:themeColor="text1" w:themeTint="99"/>
        <w:insideH w:val="single" w:sz="4" w:space="0" w:color="67558C" w:themeColor="text1" w:themeTint="99"/>
        <w:insideV w:val="single" w:sz="4" w:space="0" w:color="67558C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  <w:tblStylePr w:type="neCell">
      <w:tblPr/>
      <w:tcPr>
        <w:tcBorders>
          <w:bottom w:val="single" w:sz="4" w:space="0" w:color="67558C" w:themeColor="text1" w:themeTint="99"/>
        </w:tcBorders>
      </w:tcPr>
    </w:tblStylePr>
    <w:tblStylePr w:type="nwCell">
      <w:tblPr/>
      <w:tcPr>
        <w:tcBorders>
          <w:bottom w:val="single" w:sz="4" w:space="0" w:color="67558C" w:themeColor="text1" w:themeTint="99"/>
        </w:tcBorders>
      </w:tcPr>
    </w:tblStylePr>
    <w:tblStylePr w:type="seCell">
      <w:tblPr/>
      <w:tcPr>
        <w:tcBorders>
          <w:top w:val="single" w:sz="4" w:space="0" w:color="67558C" w:themeColor="text1" w:themeTint="99"/>
        </w:tcBorders>
      </w:tcPr>
    </w:tblStylePr>
    <w:tblStylePr w:type="swCell">
      <w:tblPr/>
      <w:tcPr>
        <w:tcBorders>
          <w:top w:val="single" w:sz="4" w:space="0" w:color="67558C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99"/>
    <w:rsid w:val="001D6A1E"/>
    <w:pPr>
      <w:spacing w:line="240" w:lineRule="auto"/>
    </w:pPr>
    <w:rPr>
      <w:color w:val="7A5512" w:themeColor="accent1" w:themeShade="BF"/>
    </w:rPr>
    <w:tblPr>
      <w:tblStyleRowBandSize w:val="1"/>
      <w:tblStyleColBandSize w:val="1"/>
      <w:tblBorders>
        <w:top w:val="single" w:sz="4" w:space="0" w:color="E5B357" w:themeColor="accent1" w:themeTint="99"/>
        <w:left w:val="single" w:sz="4" w:space="0" w:color="E5B357" w:themeColor="accent1" w:themeTint="99"/>
        <w:bottom w:val="single" w:sz="4" w:space="0" w:color="E5B357" w:themeColor="accent1" w:themeTint="99"/>
        <w:right w:val="single" w:sz="4" w:space="0" w:color="E5B357" w:themeColor="accent1" w:themeTint="99"/>
        <w:insideH w:val="single" w:sz="4" w:space="0" w:color="E5B357" w:themeColor="accent1" w:themeTint="99"/>
        <w:insideV w:val="single" w:sz="4" w:space="0" w:color="E5B35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  <w:tblStylePr w:type="neCell">
      <w:tblPr/>
      <w:tcPr>
        <w:tcBorders>
          <w:bottom w:val="single" w:sz="4" w:space="0" w:color="E5B357" w:themeColor="accent1" w:themeTint="99"/>
        </w:tcBorders>
      </w:tcPr>
    </w:tblStylePr>
    <w:tblStylePr w:type="nwCell">
      <w:tblPr/>
      <w:tcPr>
        <w:tcBorders>
          <w:bottom w:val="single" w:sz="4" w:space="0" w:color="E5B357" w:themeColor="accent1" w:themeTint="99"/>
        </w:tcBorders>
      </w:tcPr>
    </w:tblStylePr>
    <w:tblStylePr w:type="seCell">
      <w:tblPr/>
      <w:tcPr>
        <w:tcBorders>
          <w:top w:val="single" w:sz="4" w:space="0" w:color="E5B357" w:themeColor="accent1" w:themeTint="99"/>
        </w:tcBorders>
      </w:tcPr>
    </w:tblStylePr>
    <w:tblStylePr w:type="swCell">
      <w:tblPr/>
      <w:tcPr>
        <w:tcBorders>
          <w:top w:val="single" w:sz="4" w:space="0" w:color="E5B357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99"/>
    <w:rsid w:val="001D6A1E"/>
    <w:pPr>
      <w:spacing w:line="240" w:lineRule="auto"/>
    </w:pPr>
    <w:rPr>
      <w:color w:val="4C387F" w:themeColor="accent2" w:themeShade="BF"/>
    </w:rPr>
    <w:tblPr>
      <w:tblStyleRowBandSize w:val="1"/>
      <w:tblStyleColBandSize w:val="1"/>
      <w:tblBorders>
        <w:top w:val="single" w:sz="4" w:space="0" w:color="A190CE" w:themeColor="accent2" w:themeTint="99"/>
        <w:left w:val="single" w:sz="4" w:space="0" w:color="A190CE" w:themeColor="accent2" w:themeTint="99"/>
        <w:bottom w:val="single" w:sz="4" w:space="0" w:color="A190CE" w:themeColor="accent2" w:themeTint="99"/>
        <w:right w:val="single" w:sz="4" w:space="0" w:color="A190CE" w:themeColor="accent2" w:themeTint="99"/>
        <w:insideH w:val="single" w:sz="4" w:space="0" w:color="A190CE" w:themeColor="accent2" w:themeTint="99"/>
        <w:insideV w:val="single" w:sz="4" w:space="0" w:color="A190C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  <w:tblStylePr w:type="neCell">
      <w:tblPr/>
      <w:tcPr>
        <w:tcBorders>
          <w:bottom w:val="single" w:sz="4" w:space="0" w:color="A190CE" w:themeColor="accent2" w:themeTint="99"/>
        </w:tcBorders>
      </w:tcPr>
    </w:tblStylePr>
    <w:tblStylePr w:type="nwCell">
      <w:tblPr/>
      <w:tcPr>
        <w:tcBorders>
          <w:bottom w:val="single" w:sz="4" w:space="0" w:color="A190CE" w:themeColor="accent2" w:themeTint="99"/>
        </w:tcBorders>
      </w:tcPr>
    </w:tblStylePr>
    <w:tblStylePr w:type="seCell">
      <w:tblPr/>
      <w:tcPr>
        <w:tcBorders>
          <w:top w:val="single" w:sz="4" w:space="0" w:color="A190CE" w:themeColor="accent2" w:themeTint="99"/>
        </w:tcBorders>
      </w:tcPr>
    </w:tblStylePr>
    <w:tblStylePr w:type="swCell">
      <w:tblPr/>
      <w:tcPr>
        <w:tcBorders>
          <w:top w:val="single" w:sz="4" w:space="0" w:color="A190CE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99"/>
    <w:rsid w:val="001D6A1E"/>
    <w:pPr>
      <w:spacing w:line="240" w:lineRule="auto"/>
    </w:pPr>
    <w:rPr>
      <w:color w:val="8771BC" w:themeColor="accent3" w:themeShade="BF"/>
    </w:rPr>
    <w:tblPr>
      <w:tblStyleRowBandSize w:val="1"/>
      <w:tblStyleColBandSize w:val="1"/>
      <w:tblBorders>
        <w:top w:val="single" w:sz="4" w:space="0" w:color="DAD3EA" w:themeColor="accent3" w:themeTint="99"/>
        <w:left w:val="single" w:sz="4" w:space="0" w:color="DAD3EA" w:themeColor="accent3" w:themeTint="99"/>
        <w:bottom w:val="single" w:sz="4" w:space="0" w:color="DAD3EA" w:themeColor="accent3" w:themeTint="99"/>
        <w:right w:val="single" w:sz="4" w:space="0" w:color="DAD3EA" w:themeColor="accent3" w:themeTint="99"/>
        <w:insideH w:val="single" w:sz="4" w:space="0" w:color="DAD3EA" w:themeColor="accent3" w:themeTint="99"/>
        <w:insideV w:val="single" w:sz="4" w:space="0" w:color="DAD3EA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  <w:tblStylePr w:type="neCell">
      <w:tblPr/>
      <w:tcPr>
        <w:tcBorders>
          <w:bottom w:val="single" w:sz="4" w:space="0" w:color="DAD3EA" w:themeColor="accent3" w:themeTint="99"/>
        </w:tcBorders>
      </w:tcPr>
    </w:tblStylePr>
    <w:tblStylePr w:type="nwCell">
      <w:tblPr/>
      <w:tcPr>
        <w:tcBorders>
          <w:bottom w:val="single" w:sz="4" w:space="0" w:color="DAD3EA" w:themeColor="accent3" w:themeTint="99"/>
        </w:tcBorders>
      </w:tcPr>
    </w:tblStylePr>
    <w:tblStylePr w:type="seCell">
      <w:tblPr/>
      <w:tcPr>
        <w:tcBorders>
          <w:top w:val="single" w:sz="4" w:space="0" w:color="DAD3EA" w:themeColor="accent3" w:themeTint="99"/>
        </w:tcBorders>
      </w:tcPr>
    </w:tblStylePr>
    <w:tblStylePr w:type="swCell">
      <w:tblPr/>
      <w:tcPr>
        <w:tcBorders>
          <w:top w:val="single" w:sz="4" w:space="0" w:color="DAD3EA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99"/>
    <w:rsid w:val="001D6A1E"/>
    <w:pPr>
      <w:spacing w:line="240" w:lineRule="auto"/>
    </w:pPr>
    <w:rPr>
      <w:color w:val="A69CCD" w:themeColor="accent4" w:themeShade="BF"/>
    </w:rPr>
    <w:tblPr>
      <w:tblStyleRowBandSize w:val="1"/>
      <w:tblStyleColBandSize w:val="1"/>
      <w:tblBorders>
        <w:top w:val="single" w:sz="4" w:space="0" w:color="F5F4F9" w:themeColor="accent4" w:themeTint="99"/>
        <w:left w:val="single" w:sz="4" w:space="0" w:color="F5F4F9" w:themeColor="accent4" w:themeTint="99"/>
        <w:bottom w:val="single" w:sz="4" w:space="0" w:color="F5F4F9" w:themeColor="accent4" w:themeTint="99"/>
        <w:right w:val="single" w:sz="4" w:space="0" w:color="F5F4F9" w:themeColor="accent4" w:themeTint="99"/>
        <w:insideH w:val="single" w:sz="4" w:space="0" w:color="F5F4F9" w:themeColor="accent4" w:themeTint="99"/>
        <w:insideV w:val="single" w:sz="4" w:space="0" w:color="F5F4F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  <w:tblStylePr w:type="neCell">
      <w:tblPr/>
      <w:tcPr>
        <w:tcBorders>
          <w:bottom w:val="single" w:sz="4" w:space="0" w:color="F5F4F9" w:themeColor="accent4" w:themeTint="99"/>
        </w:tcBorders>
      </w:tcPr>
    </w:tblStylePr>
    <w:tblStylePr w:type="nwCell">
      <w:tblPr/>
      <w:tcPr>
        <w:tcBorders>
          <w:bottom w:val="single" w:sz="4" w:space="0" w:color="F5F4F9" w:themeColor="accent4" w:themeTint="99"/>
        </w:tcBorders>
      </w:tcPr>
    </w:tblStylePr>
    <w:tblStylePr w:type="seCell">
      <w:tblPr/>
      <w:tcPr>
        <w:tcBorders>
          <w:top w:val="single" w:sz="4" w:space="0" w:color="F5F4F9" w:themeColor="accent4" w:themeTint="99"/>
        </w:tcBorders>
      </w:tcPr>
    </w:tblStylePr>
    <w:tblStylePr w:type="swCell">
      <w:tblPr/>
      <w:tcPr>
        <w:tcBorders>
          <w:top w:val="single" w:sz="4" w:space="0" w:color="F5F4F9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99"/>
    <w:rsid w:val="001D6A1E"/>
    <w:pPr>
      <w:spacing w:line="240" w:lineRule="auto"/>
    </w:pPr>
    <w:rPr>
      <w:color w:val="C9C197" w:themeColor="accent5" w:themeShade="BF"/>
    </w:rPr>
    <w:tblPr>
      <w:tblStyleRowBandSize w:val="1"/>
      <w:tblStyleColBandSize w:val="1"/>
      <w:tblBorders>
        <w:top w:val="single" w:sz="4" w:space="0" w:color="F7F5EF" w:themeColor="accent5" w:themeTint="99"/>
        <w:left w:val="single" w:sz="4" w:space="0" w:color="F7F5EF" w:themeColor="accent5" w:themeTint="99"/>
        <w:bottom w:val="single" w:sz="4" w:space="0" w:color="F7F5EF" w:themeColor="accent5" w:themeTint="99"/>
        <w:right w:val="single" w:sz="4" w:space="0" w:color="F7F5EF" w:themeColor="accent5" w:themeTint="99"/>
        <w:insideH w:val="single" w:sz="4" w:space="0" w:color="F7F5EF" w:themeColor="accent5" w:themeTint="99"/>
        <w:insideV w:val="single" w:sz="4" w:space="0" w:color="F7F5E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  <w:tblStylePr w:type="neCell">
      <w:tblPr/>
      <w:tcPr>
        <w:tcBorders>
          <w:bottom w:val="single" w:sz="4" w:space="0" w:color="F7F5EF" w:themeColor="accent5" w:themeTint="99"/>
        </w:tcBorders>
      </w:tcPr>
    </w:tblStylePr>
    <w:tblStylePr w:type="nwCell">
      <w:tblPr/>
      <w:tcPr>
        <w:tcBorders>
          <w:bottom w:val="single" w:sz="4" w:space="0" w:color="F7F5EF" w:themeColor="accent5" w:themeTint="99"/>
        </w:tcBorders>
      </w:tcPr>
    </w:tblStylePr>
    <w:tblStylePr w:type="seCell">
      <w:tblPr/>
      <w:tcPr>
        <w:tcBorders>
          <w:top w:val="single" w:sz="4" w:space="0" w:color="F7F5EF" w:themeColor="accent5" w:themeTint="99"/>
        </w:tcBorders>
      </w:tcPr>
    </w:tblStylePr>
    <w:tblStylePr w:type="swCell">
      <w:tblPr/>
      <w:tcPr>
        <w:tcBorders>
          <w:top w:val="single" w:sz="4" w:space="0" w:color="F7F5EF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99"/>
    <w:rsid w:val="001D6A1E"/>
    <w:pPr>
      <w:spacing w:line="240" w:lineRule="auto"/>
    </w:pPr>
    <w:rPr>
      <w:color w:val="0C0A11" w:themeColor="accent6" w:themeShade="BF"/>
    </w:rPr>
    <w:tblPr>
      <w:tblStyleRowBandSize w:val="1"/>
      <w:tblStyleColBandSize w:val="1"/>
      <w:tblBorders>
        <w:top w:val="single" w:sz="4" w:space="0" w:color="67558C" w:themeColor="accent6" w:themeTint="99"/>
        <w:left w:val="single" w:sz="4" w:space="0" w:color="67558C" w:themeColor="accent6" w:themeTint="99"/>
        <w:bottom w:val="single" w:sz="4" w:space="0" w:color="67558C" w:themeColor="accent6" w:themeTint="99"/>
        <w:right w:val="single" w:sz="4" w:space="0" w:color="67558C" w:themeColor="accent6" w:themeTint="99"/>
        <w:insideH w:val="single" w:sz="4" w:space="0" w:color="67558C" w:themeColor="accent6" w:themeTint="99"/>
        <w:insideV w:val="single" w:sz="4" w:space="0" w:color="67558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  <w:tblStylePr w:type="neCell">
      <w:tblPr/>
      <w:tcPr>
        <w:tcBorders>
          <w:bottom w:val="single" w:sz="4" w:space="0" w:color="67558C" w:themeColor="accent6" w:themeTint="99"/>
        </w:tcBorders>
      </w:tcPr>
    </w:tblStylePr>
    <w:tblStylePr w:type="nwCell">
      <w:tblPr/>
      <w:tcPr>
        <w:tcBorders>
          <w:bottom w:val="single" w:sz="4" w:space="0" w:color="67558C" w:themeColor="accent6" w:themeTint="99"/>
        </w:tcBorders>
      </w:tcPr>
    </w:tblStylePr>
    <w:tblStylePr w:type="seCell">
      <w:tblPr/>
      <w:tcPr>
        <w:tcBorders>
          <w:top w:val="single" w:sz="4" w:space="0" w:color="67558C" w:themeColor="accent6" w:themeTint="99"/>
        </w:tcBorders>
      </w:tcPr>
    </w:tblStylePr>
    <w:tblStylePr w:type="swCell">
      <w:tblPr/>
      <w:tcPr>
        <w:tcBorders>
          <w:top w:val="single" w:sz="4" w:space="0" w:color="67558C" w:themeColor="accent6" w:themeTint="99"/>
        </w:tcBorders>
      </w:tcPr>
    </w:tblStylePr>
  </w:style>
  <w:style w:type="table" w:styleId="Tabelrasterlicht">
    <w:name w:val="Grid Table Light"/>
    <w:basedOn w:val="Standaardtabel"/>
    <w:uiPriority w:val="99"/>
    <w:rsid w:val="001D6A1E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thema">
    <w:name w:val="Table Theme"/>
    <w:basedOn w:val="Standaardtabel"/>
    <w:uiPriority w:val="99"/>
    <w:semiHidden/>
    <w:rsid w:val="001D6A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gendaitemlistRYSE">
    <w:name w:val="Agenda item (list) RYSE"/>
    <w:uiPriority w:val="99"/>
    <w:semiHidden/>
    <w:rsid w:val="002E0FAE"/>
    <w:pPr>
      <w:numPr>
        <w:numId w:val="22"/>
      </w:numPr>
    </w:pPr>
  </w:style>
  <w:style w:type="paragraph" w:customStyle="1" w:styleId="Heading1nonumbernotintocRYSE">
    <w:name w:val="Heading 1 no number (not in toc) RYSE"/>
    <w:basedOn w:val="ZsysbasisRYSE"/>
    <w:next w:val="BodytextRYSE"/>
    <w:uiPriority w:val="95"/>
    <w:rsid w:val="00883FEB"/>
    <w:pPr>
      <w:keepNext/>
      <w:keepLines/>
      <w:spacing w:line="400" w:lineRule="atLeast"/>
      <w:outlineLvl w:val="0"/>
    </w:pPr>
    <w:rPr>
      <w:b/>
      <w:sz w:val="24"/>
      <w:szCs w:val="32"/>
    </w:rPr>
  </w:style>
  <w:style w:type="character" w:customStyle="1" w:styleId="BodytextitalicRYSEChar">
    <w:name w:val="Body text italic RYSE Char"/>
    <w:basedOn w:val="ZsysbasisRYSEChar"/>
    <w:link w:val="BodytextitalicRYSE"/>
    <w:uiPriority w:val="1"/>
    <w:rsid w:val="00C04A90"/>
    <w:rPr>
      <w:i/>
      <w:iCs/>
      <w:color w:val="110E17"/>
      <w:sz w:val="18"/>
    </w:rPr>
  </w:style>
  <w:style w:type="character" w:customStyle="1" w:styleId="BodytextboldRYSEChar">
    <w:name w:val="Body text bold RYSE Char"/>
    <w:basedOn w:val="ZsysbasisRYSEChar"/>
    <w:link w:val="BodytextboldRYSE"/>
    <w:uiPriority w:val="2"/>
    <w:rsid w:val="00C04A90"/>
    <w:rPr>
      <w:b/>
      <w:bCs/>
      <w:color w:val="110E17"/>
      <w:sz w:val="18"/>
    </w:rPr>
  </w:style>
  <w:style w:type="table" w:customStyle="1" w:styleId="TablewithformattingRYSE">
    <w:name w:val="Table with formatting RYSE"/>
    <w:basedOn w:val="Standaardtabel"/>
    <w:uiPriority w:val="99"/>
    <w:rsid w:val="007A3F67"/>
    <w:pPr>
      <w:spacing w:line="260" w:lineRule="atLeast"/>
    </w:pPr>
    <w:rPr>
      <w:szCs w:val="20"/>
    </w:rPr>
    <w:tblPr>
      <w:tblStyleRowBandSize w:val="1"/>
      <w:tblCellMar>
        <w:left w:w="60" w:type="dxa"/>
        <w:right w:w="60" w:type="dxa"/>
      </w:tblCellMar>
    </w:tblPr>
    <w:tblStylePr w:type="firstRow">
      <w:pPr>
        <w:wordWrap/>
        <w:spacing w:line="240" w:lineRule="atLeast"/>
      </w:pPr>
      <w:rPr>
        <w:rFonts w:ascii="Bernard MT Condensed" w:hAnsi="Bernard MT Condensed"/>
        <w:color w:val="FFFFFF" w:themeColor="background1"/>
        <w:sz w:val="24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47319" w:themeFill="accent1"/>
        <w:tcMar>
          <w:top w:w="0" w:type="nil"/>
          <w:left w:w="0" w:type="nil"/>
          <w:bottom w:w="40" w:type="dxa"/>
          <w:right w:w="0" w:type="nil"/>
        </w:tcMar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2F0E6" w:themeFill="accent5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</w:style>
  <w:style w:type="paragraph" w:styleId="Revisie">
    <w:name w:val="Revision"/>
    <w:hidden/>
    <w:uiPriority w:val="99"/>
    <w:semiHidden/>
    <w:rsid w:val="006473F1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JoulesUnlimited\WorkgroupTemplates\Brief%20(met%20voettekstbalk)%20RYS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C628B8D862B24A0FB46277F4E8B5EC4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3EC7956-A59F-4890-828A-260280417F0F}"/>
      </w:docPartPr>
      <w:docPartBody>
        <w:p w:rsidR="0091650A" w:rsidRDefault="0091650A" w:rsidP="0091650A">
          <w:pPr>
            <w:pStyle w:val="C628B8D862B24A0FB46277F4E8B5EC4C"/>
          </w:pPr>
          <w:r w:rsidRPr="006939B9">
            <w:rPr>
              <w:rStyle w:val="Tekstvantijdelijkeaanduiding"/>
            </w:rPr>
            <w:fldChar w:fldCharType="begin"/>
          </w:r>
          <w:r w:rsidRPr="006939B9">
            <w:rPr>
              <w:rStyle w:val="Tekstvantijdelijkeaanduiding"/>
            </w:rPr>
            <w:instrText xml:space="preserve"> </w:instrText>
          </w:r>
          <w:r w:rsidRPr="006939B9">
            <w:rPr>
              <w:rStyle w:val="Tekstvantijdelijkeaanduiding"/>
            </w:rPr>
            <w:fldChar w:fldCharType="end"/>
          </w:r>
          <w:r w:rsidRPr="006939B9">
            <w:rPr>
              <w:rStyle w:val="Tekstvantijdelijkeaanduiding"/>
            </w:rPr>
            <w:t>Kies of typ een datum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Oswald Medium">
    <w:altName w:val="Oswald Medium"/>
    <w:panose1 w:val="00000000000000000000"/>
    <w:charset w:val="00"/>
    <w:family w:val="auto"/>
    <w:pitch w:val="variable"/>
    <w:sig w:usb0="A00002FF" w:usb1="4000204B" w:usb2="00000000" w:usb3="00000000" w:csb0="00000197" w:csb1="00000000"/>
  </w:font>
  <w:font w:name="Montserrat Thin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Oswald Light">
    <w:panose1 w:val="00000000000000000000"/>
    <w:charset w:val="00"/>
    <w:family w:val="auto"/>
    <w:pitch w:val="variable"/>
    <w:sig w:usb0="A00002FF" w:usb1="4000204B" w:usb2="00000000" w:usb3="00000000" w:csb0="000001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EF7"/>
    <w:rsid w:val="0020748B"/>
    <w:rsid w:val="003F6EF7"/>
    <w:rsid w:val="004D23B3"/>
    <w:rsid w:val="005A4C41"/>
    <w:rsid w:val="008A0E11"/>
    <w:rsid w:val="0091650A"/>
    <w:rsid w:val="00A4541E"/>
    <w:rsid w:val="00A76051"/>
    <w:rsid w:val="00C67D86"/>
    <w:rsid w:val="00F06430"/>
    <w:rsid w:val="00F31356"/>
    <w:rsid w:val="00F37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nl-NL" w:eastAsia="nl-N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aliases w:val="Placeholder RYSE"/>
    <w:basedOn w:val="Standaardalinea-lettertype"/>
    <w:uiPriority w:val="99"/>
    <w:semiHidden/>
    <w:rsid w:val="0091650A"/>
    <w:rPr>
      <w:color w:val="000000"/>
      <w:bdr w:val="none" w:sz="0" w:space="0" w:color="auto"/>
      <w:shd w:val="clear" w:color="auto" w:fill="FFB15B"/>
    </w:rPr>
  </w:style>
  <w:style w:type="paragraph" w:customStyle="1" w:styleId="C628B8D862B24A0FB46277F4E8B5EC4C">
    <w:name w:val="C628B8D862B24A0FB46277F4E8B5EC4C"/>
    <w:rsid w:val="009165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leuren RYSE">
      <a:dk1>
        <a:srgbClr val="110E17"/>
      </a:dk1>
      <a:lt1>
        <a:srgbClr val="FFFFFF"/>
      </a:lt1>
      <a:dk2>
        <a:srgbClr val="000000"/>
      </a:dk2>
      <a:lt2>
        <a:srgbClr val="FFFFFF"/>
      </a:lt2>
      <a:accent1>
        <a:srgbClr val="A47319"/>
      </a:accent1>
      <a:accent2>
        <a:srgbClr val="664BAB"/>
      </a:accent2>
      <a:accent3>
        <a:srgbClr val="C2B7DD"/>
      </a:accent3>
      <a:accent4>
        <a:srgbClr val="EFEDF6"/>
      </a:accent4>
      <a:accent5>
        <a:srgbClr val="F2F0E6"/>
      </a:accent5>
      <a:accent6>
        <a:srgbClr val="110E17"/>
      </a:accent6>
      <a:hlink>
        <a:srgbClr val="000000"/>
      </a:hlink>
      <a:folHlink>
        <a:srgbClr val="000000"/>
      </a:folHlink>
    </a:clrScheme>
    <a:fontScheme name="Lettertypen RYSE">
      <a:majorFont>
        <a:latin typeface="Oswald Medium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129A7B1F71DA4B8E455328E1FC4112" ma:contentTypeVersion="15" ma:contentTypeDescription="Een nieuw document maken." ma:contentTypeScope="" ma:versionID="78d436750e802a74d71602242b94827a">
  <xsd:schema xmlns:xsd="http://www.w3.org/2001/XMLSchema" xmlns:xs="http://www.w3.org/2001/XMLSchema" xmlns:p="http://schemas.microsoft.com/office/2006/metadata/properties" xmlns:ns2="921a863f-2158-4960-a699-56acc36deae6" xmlns:ns3="004c5db0-6f47-456e-af84-a6f8b68469f5" targetNamespace="http://schemas.microsoft.com/office/2006/metadata/properties" ma:root="true" ma:fieldsID="a81c74ed9a00cb450e25154bbdfb8121" ns2:_="" ns3:_="">
    <xsd:import namespace="921a863f-2158-4960-a699-56acc36deae6"/>
    <xsd:import namespace="004c5db0-6f47-456e-af84-a6f8b68469f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2:SharedWithUsers" minOccurs="0"/>
                <xsd:element ref="ns2:SharedWithDetail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1a863f-2158-4960-a699-56acc36deae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1" nillable="true" ma:displayName="Taxonomy Catch All Column" ma:hidden="true" ma:list="{041a2edf-2520-4747-bdca-0eaa2b7378ca}" ma:internalName="TaxCatchAll" ma:showField="CatchAllData" ma:web="921a863f-2158-4960-a699-56acc36dea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4c5db0-6f47-456e-af84-a6f8b68469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016ff5da-4fde-4543-9aee-7bf5f3f88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921a863f-2158-4960-a699-56acc36deae6">HRSSK3YWNC4Z-862701752-125247</_dlc_DocId>
    <_dlc_DocIdUrl xmlns="921a863f-2158-4960-a699-56acc36deae6">
      <Url>https://rysebv.sharepoint.com/sites/BU/_layouts/15/DocIdRedir.aspx?ID=HRSSK3YWNC4Z-862701752-125247</Url>
      <Description>HRSSK3YWNC4Z-862701752-125247</Description>
    </_dlc_DocIdUrl>
    <TaxCatchAll xmlns="921a863f-2158-4960-a699-56acc36deae6" xsi:nil="true"/>
    <lcf76f155ced4ddcb4097134ff3c332f xmlns="004c5db0-6f47-456e-af84-a6f8b68469f5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769914A-64FF-4F81-8D74-01F795A8C5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1a863f-2158-4960-a699-56acc36deae6"/>
    <ds:schemaRef ds:uri="004c5db0-6f47-456e-af84-a6f8b68469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23C3909-4CEA-4182-9D38-40B7162EB8FC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0F350E62-ED57-4391-88C5-A3EE1B44CADA}">
  <ds:schemaRefs>
    <ds:schemaRef ds:uri="http://schemas.microsoft.com/office/2006/metadata/properties"/>
    <ds:schemaRef ds:uri="http://schemas.microsoft.com/office/infopath/2007/PartnerControls"/>
    <ds:schemaRef ds:uri="921a863f-2158-4960-a699-56acc36deae6"/>
    <ds:schemaRef ds:uri="004c5db0-6f47-456e-af84-a6f8b68469f5"/>
  </ds:schemaRefs>
</ds:datastoreItem>
</file>

<file path=customXml/itemProps4.xml><?xml version="1.0" encoding="utf-8"?>
<ds:datastoreItem xmlns:ds="http://schemas.openxmlformats.org/officeDocument/2006/customXml" ds:itemID="{C0E95C79-8845-4840-8F1B-731E7F3F1E0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Brief (met voettekstbalk) RYSE</Template>
  <TotalTime>0</TotalTime>
  <Pages>1</Pages>
  <Words>118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Ryse</Company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Joost van der Hagen | RYSE</dc:creator>
  <cp:keywords/>
  <dc:description>Sjabloonversie: 1.3 - 9 juni 2023_x000d_
Vormgeving: www.thinkyellow.nl_x000d_
Sjablonen: www.JoulesUnlimited.com</dc:description>
  <cp:lastModifiedBy>Jeroen Maas | RYSE</cp:lastModifiedBy>
  <cp:revision>2</cp:revision>
  <cp:lastPrinted>2023-06-09T09:49:00Z</cp:lastPrinted>
  <dcterms:created xsi:type="dcterms:W3CDTF">2024-06-21T08:51:00Z</dcterms:created>
  <dcterms:modified xsi:type="dcterms:W3CDTF">2024-06-21T08:51:00Z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Brief (met voettekstbalk) RYSE.dotx</vt:lpwstr>
  </property>
  <property fmtid="{D5CDD505-2E9C-101B-9397-08002B2CF9AE}" pid="3" name="ContentTypeId">
    <vt:lpwstr>0x01010038129A7B1F71DA4B8E455328E1FC4112</vt:lpwstr>
  </property>
  <property fmtid="{D5CDD505-2E9C-101B-9397-08002B2CF9AE}" pid="4" name="_dlc_DocIdItemGuid">
    <vt:lpwstr>e1d0e518-f0a0-4e12-b2de-8fa5e8aa2c4e</vt:lpwstr>
  </property>
  <property fmtid="{D5CDD505-2E9C-101B-9397-08002B2CF9AE}" pid="5" name="MediaServiceImageTags">
    <vt:lpwstr/>
  </property>
</Properties>
</file>