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5B78A" w14:textId="77777777" w:rsidR="009027C5" w:rsidRDefault="009027C5" w:rsidP="006503FE">
      <w:pPr>
        <w:spacing w:after="160" w:line="259" w:lineRule="auto"/>
        <w:rPr>
          <w:b/>
          <w:sz w:val="36"/>
        </w:rPr>
      </w:pPr>
      <w:bookmarkStart w:id="0" w:name="ltoc"/>
    </w:p>
    <w:p w14:paraId="781F2822" w14:textId="77777777" w:rsidR="009027C5" w:rsidRDefault="009027C5" w:rsidP="006503FE">
      <w:pPr>
        <w:spacing w:after="160" w:line="259" w:lineRule="auto"/>
        <w:rPr>
          <w:b/>
          <w:sz w:val="36"/>
        </w:rPr>
      </w:pPr>
    </w:p>
    <w:p w14:paraId="5E539C0F" w14:textId="77777777" w:rsidR="009027C5" w:rsidRDefault="009027C5" w:rsidP="006503FE">
      <w:pPr>
        <w:spacing w:after="160" w:line="259" w:lineRule="auto"/>
        <w:rPr>
          <w:b/>
          <w:sz w:val="36"/>
        </w:rPr>
      </w:pPr>
    </w:p>
    <w:p w14:paraId="4896C118" w14:textId="77777777" w:rsidR="009027C5" w:rsidRDefault="009027C5" w:rsidP="006503FE">
      <w:pPr>
        <w:spacing w:after="160" w:line="259" w:lineRule="auto"/>
        <w:rPr>
          <w:b/>
          <w:sz w:val="36"/>
        </w:rPr>
      </w:pPr>
    </w:p>
    <w:p w14:paraId="5A7A80CC" w14:textId="77777777" w:rsidR="009027C5" w:rsidRDefault="009027C5" w:rsidP="006503FE">
      <w:pPr>
        <w:spacing w:after="160" w:line="259" w:lineRule="auto"/>
        <w:rPr>
          <w:b/>
          <w:sz w:val="36"/>
        </w:rPr>
      </w:pPr>
    </w:p>
    <w:p w14:paraId="28ABEC1A" w14:textId="77777777" w:rsidR="009027C5" w:rsidRDefault="009027C5" w:rsidP="006503FE">
      <w:pPr>
        <w:spacing w:after="160" w:line="259" w:lineRule="auto"/>
        <w:rPr>
          <w:b/>
          <w:sz w:val="36"/>
        </w:rPr>
      </w:pPr>
    </w:p>
    <w:p w14:paraId="668D5AB0" w14:textId="77777777" w:rsidR="009027C5" w:rsidRPr="00CF5F64" w:rsidRDefault="00F521C9" w:rsidP="00995729">
      <w:pPr>
        <w:spacing w:after="160" w:line="259" w:lineRule="auto"/>
        <w:jc w:val="center"/>
        <w:rPr>
          <w:b/>
          <w:szCs w:val="18"/>
        </w:rPr>
      </w:pPr>
      <w:r w:rsidRPr="00CF5F64">
        <w:rPr>
          <w:b/>
          <w:szCs w:val="18"/>
        </w:rPr>
        <w:t>Inschrijvingsleidraad Europees Openbaar</w:t>
      </w:r>
    </w:p>
    <w:p w14:paraId="57DD0972" w14:textId="745EB4EF" w:rsidR="00CF5F64" w:rsidRDefault="00CF5F64" w:rsidP="00995729">
      <w:pPr>
        <w:spacing w:after="160" w:line="259" w:lineRule="auto"/>
        <w:jc w:val="center"/>
        <w:rPr>
          <w:b/>
          <w:sz w:val="36"/>
        </w:rPr>
      </w:pPr>
      <w:r>
        <w:rPr>
          <w:b/>
          <w:sz w:val="36"/>
        </w:rPr>
        <w:t xml:space="preserve">&lt; </w:t>
      </w:r>
      <w:r w:rsidR="00805FC5">
        <w:rPr>
          <w:b/>
          <w:sz w:val="36"/>
        </w:rPr>
        <w:t>Interieurbeplanting</w:t>
      </w:r>
      <w:r>
        <w:rPr>
          <w:b/>
          <w:sz w:val="36"/>
        </w:rPr>
        <w:t xml:space="preserve"> &gt;</w:t>
      </w:r>
    </w:p>
    <w:p w14:paraId="55C04FC0" w14:textId="77777777" w:rsidR="009027C5" w:rsidRDefault="009027C5" w:rsidP="006503FE">
      <w:pPr>
        <w:spacing w:after="160" w:line="259" w:lineRule="auto"/>
        <w:rPr>
          <w:b/>
          <w:sz w:val="36"/>
        </w:rPr>
      </w:pPr>
    </w:p>
    <w:p w14:paraId="4DC063D2" w14:textId="77777777" w:rsidR="00CF5F64" w:rsidRDefault="00CF5F64" w:rsidP="006503FE">
      <w:pPr>
        <w:spacing w:after="160" w:line="259" w:lineRule="auto"/>
        <w:rPr>
          <w:b/>
          <w:sz w:val="36"/>
        </w:rPr>
      </w:pPr>
    </w:p>
    <w:p w14:paraId="68C25EC8" w14:textId="77777777" w:rsidR="00CF5F64" w:rsidRDefault="00CF5F64" w:rsidP="006503FE">
      <w:pPr>
        <w:spacing w:after="160" w:line="259" w:lineRule="auto"/>
        <w:rPr>
          <w:b/>
          <w:sz w:val="36"/>
        </w:rPr>
      </w:pPr>
    </w:p>
    <w:p w14:paraId="03BB034A" w14:textId="77777777" w:rsidR="00CF5F64" w:rsidRDefault="00CF5F64" w:rsidP="006503FE">
      <w:pPr>
        <w:spacing w:after="160" w:line="259" w:lineRule="auto"/>
        <w:rPr>
          <w:b/>
          <w:sz w:val="36"/>
        </w:rPr>
      </w:pPr>
    </w:p>
    <w:p w14:paraId="3879DF30" w14:textId="77777777" w:rsidR="00CF5F64" w:rsidRDefault="00CF5F64" w:rsidP="006503FE">
      <w:pPr>
        <w:spacing w:after="160" w:line="259" w:lineRule="auto"/>
        <w:rPr>
          <w:b/>
          <w:sz w:val="36"/>
        </w:rPr>
      </w:pPr>
    </w:p>
    <w:p w14:paraId="3673FBD8" w14:textId="77777777" w:rsidR="00CF5F64" w:rsidRDefault="00CF5F64" w:rsidP="006503FE">
      <w:pPr>
        <w:spacing w:after="160" w:line="259" w:lineRule="auto"/>
        <w:rPr>
          <w:b/>
          <w:sz w:val="36"/>
        </w:rPr>
      </w:pPr>
    </w:p>
    <w:p w14:paraId="1A916B48" w14:textId="77777777" w:rsidR="00CF5F64" w:rsidRDefault="00CF5F64" w:rsidP="006503FE">
      <w:pPr>
        <w:spacing w:after="160" w:line="259" w:lineRule="auto"/>
        <w:rPr>
          <w:b/>
          <w:sz w:val="36"/>
        </w:rPr>
      </w:pPr>
    </w:p>
    <w:p w14:paraId="57CD6C84" w14:textId="77777777" w:rsidR="00CF5F64" w:rsidRDefault="00CF5F64" w:rsidP="006503FE">
      <w:pPr>
        <w:spacing w:after="160" w:line="259" w:lineRule="auto"/>
        <w:rPr>
          <w:b/>
          <w:sz w:val="36"/>
        </w:rPr>
      </w:pPr>
    </w:p>
    <w:p w14:paraId="7EC8E91A" w14:textId="77777777" w:rsidR="00CF5F64" w:rsidRDefault="00CF5F64" w:rsidP="006503FE">
      <w:pPr>
        <w:spacing w:after="160" w:line="259" w:lineRule="auto"/>
        <w:rPr>
          <w:b/>
          <w:sz w:val="36"/>
        </w:rPr>
      </w:pPr>
    </w:p>
    <w:p w14:paraId="7CA392E3" w14:textId="77777777" w:rsidR="00CF5F64" w:rsidRDefault="00CF5F64" w:rsidP="006503FE">
      <w:pPr>
        <w:tabs>
          <w:tab w:val="left" w:pos="1276"/>
        </w:tabs>
        <w:spacing w:after="160" w:line="240" w:lineRule="auto"/>
        <w:rPr>
          <w:szCs w:val="18"/>
        </w:rPr>
      </w:pPr>
    </w:p>
    <w:p w14:paraId="2A4705D4" w14:textId="331CC858" w:rsidR="00CF5F64" w:rsidRDefault="00CF5F64" w:rsidP="006503FE">
      <w:pPr>
        <w:tabs>
          <w:tab w:val="left" w:pos="1276"/>
        </w:tabs>
        <w:spacing w:after="160" w:line="240" w:lineRule="auto"/>
        <w:rPr>
          <w:szCs w:val="18"/>
        </w:rPr>
      </w:pPr>
      <w:r>
        <w:rPr>
          <w:szCs w:val="18"/>
        </w:rPr>
        <w:t>Datum:</w:t>
      </w:r>
      <w:r>
        <w:rPr>
          <w:szCs w:val="18"/>
        </w:rPr>
        <w:tab/>
      </w:r>
      <w:r w:rsidR="00BC5BD8">
        <w:rPr>
          <w:szCs w:val="18"/>
        </w:rPr>
        <w:t>3</w:t>
      </w:r>
      <w:r w:rsidR="00BD4339">
        <w:rPr>
          <w:szCs w:val="18"/>
        </w:rPr>
        <w:t>1</w:t>
      </w:r>
      <w:r>
        <w:rPr>
          <w:szCs w:val="18"/>
        </w:rPr>
        <w:t xml:space="preserve"> </w:t>
      </w:r>
      <w:r w:rsidR="00B150E0">
        <w:rPr>
          <w:szCs w:val="18"/>
        </w:rPr>
        <w:t>januari</w:t>
      </w:r>
      <w:r w:rsidR="00805FC5">
        <w:rPr>
          <w:szCs w:val="18"/>
        </w:rPr>
        <w:t xml:space="preserve"> </w:t>
      </w:r>
      <w:r>
        <w:rPr>
          <w:szCs w:val="18"/>
        </w:rPr>
        <w:t>202</w:t>
      </w:r>
      <w:r w:rsidR="00B150E0">
        <w:rPr>
          <w:szCs w:val="18"/>
        </w:rPr>
        <w:t>4</w:t>
      </w:r>
    </w:p>
    <w:p w14:paraId="01B75722" w14:textId="79161E5B" w:rsidR="00CF5F64" w:rsidRDefault="00CF5F64" w:rsidP="006503FE">
      <w:pPr>
        <w:tabs>
          <w:tab w:val="left" w:pos="1276"/>
        </w:tabs>
        <w:spacing w:after="160" w:line="240" w:lineRule="auto"/>
        <w:rPr>
          <w:szCs w:val="18"/>
        </w:rPr>
      </w:pPr>
      <w:r>
        <w:rPr>
          <w:szCs w:val="18"/>
        </w:rPr>
        <w:t>Auteur(s):</w:t>
      </w:r>
      <w:r>
        <w:rPr>
          <w:szCs w:val="18"/>
        </w:rPr>
        <w:tab/>
      </w:r>
      <w:r w:rsidR="00805FC5">
        <w:rPr>
          <w:szCs w:val="18"/>
        </w:rPr>
        <w:t>Teun Lavrijssen</w:t>
      </w:r>
    </w:p>
    <w:p w14:paraId="719660E8" w14:textId="6463B6B4" w:rsidR="00CF5F64" w:rsidRDefault="00CF5F64" w:rsidP="006503FE">
      <w:pPr>
        <w:tabs>
          <w:tab w:val="left" w:pos="1276"/>
        </w:tabs>
        <w:spacing w:after="160" w:line="240" w:lineRule="auto"/>
        <w:rPr>
          <w:szCs w:val="18"/>
        </w:rPr>
      </w:pPr>
      <w:r>
        <w:rPr>
          <w:szCs w:val="18"/>
        </w:rPr>
        <w:t>Versie:</w:t>
      </w:r>
      <w:r>
        <w:rPr>
          <w:szCs w:val="18"/>
        </w:rPr>
        <w:tab/>
      </w:r>
      <w:r w:rsidR="00BD4339">
        <w:rPr>
          <w:szCs w:val="18"/>
        </w:rPr>
        <w:t>1.0</w:t>
      </w:r>
    </w:p>
    <w:p w14:paraId="31108EE8" w14:textId="132E776C" w:rsidR="00CF5F64" w:rsidRDefault="00CF5F64" w:rsidP="006503FE">
      <w:pPr>
        <w:tabs>
          <w:tab w:val="left" w:pos="1276"/>
        </w:tabs>
        <w:spacing w:after="160" w:line="240" w:lineRule="auto"/>
        <w:rPr>
          <w:szCs w:val="18"/>
        </w:rPr>
      </w:pPr>
      <w:r>
        <w:rPr>
          <w:szCs w:val="18"/>
        </w:rPr>
        <w:t>Status:</w:t>
      </w:r>
      <w:r>
        <w:rPr>
          <w:szCs w:val="18"/>
        </w:rPr>
        <w:tab/>
      </w:r>
      <w:r w:rsidR="00BD4339">
        <w:rPr>
          <w:szCs w:val="18"/>
        </w:rPr>
        <w:t>Definitief</w:t>
      </w:r>
    </w:p>
    <w:p w14:paraId="634736F7" w14:textId="2932A53A" w:rsidR="00241E53" w:rsidRDefault="00241E53" w:rsidP="006503FE">
      <w:pPr>
        <w:tabs>
          <w:tab w:val="left" w:pos="1276"/>
        </w:tabs>
        <w:spacing w:after="160" w:line="240" w:lineRule="auto"/>
        <w:rPr>
          <w:szCs w:val="18"/>
        </w:rPr>
      </w:pPr>
      <w:r>
        <w:rPr>
          <w:szCs w:val="18"/>
        </w:rPr>
        <w:t>Kenmerk:</w:t>
      </w:r>
      <w:r>
        <w:rPr>
          <w:szCs w:val="18"/>
        </w:rPr>
        <w:tab/>
      </w:r>
      <w:r w:rsidR="00805FC5" w:rsidRPr="00805FC5">
        <w:rPr>
          <w:szCs w:val="18"/>
        </w:rPr>
        <w:t>2023-011-LATE-EA-Interieurbeplanting</w:t>
      </w:r>
    </w:p>
    <w:p w14:paraId="3E149605" w14:textId="77777777" w:rsidR="007F6281" w:rsidRPr="00CF5F64" w:rsidRDefault="007F6281" w:rsidP="006503FE">
      <w:pPr>
        <w:tabs>
          <w:tab w:val="left" w:pos="1276"/>
        </w:tabs>
        <w:spacing w:after="160" w:line="240" w:lineRule="auto"/>
        <w:rPr>
          <w:szCs w:val="18"/>
        </w:rPr>
      </w:pPr>
    </w:p>
    <w:p w14:paraId="1C6B2CF6" w14:textId="77777777" w:rsidR="00995729" w:rsidRDefault="00995729" w:rsidP="006503FE"/>
    <w:p w14:paraId="4AAE4D07" w14:textId="4D6E52CC" w:rsidR="007F6281" w:rsidRPr="000F73B1" w:rsidRDefault="007F6281" w:rsidP="006503FE">
      <w:pPr>
        <w:rPr>
          <w:b/>
          <w:sz w:val="24"/>
        </w:rPr>
      </w:pPr>
      <w:r w:rsidRPr="000F73B1">
        <w:rPr>
          <w:b/>
          <w:sz w:val="24"/>
        </w:rPr>
        <w:lastRenderedPageBreak/>
        <w:t>Voorwoord</w:t>
      </w:r>
    </w:p>
    <w:p w14:paraId="1BCDE827" w14:textId="77777777" w:rsidR="007F6281" w:rsidRPr="000F73B1" w:rsidRDefault="007F6281" w:rsidP="006503FE">
      <w:pPr>
        <w:rPr>
          <w:sz w:val="24"/>
        </w:rPr>
      </w:pPr>
    </w:p>
    <w:p w14:paraId="454FD524" w14:textId="7BB6D5F9" w:rsidR="007F6281" w:rsidRPr="00513C31" w:rsidRDefault="007F6281" w:rsidP="006503FE">
      <w:r w:rsidRPr="00513C31">
        <w:t xml:space="preserve">Voor u ligt het beschrijvend document van de Europese openbare aanbesteding voor </w:t>
      </w:r>
      <w:r w:rsidR="00984E4D" w:rsidRPr="007A65C0">
        <w:t>Interieurbeplanting</w:t>
      </w:r>
      <w:r w:rsidR="007A65C0" w:rsidRPr="007A65C0">
        <w:t xml:space="preserve"> van </w:t>
      </w:r>
      <w:r w:rsidRPr="007A65C0">
        <w:t xml:space="preserve">de </w:t>
      </w:r>
      <w:r w:rsidRPr="00513C31">
        <w:t xml:space="preserve">Aanbestedende dienst Stichting ROC Summa College, hierna het ‘Summa College’, met kenmerk </w:t>
      </w:r>
      <w:r w:rsidR="007A65C0" w:rsidRPr="00805FC5">
        <w:rPr>
          <w:szCs w:val="18"/>
        </w:rPr>
        <w:t>2023-011-LATE-EA-Interieurbeplanting</w:t>
      </w:r>
      <w:r w:rsidR="007A65C0">
        <w:rPr>
          <w:szCs w:val="18"/>
        </w:rPr>
        <w:t>.</w:t>
      </w:r>
      <w:r w:rsidR="007A65C0" w:rsidRPr="00513C31">
        <w:t xml:space="preserve"> </w:t>
      </w:r>
      <w:r w:rsidRPr="00513C31">
        <w:t xml:space="preserve">Het Summa College heeft ervoor gekozen om deze Overeenkomst aan te besteden volgens de openbare procedure. Dit houdt in dat voor deze aanbestedingsprocedure alle geïnteresseerde leveranciers een Inschrijving kunnen indienen. Dit document bevat alle informatie op basis waarvan u een Inschrijving kunt doen. </w:t>
      </w:r>
    </w:p>
    <w:p w14:paraId="22B0B007" w14:textId="77777777" w:rsidR="007F6281" w:rsidRPr="00513C31" w:rsidRDefault="007F6281" w:rsidP="006503FE">
      <w:pPr>
        <w:pStyle w:val="Kop1"/>
        <w:ind w:left="-1429"/>
      </w:pPr>
    </w:p>
    <w:p w14:paraId="6F5DD03C" w14:textId="77777777" w:rsidR="009027C5" w:rsidRDefault="009027C5" w:rsidP="006503FE">
      <w:pPr>
        <w:spacing w:after="160" w:line="259" w:lineRule="auto"/>
        <w:rPr>
          <w:b/>
          <w:sz w:val="36"/>
        </w:rPr>
      </w:pPr>
      <w:r>
        <w:rPr>
          <w:b/>
          <w:sz w:val="36"/>
        </w:rPr>
        <w:br w:type="page"/>
      </w:r>
    </w:p>
    <w:p w14:paraId="7D0A89E0" w14:textId="77777777" w:rsidR="00BE2C9D" w:rsidRPr="00513C31" w:rsidRDefault="00BE2C9D" w:rsidP="006503FE">
      <w:r w:rsidRPr="00513C31">
        <w:rPr>
          <w:b/>
          <w:sz w:val="36"/>
        </w:rPr>
        <w:lastRenderedPageBreak/>
        <w:fldChar w:fldCharType="begin"/>
      </w:r>
      <w:r w:rsidRPr="00513C31">
        <w:rPr>
          <w:b/>
          <w:sz w:val="36"/>
        </w:rPr>
        <w:instrText xml:space="preserve"> DOCPROPERTY ltoc \* MERGEFORMAT </w:instrText>
      </w:r>
      <w:r w:rsidRPr="00513C31">
        <w:rPr>
          <w:b/>
          <w:sz w:val="36"/>
        </w:rPr>
        <w:fldChar w:fldCharType="separate"/>
      </w:r>
      <w:r>
        <w:rPr>
          <w:b/>
          <w:sz w:val="36"/>
        </w:rPr>
        <w:t>Inhoud</w:t>
      </w:r>
      <w:r w:rsidRPr="00513C31">
        <w:rPr>
          <w:b/>
          <w:sz w:val="36"/>
        </w:rPr>
        <w:fldChar w:fldCharType="end"/>
      </w:r>
      <w:bookmarkEnd w:id="0"/>
    </w:p>
    <w:bookmarkStart w:id="1" w:name="toc" w:displacedByCustomXml="next"/>
    <w:bookmarkEnd w:id="1" w:displacedByCustomXml="next"/>
    <w:sdt>
      <w:sdtPr>
        <w:rPr>
          <w:rFonts w:eastAsia="Times New Roman" w:cs="Times New Roman"/>
          <w:b/>
          <w:bCs/>
          <w:color w:val="auto"/>
          <w:sz w:val="18"/>
          <w:szCs w:val="24"/>
        </w:rPr>
        <w:id w:val="644930318"/>
        <w:docPartObj>
          <w:docPartGallery w:val="Table of Contents"/>
          <w:docPartUnique/>
        </w:docPartObj>
      </w:sdtPr>
      <w:sdtEndPr>
        <w:rPr>
          <w:b w:val="0"/>
          <w:bCs w:val="0"/>
        </w:rPr>
      </w:sdtEndPr>
      <w:sdtContent>
        <w:p w14:paraId="18584ECA" w14:textId="77777777" w:rsidR="00BE2C9D" w:rsidRPr="00513C31" w:rsidRDefault="00BE2C9D" w:rsidP="006503FE">
          <w:pPr>
            <w:pStyle w:val="Kopvaninhoudsopgave"/>
          </w:pPr>
        </w:p>
        <w:p w14:paraId="1533B584" w14:textId="560FE13F" w:rsidR="008B43BC" w:rsidRDefault="00BE2C9D">
          <w:pPr>
            <w:pStyle w:val="Inhopg1"/>
            <w:tabs>
              <w:tab w:val="left" w:pos="440"/>
              <w:tab w:val="right" w:leader="dot" w:pos="9060"/>
            </w:tabs>
            <w:rPr>
              <w:rFonts w:asciiTheme="minorHAnsi" w:eastAsiaTheme="minorEastAsia" w:hAnsiTheme="minorHAnsi" w:cstheme="minorBidi"/>
              <w:noProof/>
              <w:sz w:val="22"/>
              <w:szCs w:val="22"/>
              <w:lang w:eastAsia="nl-NL"/>
            </w:rPr>
          </w:pPr>
          <w:r w:rsidRPr="00513C31">
            <w:fldChar w:fldCharType="begin"/>
          </w:r>
          <w:r w:rsidRPr="00513C31">
            <w:instrText xml:space="preserve"> TOC \o "1-4" \h \z \u </w:instrText>
          </w:r>
          <w:r w:rsidRPr="00513C31">
            <w:fldChar w:fldCharType="separate"/>
          </w:r>
          <w:hyperlink w:anchor="_Toc157586152" w:history="1">
            <w:r w:rsidR="008B43BC" w:rsidRPr="00A620BF">
              <w:rPr>
                <w:rStyle w:val="Hyperlink"/>
                <w:rFonts w:eastAsiaTheme="majorEastAsia"/>
                <w:b/>
                <w:noProof/>
              </w:rPr>
              <w:t>1.</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Inleiding</w:t>
            </w:r>
            <w:r w:rsidR="008B43BC">
              <w:rPr>
                <w:noProof/>
                <w:webHidden/>
              </w:rPr>
              <w:tab/>
            </w:r>
            <w:r w:rsidR="008B43BC">
              <w:rPr>
                <w:noProof/>
                <w:webHidden/>
              </w:rPr>
              <w:fldChar w:fldCharType="begin"/>
            </w:r>
            <w:r w:rsidR="008B43BC">
              <w:rPr>
                <w:noProof/>
                <w:webHidden/>
              </w:rPr>
              <w:instrText xml:space="preserve"> PAGEREF _Toc157586152 \h </w:instrText>
            </w:r>
            <w:r w:rsidR="008B43BC">
              <w:rPr>
                <w:noProof/>
                <w:webHidden/>
              </w:rPr>
            </w:r>
            <w:r w:rsidR="008B43BC">
              <w:rPr>
                <w:noProof/>
                <w:webHidden/>
              </w:rPr>
              <w:fldChar w:fldCharType="separate"/>
            </w:r>
            <w:r w:rsidR="008B43BC">
              <w:rPr>
                <w:noProof/>
                <w:webHidden/>
              </w:rPr>
              <w:t>6</w:t>
            </w:r>
            <w:r w:rsidR="008B43BC">
              <w:rPr>
                <w:noProof/>
                <w:webHidden/>
              </w:rPr>
              <w:fldChar w:fldCharType="end"/>
            </w:r>
          </w:hyperlink>
        </w:p>
        <w:p w14:paraId="7BC756CD" w14:textId="6EF0C4A3"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53" w:history="1">
            <w:r w:rsidR="008B43BC" w:rsidRPr="00A620BF">
              <w:rPr>
                <w:rStyle w:val="Hyperlink"/>
                <w:rFonts w:eastAsiaTheme="majorEastAsia"/>
                <w:noProof/>
              </w:rPr>
              <w:t>1.1.</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Aanbestedende dienst</w:t>
            </w:r>
            <w:r w:rsidR="008B43BC">
              <w:rPr>
                <w:noProof/>
                <w:webHidden/>
              </w:rPr>
              <w:tab/>
            </w:r>
            <w:r w:rsidR="008B43BC">
              <w:rPr>
                <w:noProof/>
                <w:webHidden/>
              </w:rPr>
              <w:fldChar w:fldCharType="begin"/>
            </w:r>
            <w:r w:rsidR="008B43BC">
              <w:rPr>
                <w:noProof/>
                <w:webHidden/>
              </w:rPr>
              <w:instrText xml:space="preserve"> PAGEREF _Toc157586153 \h </w:instrText>
            </w:r>
            <w:r w:rsidR="008B43BC">
              <w:rPr>
                <w:noProof/>
                <w:webHidden/>
              </w:rPr>
            </w:r>
            <w:r w:rsidR="008B43BC">
              <w:rPr>
                <w:noProof/>
                <w:webHidden/>
              </w:rPr>
              <w:fldChar w:fldCharType="separate"/>
            </w:r>
            <w:r w:rsidR="008B43BC">
              <w:rPr>
                <w:noProof/>
                <w:webHidden/>
              </w:rPr>
              <w:t>6</w:t>
            </w:r>
            <w:r w:rsidR="008B43BC">
              <w:rPr>
                <w:noProof/>
                <w:webHidden/>
              </w:rPr>
              <w:fldChar w:fldCharType="end"/>
            </w:r>
          </w:hyperlink>
        </w:p>
        <w:p w14:paraId="2959EC1D" w14:textId="7B2382E7"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54" w:history="1">
            <w:r w:rsidR="008B43BC" w:rsidRPr="00A620BF">
              <w:rPr>
                <w:rStyle w:val="Hyperlink"/>
                <w:rFonts w:eastAsiaTheme="majorEastAsia"/>
                <w:noProof/>
              </w:rPr>
              <w:t>1.2.</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Aan te besteden opdracht</w:t>
            </w:r>
            <w:r w:rsidR="008B43BC">
              <w:rPr>
                <w:noProof/>
                <w:webHidden/>
              </w:rPr>
              <w:tab/>
            </w:r>
            <w:r w:rsidR="008B43BC">
              <w:rPr>
                <w:noProof/>
                <w:webHidden/>
              </w:rPr>
              <w:fldChar w:fldCharType="begin"/>
            </w:r>
            <w:r w:rsidR="008B43BC">
              <w:rPr>
                <w:noProof/>
                <w:webHidden/>
              </w:rPr>
              <w:instrText xml:space="preserve"> PAGEREF _Toc157586154 \h </w:instrText>
            </w:r>
            <w:r w:rsidR="008B43BC">
              <w:rPr>
                <w:noProof/>
                <w:webHidden/>
              </w:rPr>
            </w:r>
            <w:r w:rsidR="008B43BC">
              <w:rPr>
                <w:noProof/>
                <w:webHidden/>
              </w:rPr>
              <w:fldChar w:fldCharType="separate"/>
            </w:r>
            <w:r w:rsidR="008B43BC">
              <w:rPr>
                <w:noProof/>
                <w:webHidden/>
              </w:rPr>
              <w:t>7</w:t>
            </w:r>
            <w:r w:rsidR="008B43BC">
              <w:rPr>
                <w:noProof/>
                <w:webHidden/>
              </w:rPr>
              <w:fldChar w:fldCharType="end"/>
            </w:r>
          </w:hyperlink>
        </w:p>
        <w:p w14:paraId="79C3CEE7" w14:textId="2D6D1C55" w:rsidR="008B43BC" w:rsidRDefault="00CE09D3">
          <w:pPr>
            <w:pStyle w:val="Inhopg3"/>
            <w:tabs>
              <w:tab w:val="left" w:pos="1320"/>
              <w:tab w:val="right" w:leader="dot" w:pos="9060"/>
            </w:tabs>
            <w:rPr>
              <w:rFonts w:asciiTheme="minorHAnsi" w:eastAsiaTheme="minorEastAsia" w:hAnsiTheme="minorHAnsi" w:cstheme="minorBidi"/>
              <w:noProof/>
              <w:sz w:val="22"/>
              <w:szCs w:val="22"/>
              <w:lang w:eastAsia="nl-NL"/>
            </w:rPr>
          </w:pPr>
          <w:hyperlink w:anchor="_Toc157586155" w:history="1">
            <w:r w:rsidR="008B43BC" w:rsidRPr="00A620BF">
              <w:rPr>
                <w:rStyle w:val="Hyperlink"/>
                <w:rFonts w:eastAsiaTheme="majorEastAsia"/>
                <w:noProof/>
              </w:rPr>
              <w:t>1.2.1.</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Doelstelling van de opdracht</w:t>
            </w:r>
            <w:r w:rsidR="008B43BC">
              <w:rPr>
                <w:noProof/>
                <w:webHidden/>
              </w:rPr>
              <w:tab/>
            </w:r>
            <w:r w:rsidR="008B43BC">
              <w:rPr>
                <w:noProof/>
                <w:webHidden/>
              </w:rPr>
              <w:fldChar w:fldCharType="begin"/>
            </w:r>
            <w:r w:rsidR="008B43BC">
              <w:rPr>
                <w:noProof/>
                <w:webHidden/>
              </w:rPr>
              <w:instrText xml:space="preserve"> PAGEREF _Toc157586155 \h </w:instrText>
            </w:r>
            <w:r w:rsidR="008B43BC">
              <w:rPr>
                <w:noProof/>
                <w:webHidden/>
              </w:rPr>
            </w:r>
            <w:r w:rsidR="008B43BC">
              <w:rPr>
                <w:noProof/>
                <w:webHidden/>
              </w:rPr>
              <w:fldChar w:fldCharType="separate"/>
            </w:r>
            <w:r w:rsidR="008B43BC">
              <w:rPr>
                <w:noProof/>
                <w:webHidden/>
              </w:rPr>
              <w:t>7</w:t>
            </w:r>
            <w:r w:rsidR="008B43BC">
              <w:rPr>
                <w:noProof/>
                <w:webHidden/>
              </w:rPr>
              <w:fldChar w:fldCharType="end"/>
            </w:r>
          </w:hyperlink>
        </w:p>
        <w:p w14:paraId="67E560DD" w14:textId="457EA36D" w:rsidR="008B43BC" w:rsidRDefault="00CE09D3">
          <w:pPr>
            <w:pStyle w:val="Inhopg3"/>
            <w:tabs>
              <w:tab w:val="left" w:pos="1320"/>
              <w:tab w:val="right" w:leader="dot" w:pos="9060"/>
            </w:tabs>
            <w:rPr>
              <w:rFonts w:asciiTheme="minorHAnsi" w:eastAsiaTheme="minorEastAsia" w:hAnsiTheme="minorHAnsi" w:cstheme="minorBidi"/>
              <w:noProof/>
              <w:sz w:val="22"/>
              <w:szCs w:val="22"/>
              <w:lang w:eastAsia="nl-NL"/>
            </w:rPr>
          </w:pPr>
          <w:hyperlink w:anchor="_Toc157586156" w:history="1">
            <w:r w:rsidR="008B43BC" w:rsidRPr="00A620BF">
              <w:rPr>
                <w:rStyle w:val="Hyperlink"/>
                <w:rFonts w:eastAsiaTheme="majorEastAsia"/>
                <w:noProof/>
              </w:rPr>
              <w:t>1.2.2.</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Omvang van de aan te besteden opdracht</w:t>
            </w:r>
            <w:r w:rsidR="008B43BC">
              <w:rPr>
                <w:noProof/>
                <w:webHidden/>
              </w:rPr>
              <w:tab/>
            </w:r>
            <w:r w:rsidR="008B43BC">
              <w:rPr>
                <w:noProof/>
                <w:webHidden/>
              </w:rPr>
              <w:fldChar w:fldCharType="begin"/>
            </w:r>
            <w:r w:rsidR="008B43BC">
              <w:rPr>
                <w:noProof/>
                <w:webHidden/>
              </w:rPr>
              <w:instrText xml:space="preserve"> PAGEREF _Toc157586156 \h </w:instrText>
            </w:r>
            <w:r w:rsidR="008B43BC">
              <w:rPr>
                <w:noProof/>
                <w:webHidden/>
              </w:rPr>
            </w:r>
            <w:r w:rsidR="008B43BC">
              <w:rPr>
                <w:noProof/>
                <w:webHidden/>
              </w:rPr>
              <w:fldChar w:fldCharType="separate"/>
            </w:r>
            <w:r w:rsidR="008B43BC">
              <w:rPr>
                <w:noProof/>
                <w:webHidden/>
              </w:rPr>
              <w:t>8</w:t>
            </w:r>
            <w:r w:rsidR="008B43BC">
              <w:rPr>
                <w:noProof/>
                <w:webHidden/>
              </w:rPr>
              <w:fldChar w:fldCharType="end"/>
            </w:r>
          </w:hyperlink>
        </w:p>
        <w:p w14:paraId="65C1DC51" w14:textId="06ACA3ED" w:rsidR="008B43BC" w:rsidRDefault="00CE09D3">
          <w:pPr>
            <w:pStyle w:val="Inhopg3"/>
            <w:tabs>
              <w:tab w:val="left" w:pos="1320"/>
              <w:tab w:val="right" w:leader="dot" w:pos="9060"/>
            </w:tabs>
            <w:rPr>
              <w:rFonts w:asciiTheme="minorHAnsi" w:eastAsiaTheme="minorEastAsia" w:hAnsiTheme="minorHAnsi" w:cstheme="minorBidi"/>
              <w:noProof/>
              <w:sz w:val="22"/>
              <w:szCs w:val="22"/>
              <w:lang w:eastAsia="nl-NL"/>
            </w:rPr>
          </w:pPr>
          <w:hyperlink w:anchor="_Toc157586157" w:history="1">
            <w:r w:rsidR="008B43BC" w:rsidRPr="00A620BF">
              <w:rPr>
                <w:rStyle w:val="Hyperlink"/>
                <w:rFonts w:eastAsiaTheme="majorEastAsia"/>
                <w:noProof/>
              </w:rPr>
              <w:t>1.2.3.</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Duur van de Overeenkomst</w:t>
            </w:r>
            <w:r w:rsidR="008B43BC">
              <w:rPr>
                <w:noProof/>
                <w:webHidden/>
              </w:rPr>
              <w:tab/>
            </w:r>
            <w:r w:rsidR="008B43BC">
              <w:rPr>
                <w:noProof/>
                <w:webHidden/>
              </w:rPr>
              <w:fldChar w:fldCharType="begin"/>
            </w:r>
            <w:r w:rsidR="008B43BC">
              <w:rPr>
                <w:noProof/>
                <w:webHidden/>
              </w:rPr>
              <w:instrText xml:space="preserve"> PAGEREF _Toc157586157 \h </w:instrText>
            </w:r>
            <w:r w:rsidR="008B43BC">
              <w:rPr>
                <w:noProof/>
                <w:webHidden/>
              </w:rPr>
            </w:r>
            <w:r w:rsidR="008B43BC">
              <w:rPr>
                <w:noProof/>
                <w:webHidden/>
              </w:rPr>
              <w:fldChar w:fldCharType="separate"/>
            </w:r>
            <w:r w:rsidR="008B43BC">
              <w:rPr>
                <w:noProof/>
                <w:webHidden/>
              </w:rPr>
              <w:t>8</w:t>
            </w:r>
            <w:r w:rsidR="008B43BC">
              <w:rPr>
                <w:noProof/>
                <w:webHidden/>
              </w:rPr>
              <w:fldChar w:fldCharType="end"/>
            </w:r>
          </w:hyperlink>
        </w:p>
        <w:p w14:paraId="592E0E0E" w14:textId="6BF779BD" w:rsidR="008B43BC" w:rsidRDefault="00CE09D3">
          <w:pPr>
            <w:pStyle w:val="Inhopg3"/>
            <w:tabs>
              <w:tab w:val="left" w:pos="1320"/>
              <w:tab w:val="right" w:leader="dot" w:pos="9060"/>
            </w:tabs>
            <w:rPr>
              <w:rFonts w:asciiTheme="minorHAnsi" w:eastAsiaTheme="minorEastAsia" w:hAnsiTheme="minorHAnsi" w:cstheme="minorBidi"/>
              <w:noProof/>
              <w:sz w:val="22"/>
              <w:szCs w:val="22"/>
              <w:lang w:eastAsia="nl-NL"/>
            </w:rPr>
          </w:pPr>
          <w:hyperlink w:anchor="_Toc157586158" w:history="1">
            <w:r w:rsidR="008B43BC" w:rsidRPr="00A620BF">
              <w:rPr>
                <w:rStyle w:val="Hyperlink"/>
                <w:rFonts w:eastAsiaTheme="majorEastAsia"/>
                <w:noProof/>
              </w:rPr>
              <w:t>1.2.4.</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Samenvoeging van opdrachten</w:t>
            </w:r>
            <w:r w:rsidR="008B43BC">
              <w:rPr>
                <w:noProof/>
                <w:webHidden/>
              </w:rPr>
              <w:tab/>
            </w:r>
            <w:r w:rsidR="008B43BC">
              <w:rPr>
                <w:noProof/>
                <w:webHidden/>
              </w:rPr>
              <w:fldChar w:fldCharType="begin"/>
            </w:r>
            <w:r w:rsidR="008B43BC">
              <w:rPr>
                <w:noProof/>
                <w:webHidden/>
              </w:rPr>
              <w:instrText xml:space="preserve"> PAGEREF _Toc157586158 \h </w:instrText>
            </w:r>
            <w:r w:rsidR="008B43BC">
              <w:rPr>
                <w:noProof/>
                <w:webHidden/>
              </w:rPr>
            </w:r>
            <w:r w:rsidR="008B43BC">
              <w:rPr>
                <w:noProof/>
                <w:webHidden/>
              </w:rPr>
              <w:fldChar w:fldCharType="separate"/>
            </w:r>
            <w:r w:rsidR="008B43BC">
              <w:rPr>
                <w:noProof/>
                <w:webHidden/>
              </w:rPr>
              <w:t>8</w:t>
            </w:r>
            <w:r w:rsidR="008B43BC">
              <w:rPr>
                <w:noProof/>
                <w:webHidden/>
              </w:rPr>
              <w:fldChar w:fldCharType="end"/>
            </w:r>
          </w:hyperlink>
        </w:p>
        <w:p w14:paraId="56DE07E0" w14:textId="5DAB2D59" w:rsidR="008B43BC" w:rsidRDefault="00CE09D3">
          <w:pPr>
            <w:pStyle w:val="Inhopg3"/>
            <w:tabs>
              <w:tab w:val="left" w:pos="1320"/>
              <w:tab w:val="right" w:leader="dot" w:pos="9060"/>
            </w:tabs>
            <w:rPr>
              <w:rFonts w:asciiTheme="minorHAnsi" w:eastAsiaTheme="minorEastAsia" w:hAnsiTheme="minorHAnsi" w:cstheme="minorBidi"/>
              <w:noProof/>
              <w:sz w:val="22"/>
              <w:szCs w:val="22"/>
              <w:lang w:eastAsia="nl-NL"/>
            </w:rPr>
          </w:pPr>
          <w:hyperlink w:anchor="_Toc157586159" w:history="1">
            <w:r w:rsidR="008B43BC" w:rsidRPr="00A620BF">
              <w:rPr>
                <w:rStyle w:val="Hyperlink"/>
                <w:rFonts w:eastAsiaTheme="majorEastAsia"/>
                <w:noProof/>
              </w:rPr>
              <w:t>1.2.5.</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Verdeling in percelen</w:t>
            </w:r>
            <w:r w:rsidR="008B43BC">
              <w:rPr>
                <w:noProof/>
                <w:webHidden/>
              </w:rPr>
              <w:tab/>
            </w:r>
            <w:r w:rsidR="008B43BC">
              <w:rPr>
                <w:noProof/>
                <w:webHidden/>
              </w:rPr>
              <w:fldChar w:fldCharType="begin"/>
            </w:r>
            <w:r w:rsidR="008B43BC">
              <w:rPr>
                <w:noProof/>
                <w:webHidden/>
              </w:rPr>
              <w:instrText xml:space="preserve"> PAGEREF _Toc157586159 \h </w:instrText>
            </w:r>
            <w:r w:rsidR="008B43BC">
              <w:rPr>
                <w:noProof/>
                <w:webHidden/>
              </w:rPr>
            </w:r>
            <w:r w:rsidR="008B43BC">
              <w:rPr>
                <w:noProof/>
                <w:webHidden/>
              </w:rPr>
              <w:fldChar w:fldCharType="separate"/>
            </w:r>
            <w:r w:rsidR="008B43BC">
              <w:rPr>
                <w:noProof/>
                <w:webHidden/>
              </w:rPr>
              <w:t>8</w:t>
            </w:r>
            <w:r w:rsidR="008B43BC">
              <w:rPr>
                <w:noProof/>
                <w:webHidden/>
              </w:rPr>
              <w:fldChar w:fldCharType="end"/>
            </w:r>
          </w:hyperlink>
        </w:p>
        <w:p w14:paraId="1EE0FF95" w14:textId="5816E373" w:rsidR="008B43BC" w:rsidRDefault="00CE09D3">
          <w:pPr>
            <w:pStyle w:val="Inhopg3"/>
            <w:tabs>
              <w:tab w:val="left" w:pos="1320"/>
              <w:tab w:val="right" w:leader="dot" w:pos="9060"/>
            </w:tabs>
            <w:rPr>
              <w:rFonts w:asciiTheme="minorHAnsi" w:eastAsiaTheme="minorEastAsia" w:hAnsiTheme="minorHAnsi" w:cstheme="minorBidi"/>
              <w:noProof/>
              <w:sz w:val="22"/>
              <w:szCs w:val="22"/>
              <w:lang w:eastAsia="nl-NL"/>
            </w:rPr>
          </w:pPr>
          <w:hyperlink w:anchor="_Toc157586160" w:history="1">
            <w:r w:rsidR="008B43BC" w:rsidRPr="00A620BF">
              <w:rPr>
                <w:rStyle w:val="Hyperlink"/>
                <w:rFonts w:eastAsiaTheme="majorEastAsia"/>
                <w:noProof/>
              </w:rPr>
              <w:t>1.2.6.</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Te sluiten Overeenkomst</w:t>
            </w:r>
            <w:r w:rsidR="008B43BC">
              <w:rPr>
                <w:noProof/>
                <w:webHidden/>
              </w:rPr>
              <w:tab/>
            </w:r>
            <w:r w:rsidR="008B43BC">
              <w:rPr>
                <w:noProof/>
                <w:webHidden/>
              </w:rPr>
              <w:fldChar w:fldCharType="begin"/>
            </w:r>
            <w:r w:rsidR="008B43BC">
              <w:rPr>
                <w:noProof/>
                <w:webHidden/>
              </w:rPr>
              <w:instrText xml:space="preserve"> PAGEREF _Toc157586160 \h </w:instrText>
            </w:r>
            <w:r w:rsidR="008B43BC">
              <w:rPr>
                <w:noProof/>
                <w:webHidden/>
              </w:rPr>
            </w:r>
            <w:r w:rsidR="008B43BC">
              <w:rPr>
                <w:noProof/>
                <w:webHidden/>
              </w:rPr>
              <w:fldChar w:fldCharType="separate"/>
            </w:r>
            <w:r w:rsidR="008B43BC">
              <w:rPr>
                <w:noProof/>
                <w:webHidden/>
              </w:rPr>
              <w:t>9</w:t>
            </w:r>
            <w:r w:rsidR="008B43BC">
              <w:rPr>
                <w:noProof/>
                <w:webHidden/>
              </w:rPr>
              <w:fldChar w:fldCharType="end"/>
            </w:r>
          </w:hyperlink>
        </w:p>
        <w:p w14:paraId="38B9BD7D" w14:textId="6AC4FC05"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61" w:history="1">
            <w:r w:rsidR="008B43BC" w:rsidRPr="00A620BF">
              <w:rPr>
                <w:rStyle w:val="Hyperlink"/>
                <w:rFonts w:eastAsiaTheme="majorEastAsia"/>
                <w:noProof/>
              </w:rPr>
              <w:t>1.3.</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Randvoorwaarden</w:t>
            </w:r>
            <w:r w:rsidR="008B43BC">
              <w:rPr>
                <w:noProof/>
                <w:webHidden/>
              </w:rPr>
              <w:tab/>
            </w:r>
            <w:r w:rsidR="008B43BC">
              <w:rPr>
                <w:noProof/>
                <w:webHidden/>
              </w:rPr>
              <w:fldChar w:fldCharType="begin"/>
            </w:r>
            <w:r w:rsidR="008B43BC">
              <w:rPr>
                <w:noProof/>
                <w:webHidden/>
              </w:rPr>
              <w:instrText xml:space="preserve"> PAGEREF _Toc157586161 \h </w:instrText>
            </w:r>
            <w:r w:rsidR="008B43BC">
              <w:rPr>
                <w:noProof/>
                <w:webHidden/>
              </w:rPr>
            </w:r>
            <w:r w:rsidR="008B43BC">
              <w:rPr>
                <w:noProof/>
                <w:webHidden/>
              </w:rPr>
              <w:fldChar w:fldCharType="separate"/>
            </w:r>
            <w:r w:rsidR="008B43BC">
              <w:rPr>
                <w:noProof/>
                <w:webHidden/>
              </w:rPr>
              <w:t>9</w:t>
            </w:r>
            <w:r w:rsidR="008B43BC">
              <w:rPr>
                <w:noProof/>
                <w:webHidden/>
              </w:rPr>
              <w:fldChar w:fldCharType="end"/>
            </w:r>
          </w:hyperlink>
        </w:p>
        <w:p w14:paraId="48A72D64" w14:textId="6561881E" w:rsidR="008B43BC" w:rsidRDefault="00CE09D3">
          <w:pPr>
            <w:pStyle w:val="Inhopg3"/>
            <w:tabs>
              <w:tab w:val="left" w:pos="1320"/>
              <w:tab w:val="right" w:leader="dot" w:pos="9060"/>
            </w:tabs>
            <w:rPr>
              <w:rFonts w:asciiTheme="minorHAnsi" w:eastAsiaTheme="minorEastAsia" w:hAnsiTheme="minorHAnsi" w:cstheme="minorBidi"/>
              <w:noProof/>
              <w:sz w:val="22"/>
              <w:szCs w:val="22"/>
              <w:lang w:eastAsia="nl-NL"/>
            </w:rPr>
          </w:pPr>
          <w:hyperlink w:anchor="_Toc157586162" w:history="1">
            <w:r w:rsidR="008B43BC" w:rsidRPr="00A620BF">
              <w:rPr>
                <w:rStyle w:val="Hyperlink"/>
                <w:rFonts w:eastAsiaTheme="majorEastAsia"/>
                <w:noProof/>
              </w:rPr>
              <w:t>1.3.1.</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Toepasselijke Algemene Voorwaarden</w:t>
            </w:r>
            <w:r w:rsidR="008B43BC">
              <w:rPr>
                <w:noProof/>
                <w:webHidden/>
              </w:rPr>
              <w:tab/>
            </w:r>
            <w:r w:rsidR="008B43BC">
              <w:rPr>
                <w:noProof/>
                <w:webHidden/>
              </w:rPr>
              <w:fldChar w:fldCharType="begin"/>
            </w:r>
            <w:r w:rsidR="008B43BC">
              <w:rPr>
                <w:noProof/>
                <w:webHidden/>
              </w:rPr>
              <w:instrText xml:space="preserve"> PAGEREF _Toc157586162 \h </w:instrText>
            </w:r>
            <w:r w:rsidR="008B43BC">
              <w:rPr>
                <w:noProof/>
                <w:webHidden/>
              </w:rPr>
            </w:r>
            <w:r w:rsidR="008B43BC">
              <w:rPr>
                <w:noProof/>
                <w:webHidden/>
              </w:rPr>
              <w:fldChar w:fldCharType="separate"/>
            </w:r>
            <w:r w:rsidR="008B43BC">
              <w:rPr>
                <w:noProof/>
                <w:webHidden/>
              </w:rPr>
              <w:t>9</w:t>
            </w:r>
            <w:r w:rsidR="008B43BC">
              <w:rPr>
                <w:noProof/>
                <w:webHidden/>
              </w:rPr>
              <w:fldChar w:fldCharType="end"/>
            </w:r>
          </w:hyperlink>
        </w:p>
        <w:p w14:paraId="50852C05" w14:textId="719283A3" w:rsidR="008B43BC" w:rsidRDefault="00CE09D3">
          <w:pPr>
            <w:pStyle w:val="Inhopg3"/>
            <w:tabs>
              <w:tab w:val="left" w:pos="1320"/>
              <w:tab w:val="right" w:leader="dot" w:pos="9060"/>
            </w:tabs>
            <w:rPr>
              <w:rFonts w:asciiTheme="minorHAnsi" w:eastAsiaTheme="minorEastAsia" w:hAnsiTheme="minorHAnsi" w:cstheme="minorBidi"/>
              <w:noProof/>
              <w:sz w:val="22"/>
              <w:szCs w:val="22"/>
              <w:lang w:eastAsia="nl-NL"/>
            </w:rPr>
          </w:pPr>
          <w:hyperlink w:anchor="_Toc157586163" w:history="1">
            <w:r w:rsidR="008B43BC" w:rsidRPr="00A620BF">
              <w:rPr>
                <w:rStyle w:val="Hyperlink"/>
                <w:rFonts w:eastAsiaTheme="majorEastAsia"/>
                <w:noProof/>
              </w:rPr>
              <w:t>1.3.2.</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Auteurs- en eigendomsrecht</w:t>
            </w:r>
            <w:r w:rsidR="008B43BC">
              <w:rPr>
                <w:noProof/>
                <w:webHidden/>
              </w:rPr>
              <w:tab/>
            </w:r>
            <w:r w:rsidR="008B43BC">
              <w:rPr>
                <w:noProof/>
                <w:webHidden/>
              </w:rPr>
              <w:fldChar w:fldCharType="begin"/>
            </w:r>
            <w:r w:rsidR="008B43BC">
              <w:rPr>
                <w:noProof/>
                <w:webHidden/>
              </w:rPr>
              <w:instrText xml:space="preserve"> PAGEREF _Toc157586163 \h </w:instrText>
            </w:r>
            <w:r w:rsidR="008B43BC">
              <w:rPr>
                <w:noProof/>
                <w:webHidden/>
              </w:rPr>
            </w:r>
            <w:r w:rsidR="008B43BC">
              <w:rPr>
                <w:noProof/>
                <w:webHidden/>
              </w:rPr>
              <w:fldChar w:fldCharType="separate"/>
            </w:r>
            <w:r w:rsidR="008B43BC">
              <w:rPr>
                <w:noProof/>
                <w:webHidden/>
              </w:rPr>
              <w:t>9</w:t>
            </w:r>
            <w:r w:rsidR="008B43BC">
              <w:rPr>
                <w:noProof/>
                <w:webHidden/>
              </w:rPr>
              <w:fldChar w:fldCharType="end"/>
            </w:r>
          </w:hyperlink>
        </w:p>
        <w:p w14:paraId="1FF69BBA" w14:textId="5073A84D" w:rsidR="008B43BC" w:rsidRDefault="00CE09D3">
          <w:pPr>
            <w:pStyle w:val="Inhopg3"/>
            <w:tabs>
              <w:tab w:val="left" w:pos="1320"/>
              <w:tab w:val="right" w:leader="dot" w:pos="9060"/>
            </w:tabs>
            <w:rPr>
              <w:rFonts w:asciiTheme="minorHAnsi" w:eastAsiaTheme="minorEastAsia" w:hAnsiTheme="minorHAnsi" w:cstheme="minorBidi"/>
              <w:noProof/>
              <w:sz w:val="22"/>
              <w:szCs w:val="22"/>
              <w:lang w:eastAsia="nl-NL"/>
            </w:rPr>
          </w:pPr>
          <w:hyperlink w:anchor="_Toc157586164" w:history="1">
            <w:r w:rsidR="008B43BC" w:rsidRPr="00A620BF">
              <w:rPr>
                <w:rStyle w:val="Hyperlink"/>
                <w:rFonts w:eastAsiaTheme="majorEastAsia"/>
                <w:noProof/>
              </w:rPr>
              <w:t>1.3.3.</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Aansprakelijkheid en verzekering</w:t>
            </w:r>
            <w:r w:rsidR="008B43BC">
              <w:rPr>
                <w:noProof/>
                <w:webHidden/>
              </w:rPr>
              <w:tab/>
            </w:r>
            <w:r w:rsidR="008B43BC">
              <w:rPr>
                <w:noProof/>
                <w:webHidden/>
              </w:rPr>
              <w:fldChar w:fldCharType="begin"/>
            </w:r>
            <w:r w:rsidR="008B43BC">
              <w:rPr>
                <w:noProof/>
                <w:webHidden/>
              </w:rPr>
              <w:instrText xml:space="preserve"> PAGEREF _Toc157586164 \h </w:instrText>
            </w:r>
            <w:r w:rsidR="008B43BC">
              <w:rPr>
                <w:noProof/>
                <w:webHidden/>
              </w:rPr>
            </w:r>
            <w:r w:rsidR="008B43BC">
              <w:rPr>
                <w:noProof/>
                <w:webHidden/>
              </w:rPr>
              <w:fldChar w:fldCharType="separate"/>
            </w:r>
            <w:r w:rsidR="008B43BC">
              <w:rPr>
                <w:noProof/>
                <w:webHidden/>
              </w:rPr>
              <w:t>9</w:t>
            </w:r>
            <w:r w:rsidR="008B43BC">
              <w:rPr>
                <w:noProof/>
                <w:webHidden/>
              </w:rPr>
              <w:fldChar w:fldCharType="end"/>
            </w:r>
          </w:hyperlink>
        </w:p>
        <w:p w14:paraId="52C0F53A" w14:textId="4F74B3B2" w:rsidR="008B43BC" w:rsidRDefault="00CE09D3">
          <w:pPr>
            <w:pStyle w:val="Inhopg3"/>
            <w:tabs>
              <w:tab w:val="left" w:pos="1320"/>
              <w:tab w:val="right" w:leader="dot" w:pos="9060"/>
            </w:tabs>
            <w:rPr>
              <w:rFonts w:asciiTheme="minorHAnsi" w:eastAsiaTheme="minorEastAsia" w:hAnsiTheme="minorHAnsi" w:cstheme="minorBidi"/>
              <w:noProof/>
              <w:sz w:val="22"/>
              <w:szCs w:val="22"/>
              <w:lang w:eastAsia="nl-NL"/>
            </w:rPr>
          </w:pPr>
          <w:hyperlink w:anchor="_Toc157586165" w:history="1">
            <w:r w:rsidR="008B43BC" w:rsidRPr="00A620BF">
              <w:rPr>
                <w:rStyle w:val="Hyperlink"/>
                <w:rFonts w:eastAsiaTheme="majorEastAsia"/>
                <w:noProof/>
              </w:rPr>
              <w:t>1.3.4.</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Prijswijzigingen</w:t>
            </w:r>
            <w:r w:rsidR="008B43BC">
              <w:rPr>
                <w:noProof/>
                <w:webHidden/>
              </w:rPr>
              <w:tab/>
            </w:r>
            <w:r w:rsidR="008B43BC">
              <w:rPr>
                <w:noProof/>
                <w:webHidden/>
              </w:rPr>
              <w:fldChar w:fldCharType="begin"/>
            </w:r>
            <w:r w:rsidR="008B43BC">
              <w:rPr>
                <w:noProof/>
                <w:webHidden/>
              </w:rPr>
              <w:instrText xml:space="preserve"> PAGEREF _Toc157586165 \h </w:instrText>
            </w:r>
            <w:r w:rsidR="008B43BC">
              <w:rPr>
                <w:noProof/>
                <w:webHidden/>
              </w:rPr>
            </w:r>
            <w:r w:rsidR="008B43BC">
              <w:rPr>
                <w:noProof/>
                <w:webHidden/>
              </w:rPr>
              <w:fldChar w:fldCharType="separate"/>
            </w:r>
            <w:r w:rsidR="008B43BC">
              <w:rPr>
                <w:noProof/>
                <w:webHidden/>
              </w:rPr>
              <w:t>10</w:t>
            </w:r>
            <w:r w:rsidR="008B43BC">
              <w:rPr>
                <w:noProof/>
                <w:webHidden/>
              </w:rPr>
              <w:fldChar w:fldCharType="end"/>
            </w:r>
          </w:hyperlink>
        </w:p>
        <w:p w14:paraId="4F8C96EC" w14:textId="10BDFD14" w:rsidR="008B43BC" w:rsidRDefault="00CE09D3">
          <w:pPr>
            <w:pStyle w:val="Inhopg3"/>
            <w:tabs>
              <w:tab w:val="left" w:pos="1320"/>
              <w:tab w:val="right" w:leader="dot" w:pos="9060"/>
            </w:tabs>
            <w:rPr>
              <w:rFonts w:asciiTheme="minorHAnsi" w:eastAsiaTheme="minorEastAsia" w:hAnsiTheme="minorHAnsi" w:cstheme="minorBidi"/>
              <w:noProof/>
              <w:sz w:val="22"/>
              <w:szCs w:val="22"/>
              <w:lang w:eastAsia="nl-NL"/>
            </w:rPr>
          </w:pPr>
          <w:hyperlink w:anchor="_Toc157586166" w:history="1">
            <w:r w:rsidR="008B43BC" w:rsidRPr="00A620BF">
              <w:rPr>
                <w:rStyle w:val="Hyperlink"/>
                <w:rFonts w:eastAsiaTheme="majorEastAsia"/>
                <w:noProof/>
              </w:rPr>
              <w:t>1.3.5.</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Facturatie en betaling</w:t>
            </w:r>
            <w:r w:rsidR="008B43BC">
              <w:rPr>
                <w:noProof/>
                <w:webHidden/>
              </w:rPr>
              <w:tab/>
            </w:r>
            <w:r w:rsidR="008B43BC">
              <w:rPr>
                <w:noProof/>
                <w:webHidden/>
              </w:rPr>
              <w:fldChar w:fldCharType="begin"/>
            </w:r>
            <w:r w:rsidR="008B43BC">
              <w:rPr>
                <w:noProof/>
                <w:webHidden/>
              </w:rPr>
              <w:instrText xml:space="preserve"> PAGEREF _Toc157586166 \h </w:instrText>
            </w:r>
            <w:r w:rsidR="008B43BC">
              <w:rPr>
                <w:noProof/>
                <w:webHidden/>
              </w:rPr>
            </w:r>
            <w:r w:rsidR="008B43BC">
              <w:rPr>
                <w:noProof/>
                <w:webHidden/>
              </w:rPr>
              <w:fldChar w:fldCharType="separate"/>
            </w:r>
            <w:r w:rsidR="008B43BC">
              <w:rPr>
                <w:noProof/>
                <w:webHidden/>
              </w:rPr>
              <w:t>10</w:t>
            </w:r>
            <w:r w:rsidR="008B43BC">
              <w:rPr>
                <w:noProof/>
                <w:webHidden/>
              </w:rPr>
              <w:fldChar w:fldCharType="end"/>
            </w:r>
          </w:hyperlink>
        </w:p>
        <w:p w14:paraId="5F86C84E" w14:textId="060F5C95" w:rsidR="008B43BC" w:rsidRDefault="00CE09D3">
          <w:pPr>
            <w:pStyle w:val="Inhopg1"/>
            <w:tabs>
              <w:tab w:val="left" w:pos="440"/>
              <w:tab w:val="right" w:leader="dot" w:pos="9060"/>
            </w:tabs>
            <w:rPr>
              <w:rFonts w:asciiTheme="minorHAnsi" w:eastAsiaTheme="minorEastAsia" w:hAnsiTheme="minorHAnsi" w:cstheme="minorBidi"/>
              <w:noProof/>
              <w:sz w:val="22"/>
              <w:szCs w:val="22"/>
              <w:lang w:eastAsia="nl-NL"/>
            </w:rPr>
          </w:pPr>
          <w:hyperlink w:anchor="_Toc157586167" w:history="1">
            <w:r w:rsidR="008B43BC" w:rsidRPr="00A620BF">
              <w:rPr>
                <w:rStyle w:val="Hyperlink"/>
                <w:rFonts w:eastAsiaTheme="majorEastAsia"/>
                <w:b/>
                <w:noProof/>
              </w:rPr>
              <w:t>2.</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Procedure</w:t>
            </w:r>
            <w:r w:rsidR="008B43BC">
              <w:rPr>
                <w:noProof/>
                <w:webHidden/>
              </w:rPr>
              <w:tab/>
            </w:r>
            <w:r w:rsidR="008B43BC">
              <w:rPr>
                <w:noProof/>
                <w:webHidden/>
              </w:rPr>
              <w:fldChar w:fldCharType="begin"/>
            </w:r>
            <w:r w:rsidR="008B43BC">
              <w:rPr>
                <w:noProof/>
                <w:webHidden/>
              </w:rPr>
              <w:instrText xml:space="preserve"> PAGEREF _Toc157586167 \h </w:instrText>
            </w:r>
            <w:r w:rsidR="008B43BC">
              <w:rPr>
                <w:noProof/>
                <w:webHidden/>
              </w:rPr>
            </w:r>
            <w:r w:rsidR="008B43BC">
              <w:rPr>
                <w:noProof/>
                <w:webHidden/>
              </w:rPr>
              <w:fldChar w:fldCharType="separate"/>
            </w:r>
            <w:r w:rsidR="008B43BC">
              <w:rPr>
                <w:noProof/>
                <w:webHidden/>
              </w:rPr>
              <w:t>11</w:t>
            </w:r>
            <w:r w:rsidR="008B43BC">
              <w:rPr>
                <w:noProof/>
                <w:webHidden/>
              </w:rPr>
              <w:fldChar w:fldCharType="end"/>
            </w:r>
          </w:hyperlink>
        </w:p>
        <w:p w14:paraId="50BF39BE" w14:textId="655D92DA"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68" w:history="1">
            <w:r w:rsidR="008B43BC" w:rsidRPr="00A620BF">
              <w:rPr>
                <w:rStyle w:val="Hyperlink"/>
                <w:rFonts w:eastAsiaTheme="majorEastAsia"/>
                <w:noProof/>
              </w:rPr>
              <w:t>2.1.</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Toepasselijke wetgeving</w:t>
            </w:r>
            <w:r w:rsidR="008B43BC">
              <w:rPr>
                <w:noProof/>
                <w:webHidden/>
              </w:rPr>
              <w:tab/>
            </w:r>
            <w:r w:rsidR="008B43BC">
              <w:rPr>
                <w:noProof/>
                <w:webHidden/>
              </w:rPr>
              <w:fldChar w:fldCharType="begin"/>
            </w:r>
            <w:r w:rsidR="008B43BC">
              <w:rPr>
                <w:noProof/>
                <w:webHidden/>
              </w:rPr>
              <w:instrText xml:space="preserve"> PAGEREF _Toc157586168 \h </w:instrText>
            </w:r>
            <w:r w:rsidR="008B43BC">
              <w:rPr>
                <w:noProof/>
                <w:webHidden/>
              </w:rPr>
            </w:r>
            <w:r w:rsidR="008B43BC">
              <w:rPr>
                <w:noProof/>
                <w:webHidden/>
              </w:rPr>
              <w:fldChar w:fldCharType="separate"/>
            </w:r>
            <w:r w:rsidR="008B43BC">
              <w:rPr>
                <w:noProof/>
                <w:webHidden/>
              </w:rPr>
              <w:t>11</w:t>
            </w:r>
            <w:r w:rsidR="008B43BC">
              <w:rPr>
                <w:noProof/>
                <w:webHidden/>
              </w:rPr>
              <w:fldChar w:fldCharType="end"/>
            </w:r>
          </w:hyperlink>
        </w:p>
        <w:p w14:paraId="53170CF5" w14:textId="3BAB90E2"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69" w:history="1">
            <w:r w:rsidR="008B43BC" w:rsidRPr="00A620BF">
              <w:rPr>
                <w:rStyle w:val="Hyperlink"/>
                <w:rFonts w:eastAsiaTheme="majorEastAsia"/>
                <w:noProof/>
              </w:rPr>
              <w:t>2.2.</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Toepasselijke procedure</w:t>
            </w:r>
            <w:r w:rsidR="008B43BC">
              <w:rPr>
                <w:noProof/>
                <w:webHidden/>
              </w:rPr>
              <w:tab/>
            </w:r>
            <w:r w:rsidR="008B43BC">
              <w:rPr>
                <w:noProof/>
                <w:webHidden/>
              </w:rPr>
              <w:fldChar w:fldCharType="begin"/>
            </w:r>
            <w:r w:rsidR="008B43BC">
              <w:rPr>
                <w:noProof/>
                <w:webHidden/>
              </w:rPr>
              <w:instrText xml:space="preserve"> PAGEREF _Toc157586169 \h </w:instrText>
            </w:r>
            <w:r w:rsidR="008B43BC">
              <w:rPr>
                <w:noProof/>
                <w:webHidden/>
              </w:rPr>
            </w:r>
            <w:r w:rsidR="008B43BC">
              <w:rPr>
                <w:noProof/>
                <w:webHidden/>
              </w:rPr>
              <w:fldChar w:fldCharType="separate"/>
            </w:r>
            <w:r w:rsidR="008B43BC">
              <w:rPr>
                <w:noProof/>
                <w:webHidden/>
              </w:rPr>
              <w:t>11</w:t>
            </w:r>
            <w:r w:rsidR="008B43BC">
              <w:rPr>
                <w:noProof/>
                <w:webHidden/>
              </w:rPr>
              <w:fldChar w:fldCharType="end"/>
            </w:r>
          </w:hyperlink>
        </w:p>
        <w:p w14:paraId="3658F22A" w14:textId="7B870F37"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70" w:history="1">
            <w:r w:rsidR="008B43BC" w:rsidRPr="00A620BF">
              <w:rPr>
                <w:rStyle w:val="Hyperlink"/>
                <w:rFonts w:eastAsiaTheme="majorEastAsia"/>
                <w:noProof/>
              </w:rPr>
              <w:t>2.3.</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Gunningscriterium</w:t>
            </w:r>
            <w:r w:rsidR="008B43BC">
              <w:rPr>
                <w:noProof/>
                <w:webHidden/>
              </w:rPr>
              <w:tab/>
            </w:r>
            <w:r w:rsidR="008B43BC">
              <w:rPr>
                <w:noProof/>
                <w:webHidden/>
              </w:rPr>
              <w:fldChar w:fldCharType="begin"/>
            </w:r>
            <w:r w:rsidR="008B43BC">
              <w:rPr>
                <w:noProof/>
                <w:webHidden/>
              </w:rPr>
              <w:instrText xml:space="preserve"> PAGEREF _Toc157586170 \h </w:instrText>
            </w:r>
            <w:r w:rsidR="008B43BC">
              <w:rPr>
                <w:noProof/>
                <w:webHidden/>
              </w:rPr>
            </w:r>
            <w:r w:rsidR="008B43BC">
              <w:rPr>
                <w:noProof/>
                <w:webHidden/>
              </w:rPr>
              <w:fldChar w:fldCharType="separate"/>
            </w:r>
            <w:r w:rsidR="008B43BC">
              <w:rPr>
                <w:noProof/>
                <w:webHidden/>
              </w:rPr>
              <w:t>11</w:t>
            </w:r>
            <w:r w:rsidR="008B43BC">
              <w:rPr>
                <w:noProof/>
                <w:webHidden/>
              </w:rPr>
              <w:fldChar w:fldCharType="end"/>
            </w:r>
          </w:hyperlink>
        </w:p>
        <w:p w14:paraId="0D4F02F6" w14:textId="1461D58B"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71" w:history="1">
            <w:r w:rsidR="008B43BC" w:rsidRPr="00A620BF">
              <w:rPr>
                <w:rStyle w:val="Hyperlink"/>
                <w:rFonts w:eastAsiaTheme="majorEastAsia"/>
                <w:noProof/>
              </w:rPr>
              <w:t>2.4.</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Planning voor de procedure</w:t>
            </w:r>
            <w:r w:rsidR="008B43BC">
              <w:rPr>
                <w:noProof/>
                <w:webHidden/>
              </w:rPr>
              <w:tab/>
            </w:r>
            <w:r w:rsidR="008B43BC">
              <w:rPr>
                <w:noProof/>
                <w:webHidden/>
              </w:rPr>
              <w:fldChar w:fldCharType="begin"/>
            </w:r>
            <w:r w:rsidR="008B43BC">
              <w:rPr>
                <w:noProof/>
                <w:webHidden/>
              </w:rPr>
              <w:instrText xml:space="preserve"> PAGEREF _Toc157586171 \h </w:instrText>
            </w:r>
            <w:r w:rsidR="008B43BC">
              <w:rPr>
                <w:noProof/>
                <w:webHidden/>
              </w:rPr>
            </w:r>
            <w:r w:rsidR="008B43BC">
              <w:rPr>
                <w:noProof/>
                <w:webHidden/>
              </w:rPr>
              <w:fldChar w:fldCharType="separate"/>
            </w:r>
            <w:r w:rsidR="008B43BC">
              <w:rPr>
                <w:noProof/>
                <w:webHidden/>
              </w:rPr>
              <w:t>11</w:t>
            </w:r>
            <w:r w:rsidR="008B43BC">
              <w:rPr>
                <w:noProof/>
                <w:webHidden/>
              </w:rPr>
              <w:fldChar w:fldCharType="end"/>
            </w:r>
          </w:hyperlink>
        </w:p>
        <w:p w14:paraId="2B3158B5" w14:textId="1CD6F58A"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72" w:history="1">
            <w:r w:rsidR="008B43BC" w:rsidRPr="00A620BF">
              <w:rPr>
                <w:rStyle w:val="Hyperlink"/>
                <w:rFonts w:eastAsiaTheme="majorEastAsia"/>
                <w:noProof/>
              </w:rPr>
              <w:t>2.5.</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Schouw</w:t>
            </w:r>
            <w:r w:rsidR="008B43BC">
              <w:rPr>
                <w:noProof/>
                <w:webHidden/>
              </w:rPr>
              <w:tab/>
            </w:r>
            <w:r w:rsidR="008B43BC">
              <w:rPr>
                <w:noProof/>
                <w:webHidden/>
              </w:rPr>
              <w:fldChar w:fldCharType="begin"/>
            </w:r>
            <w:r w:rsidR="008B43BC">
              <w:rPr>
                <w:noProof/>
                <w:webHidden/>
              </w:rPr>
              <w:instrText xml:space="preserve"> PAGEREF _Toc157586172 \h </w:instrText>
            </w:r>
            <w:r w:rsidR="008B43BC">
              <w:rPr>
                <w:noProof/>
                <w:webHidden/>
              </w:rPr>
            </w:r>
            <w:r w:rsidR="008B43BC">
              <w:rPr>
                <w:noProof/>
                <w:webHidden/>
              </w:rPr>
              <w:fldChar w:fldCharType="separate"/>
            </w:r>
            <w:r w:rsidR="008B43BC">
              <w:rPr>
                <w:noProof/>
                <w:webHidden/>
              </w:rPr>
              <w:t>12</w:t>
            </w:r>
            <w:r w:rsidR="008B43BC">
              <w:rPr>
                <w:noProof/>
                <w:webHidden/>
              </w:rPr>
              <w:fldChar w:fldCharType="end"/>
            </w:r>
          </w:hyperlink>
        </w:p>
        <w:p w14:paraId="1F24DA38" w14:textId="74355071"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73" w:history="1">
            <w:r w:rsidR="008B43BC" w:rsidRPr="00A620BF">
              <w:rPr>
                <w:rStyle w:val="Hyperlink"/>
                <w:rFonts w:eastAsiaTheme="majorEastAsia"/>
                <w:noProof/>
              </w:rPr>
              <w:t>2.6.</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Contactpersoon</w:t>
            </w:r>
            <w:r w:rsidR="008B43BC">
              <w:rPr>
                <w:noProof/>
                <w:webHidden/>
              </w:rPr>
              <w:tab/>
            </w:r>
            <w:r w:rsidR="008B43BC">
              <w:rPr>
                <w:noProof/>
                <w:webHidden/>
              </w:rPr>
              <w:fldChar w:fldCharType="begin"/>
            </w:r>
            <w:r w:rsidR="008B43BC">
              <w:rPr>
                <w:noProof/>
                <w:webHidden/>
              </w:rPr>
              <w:instrText xml:space="preserve"> PAGEREF _Toc157586173 \h </w:instrText>
            </w:r>
            <w:r w:rsidR="008B43BC">
              <w:rPr>
                <w:noProof/>
                <w:webHidden/>
              </w:rPr>
            </w:r>
            <w:r w:rsidR="008B43BC">
              <w:rPr>
                <w:noProof/>
                <w:webHidden/>
              </w:rPr>
              <w:fldChar w:fldCharType="separate"/>
            </w:r>
            <w:r w:rsidR="008B43BC">
              <w:rPr>
                <w:noProof/>
                <w:webHidden/>
              </w:rPr>
              <w:t>12</w:t>
            </w:r>
            <w:r w:rsidR="008B43BC">
              <w:rPr>
                <w:noProof/>
                <w:webHidden/>
              </w:rPr>
              <w:fldChar w:fldCharType="end"/>
            </w:r>
          </w:hyperlink>
        </w:p>
        <w:p w14:paraId="63D44E3D" w14:textId="5B99C893"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74" w:history="1">
            <w:r w:rsidR="008B43BC" w:rsidRPr="00A620BF">
              <w:rPr>
                <w:rStyle w:val="Hyperlink"/>
                <w:rFonts w:eastAsiaTheme="majorEastAsia"/>
                <w:noProof/>
              </w:rPr>
              <w:t>2.7.</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Digitaal inschrijven middels Tenderned</w:t>
            </w:r>
            <w:r w:rsidR="008B43BC">
              <w:rPr>
                <w:noProof/>
                <w:webHidden/>
              </w:rPr>
              <w:tab/>
            </w:r>
            <w:r w:rsidR="008B43BC">
              <w:rPr>
                <w:noProof/>
                <w:webHidden/>
              </w:rPr>
              <w:fldChar w:fldCharType="begin"/>
            </w:r>
            <w:r w:rsidR="008B43BC">
              <w:rPr>
                <w:noProof/>
                <w:webHidden/>
              </w:rPr>
              <w:instrText xml:space="preserve"> PAGEREF _Toc157586174 \h </w:instrText>
            </w:r>
            <w:r w:rsidR="008B43BC">
              <w:rPr>
                <w:noProof/>
                <w:webHidden/>
              </w:rPr>
            </w:r>
            <w:r w:rsidR="008B43BC">
              <w:rPr>
                <w:noProof/>
                <w:webHidden/>
              </w:rPr>
              <w:fldChar w:fldCharType="separate"/>
            </w:r>
            <w:r w:rsidR="008B43BC">
              <w:rPr>
                <w:noProof/>
                <w:webHidden/>
              </w:rPr>
              <w:t>13</w:t>
            </w:r>
            <w:r w:rsidR="008B43BC">
              <w:rPr>
                <w:noProof/>
                <w:webHidden/>
              </w:rPr>
              <w:fldChar w:fldCharType="end"/>
            </w:r>
          </w:hyperlink>
        </w:p>
        <w:p w14:paraId="62CA6754" w14:textId="2DEFA9CB" w:rsidR="008B43BC" w:rsidRDefault="00CE09D3">
          <w:pPr>
            <w:pStyle w:val="Inhopg3"/>
            <w:tabs>
              <w:tab w:val="left" w:pos="1320"/>
              <w:tab w:val="right" w:leader="dot" w:pos="9060"/>
            </w:tabs>
            <w:rPr>
              <w:rFonts w:asciiTheme="minorHAnsi" w:eastAsiaTheme="minorEastAsia" w:hAnsiTheme="minorHAnsi" w:cstheme="minorBidi"/>
              <w:noProof/>
              <w:sz w:val="22"/>
              <w:szCs w:val="22"/>
              <w:lang w:eastAsia="nl-NL"/>
            </w:rPr>
          </w:pPr>
          <w:hyperlink w:anchor="_Toc157586175" w:history="1">
            <w:r w:rsidR="008B43BC" w:rsidRPr="00A620BF">
              <w:rPr>
                <w:rStyle w:val="Hyperlink"/>
                <w:rFonts w:eastAsiaTheme="majorEastAsia"/>
                <w:noProof/>
              </w:rPr>
              <w:t>2.7.1.</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Openen Inschrijving</w:t>
            </w:r>
            <w:r w:rsidR="008B43BC">
              <w:rPr>
                <w:noProof/>
                <w:webHidden/>
              </w:rPr>
              <w:tab/>
            </w:r>
            <w:r w:rsidR="008B43BC">
              <w:rPr>
                <w:noProof/>
                <w:webHidden/>
              </w:rPr>
              <w:fldChar w:fldCharType="begin"/>
            </w:r>
            <w:r w:rsidR="008B43BC">
              <w:rPr>
                <w:noProof/>
                <w:webHidden/>
              </w:rPr>
              <w:instrText xml:space="preserve"> PAGEREF _Toc157586175 \h </w:instrText>
            </w:r>
            <w:r w:rsidR="008B43BC">
              <w:rPr>
                <w:noProof/>
                <w:webHidden/>
              </w:rPr>
            </w:r>
            <w:r w:rsidR="008B43BC">
              <w:rPr>
                <w:noProof/>
                <w:webHidden/>
              </w:rPr>
              <w:fldChar w:fldCharType="separate"/>
            </w:r>
            <w:r w:rsidR="008B43BC">
              <w:rPr>
                <w:noProof/>
                <w:webHidden/>
              </w:rPr>
              <w:t>13</w:t>
            </w:r>
            <w:r w:rsidR="008B43BC">
              <w:rPr>
                <w:noProof/>
                <w:webHidden/>
              </w:rPr>
              <w:fldChar w:fldCharType="end"/>
            </w:r>
          </w:hyperlink>
        </w:p>
        <w:p w14:paraId="09EAF44F" w14:textId="686759EC"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76" w:history="1">
            <w:r w:rsidR="008B43BC" w:rsidRPr="00A620BF">
              <w:rPr>
                <w:rStyle w:val="Hyperlink"/>
                <w:rFonts w:eastAsiaTheme="majorEastAsia"/>
                <w:noProof/>
              </w:rPr>
              <w:t>2.8.</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Proactieve houding/rechtsverwerking</w:t>
            </w:r>
            <w:r w:rsidR="008B43BC">
              <w:rPr>
                <w:noProof/>
                <w:webHidden/>
              </w:rPr>
              <w:tab/>
            </w:r>
            <w:r w:rsidR="008B43BC">
              <w:rPr>
                <w:noProof/>
                <w:webHidden/>
              </w:rPr>
              <w:fldChar w:fldCharType="begin"/>
            </w:r>
            <w:r w:rsidR="008B43BC">
              <w:rPr>
                <w:noProof/>
                <w:webHidden/>
              </w:rPr>
              <w:instrText xml:space="preserve"> PAGEREF _Toc157586176 \h </w:instrText>
            </w:r>
            <w:r w:rsidR="008B43BC">
              <w:rPr>
                <w:noProof/>
                <w:webHidden/>
              </w:rPr>
            </w:r>
            <w:r w:rsidR="008B43BC">
              <w:rPr>
                <w:noProof/>
                <w:webHidden/>
              </w:rPr>
              <w:fldChar w:fldCharType="separate"/>
            </w:r>
            <w:r w:rsidR="008B43BC">
              <w:rPr>
                <w:noProof/>
                <w:webHidden/>
              </w:rPr>
              <w:t>13</w:t>
            </w:r>
            <w:r w:rsidR="008B43BC">
              <w:rPr>
                <w:noProof/>
                <w:webHidden/>
              </w:rPr>
              <w:fldChar w:fldCharType="end"/>
            </w:r>
          </w:hyperlink>
        </w:p>
        <w:p w14:paraId="15AB38AB" w14:textId="1D887ABF"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77" w:history="1">
            <w:r w:rsidR="008B43BC" w:rsidRPr="00A620BF">
              <w:rPr>
                <w:rStyle w:val="Hyperlink"/>
                <w:rFonts w:eastAsiaTheme="majorEastAsia"/>
                <w:noProof/>
              </w:rPr>
              <w:t>2.9.</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Vragen</w:t>
            </w:r>
            <w:r w:rsidR="008B43BC">
              <w:rPr>
                <w:noProof/>
                <w:webHidden/>
              </w:rPr>
              <w:tab/>
            </w:r>
            <w:r w:rsidR="008B43BC">
              <w:rPr>
                <w:noProof/>
                <w:webHidden/>
              </w:rPr>
              <w:fldChar w:fldCharType="begin"/>
            </w:r>
            <w:r w:rsidR="008B43BC">
              <w:rPr>
                <w:noProof/>
                <w:webHidden/>
              </w:rPr>
              <w:instrText xml:space="preserve"> PAGEREF _Toc157586177 \h </w:instrText>
            </w:r>
            <w:r w:rsidR="008B43BC">
              <w:rPr>
                <w:noProof/>
                <w:webHidden/>
              </w:rPr>
            </w:r>
            <w:r w:rsidR="008B43BC">
              <w:rPr>
                <w:noProof/>
                <w:webHidden/>
              </w:rPr>
              <w:fldChar w:fldCharType="separate"/>
            </w:r>
            <w:r w:rsidR="008B43BC">
              <w:rPr>
                <w:noProof/>
                <w:webHidden/>
              </w:rPr>
              <w:t>13</w:t>
            </w:r>
            <w:r w:rsidR="008B43BC">
              <w:rPr>
                <w:noProof/>
                <w:webHidden/>
              </w:rPr>
              <w:fldChar w:fldCharType="end"/>
            </w:r>
          </w:hyperlink>
        </w:p>
        <w:p w14:paraId="64A9B3E9" w14:textId="4944994A"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78" w:history="1">
            <w:r w:rsidR="008B43BC" w:rsidRPr="00A620BF">
              <w:rPr>
                <w:rStyle w:val="Hyperlink"/>
                <w:rFonts w:eastAsiaTheme="majorEastAsia"/>
                <w:noProof/>
              </w:rPr>
              <w:t>2.10.</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Niet Nederlandse Inschrijver</w:t>
            </w:r>
            <w:r w:rsidR="008B43BC">
              <w:rPr>
                <w:noProof/>
                <w:webHidden/>
              </w:rPr>
              <w:tab/>
            </w:r>
            <w:r w:rsidR="008B43BC">
              <w:rPr>
                <w:noProof/>
                <w:webHidden/>
              </w:rPr>
              <w:fldChar w:fldCharType="begin"/>
            </w:r>
            <w:r w:rsidR="008B43BC">
              <w:rPr>
                <w:noProof/>
                <w:webHidden/>
              </w:rPr>
              <w:instrText xml:space="preserve"> PAGEREF _Toc157586178 \h </w:instrText>
            </w:r>
            <w:r w:rsidR="008B43BC">
              <w:rPr>
                <w:noProof/>
                <w:webHidden/>
              </w:rPr>
            </w:r>
            <w:r w:rsidR="008B43BC">
              <w:rPr>
                <w:noProof/>
                <w:webHidden/>
              </w:rPr>
              <w:fldChar w:fldCharType="separate"/>
            </w:r>
            <w:r w:rsidR="008B43BC">
              <w:rPr>
                <w:noProof/>
                <w:webHidden/>
              </w:rPr>
              <w:t>14</w:t>
            </w:r>
            <w:r w:rsidR="008B43BC">
              <w:rPr>
                <w:noProof/>
                <w:webHidden/>
              </w:rPr>
              <w:fldChar w:fldCharType="end"/>
            </w:r>
          </w:hyperlink>
        </w:p>
        <w:p w14:paraId="5D67EFE6" w14:textId="738B3B3D"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79" w:history="1">
            <w:r w:rsidR="008B43BC" w:rsidRPr="00A620BF">
              <w:rPr>
                <w:rStyle w:val="Hyperlink"/>
                <w:rFonts w:eastAsiaTheme="majorEastAsia"/>
                <w:noProof/>
              </w:rPr>
              <w:t>2.11.</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Stopzetten van de aanbesteding/niet gunnen</w:t>
            </w:r>
            <w:r w:rsidR="008B43BC">
              <w:rPr>
                <w:noProof/>
                <w:webHidden/>
              </w:rPr>
              <w:tab/>
            </w:r>
            <w:r w:rsidR="008B43BC">
              <w:rPr>
                <w:noProof/>
                <w:webHidden/>
              </w:rPr>
              <w:fldChar w:fldCharType="begin"/>
            </w:r>
            <w:r w:rsidR="008B43BC">
              <w:rPr>
                <w:noProof/>
                <w:webHidden/>
              </w:rPr>
              <w:instrText xml:space="preserve"> PAGEREF _Toc157586179 \h </w:instrText>
            </w:r>
            <w:r w:rsidR="008B43BC">
              <w:rPr>
                <w:noProof/>
                <w:webHidden/>
              </w:rPr>
            </w:r>
            <w:r w:rsidR="008B43BC">
              <w:rPr>
                <w:noProof/>
                <w:webHidden/>
              </w:rPr>
              <w:fldChar w:fldCharType="separate"/>
            </w:r>
            <w:r w:rsidR="008B43BC">
              <w:rPr>
                <w:noProof/>
                <w:webHidden/>
              </w:rPr>
              <w:t>14</w:t>
            </w:r>
            <w:r w:rsidR="008B43BC">
              <w:rPr>
                <w:noProof/>
                <w:webHidden/>
              </w:rPr>
              <w:fldChar w:fldCharType="end"/>
            </w:r>
          </w:hyperlink>
        </w:p>
        <w:p w14:paraId="776B26DD" w14:textId="44798149"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80" w:history="1">
            <w:r w:rsidR="008B43BC" w:rsidRPr="00A620BF">
              <w:rPr>
                <w:rStyle w:val="Hyperlink"/>
                <w:rFonts w:eastAsiaTheme="majorEastAsia"/>
                <w:noProof/>
              </w:rPr>
              <w:t>2.12.</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Inschrijfkosten</w:t>
            </w:r>
            <w:r w:rsidR="008B43BC">
              <w:rPr>
                <w:noProof/>
                <w:webHidden/>
              </w:rPr>
              <w:tab/>
            </w:r>
            <w:r w:rsidR="008B43BC">
              <w:rPr>
                <w:noProof/>
                <w:webHidden/>
              </w:rPr>
              <w:fldChar w:fldCharType="begin"/>
            </w:r>
            <w:r w:rsidR="008B43BC">
              <w:rPr>
                <w:noProof/>
                <w:webHidden/>
              </w:rPr>
              <w:instrText xml:space="preserve"> PAGEREF _Toc157586180 \h </w:instrText>
            </w:r>
            <w:r w:rsidR="008B43BC">
              <w:rPr>
                <w:noProof/>
                <w:webHidden/>
              </w:rPr>
            </w:r>
            <w:r w:rsidR="008B43BC">
              <w:rPr>
                <w:noProof/>
                <w:webHidden/>
              </w:rPr>
              <w:fldChar w:fldCharType="separate"/>
            </w:r>
            <w:r w:rsidR="008B43BC">
              <w:rPr>
                <w:noProof/>
                <w:webHidden/>
              </w:rPr>
              <w:t>14</w:t>
            </w:r>
            <w:r w:rsidR="008B43BC">
              <w:rPr>
                <w:noProof/>
                <w:webHidden/>
              </w:rPr>
              <w:fldChar w:fldCharType="end"/>
            </w:r>
          </w:hyperlink>
        </w:p>
        <w:p w14:paraId="64BEE418" w14:textId="17308B5E"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81" w:history="1">
            <w:r w:rsidR="008B43BC" w:rsidRPr="00A620BF">
              <w:rPr>
                <w:rStyle w:val="Hyperlink"/>
                <w:rFonts w:eastAsiaTheme="majorEastAsia"/>
                <w:noProof/>
              </w:rPr>
              <w:t>2.13.</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Vertrouwelijkheid</w:t>
            </w:r>
            <w:r w:rsidR="008B43BC">
              <w:rPr>
                <w:noProof/>
                <w:webHidden/>
              </w:rPr>
              <w:tab/>
            </w:r>
            <w:r w:rsidR="008B43BC">
              <w:rPr>
                <w:noProof/>
                <w:webHidden/>
              </w:rPr>
              <w:fldChar w:fldCharType="begin"/>
            </w:r>
            <w:r w:rsidR="008B43BC">
              <w:rPr>
                <w:noProof/>
                <w:webHidden/>
              </w:rPr>
              <w:instrText xml:space="preserve"> PAGEREF _Toc157586181 \h </w:instrText>
            </w:r>
            <w:r w:rsidR="008B43BC">
              <w:rPr>
                <w:noProof/>
                <w:webHidden/>
              </w:rPr>
            </w:r>
            <w:r w:rsidR="008B43BC">
              <w:rPr>
                <w:noProof/>
                <w:webHidden/>
              </w:rPr>
              <w:fldChar w:fldCharType="separate"/>
            </w:r>
            <w:r w:rsidR="008B43BC">
              <w:rPr>
                <w:noProof/>
                <w:webHidden/>
              </w:rPr>
              <w:t>14</w:t>
            </w:r>
            <w:r w:rsidR="008B43BC">
              <w:rPr>
                <w:noProof/>
                <w:webHidden/>
              </w:rPr>
              <w:fldChar w:fldCharType="end"/>
            </w:r>
          </w:hyperlink>
        </w:p>
        <w:p w14:paraId="0A4157A5" w14:textId="6BA101CB"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82" w:history="1">
            <w:r w:rsidR="008B43BC" w:rsidRPr="00A620BF">
              <w:rPr>
                <w:rStyle w:val="Hyperlink"/>
                <w:rFonts w:eastAsiaTheme="majorEastAsia"/>
                <w:noProof/>
              </w:rPr>
              <w:t>2.14.</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Vormvereisten</w:t>
            </w:r>
            <w:r w:rsidR="008B43BC">
              <w:rPr>
                <w:noProof/>
                <w:webHidden/>
              </w:rPr>
              <w:tab/>
            </w:r>
            <w:r w:rsidR="008B43BC">
              <w:rPr>
                <w:noProof/>
                <w:webHidden/>
              </w:rPr>
              <w:fldChar w:fldCharType="begin"/>
            </w:r>
            <w:r w:rsidR="008B43BC">
              <w:rPr>
                <w:noProof/>
                <w:webHidden/>
              </w:rPr>
              <w:instrText xml:space="preserve"> PAGEREF _Toc157586182 \h </w:instrText>
            </w:r>
            <w:r w:rsidR="008B43BC">
              <w:rPr>
                <w:noProof/>
                <w:webHidden/>
              </w:rPr>
            </w:r>
            <w:r w:rsidR="008B43BC">
              <w:rPr>
                <w:noProof/>
                <w:webHidden/>
              </w:rPr>
              <w:fldChar w:fldCharType="separate"/>
            </w:r>
            <w:r w:rsidR="008B43BC">
              <w:rPr>
                <w:noProof/>
                <w:webHidden/>
              </w:rPr>
              <w:t>15</w:t>
            </w:r>
            <w:r w:rsidR="008B43BC">
              <w:rPr>
                <w:noProof/>
                <w:webHidden/>
              </w:rPr>
              <w:fldChar w:fldCharType="end"/>
            </w:r>
          </w:hyperlink>
        </w:p>
        <w:p w14:paraId="07CC1023" w14:textId="501F3C35" w:rsidR="008B43BC" w:rsidRDefault="00CE09D3">
          <w:pPr>
            <w:pStyle w:val="Inhopg3"/>
            <w:tabs>
              <w:tab w:val="left" w:pos="1320"/>
              <w:tab w:val="right" w:leader="dot" w:pos="9060"/>
            </w:tabs>
            <w:rPr>
              <w:rFonts w:asciiTheme="minorHAnsi" w:eastAsiaTheme="minorEastAsia" w:hAnsiTheme="minorHAnsi" w:cstheme="minorBidi"/>
              <w:noProof/>
              <w:sz w:val="22"/>
              <w:szCs w:val="22"/>
              <w:lang w:eastAsia="nl-NL"/>
            </w:rPr>
          </w:pPr>
          <w:hyperlink w:anchor="_Toc157586183" w:history="1">
            <w:r w:rsidR="008B43BC" w:rsidRPr="00A620BF">
              <w:rPr>
                <w:rStyle w:val="Hyperlink"/>
                <w:rFonts w:eastAsiaTheme="majorEastAsia"/>
                <w:noProof/>
              </w:rPr>
              <w:t>2.14.1.</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Taal</w:t>
            </w:r>
            <w:r w:rsidR="008B43BC">
              <w:rPr>
                <w:noProof/>
                <w:webHidden/>
              </w:rPr>
              <w:tab/>
            </w:r>
            <w:r w:rsidR="008B43BC">
              <w:rPr>
                <w:noProof/>
                <w:webHidden/>
              </w:rPr>
              <w:fldChar w:fldCharType="begin"/>
            </w:r>
            <w:r w:rsidR="008B43BC">
              <w:rPr>
                <w:noProof/>
                <w:webHidden/>
              </w:rPr>
              <w:instrText xml:space="preserve"> PAGEREF _Toc157586183 \h </w:instrText>
            </w:r>
            <w:r w:rsidR="008B43BC">
              <w:rPr>
                <w:noProof/>
                <w:webHidden/>
              </w:rPr>
            </w:r>
            <w:r w:rsidR="008B43BC">
              <w:rPr>
                <w:noProof/>
                <w:webHidden/>
              </w:rPr>
              <w:fldChar w:fldCharType="separate"/>
            </w:r>
            <w:r w:rsidR="008B43BC">
              <w:rPr>
                <w:noProof/>
                <w:webHidden/>
              </w:rPr>
              <w:t>15</w:t>
            </w:r>
            <w:r w:rsidR="008B43BC">
              <w:rPr>
                <w:noProof/>
                <w:webHidden/>
              </w:rPr>
              <w:fldChar w:fldCharType="end"/>
            </w:r>
          </w:hyperlink>
        </w:p>
        <w:p w14:paraId="3A93D539" w14:textId="45B508FF" w:rsidR="008B43BC" w:rsidRDefault="00CE09D3">
          <w:pPr>
            <w:pStyle w:val="Inhopg3"/>
            <w:tabs>
              <w:tab w:val="left" w:pos="1320"/>
              <w:tab w:val="right" w:leader="dot" w:pos="9060"/>
            </w:tabs>
            <w:rPr>
              <w:rFonts w:asciiTheme="minorHAnsi" w:eastAsiaTheme="minorEastAsia" w:hAnsiTheme="minorHAnsi" w:cstheme="minorBidi"/>
              <w:noProof/>
              <w:sz w:val="22"/>
              <w:szCs w:val="22"/>
              <w:lang w:eastAsia="nl-NL"/>
            </w:rPr>
          </w:pPr>
          <w:hyperlink w:anchor="_Toc157586184" w:history="1">
            <w:r w:rsidR="008B43BC" w:rsidRPr="00A620BF">
              <w:rPr>
                <w:rStyle w:val="Hyperlink"/>
                <w:rFonts w:eastAsiaTheme="majorEastAsia"/>
                <w:noProof/>
              </w:rPr>
              <w:t>2.14.2.</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Indeling van inschrijving (compleetheid)</w:t>
            </w:r>
            <w:r w:rsidR="008B43BC">
              <w:rPr>
                <w:noProof/>
                <w:webHidden/>
              </w:rPr>
              <w:tab/>
            </w:r>
            <w:r w:rsidR="008B43BC">
              <w:rPr>
                <w:noProof/>
                <w:webHidden/>
              </w:rPr>
              <w:fldChar w:fldCharType="begin"/>
            </w:r>
            <w:r w:rsidR="008B43BC">
              <w:rPr>
                <w:noProof/>
                <w:webHidden/>
              </w:rPr>
              <w:instrText xml:space="preserve"> PAGEREF _Toc157586184 \h </w:instrText>
            </w:r>
            <w:r w:rsidR="008B43BC">
              <w:rPr>
                <w:noProof/>
                <w:webHidden/>
              </w:rPr>
            </w:r>
            <w:r w:rsidR="008B43BC">
              <w:rPr>
                <w:noProof/>
                <w:webHidden/>
              </w:rPr>
              <w:fldChar w:fldCharType="separate"/>
            </w:r>
            <w:r w:rsidR="008B43BC">
              <w:rPr>
                <w:noProof/>
                <w:webHidden/>
              </w:rPr>
              <w:t>15</w:t>
            </w:r>
            <w:r w:rsidR="008B43BC">
              <w:rPr>
                <w:noProof/>
                <w:webHidden/>
              </w:rPr>
              <w:fldChar w:fldCharType="end"/>
            </w:r>
          </w:hyperlink>
        </w:p>
        <w:p w14:paraId="5467C29F" w14:textId="081BE216" w:rsidR="008B43BC" w:rsidRDefault="00CE09D3">
          <w:pPr>
            <w:pStyle w:val="Inhopg3"/>
            <w:tabs>
              <w:tab w:val="left" w:pos="1320"/>
              <w:tab w:val="right" w:leader="dot" w:pos="9060"/>
            </w:tabs>
            <w:rPr>
              <w:rFonts w:asciiTheme="minorHAnsi" w:eastAsiaTheme="minorEastAsia" w:hAnsiTheme="minorHAnsi" w:cstheme="minorBidi"/>
              <w:noProof/>
              <w:sz w:val="22"/>
              <w:szCs w:val="22"/>
              <w:lang w:eastAsia="nl-NL"/>
            </w:rPr>
          </w:pPr>
          <w:hyperlink w:anchor="_Toc157586185" w:history="1">
            <w:r w:rsidR="008B43BC" w:rsidRPr="00A620BF">
              <w:rPr>
                <w:rStyle w:val="Hyperlink"/>
                <w:rFonts w:eastAsiaTheme="majorEastAsia"/>
                <w:noProof/>
              </w:rPr>
              <w:t>2.14.3.</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Maximaal aantal pagina’s</w:t>
            </w:r>
            <w:r w:rsidR="008B43BC">
              <w:rPr>
                <w:noProof/>
                <w:webHidden/>
              </w:rPr>
              <w:tab/>
            </w:r>
            <w:r w:rsidR="008B43BC">
              <w:rPr>
                <w:noProof/>
                <w:webHidden/>
              </w:rPr>
              <w:fldChar w:fldCharType="begin"/>
            </w:r>
            <w:r w:rsidR="008B43BC">
              <w:rPr>
                <w:noProof/>
                <w:webHidden/>
              </w:rPr>
              <w:instrText xml:space="preserve"> PAGEREF _Toc157586185 \h </w:instrText>
            </w:r>
            <w:r w:rsidR="008B43BC">
              <w:rPr>
                <w:noProof/>
                <w:webHidden/>
              </w:rPr>
            </w:r>
            <w:r w:rsidR="008B43BC">
              <w:rPr>
                <w:noProof/>
                <w:webHidden/>
              </w:rPr>
              <w:fldChar w:fldCharType="separate"/>
            </w:r>
            <w:r w:rsidR="008B43BC">
              <w:rPr>
                <w:noProof/>
                <w:webHidden/>
              </w:rPr>
              <w:t>16</w:t>
            </w:r>
            <w:r w:rsidR="008B43BC">
              <w:rPr>
                <w:noProof/>
                <w:webHidden/>
              </w:rPr>
              <w:fldChar w:fldCharType="end"/>
            </w:r>
          </w:hyperlink>
        </w:p>
        <w:p w14:paraId="2BA24294" w14:textId="27B6F07E"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86" w:history="1">
            <w:r w:rsidR="008B43BC" w:rsidRPr="00A620BF">
              <w:rPr>
                <w:rStyle w:val="Hyperlink"/>
                <w:rFonts w:eastAsiaTheme="majorEastAsia"/>
                <w:noProof/>
              </w:rPr>
              <w:t>2.15.</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Inschrijving met derden</w:t>
            </w:r>
            <w:r w:rsidR="008B43BC">
              <w:rPr>
                <w:noProof/>
                <w:webHidden/>
              </w:rPr>
              <w:tab/>
            </w:r>
            <w:r w:rsidR="008B43BC">
              <w:rPr>
                <w:noProof/>
                <w:webHidden/>
              </w:rPr>
              <w:fldChar w:fldCharType="begin"/>
            </w:r>
            <w:r w:rsidR="008B43BC">
              <w:rPr>
                <w:noProof/>
                <w:webHidden/>
              </w:rPr>
              <w:instrText xml:space="preserve"> PAGEREF _Toc157586186 \h </w:instrText>
            </w:r>
            <w:r w:rsidR="008B43BC">
              <w:rPr>
                <w:noProof/>
                <w:webHidden/>
              </w:rPr>
            </w:r>
            <w:r w:rsidR="008B43BC">
              <w:rPr>
                <w:noProof/>
                <w:webHidden/>
              </w:rPr>
              <w:fldChar w:fldCharType="separate"/>
            </w:r>
            <w:r w:rsidR="008B43BC">
              <w:rPr>
                <w:noProof/>
                <w:webHidden/>
              </w:rPr>
              <w:t>16</w:t>
            </w:r>
            <w:r w:rsidR="008B43BC">
              <w:rPr>
                <w:noProof/>
                <w:webHidden/>
              </w:rPr>
              <w:fldChar w:fldCharType="end"/>
            </w:r>
          </w:hyperlink>
        </w:p>
        <w:p w14:paraId="0AE0E210" w14:textId="3DF9C539"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87" w:history="1">
            <w:r w:rsidR="008B43BC" w:rsidRPr="00A620BF">
              <w:rPr>
                <w:rStyle w:val="Hyperlink"/>
                <w:rFonts w:eastAsiaTheme="majorEastAsia"/>
                <w:noProof/>
              </w:rPr>
              <w:t>2.16.</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Gestanddoening</w:t>
            </w:r>
            <w:r w:rsidR="008B43BC">
              <w:rPr>
                <w:noProof/>
                <w:webHidden/>
              </w:rPr>
              <w:tab/>
            </w:r>
            <w:r w:rsidR="008B43BC">
              <w:rPr>
                <w:noProof/>
                <w:webHidden/>
              </w:rPr>
              <w:fldChar w:fldCharType="begin"/>
            </w:r>
            <w:r w:rsidR="008B43BC">
              <w:rPr>
                <w:noProof/>
                <w:webHidden/>
              </w:rPr>
              <w:instrText xml:space="preserve"> PAGEREF _Toc157586187 \h </w:instrText>
            </w:r>
            <w:r w:rsidR="008B43BC">
              <w:rPr>
                <w:noProof/>
                <w:webHidden/>
              </w:rPr>
            </w:r>
            <w:r w:rsidR="008B43BC">
              <w:rPr>
                <w:noProof/>
                <w:webHidden/>
              </w:rPr>
              <w:fldChar w:fldCharType="separate"/>
            </w:r>
            <w:r w:rsidR="008B43BC">
              <w:rPr>
                <w:noProof/>
                <w:webHidden/>
              </w:rPr>
              <w:t>17</w:t>
            </w:r>
            <w:r w:rsidR="008B43BC">
              <w:rPr>
                <w:noProof/>
                <w:webHidden/>
              </w:rPr>
              <w:fldChar w:fldCharType="end"/>
            </w:r>
          </w:hyperlink>
        </w:p>
        <w:p w14:paraId="704D3F6D" w14:textId="6E06F21A"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88" w:history="1">
            <w:r w:rsidR="008B43BC" w:rsidRPr="00A620BF">
              <w:rPr>
                <w:rStyle w:val="Hyperlink"/>
                <w:rFonts w:eastAsiaTheme="majorEastAsia"/>
                <w:noProof/>
              </w:rPr>
              <w:t>2.17.</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Varianten</w:t>
            </w:r>
            <w:r w:rsidR="008B43BC">
              <w:rPr>
                <w:noProof/>
                <w:webHidden/>
              </w:rPr>
              <w:tab/>
            </w:r>
            <w:r w:rsidR="008B43BC">
              <w:rPr>
                <w:noProof/>
                <w:webHidden/>
              </w:rPr>
              <w:fldChar w:fldCharType="begin"/>
            </w:r>
            <w:r w:rsidR="008B43BC">
              <w:rPr>
                <w:noProof/>
                <w:webHidden/>
              </w:rPr>
              <w:instrText xml:space="preserve"> PAGEREF _Toc157586188 \h </w:instrText>
            </w:r>
            <w:r w:rsidR="008B43BC">
              <w:rPr>
                <w:noProof/>
                <w:webHidden/>
              </w:rPr>
            </w:r>
            <w:r w:rsidR="008B43BC">
              <w:rPr>
                <w:noProof/>
                <w:webHidden/>
              </w:rPr>
              <w:fldChar w:fldCharType="separate"/>
            </w:r>
            <w:r w:rsidR="008B43BC">
              <w:rPr>
                <w:noProof/>
                <w:webHidden/>
              </w:rPr>
              <w:t>17</w:t>
            </w:r>
            <w:r w:rsidR="008B43BC">
              <w:rPr>
                <w:noProof/>
                <w:webHidden/>
              </w:rPr>
              <w:fldChar w:fldCharType="end"/>
            </w:r>
          </w:hyperlink>
        </w:p>
        <w:p w14:paraId="5E871A9A" w14:textId="18DA335E"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89" w:history="1">
            <w:r w:rsidR="008B43BC" w:rsidRPr="00A620BF">
              <w:rPr>
                <w:rStyle w:val="Hyperlink"/>
                <w:rFonts w:eastAsiaTheme="majorEastAsia"/>
                <w:noProof/>
              </w:rPr>
              <w:t>2.18.</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Klachten</w:t>
            </w:r>
            <w:r w:rsidR="008B43BC">
              <w:rPr>
                <w:noProof/>
                <w:webHidden/>
              </w:rPr>
              <w:tab/>
            </w:r>
            <w:r w:rsidR="008B43BC">
              <w:rPr>
                <w:noProof/>
                <w:webHidden/>
              </w:rPr>
              <w:fldChar w:fldCharType="begin"/>
            </w:r>
            <w:r w:rsidR="008B43BC">
              <w:rPr>
                <w:noProof/>
                <w:webHidden/>
              </w:rPr>
              <w:instrText xml:space="preserve"> PAGEREF _Toc157586189 \h </w:instrText>
            </w:r>
            <w:r w:rsidR="008B43BC">
              <w:rPr>
                <w:noProof/>
                <w:webHidden/>
              </w:rPr>
            </w:r>
            <w:r w:rsidR="008B43BC">
              <w:rPr>
                <w:noProof/>
                <w:webHidden/>
              </w:rPr>
              <w:fldChar w:fldCharType="separate"/>
            </w:r>
            <w:r w:rsidR="008B43BC">
              <w:rPr>
                <w:noProof/>
                <w:webHidden/>
              </w:rPr>
              <w:t>17</w:t>
            </w:r>
            <w:r w:rsidR="008B43BC">
              <w:rPr>
                <w:noProof/>
                <w:webHidden/>
              </w:rPr>
              <w:fldChar w:fldCharType="end"/>
            </w:r>
          </w:hyperlink>
        </w:p>
        <w:p w14:paraId="00147644" w14:textId="2B62FCC6"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90" w:history="1">
            <w:r w:rsidR="008B43BC" w:rsidRPr="00A620BF">
              <w:rPr>
                <w:rStyle w:val="Hyperlink"/>
                <w:rFonts w:eastAsiaTheme="majorEastAsia"/>
                <w:noProof/>
              </w:rPr>
              <w:t>2.19.</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Overige aanbestedingsvoorwaarden</w:t>
            </w:r>
            <w:r w:rsidR="008B43BC">
              <w:rPr>
                <w:noProof/>
                <w:webHidden/>
              </w:rPr>
              <w:tab/>
            </w:r>
            <w:r w:rsidR="008B43BC">
              <w:rPr>
                <w:noProof/>
                <w:webHidden/>
              </w:rPr>
              <w:fldChar w:fldCharType="begin"/>
            </w:r>
            <w:r w:rsidR="008B43BC">
              <w:rPr>
                <w:noProof/>
                <w:webHidden/>
              </w:rPr>
              <w:instrText xml:space="preserve"> PAGEREF _Toc157586190 \h </w:instrText>
            </w:r>
            <w:r w:rsidR="008B43BC">
              <w:rPr>
                <w:noProof/>
                <w:webHidden/>
              </w:rPr>
            </w:r>
            <w:r w:rsidR="008B43BC">
              <w:rPr>
                <w:noProof/>
                <w:webHidden/>
              </w:rPr>
              <w:fldChar w:fldCharType="separate"/>
            </w:r>
            <w:r w:rsidR="008B43BC">
              <w:rPr>
                <w:noProof/>
                <w:webHidden/>
              </w:rPr>
              <w:t>17</w:t>
            </w:r>
            <w:r w:rsidR="008B43BC">
              <w:rPr>
                <w:noProof/>
                <w:webHidden/>
              </w:rPr>
              <w:fldChar w:fldCharType="end"/>
            </w:r>
          </w:hyperlink>
        </w:p>
        <w:p w14:paraId="2C09CCE5" w14:textId="3B107BFD" w:rsidR="008B43BC" w:rsidRDefault="00CE09D3">
          <w:pPr>
            <w:pStyle w:val="Inhopg1"/>
            <w:tabs>
              <w:tab w:val="left" w:pos="440"/>
              <w:tab w:val="right" w:leader="dot" w:pos="9060"/>
            </w:tabs>
            <w:rPr>
              <w:rFonts w:asciiTheme="minorHAnsi" w:eastAsiaTheme="minorEastAsia" w:hAnsiTheme="minorHAnsi" w:cstheme="minorBidi"/>
              <w:noProof/>
              <w:sz w:val="22"/>
              <w:szCs w:val="22"/>
              <w:lang w:eastAsia="nl-NL"/>
            </w:rPr>
          </w:pPr>
          <w:hyperlink w:anchor="_Toc157586191" w:history="1">
            <w:r w:rsidR="008B43BC" w:rsidRPr="00A620BF">
              <w:rPr>
                <w:rStyle w:val="Hyperlink"/>
                <w:rFonts w:eastAsiaTheme="majorEastAsia"/>
                <w:b/>
                <w:noProof/>
              </w:rPr>
              <w:t>3.</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Omschrijving opdracht</w:t>
            </w:r>
            <w:r w:rsidR="008B43BC">
              <w:rPr>
                <w:noProof/>
                <w:webHidden/>
              </w:rPr>
              <w:tab/>
            </w:r>
            <w:r w:rsidR="008B43BC">
              <w:rPr>
                <w:noProof/>
                <w:webHidden/>
              </w:rPr>
              <w:fldChar w:fldCharType="begin"/>
            </w:r>
            <w:r w:rsidR="008B43BC">
              <w:rPr>
                <w:noProof/>
                <w:webHidden/>
              </w:rPr>
              <w:instrText xml:space="preserve"> PAGEREF _Toc157586191 \h </w:instrText>
            </w:r>
            <w:r w:rsidR="008B43BC">
              <w:rPr>
                <w:noProof/>
                <w:webHidden/>
              </w:rPr>
            </w:r>
            <w:r w:rsidR="008B43BC">
              <w:rPr>
                <w:noProof/>
                <w:webHidden/>
              </w:rPr>
              <w:fldChar w:fldCharType="separate"/>
            </w:r>
            <w:r w:rsidR="008B43BC">
              <w:rPr>
                <w:noProof/>
                <w:webHidden/>
              </w:rPr>
              <w:t>18</w:t>
            </w:r>
            <w:r w:rsidR="008B43BC">
              <w:rPr>
                <w:noProof/>
                <w:webHidden/>
              </w:rPr>
              <w:fldChar w:fldCharType="end"/>
            </w:r>
          </w:hyperlink>
        </w:p>
        <w:p w14:paraId="0F063DE5" w14:textId="4CE6D52A"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92" w:history="1">
            <w:r w:rsidR="008B43BC" w:rsidRPr="00A620BF">
              <w:rPr>
                <w:rStyle w:val="Hyperlink"/>
                <w:rFonts w:eastAsiaTheme="majorEastAsia"/>
                <w:noProof/>
              </w:rPr>
              <w:t>3.1.</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Algemeen / Verwachte dienstverlening</w:t>
            </w:r>
            <w:r w:rsidR="008B43BC">
              <w:rPr>
                <w:noProof/>
                <w:webHidden/>
              </w:rPr>
              <w:tab/>
            </w:r>
            <w:r w:rsidR="008B43BC">
              <w:rPr>
                <w:noProof/>
                <w:webHidden/>
              </w:rPr>
              <w:fldChar w:fldCharType="begin"/>
            </w:r>
            <w:r w:rsidR="008B43BC">
              <w:rPr>
                <w:noProof/>
                <w:webHidden/>
              </w:rPr>
              <w:instrText xml:space="preserve"> PAGEREF _Toc157586192 \h </w:instrText>
            </w:r>
            <w:r w:rsidR="008B43BC">
              <w:rPr>
                <w:noProof/>
                <w:webHidden/>
              </w:rPr>
            </w:r>
            <w:r w:rsidR="008B43BC">
              <w:rPr>
                <w:noProof/>
                <w:webHidden/>
              </w:rPr>
              <w:fldChar w:fldCharType="separate"/>
            </w:r>
            <w:r w:rsidR="008B43BC">
              <w:rPr>
                <w:noProof/>
                <w:webHidden/>
              </w:rPr>
              <w:t>18</w:t>
            </w:r>
            <w:r w:rsidR="008B43BC">
              <w:rPr>
                <w:noProof/>
                <w:webHidden/>
              </w:rPr>
              <w:fldChar w:fldCharType="end"/>
            </w:r>
          </w:hyperlink>
        </w:p>
        <w:p w14:paraId="7D812CFD" w14:textId="231A9F8E"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93" w:history="1">
            <w:r w:rsidR="008B43BC" w:rsidRPr="00A620BF">
              <w:rPr>
                <w:rStyle w:val="Hyperlink"/>
                <w:rFonts w:eastAsiaTheme="majorEastAsia"/>
                <w:noProof/>
              </w:rPr>
              <w:t>3.2.</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Eisen ten aanzien van de opdracht</w:t>
            </w:r>
            <w:r w:rsidR="008B43BC">
              <w:rPr>
                <w:noProof/>
                <w:webHidden/>
              </w:rPr>
              <w:tab/>
            </w:r>
            <w:r w:rsidR="008B43BC">
              <w:rPr>
                <w:noProof/>
                <w:webHidden/>
              </w:rPr>
              <w:fldChar w:fldCharType="begin"/>
            </w:r>
            <w:r w:rsidR="008B43BC">
              <w:rPr>
                <w:noProof/>
                <w:webHidden/>
              </w:rPr>
              <w:instrText xml:space="preserve"> PAGEREF _Toc157586193 \h </w:instrText>
            </w:r>
            <w:r w:rsidR="008B43BC">
              <w:rPr>
                <w:noProof/>
                <w:webHidden/>
              </w:rPr>
            </w:r>
            <w:r w:rsidR="008B43BC">
              <w:rPr>
                <w:noProof/>
                <w:webHidden/>
              </w:rPr>
              <w:fldChar w:fldCharType="separate"/>
            </w:r>
            <w:r w:rsidR="008B43BC">
              <w:rPr>
                <w:noProof/>
                <w:webHidden/>
              </w:rPr>
              <w:t>18</w:t>
            </w:r>
            <w:r w:rsidR="008B43BC">
              <w:rPr>
                <w:noProof/>
                <w:webHidden/>
              </w:rPr>
              <w:fldChar w:fldCharType="end"/>
            </w:r>
          </w:hyperlink>
        </w:p>
        <w:p w14:paraId="5FA7EBF5" w14:textId="2BF4D155"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94" w:history="1">
            <w:r w:rsidR="008B43BC" w:rsidRPr="00A620BF">
              <w:rPr>
                <w:rStyle w:val="Hyperlink"/>
                <w:rFonts w:eastAsiaTheme="majorEastAsia"/>
                <w:noProof/>
              </w:rPr>
              <w:t>3.3.</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Vragen ten aanzien van de opdracht</w:t>
            </w:r>
            <w:r w:rsidR="008B43BC">
              <w:rPr>
                <w:noProof/>
                <w:webHidden/>
              </w:rPr>
              <w:tab/>
            </w:r>
            <w:r w:rsidR="008B43BC">
              <w:rPr>
                <w:noProof/>
                <w:webHidden/>
              </w:rPr>
              <w:fldChar w:fldCharType="begin"/>
            </w:r>
            <w:r w:rsidR="008B43BC">
              <w:rPr>
                <w:noProof/>
                <w:webHidden/>
              </w:rPr>
              <w:instrText xml:space="preserve"> PAGEREF _Toc157586194 \h </w:instrText>
            </w:r>
            <w:r w:rsidR="008B43BC">
              <w:rPr>
                <w:noProof/>
                <w:webHidden/>
              </w:rPr>
            </w:r>
            <w:r w:rsidR="008B43BC">
              <w:rPr>
                <w:noProof/>
                <w:webHidden/>
              </w:rPr>
              <w:fldChar w:fldCharType="separate"/>
            </w:r>
            <w:r w:rsidR="008B43BC">
              <w:rPr>
                <w:noProof/>
                <w:webHidden/>
              </w:rPr>
              <w:t>18</w:t>
            </w:r>
            <w:r w:rsidR="008B43BC">
              <w:rPr>
                <w:noProof/>
                <w:webHidden/>
              </w:rPr>
              <w:fldChar w:fldCharType="end"/>
            </w:r>
          </w:hyperlink>
        </w:p>
        <w:p w14:paraId="4813EE32" w14:textId="25020CDC"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95" w:history="1">
            <w:r w:rsidR="008B43BC" w:rsidRPr="00A620BF">
              <w:rPr>
                <w:rStyle w:val="Hyperlink"/>
                <w:rFonts w:eastAsiaTheme="majorEastAsia"/>
                <w:noProof/>
              </w:rPr>
              <w:t>3.4.</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Management informatie</w:t>
            </w:r>
            <w:r w:rsidR="008B43BC">
              <w:rPr>
                <w:noProof/>
                <w:webHidden/>
              </w:rPr>
              <w:tab/>
            </w:r>
            <w:r w:rsidR="008B43BC">
              <w:rPr>
                <w:noProof/>
                <w:webHidden/>
              </w:rPr>
              <w:fldChar w:fldCharType="begin"/>
            </w:r>
            <w:r w:rsidR="008B43BC">
              <w:rPr>
                <w:noProof/>
                <w:webHidden/>
              </w:rPr>
              <w:instrText xml:space="preserve"> PAGEREF _Toc157586195 \h </w:instrText>
            </w:r>
            <w:r w:rsidR="008B43BC">
              <w:rPr>
                <w:noProof/>
                <w:webHidden/>
              </w:rPr>
            </w:r>
            <w:r w:rsidR="008B43BC">
              <w:rPr>
                <w:noProof/>
                <w:webHidden/>
              </w:rPr>
              <w:fldChar w:fldCharType="separate"/>
            </w:r>
            <w:r w:rsidR="008B43BC">
              <w:rPr>
                <w:noProof/>
                <w:webHidden/>
              </w:rPr>
              <w:t>20</w:t>
            </w:r>
            <w:r w:rsidR="008B43BC">
              <w:rPr>
                <w:noProof/>
                <w:webHidden/>
              </w:rPr>
              <w:fldChar w:fldCharType="end"/>
            </w:r>
          </w:hyperlink>
        </w:p>
        <w:p w14:paraId="3FA5C5FC" w14:textId="672080DE" w:rsidR="008B43BC" w:rsidRDefault="00CE09D3">
          <w:pPr>
            <w:pStyle w:val="Inhopg1"/>
            <w:tabs>
              <w:tab w:val="left" w:pos="440"/>
              <w:tab w:val="right" w:leader="dot" w:pos="9060"/>
            </w:tabs>
            <w:rPr>
              <w:rFonts w:asciiTheme="minorHAnsi" w:eastAsiaTheme="minorEastAsia" w:hAnsiTheme="minorHAnsi" w:cstheme="minorBidi"/>
              <w:noProof/>
              <w:sz w:val="22"/>
              <w:szCs w:val="22"/>
              <w:lang w:eastAsia="nl-NL"/>
            </w:rPr>
          </w:pPr>
          <w:hyperlink w:anchor="_Toc157586196" w:history="1">
            <w:r w:rsidR="008B43BC" w:rsidRPr="00A620BF">
              <w:rPr>
                <w:rStyle w:val="Hyperlink"/>
                <w:rFonts w:eastAsiaTheme="majorEastAsia"/>
                <w:b/>
                <w:noProof/>
              </w:rPr>
              <w:t>4.</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Eisen ten aanzien van Inschrijver</w:t>
            </w:r>
            <w:r w:rsidR="008B43BC">
              <w:rPr>
                <w:noProof/>
                <w:webHidden/>
              </w:rPr>
              <w:tab/>
            </w:r>
            <w:r w:rsidR="008B43BC">
              <w:rPr>
                <w:noProof/>
                <w:webHidden/>
              </w:rPr>
              <w:fldChar w:fldCharType="begin"/>
            </w:r>
            <w:r w:rsidR="008B43BC">
              <w:rPr>
                <w:noProof/>
                <w:webHidden/>
              </w:rPr>
              <w:instrText xml:space="preserve"> PAGEREF _Toc157586196 \h </w:instrText>
            </w:r>
            <w:r w:rsidR="008B43BC">
              <w:rPr>
                <w:noProof/>
                <w:webHidden/>
              </w:rPr>
            </w:r>
            <w:r w:rsidR="008B43BC">
              <w:rPr>
                <w:noProof/>
                <w:webHidden/>
              </w:rPr>
              <w:fldChar w:fldCharType="separate"/>
            </w:r>
            <w:r w:rsidR="008B43BC">
              <w:rPr>
                <w:noProof/>
                <w:webHidden/>
              </w:rPr>
              <w:t>21</w:t>
            </w:r>
            <w:r w:rsidR="008B43BC">
              <w:rPr>
                <w:noProof/>
                <w:webHidden/>
              </w:rPr>
              <w:fldChar w:fldCharType="end"/>
            </w:r>
          </w:hyperlink>
        </w:p>
        <w:p w14:paraId="55A93BDF" w14:textId="67D5D5DB"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97" w:history="1">
            <w:r w:rsidR="008B43BC" w:rsidRPr="00A620BF">
              <w:rPr>
                <w:rStyle w:val="Hyperlink"/>
                <w:rFonts w:eastAsiaTheme="majorEastAsia"/>
                <w:noProof/>
              </w:rPr>
              <w:t>4.1.</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Eisen ten aanzien van Inschrijvers</w:t>
            </w:r>
            <w:r w:rsidR="008B43BC">
              <w:rPr>
                <w:noProof/>
                <w:webHidden/>
              </w:rPr>
              <w:tab/>
            </w:r>
            <w:r w:rsidR="008B43BC">
              <w:rPr>
                <w:noProof/>
                <w:webHidden/>
              </w:rPr>
              <w:fldChar w:fldCharType="begin"/>
            </w:r>
            <w:r w:rsidR="008B43BC">
              <w:rPr>
                <w:noProof/>
                <w:webHidden/>
              </w:rPr>
              <w:instrText xml:space="preserve"> PAGEREF _Toc157586197 \h </w:instrText>
            </w:r>
            <w:r w:rsidR="008B43BC">
              <w:rPr>
                <w:noProof/>
                <w:webHidden/>
              </w:rPr>
            </w:r>
            <w:r w:rsidR="008B43BC">
              <w:rPr>
                <w:noProof/>
                <w:webHidden/>
              </w:rPr>
              <w:fldChar w:fldCharType="separate"/>
            </w:r>
            <w:r w:rsidR="008B43BC">
              <w:rPr>
                <w:noProof/>
                <w:webHidden/>
              </w:rPr>
              <w:t>21</w:t>
            </w:r>
            <w:r w:rsidR="008B43BC">
              <w:rPr>
                <w:noProof/>
                <w:webHidden/>
              </w:rPr>
              <w:fldChar w:fldCharType="end"/>
            </w:r>
          </w:hyperlink>
        </w:p>
        <w:p w14:paraId="586AC65B" w14:textId="1AD2B20B"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198" w:history="1">
            <w:r w:rsidR="008B43BC" w:rsidRPr="00A620BF">
              <w:rPr>
                <w:rStyle w:val="Hyperlink"/>
                <w:rFonts w:eastAsiaTheme="majorEastAsia"/>
                <w:noProof/>
              </w:rPr>
              <w:t>4.2.</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Uitsluitingsgronden</w:t>
            </w:r>
            <w:r w:rsidR="008B43BC">
              <w:rPr>
                <w:noProof/>
                <w:webHidden/>
              </w:rPr>
              <w:tab/>
            </w:r>
            <w:r w:rsidR="008B43BC">
              <w:rPr>
                <w:noProof/>
                <w:webHidden/>
              </w:rPr>
              <w:fldChar w:fldCharType="begin"/>
            </w:r>
            <w:r w:rsidR="008B43BC">
              <w:rPr>
                <w:noProof/>
                <w:webHidden/>
              </w:rPr>
              <w:instrText xml:space="preserve"> PAGEREF _Toc157586198 \h </w:instrText>
            </w:r>
            <w:r w:rsidR="008B43BC">
              <w:rPr>
                <w:noProof/>
                <w:webHidden/>
              </w:rPr>
            </w:r>
            <w:r w:rsidR="008B43BC">
              <w:rPr>
                <w:noProof/>
                <w:webHidden/>
              </w:rPr>
              <w:fldChar w:fldCharType="separate"/>
            </w:r>
            <w:r w:rsidR="008B43BC">
              <w:rPr>
                <w:noProof/>
                <w:webHidden/>
              </w:rPr>
              <w:t>21</w:t>
            </w:r>
            <w:r w:rsidR="008B43BC">
              <w:rPr>
                <w:noProof/>
                <w:webHidden/>
              </w:rPr>
              <w:fldChar w:fldCharType="end"/>
            </w:r>
          </w:hyperlink>
        </w:p>
        <w:p w14:paraId="134883ED" w14:textId="62673D73" w:rsidR="008B43BC" w:rsidRDefault="00CE09D3">
          <w:pPr>
            <w:pStyle w:val="Inhopg2"/>
            <w:tabs>
              <w:tab w:val="left" w:pos="1100"/>
              <w:tab w:val="right" w:leader="dot" w:pos="9060"/>
            </w:tabs>
            <w:rPr>
              <w:rFonts w:asciiTheme="minorHAnsi" w:eastAsiaTheme="minorEastAsia" w:hAnsiTheme="minorHAnsi" w:cstheme="minorBidi"/>
              <w:noProof/>
              <w:sz w:val="22"/>
              <w:szCs w:val="22"/>
              <w:lang w:eastAsia="nl-NL"/>
            </w:rPr>
          </w:pPr>
          <w:hyperlink w:anchor="_Toc157586199" w:history="1">
            <w:r w:rsidR="008B43BC" w:rsidRPr="00A620BF">
              <w:rPr>
                <w:rStyle w:val="Hyperlink"/>
                <w:rFonts w:eastAsiaTheme="majorEastAsia"/>
                <w:noProof/>
              </w:rPr>
              <w:t>4.2.1.</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Bewijsstukken:</w:t>
            </w:r>
            <w:r w:rsidR="008B43BC">
              <w:rPr>
                <w:noProof/>
                <w:webHidden/>
              </w:rPr>
              <w:tab/>
            </w:r>
            <w:r w:rsidR="008B43BC">
              <w:rPr>
                <w:noProof/>
                <w:webHidden/>
              </w:rPr>
              <w:fldChar w:fldCharType="begin"/>
            </w:r>
            <w:r w:rsidR="008B43BC">
              <w:rPr>
                <w:noProof/>
                <w:webHidden/>
              </w:rPr>
              <w:instrText xml:space="preserve"> PAGEREF _Toc157586199 \h </w:instrText>
            </w:r>
            <w:r w:rsidR="008B43BC">
              <w:rPr>
                <w:noProof/>
                <w:webHidden/>
              </w:rPr>
            </w:r>
            <w:r w:rsidR="008B43BC">
              <w:rPr>
                <w:noProof/>
                <w:webHidden/>
              </w:rPr>
              <w:fldChar w:fldCharType="separate"/>
            </w:r>
            <w:r w:rsidR="008B43BC">
              <w:rPr>
                <w:noProof/>
                <w:webHidden/>
              </w:rPr>
              <w:t>21</w:t>
            </w:r>
            <w:r w:rsidR="008B43BC">
              <w:rPr>
                <w:noProof/>
                <w:webHidden/>
              </w:rPr>
              <w:fldChar w:fldCharType="end"/>
            </w:r>
          </w:hyperlink>
        </w:p>
        <w:p w14:paraId="5FF9E008" w14:textId="39EEB741"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200" w:history="1">
            <w:r w:rsidR="008B43BC" w:rsidRPr="00A620BF">
              <w:rPr>
                <w:rStyle w:val="Hyperlink"/>
                <w:rFonts w:eastAsiaTheme="majorEastAsia"/>
                <w:noProof/>
              </w:rPr>
              <w:t>4.3.</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Geschiktheidseisen</w:t>
            </w:r>
            <w:r w:rsidR="008B43BC">
              <w:rPr>
                <w:noProof/>
                <w:webHidden/>
              </w:rPr>
              <w:tab/>
            </w:r>
            <w:r w:rsidR="008B43BC">
              <w:rPr>
                <w:noProof/>
                <w:webHidden/>
              </w:rPr>
              <w:fldChar w:fldCharType="begin"/>
            </w:r>
            <w:r w:rsidR="008B43BC">
              <w:rPr>
                <w:noProof/>
                <w:webHidden/>
              </w:rPr>
              <w:instrText xml:space="preserve"> PAGEREF _Toc157586200 \h </w:instrText>
            </w:r>
            <w:r w:rsidR="008B43BC">
              <w:rPr>
                <w:noProof/>
                <w:webHidden/>
              </w:rPr>
            </w:r>
            <w:r w:rsidR="008B43BC">
              <w:rPr>
                <w:noProof/>
                <w:webHidden/>
              </w:rPr>
              <w:fldChar w:fldCharType="separate"/>
            </w:r>
            <w:r w:rsidR="008B43BC">
              <w:rPr>
                <w:noProof/>
                <w:webHidden/>
              </w:rPr>
              <w:t>22</w:t>
            </w:r>
            <w:r w:rsidR="008B43BC">
              <w:rPr>
                <w:noProof/>
                <w:webHidden/>
              </w:rPr>
              <w:fldChar w:fldCharType="end"/>
            </w:r>
          </w:hyperlink>
        </w:p>
        <w:p w14:paraId="101470F2" w14:textId="6F3CB0AE" w:rsidR="008B43BC" w:rsidRDefault="00CE09D3">
          <w:pPr>
            <w:pStyle w:val="Inhopg3"/>
            <w:tabs>
              <w:tab w:val="left" w:pos="1320"/>
              <w:tab w:val="right" w:leader="dot" w:pos="9060"/>
            </w:tabs>
            <w:rPr>
              <w:rFonts w:asciiTheme="minorHAnsi" w:eastAsiaTheme="minorEastAsia" w:hAnsiTheme="minorHAnsi" w:cstheme="minorBidi"/>
              <w:noProof/>
              <w:sz w:val="22"/>
              <w:szCs w:val="22"/>
              <w:lang w:eastAsia="nl-NL"/>
            </w:rPr>
          </w:pPr>
          <w:hyperlink w:anchor="_Toc157586201" w:history="1">
            <w:r w:rsidR="008B43BC" w:rsidRPr="00A620BF">
              <w:rPr>
                <w:rStyle w:val="Hyperlink"/>
                <w:rFonts w:eastAsiaTheme="majorEastAsia"/>
                <w:noProof/>
              </w:rPr>
              <w:t>4.3.1.</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Geschiktheidseisen met betrekking tot financiële en economische draagkracht</w:t>
            </w:r>
            <w:r w:rsidR="008B43BC">
              <w:rPr>
                <w:noProof/>
                <w:webHidden/>
              </w:rPr>
              <w:tab/>
            </w:r>
            <w:r w:rsidR="008B43BC">
              <w:rPr>
                <w:noProof/>
                <w:webHidden/>
              </w:rPr>
              <w:fldChar w:fldCharType="begin"/>
            </w:r>
            <w:r w:rsidR="008B43BC">
              <w:rPr>
                <w:noProof/>
                <w:webHidden/>
              </w:rPr>
              <w:instrText xml:space="preserve"> PAGEREF _Toc157586201 \h </w:instrText>
            </w:r>
            <w:r w:rsidR="008B43BC">
              <w:rPr>
                <w:noProof/>
                <w:webHidden/>
              </w:rPr>
            </w:r>
            <w:r w:rsidR="008B43BC">
              <w:rPr>
                <w:noProof/>
                <w:webHidden/>
              </w:rPr>
              <w:fldChar w:fldCharType="separate"/>
            </w:r>
            <w:r w:rsidR="008B43BC">
              <w:rPr>
                <w:noProof/>
                <w:webHidden/>
              </w:rPr>
              <w:t>22</w:t>
            </w:r>
            <w:r w:rsidR="008B43BC">
              <w:rPr>
                <w:noProof/>
                <w:webHidden/>
              </w:rPr>
              <w:fldChar w:fldCharType="end"/>
            </w:r>
          </w:hyperlink>
        </w:p>
        <w:p w14:paraId="7B3DA5D0" w14:textId="69793EA0" w:rsidR="008B43BC" w:rsidRDefault="00CE09D3">
          <w:pPr>
            <w:pStyle w:val="Inhopg3"/>
            <w:tabs>
              <w:tab w:val="left" w:pos="1320"/>
              <w:tab w:val="right" w:leader="dot" w:pos="9060"/>
            </w:tabs>
            <w:rPr>
              <w:rFonts w:asciiTheme="minorHAnsi" w:eastAsiaTheme="minorEastAsia" w:hAnsiTheme="minorHAnsi" w:cstheme="minorBidi"/>
              <w:noProof/>
              <w:sz w:val="22"/>
              <w:szCs w:val="22"/>
              <w:lang w:eastAsia="nl-NL"/>
            </w:rPr>
          </w:pPr>
          <w:hyperlink w:anchor="_Toc157586202" w:history="1">
            <w:r w:rsidR="008B43BC" w:rsidRPr="00A620BF">
              <w:rPr>
                <w:rStyle w:val="Hyperlink"/>
                <w:rFonts w:eastAsiaTheme="majorEastAsia"/>
                <w:noProof/>
              </w:rPr>
              <w:t>4.3.2.</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Vereiste competenties bij de aan te besteden opdracht</w:t>
            </w:r>
            <w:r w:rsidR="008B43BC">
              <w:rPr>
                <w:noProof/>
                <w:webHidden/>
              </w:rPr>
              <w:tab/>
            </w:r>
            <w:r w:rsidR="008B43BC">
              <w:rPr>
                <w:noProof/>
                <w:webHidden/>
              </w:rPr>
              <w:fldChar w:fldCharType="begin"/>
            </w:r>
            <w:r w:rsidR="008B43BC">
              <w:rPr>
                <w:noProof/>
                <w:webHidden/>
              </w:rPr>
              <w:instrText xml:space="preserve"> PAGEREF _Toc157586202 \h </w:instrText>
            </w:r>
            <w:r w:rsidR="008B43BC">
              <w:rPr>
                <w:noProof/>
                <w:webHidden/>
              </w:rPr>
            </w:r>
            <w:r w:rsidR="008B43BC">
              <w:rPr>
                <w:noProof/>
                <w:webHidden/>
              </w:rPr>
              <w:fldChar w:fldCharType="separate"/>
            </w:r>
            <w:r w:rsidR="008B43BC">
              <w:rPr>
                <w:noProof/>
                <w:webHidden/>
              </w:rPr>
              <w:t>22</w:t>
            </w:r>
            <w:r w:rsidR="008B43BC">
              <w:rPr>
                <w:noProof/>
                <w:webHidden/>
              </w:rPr>
              <w:fldChar w:fldCharType="end"/>
            </w:r>
          </w:hyperlink>
        </w:p>
        <w:p w14:paraId="070F1BB8" w14:textId="09891806" w:rsidR="008B43BC" w:rsidRDefault="00CE09D3">
          <w:pPr>
            <w:pStyle w:val="Inhopg1"/>
            <w:tabs>
              <w:tab w:val="left" w:pos="440"/>
              <w:tab w:val="right" w:leader="dot" w:pos="9060"/>
            </w:tabs>
            <w:rPr>
              <w:rFonts w:asciiTheme="minorHAnsi" w:eastAsiaTheme="minorEastAsia" w:hAnsiTheme="minorHAnsi" w:cstheme="minorBidi"/>
              <w:noProof/>
              <w:sz w:val="22"/>
              <w:szCs w:val="22"/>
              <w:lang w:eastAsia="nl-NL"/>
            </w:rPr>
          </w:pPr>
          <w:hyperlink w:anchor="_Toc157586203" w:history="1">
            <w:r w:rsidR="008B43BC" w:rsidRPr="00A620BF">
              <w:rPr>
                <w:rStyle w:val="Hyperlink"/>
                <w:rFonts w:eastAsiaTheme="majorEastAsia"/>
                <w:b/>
                <w:noProof/>
              </w:rPr>
              <w:t>5.</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Beoordeling van Inschrijvingen</w:t>
            </w:r>
            <w:r w:rsidR="008B43BC">
              <w:rPr>
                <w:noProof/>
                <w:webHidden/>
              </w:rPr>
              <w:tab/>
            </w:r>
            <w:r w:rsidR="008B43BC">
              <w:rPr>
                <w:noProof/>
                <w:webHidden/>
              </w:rPr>
              <w:fldChar w:fldCharType="begin"/>
            </w:r>
            <w:r w:rsidR="008B43BC">
              <w:rPr>
                <w:noProof/>
                <w:webHidden/>
              </w:rPr>
              <w:instrText xml:space="preserve"> PAGEREF _Toc157586203 \h </w:instrText>
            </w:r>
            <w:r w:rsidR="008B43BC">
              <w:rPr>
                <w:noProof/>
                <w:webHidden/>
              </w:rPr>
            </w:r>
            <w:r w:rsidR="008B43BC">
              <w:rPr>
                <w:noProof/>
                <w:webHidden/>
              </w:rPr>
              <w:fldChar w:fldCharType="separate"/>
            </w:r>
            <w:r w:rsidR="008B43BC">
              <w:rPr>
                <w:noProof/>
                <w:webHidden/>
              </w:rPr>
              <w:t>23</w:t>
            </w:r>
            <w:r w:rsidR="008B43BC">
              <w:rPr>
                <w:noProof/>
                <w:webHidden/>
              </w:rPr>
              <w:fldChar w:fldCharType="end"/>
            </w:r>
          </w:hyperlink>
        </w:p>
        <w:p w14:paraId="69A71EC2" w14:textId="5C04D583"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204" w:history="1">
            <w:r w:rsidR="008B43BC" w:rsidRPr="00A620BF">
              <w:rPr>
                <w:rStyle w:val="Hyperlink"/>
                <w:rFonts w:eastAsiaTheme="majorEastAsia"/>
                <w:noProof/>
              </w:rPr>
              <w:t>5.1.</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Toetsing aan vormvereisten en compleetheid vereiste stukken</w:t>
            </w:r>
            <w:r w:rsidR="008B43BC">
              <w:rPr>
                <w:noProof/>
                <w:webHidden/>
              </w:rPr>
              <w:tab/>
            </w:r>
            <w:r w:rsidR="008B43BC">
              <w:rPr>
                <w:noProof/>
                <w:webHidden/>
              </w:rPr>
              <w:fldChar w:fldCharType="begin"/>
            </w:r>
            <w:r w:rsidR="008B43BC">
              <w:rPr>
                <w:noProof/>
                <w:webHidden/>
              </w:rPr>
              <w:instrText xml:space="preserve"> PAGEREF _Toc157586204 \h </w:instrText>
            </w:r>
            <w:r w:rsidR="008B43BC">
              <w:rPr>
                <w:noProof/>
                <w:webHidden/>
              </w:rPr>
            </w:r>
            <w:r w:rsidR="008B43BC">
              <w:rPr>
                <w:noProof/>
                <w:webHidden/>
              </w:rPr>
              <w:fldChar w:fldCharType="separate"/>
            </w:r>
            <w:r w:rsidR="008B43BC">
              <w:rPr>
                <w:noProof/>
                <w:webHidden/>
              </w:rPr>
              <w:t>23</w:t>
            </w:r>
            <w:r w:rsidR="008B43BC">
              <w:rPr>
                <w:noProof/>
                <w:webHidden/>
              </w:rPr>
              <w:fldChar w:fldCharType="end"/>
            </w:r>
          </w:hyperlink>
        </w:p>
        <w:p w14:paraId="4B53EC2A" w14:textId="5F5AD008"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205" w:history="1">
            <w:r w:rsidR="008B43BC" w:rsidRPr="00A620BF">
              <w:rPr>
                <w:rStyle w:val="Hyperlink"/>
                <w:rFonts w:eastAsiaTheme="majorEastAsia"/>
                <w:noProof/>
              </w:rPr>
              <w:t>5.2.</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Voldoen aan de eisen ten aanzien van Opdracht en Inschrijver</w:t>
            </w:r>
            <w:r w:rsidR="008B43BC">
              <w:rPr>
                <w:noProof/>
                <w:webHidden/>
              </w:rPr>
              <w:tab/>
            </w:r>
            <w:r w:rsidR="008B43BC">
              <w:rPr>
                <w:noProof/>
                <w:webHidden/>
              </w:rPr>
              <w:fldChar w:fldCharType="begin"/>
            </w:r>
            <w:r w:rsidR="008B43BC">
              <w:rPr>
                <w:noProof/>
                <w:webHidden/>
              </w:rPr>
              <w:instrText xml:space="preserve"> PAGEREF _Toc157586205 \h </w:instrText>
            </w:r>
            <w:r w:rsidR="008B43BC">
              <w:rPr>
                <w:noProof/>
                <w:webHidden/>
              </w:rPr>
            </w:r>
            <w:r w:rsidR="008B43BC">
              <w:rPr>
                <w:noProof/>
                <w:webHidden/>
              </w:rPr>
              <w:fldChar w:fldCharType="separate"/>
            </w:r>
            <w:r w:rsidR="008B43BC">
              <w:rPr>
                <w:noProof/>
                <w:webHidden/>
              </w:rPr>
              <w:t>23</w:t>
            </w:r>
            <w:r w:rsidR="008B43BC">
              <w:rPr>
                <w:noProof/>
                <w:webHidden/>
              </w:rPr>
              <w:fldChar w:fldCharType="end"/>
            </w:r>
          </w:hyperlink>
        </w:p>
        <w:p w14:paraId="6D97F27A" w14:textId="3EA8599A"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206" w:history="1">
            <w:r w:rsidR="008B43BC" w:rsidRPr="00A620BF">
              <w:rPr>
                <w:rStyle w:val="Hyperlink"/>
                <w:rFonts w:eastAsiaTheme="majorEastAsia"/>
                <w:noProof/>
              </w:rPr>
              <w:t>5.3.</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Gunningscriteria</w:t>
            </w:r>
            <w:r w:rsidR="008B43BC">
              <w:rPr>
                <w:noProof/>
                <w:webHidden/>
              </w:rPr>
              <w:tab/>
            </w:r>
            <w:r w:rsidR="008B43BC">
              <w:rPr>
                <w:noProof/>
                <w:webHidden/>
              </w:rPr>
              <w:fldChar w:fldCharType="begin"/>
            </w:r>
            <w:r w:rsidR="008B43BC">
              <w:rPr>
                <w:noProof/>
                <w:webHidden/>
              </w:rPr>
              <w:instrText xml:space="preserve"> PAGEREF _Toc157586206 \h </w:instrText>
            </w:r>
            <w:r w:rsidR="008B43BC">
              <w:rPr>
                <w:noProof/>
                <w:webHidden/>
              </w:rPr>
            </w:r>
            <w:r w:rsidR="008B43BC">
              <w:rPr>
                <w:noProof/>
                <w:webHidden/>
              </w:rPr>
              <w:fldChar w:fldCharType="separate"/>
            </w:r>
            <w:r w:rsidR="008B43BC">
              <w:rPr>
                <w:noProof/>
                <w:webHidden/>
              </w:rPr>
              <w:t>23</w:t>
            </w:r>
            <w:r w:rsidR="008B43BC">
              <w:rPr>
                <w:noProof/>
                <w:webHidden/>
              </w:rPr>
              <w:fldChar w:fldCharType="end"/>
            </w:r>
          </w:hyperlink>
        </w:p>
        <w:p w14:paraId="793E2FBF" w14:textId="14D4E4E7" w:rsidR="008B43BC" w:rsidRDefault="00CE09D3">
          <w:pPr>
            <w:pStyle w:val="Inhopg3"/>
            <w:tabs>
              <w:tab w:val="left" w:pos="1320"/>
              <w:tab w:val="right" w:leader="dot" w:pos="9060"/>
            </w:tabs>
            <w:rPr>
              <w:rFonts w:asciiTheme="minorHAnsi" w:eastAsiaTheme="minorEastAsia" w:hAnsiTheme="minorHAnsi" w:cstheme="minorBidi"/>
              <w:noProof/>
              <w:sz w:val="22"/>
              <w:szCs w:val="22"/>
              <w:lang w:eastAsia="nl-NL"/>
            </w:rPr>
          </w:pPr>
          <w:hyperlink w:anchor="_Toc157586207" w:history="1">
            <w:r w:rsidR="008B43BC" w:rsidRPr="00A620BF">
              <w:rPr>
                <w:rStyle w:val="Hyperlink"/>
                <w:rFonts w:eastAsiaTheme="majorEastAsia"/>
                <w:noProof/>
              </w:rPr>
              <w:t>5.3.1.</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Kwaliteit</w:t>
            </w:r>
            <w:r w:rsidR="008B43BC">
              <w:rPr>
                <w:noProof/>
                <w:webHidden/>
              </w:rPr>
              <w:tab/>
            </w:r>
            <w:r w:rsidR="008B43BC">
              <w:rPr>
                <w:noProof/>
                <w:webHidden/>
              </w:rPr>
              <w:fldChar w:fldCharType="begin"/>
            </w:r>
            <w:r w:rsidR="008B43BC">
              <w:rPr>
                <w:noProof/>
                <w:webHidden/>
              </w:rPr>
              <w:instrText xml:space="preserve"> PAGEREF _Toc157586207 \h </w:instrText>
            </w:r>
            <w:r w:rsidR="008B43BC">
              <w:rPr>
                <w:noProof/>
                <w:webHidden/>
              </w:rPr>
            </w:r>
            <w:r w:rsidR="008B43BC">
              <w:rPr>
                <w:noProof/>
                <w:webHidden/>
              </w:rPr>
              <w:fldChar w:fldCharType="separate"/>
            </w:r>
            <w:r w:rsidR="008B43BC">
              <w:rPr>
                <w:noProof/>
                <w:webHidden/>
              </w:rPr>
              <w:t>23</w:t>
            </w:r>
            <w:r w:rsidR="008B43BC">
              <w:rPr>
                <w:noProof/>
                <w:webHidden/>
              </w:rPr>
              <w:fldChar w:fldCharType="end"/>
            </w:r>
          </w:hyperlink>
        </w:p>
        <w:p w14:paraId="61BAB549" w14:textId="27B774EC" w:rsidR="008B43BC" w:rsidRDefault="00CE09D3">
          <w:pPr>
            <w:pStyle w:val="Inhopg4"/>
            <w:tabs>
              <w:tab w:val="left" w:pos="1540"/>
              <w:tab w:val="right" w:leader="dot" w:pos="9060"/>
            </w:tabs>
            <w:rPr>
              <w:rFonts w:asciiTheme="minorHAnsi" w:eastAsiaTheme="minorEastAsia" w:hAnsiTheme="minorHAnsi" w:cstheme="minorBidi"/>
              <w:noProof/>
              <w:sz w:val="22"/>
              <w:szCs w:val="22"/>
              <w:lang w:eastAsia="nl-NL"/>
            </w:rPr>
          </w:pPr>
          <w:hyperlink w:anchor="_Toc157586208" w:history="1">
            <w:r w:rsidR="008B43BC" w:rsidRPr="00A620BF">
              <w:rPr>
                <w:rStyle w:val="Hyperlink"/>
                <w:rFonts w:eastAsiaTheme="majorEastAsia"/>
                <w:noProof/>
              </w:rPr>
              <w:t>5.3.1.1.</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Open vragen</w:t>
            </w:r>
            <w:r w:rsidR="008B43BC">
              <w:rPr>
                <w:noProof/>
                <w:webHidden/>
              </w:rPr>
              <w:tab/>
            </w:r>
            <w:r w:rsidR="008B43BC">
              <w:rPr>
                <w:noProof/>
                <w:webHidden/>
              </w:rPr>
              <w:fldChar w:fldCharType="begin"/>
            </w:r>
            <w:r w:rsidR="008B43BC">
              <w:rPr>
                <w:noProof/>
                <w:webHidden/>
              </w:rPr>
              <w:instrText xml:space="preserve"> PAGEREF _Toc157586208 \h </w:instrText>
            </w:r>
            <w:r w:rsidR="008B43BC">
              <w:rPr>
                <w:noProof/>
                <w:webHidden/>
              </w:rPr>
            </w:r>
            <w:r w:rsidR="008B43BC">
              <w:rPr>
                <w:noProof/>
                <w:webHidden/>
              </w:rPr>
              <w:fldChar w:fldCharType="separate"/>
            </w:r>
            <w:r w:rsidR="008B43BC">
              <w:rPr>
                <w:noProof/>
                <w:webHidden/>
              </w:rPr>
              <w:t>23</w:t>
            </w:r>
            <w:r w:rsidR="008B43BC">
              <w:rPr>
                <w:noProof/>
                <w:webHidden/>
              </w:rPr>
              <w:fldChar w:fldCharType="end"/>
            </w:r>
          </w:hyperlink>
        </w:p>
        <w:p w14:paraId="52C997F2" w14:textId="5D7CB05B" w:rsidR="008B43BC" w:rsidRDefault="00CE09D3">
          <w:pPr>
            <w:pStyle w:val="Inhopg3"/>
            <w:tabs>
              <w:tab w:val="left" w:pos="1320"/>
              <w:tab w:val="right" w:leader="dot" w:pos="9060"/>
            </w:tabs>
            <w:rPr>
              <w:rFonts w:asciiTheme="minorHAnsi" w:eastAsiaTheme="minorEastAsia" w:hAnsiTheme="minorHAnsi" w:cstheme="minorBidi"/>
              <w:noProof/>
              <w:sz w:val="22"/>
              <w:szCs w:val="22"/>
              <w:lang w:eastAsia="nl-NL"/>
            </w:rPr>
          </w:pPr>
          <w:hyperlink w:anchor="_Toc157586209" w:history="1">
            <w:r w:rsidR="008B43BC" w:rsidRPr="00A620BF">
              <w:rPr>
                <w:rStyle w:val="Hyperlink"/>
                <w:rFonts w:eastAsiaTheme="majorEastAsia"/>
                <w:noProof/>
              </w:rPr>
              <w:t>5.3.2.</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Beoordelingskader open vragen:</w:t>
            </w:r>
            <w:r w:rsidR="008B43BC">
              <w:rPr>
                <w:noProof/>
                <w:webHidden/>
              </w:rPr>
              <w:tab/>
            </w:r>
            <w:r w:rsidR="008B43BC">
              <w:rPr>
                <w:noProof/>
                <w:webHidden/>
              </w:rPr>
              <w:fldChar w:fldCharType="begin"/>
            </w:r>
            <w:r w:rsidR="008B43BC">
              <w:rPr>
                <w:noProof/>
                <w:webHidden/>
              </w:rPr>
              <w:instrText xml:space="preserve"> PAGEREF _Toc157586209 \h </w:instrText>
            </w:r>
            <w:r w:rsidR="008B43BC">
              <w:rPr>
                <w:noProof/>
                <w:webHidden/>
              </w:rPr>
            </w:r>
            <w:r w:rsidR="008B43BC">
              <w:rPr>
                <w:noProof/>
                <w:webHidden/>
              </w:rPr>
              <w:fldChar w:fldCharType="separate"/>
            </w:r>
            <w:r w:rsidR="008B43BC">
              <w:rPr>
                <w:noProof/>
                <w:webHidden/>
              </w:rPr>
              <w:t>23</w:t>
            </w:r>
            <w:r w:rsidR="008B43BC">
              <w:rPr>
                <w:noProof/>
                <w:webHidden/>
              </w:rPr>
              <w:fldChar w:fldCharType="end"/>
            </w:r>
          </w:hyperlink>
        </w:p>
        <w:p w14:paraId="1AD7045F" w14:textId="70E99C13" w:rsidR="008B43BC" w:rsidRDefault="00CE09D3">
          <w:pPr>
            <w:pStyle w:val="Inhopg3"/>
            <w:tabs>
              <w:tab w:val="left" w:pos="1320"/>
              <w:tab w:val="right" w:leader="dot" w:pos="9060"/>
            </w:tabs>
            <w:rPr>
              <w:rFonts w:asciiTheme="minorHAnsi" w:eastAsiaTheme="minorEastAsia" w:hAnsiTheme="minorHAnsi" w:cstheme="minorBidi"/>
              <w:noProof/>
              <w:sz w:val="22"/>
              <w:szCs w:val="22"/>
              <w:lang w:eastAsia="nl-NL"/>
            </w:rPr>
          </w:pPr>
          <w:hyperlink w:anchor="_Toc157586210" w:history="1">
            <w:r w:rsidR="008B43BC" w:rsidRPr="00A620BF">
              <w:rPr>
                <w:rStyle w:val="Hyperlink"/>
                <w:rFonts w:eastAsiaTheme="majorEastAsia"/>
                <w:noProof/>
              </w:rPr>
              <w:t>5.3.3.</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Prijs</w:t>
            </w:r>
            <w:r w:rsidR="008B43BC">
              <w:rPr>
                <w:noProof/>
                <w:webHidden/>
              </w:rPr>
              <w:tab/>
            </w:r>
            <w:r w:rsidR="008B43BC">
              <w:rPr>
                <w:noProof/>
                <w:webHidden/>
              </w:rPr>
              <w:fldChar w:fldCharType="begin"/>
            </w:r>
            <w:r w:rsidR="008B43BC">
              <w:rPr>
                <w:noProof/>
                <w:webHidden/>
              </w:rPr>
              <w:instrText xml:space="preserve"> PAGEREF _Toc157586210 \h </w:instrText>
            </w:r>
            <w:r w:rsidR="008B43BC">
              <w:rPr>
                <w:noProof/>
                <w:webHidden/>
              </w:rPr>
            </w:r>
            <w:r w:rsidR="008B43BC">
              <w:rPr>
                <w:noProof/>
                <w:webHidden/>
              </w:rPr>
              <w:fldChar w:fldCharType="separate"/>
            </w:r>
            <w:r w:rsidR="008B43BC">
              <w:rPr>
                <w:noProof/>
                <w:webHidden/>
              </w:rPr>
              <w:t>24</w:t>
            </w:r>
            <w:r w:rsidR="008B43BC">
              <w:rPr>
                <w:noProof/>
                <w:webHidden/>
              </w:rPr>
              <w:fldChar w:fldCharType="end"/>
            </w:r>
          </w:hyperlink>
        </w:p>
        <w:p w14:paraId="45CF61BD" w14:textId="68BB5293" w:rsidR="008B43BC" w:rsidRDefault="00CE09D3">
          <w:pPr>
            <w:pStyle w:val="Inhopg4"/>
            <w:tabs>
              <w:tab w:val="left" w:pos="1540"/>
              <w:tab w:val="right" w:leader="dot" w:pos="9060"/>
            </w:tabs>
            <w:rPr>
              <w:rFonts w:asciiTheme="minorHAnsi" w:eastAsiaTheme="minorEastAsia" w:hAnsiTheme="minorHAnsi" w:cstheme="minorBidi"/>
              <w:noProof/>
              <w:sz w:val="22"/>
              <w:szCs w:val="22"/>
              <w:lang w:eastAsia="nl-NL"/>
            </w:rPr>
          </w:pPr>
          <w:hyperlink w:anchor="_Toc157586211" w:history="1">
            <w:r w:rsidR="008B43BC" w:rsidRPr="00A620BF">
              <w:rPr>
                <w:rStyle w:val="Hyperlink"/>
                <w:rFonts w:eastAsiaTheme="majorEastAsia"/>
                <w:noProof/>
              </w:rPr>
              <w:t>5.3.3.1.</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Verbod op Manipulatief inschrijven</w:t>
            </w:r>
            <w:r w:rsidR="008B43BC">
              <w:rPr>
                <w:noProof/>
                <w:webHidden/>
              </w:rPr>
              <w:tab/>
            </w:r>
            <w:r w:rsidR="008B43BC">
              <w:rPr>
                <w:noProof/>
                <w:webHidden/>
              </w:rPr>
              <w:fldChar w:fldCharType="begin"/>
            </w:r>
            <w:r w:rsidR="008B43BC">
              <w:rPr>
                <w:noProof/>
                <w:webHidden/>
              </w:rPr>
              <w:instrText xml:space="preserve"> PAGEREF _Toc157586211 \h </w:instrText>
            </w:r>
            <w:r w:rsidR="008B43BC">
              <w:rPr>
                <w:noProof/>
                <w:webHidden/>
              </w:rPr>
            </w:r>
            <w:r w:rsidR="008B43BC">
              <w:rPr>
                <w:noProof/>
                <w:webHidden/>
              </w:rPr>
              <w:fldChar w:fldCharType="separate"/>
            </w:r>
            <w:r w:rsidR="008B43BC">
              <w:rPr>
                <w:noProof/>
                <w:webHidden/>
              </w:rPr>
              <w:t>25</w:t>
            </w:r>
            <w:r w:rsidR="008B43BC">
              <w:rPr>
                <w:noProof/>
                <w:webHidden/>
              </w:rPr>
              <w:fldChar w:fldCharType="end"/>
            </w:r>
          </w:hyperlink>
        </w:p>
        <w:p w14:paraId="3FE57676" w14:textId="0371D348"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212" w:history="1">
            <w:r w:rsidR="008B43BC" w:rsidRPr="00A620BF">
              <w:rPr>
                <w:rStyle w:val="Hyperlink"/>
                <w:rFonts w:eastAsiaTheme="majorEastAsia"/>
                <w:noProof/>
              </w:rPr>
              <w:t>5.4.</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Rangschikking</w:t>
            </w:r>
            <w:r w:rsidR="008B43BC">
              <w:rPr>
                <w:noProof/>
                <w:webHidden/>
              </w:rPr>
              <w:tab/>
            </w:r>
            <w:r w:rsidR="008B43BC">
              <w:rPr>
                <w:noProof/>
                <w:webHidden/>
              </w:rPr>
              <w:fldChar w:fldCharType="begin"/>
            </w:r>
            <w:r w:rsidR="008B43BC">
              <w:rPr>
                <w:noProof/>
                <w:webHidden/>
              </w:rPr>
              <w:instrText xml:space="preserve"> PAGEREF _Toc157586212 \h </w:instrText>
            </w:r>
            <w:r w:rsidR="008B43BC">
              <w:rPr>
                <w:noProof/>
                <w:webHidden/>
              </w:rPr>
            </w:r>
            <w:r w:rsidR="008B43BC">
              <w:rPr>
                <w:noProof/>
                <w:webHidden/>
              </w:rPr>
              <w:fldChar w:fldCharType="separate"/>
            </w:r>
            <w:r w:rsidR="008B43BC">
              <w:rPr>
                <w:noProof/>
                <w:webHidden/>
              </w:rPr>
              <w:t>25</w:t>
            </w:r>
            <w:r w:rsidR="008B43BC">
              <w:rPr>
                <w:noProof/>
                <w:webHidden/>
              </w:rPr>
              <w:fldChar w:fldCharType="end"/>
            </w:r>
          </w:hyperlink>
        </w:p>
        <w:p w14:paraId="60FE6ECC" w14:textId="1A419D8C" w:rsidR="008B43BC" w:rsidRDefault="00CE09D3">
          <w:pPr>
            <w:pStyle w:val="Inhopg2"/>
            <w:tabs>
              <w:tab w:val="left" w:pos="880"/>
              <w:tab w:val="right" w:leader="dot" w:pos="9060"/>
            </w:tabs>
            <w:rPr>
              <w:rFonts w:asciiTheme="minorHAnsi" w:eastAsiaTheme="minorEastAsia" w:hAnsiTheme="minorHAnsi" w:cstheme="minorBidi"/>
              <w:noProof/>
              <w:sz w:val="22"/>
              <w:szCs w:val="22"/>
              <w:lang w:eastAsia="nl-NL"/>
            </w:rPr>
          </w:pPr>
          <w:hyperlink w:anchor="_Toc157586213" w:history="1">
            <w:r w:rsidR="008B43BC" w:rsidRPr="00A620BF">
              <w:rPr>
                <w:rStyle w:val="Hyperlink"/>
                <w:rFonts w:eastAsiaTheme="majorEastAsia"/>
                <w:noProof/>
              </w:rPr>
              <w:t>5.5.</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Gelijke stand</w:t>
            </w:r>
            <w:r w:rsidR="008B43BC">
              <w:rPr>
                <w:noProof/>
                <w:webHidden/>
              </w:rPr>
              <w:tab/>
            </w:r>
            <w:r w:rsidR="008B43BC">
              <w:rPr>
                <w:noProof/>
                <w:webHidden/>
              </w:rPr>
              <w:fldChar w:fldCharType="begin"/>
            </w:r>
            <w:r w:rsidR="008B43BC">
              <w:rPr>
                <w:noProof/>
                <w:webHidden/>
              </w:rPr>
              <w:instrText xml:space="preserve"> PAGEREF _Toc157586213 \h </w:instrText>
            </w:r>
            <w:r w:rsidR="008B43BC">
              <w:rPr>
                <w:noProof/>
                <w:webHidden/>
              </w:rPr>
            </w:r>
            <w:r w:rsidR="008B43BC">
              <w:rPr>
                <w:noProof/>
                <w:webHidden/>
              </w:rPr>
              <w:fldChar w:fldCharType="separate"/>
            </w:r>
            <w:r w:rsidR="008B43BC">
              <w:rPr>
                <w:noProof/>
                <w:webHidden/>
              </w:rPr>
              <w:t>25</w:t>
            </w:r>
            <w:r w:rsidR="008B43BC">
              <w:rPr>
                <w:noProof/>
                <w:webHidden/>
              </w:rPr>
              <w:fldChar w:fldCharType="end"/>
            </w:r>
          </w:hyperlink>
        </w:p>
        <w:p w14:paraId="1BED7176" w14:textId="0080E72D" w:rsidR="008B43BC" w:rsidRDefault="00CE09D3">
          <w:pPr>
            <w:pStyle w:val="Inhopg1"/>
            <w:tabs>
              <w:tab w:val="left" w:pos="440"/>
              <w:tab w:val="right" w:leader="dot" w:pos="9060"/>
            </w:tabs>
            <w:rPr>
              <w:rFonts w:asciiTheme="minorHAnsi" w:eastAsiaTheme="minorEastAsia" w:hAnsiTheme="minorHAnsi" w:cstheme="minorBidi"/>
              <w:noProof/>
              <w:sz w:val="22"/>
              <w:szCs w:val="22"/>
              <w:lang w:eastAsia="nl-NL"/>
            </w:rPr>
          </w:pPr>
          <w:hyperlink w:anchor="_Toc157586214" w:history="1">
            <w:r w:rsidR="008B43BC" w:rsidRPr="00A620BF">
              <w:rPr>
                <w:rStyle w:val="Hyperlink"/>
                <w:rFonts w:eastAsiaTheme="majorEastAsia"/>
                <w:b/>
                <w:noProof/>
              </w:rPr>
              <w:t>6.</w:t>
            </w:r>
            <w:r w:rsidR="008B43BC">
              <w:rPr>
                <w:rFonts w:asciiTheme="minorHAnsi" w:eastAsiaTheme="minorEastAsia" w:hAnsiTheme="minorHAnsi" w:cstheme="minorBidi"/>
                <w:noProof/>
                <w:sz w:val="22"/>
                <w:szCs w:val="22"/>
                <w:lang w:eastAsia="nl-NL"/>
              </w:rPr>
              <w:tab/>
            </w:r>
            <w:r w:rsidR="008B43BC" w:rsidRPr="00A620BF">
              <w:rPr>
                <w:rStyle w:val="Hyperlink"/>
                <w:rFonts w:eastAsiaTheme="majorEastAsia"/>
                <w:noProof/>
              </w:rPr>
              <w:t>Vervolg</w:t>
            </w:r>
            <w:r w:rsidR="008B43BC">
              <w:rPr>
                <w:noProof/>
                <w:webHidden/>
              </w:rPr>
              <w:tab/>
            </w:r>
            <w:r w:rsidR="008B43BC">
              <w:rPr>
                <w:noProof/>
                <w:webHidden/>
              </w:rPr>
              <w:fldChar w:fldCharType="begin"/>
            </w:r>
            <w:r w:rsidR="008B43BC">
              <w:rPr>
                <w:noProof/>
                <w:webHidden/>
              </w:rPr>
              <w:instrText xml:space="preserve"> PAGEREF _Toc157586214 \h </w:instrText>
            </w:r>
            <w:r w:rsidR="008B43BC">
              <w:rPr>
                <w:noProof/>
                <w:webHidden/>
              </w:rPr>
            </w:r>
            <w:r w:rsidR="008B43BC">
              <w:rPr>
                <w:noProof/>
                <w:webHidden/>
              </w:rPr>
              <w:fldChar w:fldCharType="separate"/>
            </w:r>
            <w:r w:rsidR="008B43BC">
              <w:rPr>
                <w:noProof/>
                <w:webHidden/>
              </w:rPr>
              <w:t>26</w:t>
            </w:r>
            <w:r w:rsidR="008B43BC">
              <w:rPr>
                <w:noProof/>
                <w:webHidden/>
              </w:rPr>
              <w:fldChar w:fldCharType="end"/>
            </w:r>
          </w:hyperlink>
        </w:p>
        <w:p w14:paraId="7F267E2D" w14:textId="13206DC6" w:rsidR="008B43BC" w:rsidRDefault="00CE09D3">
          <w:pPr>
            <w:pStyle w:val="Inhopg1"/>
            <w:tabs>
              <w:tab w:val="right" w:leader="dot" w:pos="9060"/>
            </w:tabs>
            <w:rPr>
              <w:rFonts w:asciiTheme="minorHAnsi" w:eastAsiaTheme="minorEastAsia" w:hAnsiTheme="minorHAnsi" w:cstheme="minorBidi"/>
              <w:noProof/>
              <w:sz w:val="22"/>
              <w:szCs w:val="22"/>
              <w:lang w:eastAsia="nl-NL"/>
            </w:rPr>
          </w:pPr>
          <w:hyperlink w:anchor="_Toc157586215" w:history="1">
            <w:r w:rsidR="008B43BC" w:rsidRPr="00A620BF">
              <w:rPr>
                <w:rStyle w:val="Hyperlink"/>
                <w:rFonts w:eastAsiaTheme="majorEastAsia"/>
                <w:noProof/>
              </w:rPr>
              <w:t>Bijlagen:</w:t>
            </w:r>
            <w:r w:rsidR="008B43BC">
              <w:rPr>
                <w:noProof/>
                <w:webHidden/>
              </w:rPr>
              <w:tab/>
            </w:r>
            <w:r w:rsidR="008B43BC">
              <w:rPr>
                <w:noProof/>
                <w:webHidden/>
              </w:rPr>
              <w:fldChar w:fldCharType="begin"/>
            </w:r>
            <w:r w:rsidR="008B43BC">
              <w:rPr>
                <w:noProof/>
                <w:webHidden/>
              </w:rPr>
              <w:instrText xml:space="preserve"> PAGEREF _Toc157586215 \h </w:instrText>
            </w:r>
            <w:r w:rsidR="008B43BC">
              <w:rPr>
                <w:noProof/>
                <w:webHidden/>
              </w:rPr>
            </w:r>
            <w:r w:rsidR="008B43BC">
              <w:rPr>
                <w:noProof/>
                <w:webHidden/>
              </w:rPr>
              <w:fldChar w:fldCharType="separate"/>
            </w:r>
            <w:r w:rsidR="008B43BC">
              <w:rPr>
                <w:noProof/>
                <w:webHidden/>
              </w:rPr>
              <w:t>26</w:t>
            </w:r>
            <w:r w:rsidR="008B43BC">
              <w:rPr>
                <w:noProof/>
                <w:webHidden/>
              </w:rPr>
              <w:fldChar w:fldCharType="end"/>
            </w:r>
          </w:hyperlink>
        </w:p>
        <w:p w14:paraId="1B10F6EA" w14:textId="785CA505" w:rsidR="00BE2C9D" w:rsidRPr="00513C31" w:rsidRDefault="00BE2C9D" w:rsidP="006503FE">
          <w:r w:rsidRPr="00513C31">
            <w:rPr>
              <w:b/>
            </w:rPr>
            <w:fldChar w:fldCharType="end"/>
          </w:r>
        </w:p>
      </w:sdtContent>
    </w:sdt>
    <w:p w14:paraId="74DD2900" w14:textId="77777777" w:rsidR="00BE2C9D" w:rsidRPr="00513C31" w:rsidRDefault="00BE2C9D" w:rsidP="006503FE"/>
    <w:p w14:paraId="637AD577" w14:textId="77777777" w:rsidR="00BE2C9D" w:rsidRPr="00513C31" w:rsidRDefault="00BE2C9D" w:rsidP="006503FE"/>
    <w:p w14:paraId="7A5C28CB" w14:textId="77777777" w:rsidR="00BE2C9D" w:rsidRPr="00513C31" w:rsidRDefault="00BE2C9D" w:rsidP="006503FE">
      <w:pPr>
        <w:spacing w:line="240" w:lineRule="auto"/>
      </w:pPr>
    </w:p>
    <w:p w14:paraId="3C95E989" w14:textId="77777777" w:rsidR="00BE2C9D" w:rsidRPr="00513C31" w:rsidRDefault="00BE2C9D" w:rsidP="006503FE">
      <w:pPr>
        <w:spacing w:line="240" w:lineRule="auto"/>
      </w:pPr>
      <w:r w:rsidRPr="00513C31">
        <w:br w:type="page"/>
      </w:r>
    </w:p>
    <w:p w14:paraId="5E2CF4ED" w14:textId="4F0E2C2B" w:rsidR="00BE2C9D" w:rsidRPr="00513C31" w:rsidRDefault="00BE2C9D" w:rsidP="006503FE">
      <w:pPr>
        <w:rPr>
          <w:b/>
        </w:rPr>
      </w:pPr>
      <w:bookmarkStart w:id="2" w:name="_Toc353648484"/>
      <w:bookmarkStart w:id="3" w:name="_Toc362336000"/>
      <w:bookmarkStart w:id="4" w:name="_Toc362341515"/>
      <w:r w:rsidRPr="00513C31">
        <w:rPr>
          <w:b/>
        </w:rPr>
        <w:lastRenderedPageBreak/>
        <w:t>Definities</w:t>
      </w:r>
    </w:p>
    <w:p w14:paraId="7DBCFEDC" w14:textId="77777777" w:rsidR="00BE2C9D" w:rsidRPr="00513C31" w:rsidRDefault="00BE2C9D" w:rsidP="006503FE">
      <w:pPr>
        <w:rPr>
          <w:b/>
        </w:rPr>
      </w:pPr>
    </w:p>
    <w:tbl>
      <w:tblPr>
        <w:tblStyle w:val="Tabelraster"/>
        <w:tblpPr w:leftFromText="141" w:rightFromText="141" w:vertAnchor="text" w:tblpY="1"/>
        <w:tblOverlap w:val="never"/>
        <w:tblW w:w="0" w:type="auto"/>
        <w:tblLook w:val="04A0" w:firstRow="1" w:lastRow="0" w:firstColumn="1" w:lastColumn="0" w:noHBand="0" w:noVBand="1"/>
      </w:tblPr>
      <w:tblGrid>
        <w:gridCol w:w="2647"/>
        <w:gridCol w:w="5201"/>
      </w:tblGrid>
      <w:tr w:rsidR="00BE2C9D" w:rsidRPr="00513C31" w14:paraId="45FBCCD8" w14:textId="77777777" w:rsidTr="00F47669">
        <w:tc>
          <w:tcPr>
            <w:tcW w:w="2647" w:type="dxa"/>
            <w:shd w:val="clear" w:color="auto" w:fill="D9D9D9" w:themeFill="background1" w:themeFillShade="D9"/>
            <w:vAlign w:val="center"/>
          </w:tcPr>
          <w:p w14:paraId="568A4B29" w14:textId="77777777" w:rsidR="00BE2C9D" w:rsidRPr="00513C31" w:rsidRDefault="00BE2C9D" w:rsidP="00F47669">
            <w:pPr>
              <w:rPr>
                <w:b/>
              </w:rPr>
            </w:pPr>
            <w:r w:rsidRPr="00513C31">
              <w:rPr>
                <w:b/>
              </w:rPr>
              <w:t>Begrip</w:t>
            </w:r>
          </w:p>
        </w:tc>
        <w:tc>
          <w:tcPr>
            <w:tcW w:w="5201" w:type="dxa"/>
            <w:shd w:val="clear" w:color="auto" w:fill="D9D9D9" w:themeFill="background1" w:themeFillShade="D9"/>
            <w:vAlign w:val="center"/>
          </w:tcPr>
          <w:p w14:paraId="12724CDF" w14:textId="77777777" w:rsidR="00BE2C9D" w:rsidRPr="00513C31" w:rsidRDefault="00BE2C9D" w:rsidP="00F47669">
            <w:pPr>
              <w:rPr>
                <w:b/>
              </w:rPr>
            </w:pPr>
            <w:r w:rsidRPr="00513C31">
              <w:rPr>
                <w:b/>
              </w:rPr>
              <w:t>Definitie</w:t>
            </w:r>
          </w:p>
        </w:tc>
      </w:tr>
      <w:tr w:rsidR="00BE2C9D" w:rsidRPr="00513C31" w14:paraId="16D949B9" w14:textId="77777777" w:rsidTr="00F47669">
        <w:tc>
          <w:tcPr>
            <w:tcW w:w="2647" w:type="dxa"/>
            <w:vAlign w:val="center"/>
          </w:tcPr>
          <w:p w14:paraId="67EE5F65" w14:textId="77777777" w:rsidR="00BE2C9D" w:rsidRPr="00513C31" w:rsidRDefault="00BE2C9D" w:rsidP="00F47669">
            <w:r w:rsidRPr="00513C31">
              <w:t>Aanbestedende dienst</w:t>
            </w:r>
          </w:p>
        </w:tc>
        <w:tc>
          <w:tcPr>
            <w:tcW w:w="5201" w:type="dxa"/>
            <w:vAlign w:val="center"/>
          </w:tcPr>
          <w:p w14:paraId="3ECE993B" w14:textId="77777777" w:rsidR="00BE2C9D" w:rsidRPr="00513C31" w:rsidRDefault="00BE2C9D" w:rsidP="00F47669">
            <w:r w:rsidRPr="00513C31">
              <w:t>Stichting ROC Summa College</w:t>
            </w:r>
          </w:p>
        </w:tc>
      </w:tr>
      <w:tr w:rsidR="00BE2C9D" w:rsidRPr="00513C31" w14:paraId="52BAB44B" w14:textId="77777777" w:rsidTr="00F47669">
        <w:tc>
          <w:tcPr>
            <w:tcW w:w="2647" w:type="dxa"/>
            <w:vAlign w:val="center"/>
          </w:tcPr>
          <w:p w14:paraId="28EDF727" w14:textId="77777777" w:rsidR="00BE2C9D" w:rsidRPr="00513C31" w:rsidRDefault="00BE2C9D" w:rsidP="00F47669">
            <w:r>
              <w:t>Aanbestedingsdocumenten</w:t>
            </w:r>
          </w:p>
        </w:tc>
        <w:tc>
          <w:tcPr>
            <w:tcW w:w="5201" w:type="dxa"/>
            <w:vAlign w:val="center"/>
          </w:tcPr>
          <w:p w14:paraId="4C2F6ECE" w14:textId="77777777" w:rsidR="00BE2C9D" w:rsidRPr="00513C31" w:rsidRDefault="00BE2C9D" w:rsidP="00F47669">
            <w:r>
              <w:t>Alle documenten die in de aanbestedingsprocedure, door de Opdrachtgever, aan de geïnteresseerde ondernemers/Inschrijvers worden verstrekt.</w:t>
            </w:r>
          </w:p>
        </w:tc>
      </w:tr>
      <w:tr w:rsidR="00BE2C9D" w:rsidRPr="00513C31" w14:paraId="583C4C2F" w14:textId="77777777" w:rsidTr="00F47669">
        <w:tc>
          <w:tcPr>
            <w:tcW w:w="2647" w:type="dxa"/>
            <w:vAlign w:val="center"/>
          </w:tcPr>
          <w:p w14:paraId="5FA38AD2" w14:textId="77777777" w:rsidR="00BE2C9D" w:rsidRDefault="00BE2C9D" w:rsidP="00F47669">
            <w:r>
              <w:t>Aanbestedingsprocedure</w:t>
            </w:r>
          </w:p>
        </w:tc>
        <w:tc>
          <w:tcPr>
            <w:tcW w:w="5201" w:type="dxa"/>
            <w:vAlign w:val="center"/>
          </w:tcPr>
          <w:p w14:paraId="20117182" w14:textId="77777777" w:rsidR="00BE2C9D" w:rsidRDefault="00BE2C9D" w:rsidP="00F47669">
            <w:r>
              <w:t>De procedure zoals beschreven in hoofdstuk 2 van deze Inschrijvingsleidraad.</w:t>
            </w:r>
          </w:p>
        </w:tc>
      </w:tr>
      <w:tr w:rsidR="00BE2C9D" w:rsidRPr="00513C31" w14:paraId="18EFF2BA" w14:textId="77777777" w:rsidTr="00F47669">
        <w:tc>
          <w:tcPr>
            <w:tcW w:w="2647" w:type="dxa"/>
            <w:vAlign w:val="center"/>
          </w:tcPr>
          <w:p w14:paraId="1C439D9D" w14:textId="77777777" w:rsidR="00BE2C9D" w:rsidRPr="00513C31" w:rsidRDefault="00BE2C9D" w:rsidP="00F47669">
            <w:r w:rsidRPr="00513C31">
              <w:t>Aanbestedingswet</w:t>
            </w:r>
          </w:p>
        </w:tc>
        <w:tc>
          <w:tcPr>
            <w:tcW w:w="5201" w:type="dxa"/>
            <w:vAlign w:val="center"/>
          </w:tcPr>
          <w:p w14:paraId="69025125" w14:textId="77777777" w:rsidR="00BE2C9D" w:rsidRPr="00513C31" w:rsidRDefault="00BE2C9D" w:rsidP="00F47669">
            <w:r w:rsidRPr="00513C31">
              <w:t>Aanbestedingswet 2012, conform de Richtlijn (2014/24/EU) gunnen van overheidsopdrachten.</w:t>
            </w:r>
          </w:p>
        </w:tc>
      </w:tr>
      <w:tr w:rsidR="00BE2C9D" w:rsidRPr="00D936D9" w14:paraId="74903ECD" w14:textId="77777777" w:rsidTr="00F47669">
        <w:tc>
          <w:tcPr>
            <w:tcW w:w="2647" w:type="dxa"/>
            <w:vAlign w:val="center"/>
          </w:tcPr>
          <w:p w14:paraId="483F8DD4" w14:textId="77777777" w:rsidR="00BE2C9D" w:rsidRPr="00D936D9" w:rsidRDefault="00BE2C9D" w:rsidP="00F47669">
            <w:r w:rsidRPr="00D936D9">
              <w:t>Beoordelingsteam</w:t>
            </w:r>
          </w:p>
        </w:tc>
        <w:tc>
          <w:tcPr>
            <w:tcW w:w="5201" w:type="dxa"/>
            <w:vAlign w:val="center"/>
          </w:tcPr>
          <w:p w14:paraId="4930EA10" w14:textId="77777777" w:rsidR="00BE2C9D" w:rsidRPr="00D936D9" w:rsidRDefault="00BE2C9D" w:rsidP="00F47669">
            <w:r w:rsidRPr="00D936D9">
              <w:t>Team van afgevaardigden van Aanbestedende dienst, bestaande uit verschillende disciplines en functies binnen de organisatie.</w:t>
            </w:r>
          </w:p>
        </w:tc>
      </w:tr>
      <w:tr w:rsidR="00BE2C9D" w:rsidRPr="00513C31" w14:paraId="439A1428" w14:textId="77777777" w:rsidTr="00F47669">
        <w:tc>
          <w:tcPr>
            <w:tcW w:w="2647" w:type="dxa"/>
            <w:vAlign w:val="center"/>
          </w:tcPr>
          <w:p w14:paraId="5CC63A41" w14:textId="77777777" w:rsidR="00BE2C9D" w:rsidRPr="00513C31" w:rsidRDefault="00BE2C9D" w:rsidP="00F47669">
            <w:r w:rsidRPr="00513C31">
              <w:t>Combinatie</w:t>
            </w:r>
          </w:p>
        </w:tc>
        <w:tc>
          <w:tcPr>
            <w:tcW w:w="5201" w:type="dxa"/>
            <w:vAlign w:val="center"/>
          </w:tcPr>
          <w:p w14:paraId="3BB5AC26" w14:textId="77777777" w:rsidR="00BE2C9D" w:rsidRPr="00513C31" w:rsidRDefault="00BE2C9D" w:rsidP="00F47669">
            <w:r w:rsidRPr="00513C31">
              <w:t>Een samenwerkingsverband van ondernemingen als bedoeld in artikel 2.52 lid 3 Aanbestedingswet 2012 dat inschrijft op de onderhavige aanbesteding.</w:t>
            </w:r>
          </w:p>
        </w:tc>
      </w:tr>
      <w:tr w:rsidR="00BE2C9D" w:rsidRPr="00513C31" w14:paraId="2DEF9BB0" w14:textId="77777777" w:rsidTr="00F47669">
        <w:tc>
          <w:tcPr>
            <w:tcW w:w="2647" w:type="dxa"/>
            <w:vAlign w:val="center"/>
          </w:tcPr>
          <w:p w14:paraId="09042105" w14:textId="77777777" w:rsidR="00BE2C9D" w:rsidRPr="00513C31" w:rsidRDefault="00BE2C9D" w:rsidP="00F47669">
            <w:r w:rsidRPr="00513C31">
              <w:t>Uniform Europees Aanbestedingsdocument</w:t>
            </w:r>
          </w:p>
        </w:tc>
        <w:tc>
          <w:tcPr>
            <w:tcW w:w="5201" w:type="dxa"/>
            <w:vAlign w:val="center"/>
          </w:tcPr>
          <w:p w14:paraId="7E737229" w14:textId="77777777" w:rsidR="00BE2C9D" w:rsidRPr="00513C31" w:rsidRDefault="00BE2C9D" w:rsidP="00F47669">
            <w:r w:rsidRPr="00513C31">
              <w:t xml:space="preserve">De verklaring waarin Inschrijver verklaart dat hij voldoet aan het daarin gestelde over </w:t>
            </w:r>
            <w:r w:rsidRPr="00AC2235">
              <w:t xml:space="preserve">uitsluitingsgronden, geschiktheidseisen en selectiecriteria, zie bijlage 5. Dit Uniform Europees Aanbestedingsdocument dient ondertekend te zijn door een rechtsgeldige </w:t>
            </w:r>
            <w:r w:rsidRPr="00513C31">
              <w:t>vertegenwoordiger van de Inschrijver.</w:t>
            </w:r>
          </w:p>
        </w:tc>
      </w:tr>
      <w:tr w:rsidR="00BE2C9D" w:rsidRPr="00513C31" w14:paraId="199C9B0C" w14:textId="77777777" w:rsidTr="00F47669">
        <w:tc>
          <w:tcPr>
            <w:tcW w:w="2647" w:type="dxa"/>
            <w:vAlign w:val="center"/>
          </w:tcPr>
          <w:p w14:paraId="5C346E1A" w14:textId="77777777" w:rsidR="00BE2C9D" w:rsidRPr="00513C31" w:rsidRDefault="00BE2C9D" w:rsidP="00F47669">
            <w:r w:rsidRPr="00513C31">
              <w:t>Inschrijver</w:t>
            </w:r>
          </w:p>
        </w:tc>
        <w:tc>
          <w:tcPr>
            <w:tcW w:w="5201" w:type="dxa"/>
            <w:vAlign w:val="center"/>
          </w:tcPr>
          <w:p w14:paraId="6270BA01" w14:textId="77777777" w:rsidR="00BE2C9D" w:rsidRPr="00513C31" w:rsidRDefault="00BE2C9D" w:rsidP="00F47669">
            <w:r w:rsidRPr="00513C31">
              <w:t xml:space="preserve">Een natuurlijk of rechtspersoon (of een combinatie van rechtspersonen) die naar aanleiding van </w:t>
            </w:r>
            <w:r>
              <w:t>deze Inschrijvingsleidraad</w:t>
            </w:r>
            <w:r w:rsidRPr="00513C31">
              <w:t xml:space="preserve"> een Inschrijving heeft ingediend en waarmee al dan niet een Overeenkomst wordt gesloten.</w:t>
            </w:r>
          </w:p>
        </w:tc>
      </w:tr>
      <w:tr w:rsidR="00BE2C9D" w:rsidRPr="00513C31" w14:paraId="1E7DAE8B" w14:textId="77777777" w:rsidTr="00F47669">
        <w:tc>
          <w:tcPr>
            <w:tcW w:w="2647" w:type="dxa"/>
            <w:vAlign w:val="center"/>
          </w:tcPr>
          <w:p w14:paraId="27F4D74E" w14:textId="77777777" w:rsidR="00BE2C9D" w:rsidRPr="00513C31" w:rsidRDefault="00BE2C9D" w:rsidP="00F47669">
            <w:r w:rsidRPr="00513C31">
              <w:t>Nota van Inlichtingen</w:t>
            </w:r>
          </w:p>
        </w:tc>
        <w:tc>
          <w:tcPr>
            <w:tcW w:w="5201" w:type="dxa"/>
            <w:vAlign w:val="center"/>
          </w:tcPr>
          <w:p w14:paraId="76F48ACC" w14:textId="77777777" w:rsidR="00BE2C9D" w:rsidRPr="00513C31" w:rsidRDefault="00BE2C9D" w:rsidP="00F47669">
            <w:r w:rsidRPr="00513C31">
              <w:t xml:space="preserve">Een document dat dient als aanvulling of wijziging op </w:t>
            </w:r>
            <w:r>
              <w:t>deze Inschrijvingsleidraad</w:t>
            </w:r>
            <w:r w:rsidRPr="00513C31">
              <w:t xml:space="preserve">, waarin in ieder geval de door Inschrijver gestelde vagen en de daarop door Aanbestedende dienst gegeven antwoorden worden opgenomen. De verstrekte Nota(‘s) van Inlichtingen maken bij </w:t>
            </w:r>
            <w:proofErr w:type="spellStart"/>
            <w:r w:rsidRPr="00513C31">
              <w:t>contractering</w:t>
            </w:r>
            <w:proofErr w:type="spellEnd"/>
            <w:r w:rsidRPr="00513C31">
              <w:t xml:space="preserve"> deel uit van de te sluiten Overeenkomst.</w:t>
            </w:r>
          </w:p>
        </w:tc>
      </w:tr>
      <w:tr w:rsidR="00BE2C9D" w:rsidRPr="00513C31" w14:paraId="43712A31" w14:textId="77777777" w:rsidTr="00F47669">
        <w:tc>
          <w:tcPr>
            <w:tcW w:w="2647" w:type="dxa"/>
            <w:vAlign w:val="center"/>
          </w:tcPr>
          <w:p w14:paraId="52B88D01" w14:textId="77777777" w:rsidR="00BE2C9D" w:rsidRPr="00513C31" w:rsidRDefault="00BE2C9D" w:rsidP="00F47669">
            <w:r w:rsidRPr="00513C31">
              <w:t>Opdracht</w:t>
            </w:r>
          </w:p>
        </w:tc>
        <w:tc>
          <w:tcPr>
            <w:tcW w:w="5201" w:type="dxa"/>
            <w:vAlign w:val="center"/>
          </w:tcPr>
          <w:p w14:paraId="0D063D7A" w14:textId="77777777" w:rsidR="00BE2C9D" w:rsidRPr="00513C31" w:rsidRDefault="00BE2C9D" w:rsidP="00F47669">
            <w:r w:rsidRPr="00513C31">
              <w:t>Opdracht op basis van de Overeenkomst zoals nader omschreven in hoofdstuk 3.</w:t>
            </w:r>
          </w:p>
        </w:tc>
      </w:tr>
      <w:tr w:rsidR="00BE2C9D" w:rsidRPr="00513C31" w14:paraId="5DBCE22F" w14:textId="77777777" w:rsidTr="00F47669">
        <w:tc>
          <w:tcPr>
            <w:tcW w:w="2647" w:type="dxa"/>
            <w:vAlign w:val="center"/>
          </w:tcPr>
          <w:p w14:paraId="676C6E78" w14:textId="77777777" w:rsidR="00BE2C9D" w:rsidRPr="00513C31" w:rsidRDefault="00BE2C9D" w:rsidP="00F47669">
            <w:r w:rsidRPr="00513C31">
              <w:t>Opdrachtgever</w:t>
            </w:r>
          </w:p>
        </w:tc>
        <w:tc>
          <w:tcPr>
            <w:tcW w:w="5201" w:type="dxa"/>
            <w:vAlign w:val="center"/>
          </w:tcPr>
          <w:p w14:paraId="45D6D52C" w14:textId="77777777" w:rsidR="00BE2C9D" w:rsidRPr="00513C31" w:rsidRDefault="00BE2C9D" w:rsidP="00F47669">
            <w:r w:rsidRPr="00513C31">
              <w:t>De Aanbestedende dienst die een Overeenkomst sluit.</w:t>
            </w:r>
          </w:p>
        </w:tc>
      </w:tr>
      <w:tr w:rsidR="00BE2C9D" w:rsidRPr="00513C31" w14:paraId="7B976B49" w14:textId="77777777" w:rsidTr="00F47669">
        <w:tc>
          <w:tcPr>
            <w:tcW w:w="2647" w:type="dxa"/>
            <w:vAlign w:val="center"/>
          </w:tcPr>
          <w:p w14:paraId="323DFFD0" w14:textId="77777777" w:rsidR="00BE2C9D" w:rsidRPr="00513C31" w:rsidRDefault="00BE2C9D" w:rsidP="00F47669">
            <w:r w:rsidRPr="00513C31">
              <w:t>Opdrachtnemer</w:t>
            </w:r>
          </w:p>
        </w:tc>
        <w:tc>
          <w:tcPr>
            <w:tcW w:w="5201" w:type="dxa"/>
            <w:vAlign w:val="center"/>
          </w:tcPr>
          <w:p w14:paraId="0F8BA722" w14:textId="77777777" w:rsidR="00BE2C9D" w:rsidRPr="00513C31" w:rsidRDefault="00BE2C9D" w:rsidP="00F47669">
            <w:r w:rsidRPr="00513C31">
              <w:t>Een Inschrijver waarmee een Overeenkomst wordt gesloten.</w:t>
            </w:r>
          </w:p>
        </w:tc>
      </w:tr>
      <w:tr w:rsidR="00BE2C9D" w:rsidRPr="00513C31" w14:paraId="79CBEE96" w14:textId="77777777" w:rsidTr="00F47669">
        <w:tc>
          <w:tcPr>
            <w:tcW w:w="2647" w:type="dxa"/>
            <w:vAlign w:val="center"/>
          </w:tcPr>
          <w:p w14:paraId="7AFBC89A" w14:textId="77777777" w:rsidR="00BE2C9D" w:rsidRPr="00513C31" w:rsidRDefault="00BE2C9D" w:rsidP="00F47669">
            <w:r w:rsidRPr="00513C31">
              <w:t>Overeenkomst</w:t>
            </w:r>
          </w:p>
        </w:tc>
        <w:tc>
          <w:tcPr>
            <w:tcW w:w="5201" w:type="dxa"/>
            <w:vAlign w:val="center"/>
          </w:tcPr>
          <w:p w14:paraId="284BAA2B" w14:textId="30C770C7" w:rsidR="00BE2C9D" w:rsidRPr="00513C31" w:rsidRDefault="00BE2C9D" w:rsidP="00F47669">
            <w:r w:rsidRPr="00513C31">
              <w:t>Overeenkomst tussen Aanbestedende dienst en Inschrijver betreffende de voorwaarden die gelden voor de dienstverlening door Inschrijver aan de Aanbestedende dienst.</w:t>
            </w:r>
          </w:p>
        </w:tc>
      </w:tr>
      <w:tr w:rsidR="00BE2C9D" w:rsidRPr="00513C31" w14:paraId="73245B1B" w14:textId="77777777" w:rsidTr="00F47669">
        <w:tc>
          <w:tcPr>
            <w:tcW w:w="2647" w:type="dxa"/>
            <w:vAlign w:val="center"/>
          </w:tcPr>
          <w:p w14:paraId="1F8CEED3" w14:textId="77777777" w:rsidR="00BE2C9D" w:rsidRPr="00513C31" w:rsidRDefault="00BE2C9D" w:rsidP="00F47669">
            <w:r w:rsidRPr="00513C31">
              <w:t>Prijsblad</w:t>
            </w:r>
          </w:p>
        </w:tc>
        <w:tc>
          <w:tcPr>
            <w:tcW w:w="5201" w:type="dxa"/>
            <w:vAlign w:val="center"/>
          </w:tcPr>
          <w:p w14:paraId="7CB2D1B7" w14:textId="7DDD6519" w:rsidR="00BE2C9D" w:rsidRPr="00513C31" w:rsidRDefault="00BE2C9D" w:rsidP="00F47669">
            <w:r w:rsidRPr="00AC2235">
              <w:t xml:space="preserve">Bijlage waarin de Inschrijver zijn </w:t>
            </w:r>
            <w:r w:rsidR="007A65C0" w:rsidRPr="00AC2235">
              <w:t>prijzen</w:t>
            </w:r>
            <w:r w:rsidRPr="00AC2235">
              <w:t xml:space="preserve"> vermeldt, zie bijlage 7.</w:t>
            </w:r>
          </w:p>
        </w:tc>
      </w:tr>
    </w:tbl>
    <w:p w14:paraId="54C7FDF0" w14:textId="10527F89" w:rsidR="00BE2C9D" w:rsidRPr="00513C31" w:rsidRDefault="00F47669" w:rsidP="006503FE">
      <w:pPr>
        <w:spacing w:line="240" w:lineRule="auto"/>
        <w:rPr>
          <w:b/>
        </w:rPr>
      </w:pPr>
      <w:r>
        <w:rPr>
          <w:b/>
        </w:rPr>
        <w:br w:type="textWrapping" w:clear="all"/>
      </w:r>
    </w:p>
    <w:p w14:paraId="1765C605" w14:textId="0586B6FB" w:rsidR="00BE2C9D" w:rsidRPr="00513C31" w:rsidRDefault="00BE2C9D" w:rsidP="006503FE">
      <w:pPr>
        <w:spacing w:line="240" w:lineRule="auto"/>
        <w:rPr>
          <w:b/>
        </w:rPr>
      </w:pPr>
      <w:r w:rsidRPr="00513C31">
        <w:rPr>
          <w:b/>
        </w:rPr>
        <w:br w:type="page"/>
      </w:r>
    </w:p>
    <w:p w14:paraId="366A5B86" w14:textId="77777777" w:rsidR="00BE2C9D" w:rsidRPr="00513C31" w:rsidRDefault="00BE2C9D" w:rsidP="006503FE">
      <w:pPr>
        <w:pStyle w:val="Kop1"/>
        <w:numPr>
          <w:ilvl w:val="0"/>
          <w:numId w:val="12"/>
        </w:numPr>
        <w:spacing w:before="0" w:after="240"/>
        <w:ind w:firstLine="0"/>
      </w:pPr>
      <w:bookmarkStart w:id="5" w:name="_Toc157586152"/>
      <w:r w:rsidRPr="00513C31">
        <w:lastRenderedPageBreak/>
        <w:t>Inleiding</w:t>
      </w:r>
      <w:bookmarkEnd w:id="2"/>
      <w:bookmarkEnd w:id="3"/>
      <w:bookmarkEnd w:id="4"/>
      <w:bookmarkEnd w:id="5"/>
    </w:p>
    <w:p w14:paraId="2945F5E1" w14:textId="77777777" w:rsidR="00BE2C9D" w:rsidRPr="00513C31" w:rsidRDefault="00BE2C9D" w:rsidP="006503FE">
      <w:r w:rsidRPr="00513C31">
        <w:t>In deze inleiding worden de Aanbestedende dienst en een aantal kenmerken van de aan te besteden opdracht beschreven. In hoofdstuk 2 wordt ingegaan op de procedure die gevolgd wordt voor deze aanbesteding. Tevens wordt beschreven aan welke eisen de Inschrijver dient te voldoen. Vervolgens wordt in hoofdstuk 3 de opdracht geformuleerd en zijn in hoofdstuk 4 de eisen beschreven die gesteld worden aan de Inschrijver. In hoofdstuk 5 wordt uitgelegd hoe de beoordeling van de inschrijving plaats vindt tot slot wordt in hoofdstuk 6 het vervolg proces beschreven.</w:t>
      </w:r>
    </w:p>
    <w:p w14:paraId="7BF6762D" w14:textId="77777777" w:rsidR="00BE2C9D" w:rsidRPr="00513C31" w:rsidRDefault="00BE2C9D" w:rsidP="006503FE"/>
    <w:p w14:paraId="39209A74" w14:textId="77777777" w:rsidR="00BE2C9D" w:rsidRPr="00BE2C9D" w:rsidRDefault="00BE2C9D" w:rsidP="006503FE">
      <w:pPr>
        <w:pStyle w:val="Kop2"/>
        <w:numPr>
          <w:ilvl w:val="1"/>
          <w:numId w:val="12"/>
        </w:numPr>
        <w:spacing w:before="0" w:after="240"/>
        <w:ind w:firstLine="0"/>
      </w:pPr>
      <w:bookmarkStart w:id="6" w:name="_Toc353648485"/>
      <w:bookmarkStart w:id="7" w:name="_Toc362336001"/>
      <w:bookmarkStart w:id="8" w:name="_Toc362341516"/>
      <w:bookmarkStart w:id="9" w:name="_Toc157586153"/>
      <w:r w:rsidRPr="00513C31">
        <w:t>Aanbestedende dienst</w:t>
      </w:r>
      <w:bookmarkEnd w:id="6"/>
      <w:bookmarkEnd w:id="7"/>
      <w:bookmarkEnd w:id="8"/>
      <w:bookmarkEnd w:id="9"/>
    </w:p>
    <w:p w14:paraId="32D22297" w14:textId="77777777" w:rsidR="002F0630" w:rsidRDefault="002F0630" w:rsidP="006503FE">
      <w:pPr>
        <w:rPr>
          <w:rFonts w:ascii="Calibri" w:hAnsi="Calibri"/>
          <w:sz w:val="22"/>
          <w:szCs w:val="18"/>
        </w:rPr>
      </w:pPr>
      <w:r>
        <w:t>Het Summa College bestaat uit:</w:t>
      </w:r>
    </w:p>
    <w:p w14:paraId="4285DB83" w14:textId="77777777" w:rsidR="002F0630" w:rsidRDefault="002F0630" w:rsidP="006503FE">
      <w:pPr>
        <w:pStyle w:val="enumerationbullets"/>
        <w:rPr>
          <w:b/>
          <w:bCs/>
          <w:szCs w:val="22"/>
        </w:rPr>
      </w:pPr>
      <w:r>
        <w:rPr>
          <w:rFonts w:eastAsia="Calibri"/>
          <w:color w:val="000000" w:themeColor="text1"/>
        </w:rPr>
        <w:t>26 scholen voor middelbaar beroepsonderwijs m</w:t>
      </w:r>
      <w:r>
        <w:rPr>
          <w:rFonts w:eastAsia="Calibri"/>
        </w:rPr>
        <w:t>et meer dan 300 beroepsopleidingen in verschillende leerwegen en op verschillende niveaus;</w:t>
      </w:r>
    </w:p>
    <w:p w14:paraId="24431692" w14:textId="77777777" w:rsidR="002F0630" w:rsidRDefault="002F0630" w:rsidP="006503FE">
      <w:pPr>
        <w:pStyle w:val="enumerationbullets"/>
        <w:rPr>
          <w:b/>
          <w:bCs/>
        </w:rPr>
      </w:pPr>
      <w:r>
        <w:t>het Montessori College voor vmbo, havo en vwo;</w:t>
      </w:r>
    </w:p>
    <w:p w14:paraId="3CC59AAF" w14:textId="77777777" w:rsidR="002F0630" w:rsidRDefault="002F0630" w:rsidP="006503FE">
      <w:pPr>
        <w:pStyle w:val="enumerationbullets"/>
        <w:rPr>
          <w:rFonts w:asciiTheme="minorHAnsi" w:eastAsiaTheme="minorEastAsia" w:hAnsiTheme="minorHAnsi" w:cstheme="minorBidi"/>
          <w:b/>
          <w:bCs/>
        </w:rPr>
      </w:pPr>
      <w:r>
        <w:t xml:space="preserve">het Ster College voor </w:t>
      </w:r>
      <w:proofErr w:type="spellStart"/>
      <w:r>
        <w:rPr>
          <w:rFonts w:eastAsia="Calibri"/>
        </w:rPr>
        <w:t>vavo</w:t>
      </w:r>
      <w:proofErr w:type="spellEnd"/>
      <w:r>
        <w:rPr>
          <w:rFonts w:eastAsia="Calibri"/>
        </w:rPr>
        <w:t>, taaleducatie voor anderstaligen en inburgering;</w:t>
      </w:r>
    </w:p>
    <w:p w14:paraId="03CBF588" w14:textId="77777777" w:rsidR="002F0630" w:rsidRDefault="002F0630" w:rsidP="006503FE">
      <w:pPr>
        <w:pStyle w:val="enumerationbullets"/>
        <w:rPr>
          <w:rFonts w:ascii="Calibri" w:hAnsi="Calibri"/>
          <w:b/>
          <w:bCs/>
        </w:rPr>
      </w:pPr>
      <w:r>
        <w:t>Summa Plus, waar onderwijs- en begeleidingstrajecten worden aangeboden voor studenten die iets extra’s nodig hebben, een plus;</w:t>
      </w:r>
    </w:p>
    <w:p w14:paraId="42972099" w14:textId="77777777" w:rsidR="002F0630" w:rsidRDefault="002F0630" w:rsidP="006503FE">
      <w:pPr>
        <w:pStyle w:val="enumerationbullets"/>
        <w:rPr>
          <w:b/>
          <w:bCs/>
        </w:rPr>
      </w:pPr>
      <w:r>
        <w:t xml:space="preserve">Summa &amp; Bedrijf, dat zich richt op bedrijven en hun werknemers, het UWV, gemeenten en werkzoekenden. </w:t>
      </w:r>
    </w:p>
    <w:p w14:paraId="3ACA5E48" w14:textId="77777777" w:rsidR="002F0630" w:rsidRDefault="002F0630" w:rsidP="006503FE">
      <w:pPr>
        <w:pStyle w:val="enumerationbullets"/>
        <w:rPr>
          <w:b/>
          <w:bCs/>
        </w:rPr>
      </w:pPr>
      <w:r>
        <w:t>zes ondersteunende diensten (F</w:t>
      </w:r>
      <w:r>
        <w:rPr>
          <w:rFonts w:eastAsia="Calibri"/>
        </w:rPr>
        <w:t xml:space="preserve">acilitaire Services, Finance &amp; Control, ICT &amp; Informatiemanagement, HRM, Onderwijs- &amp; Studentencentrum, Marketing &amp; Communicatie) </w:t>
      </w:r>
      <w:r>
        <w:t>en twee stafbureaus.</w:t>
      </w:r>
    </w:p>
    <w:p w14:paraId="008FBBB0" w14:textId="77777777" w:rsidR="002F0630" w:rsidRDefault="002F0630" w:rsidP="006503FE"/>
    <w:p w14:paraId="25200603" w14:textId="77777777" w:rsidR="002F0630" w:rsidRDefault="002F0630" w:rsidP="006503FE">
      <w:r>
        <w:rPr>
          <w:rFonts w:eastAsia="Calibri" w:cs="Calibri"/>
        </w:rPr>
        <w:t xml:space="preserve">Summa is een ontmoetingsplek. Een open leergemeenschap, waar ruimte is om fouten te maken en te groeien. Om te ontdekken wie je bent en je eigen pad te bewandelen. En even stil te staan als dat nodig is. Summa is de plek waar je terugkeert als je klaar bent voor je volgende stap, waar je jouw talenten ontwikkelt die je nodig hebt om te participeren – om te worden wie je wilt zijn en te kunnen doen waar je écht gelukkig van wordt. </w:t>
      </w:r>
    </w:p>
    <w:p w14:paraId="589367F9" w14:textId="77777777" w:rsidR="002F0630" w:rsidRDefault="002F0630" w:rsidP="006503FE"/>
    <w:p w14:paraId="2A089A5B" w14:textId="77777777" w:rsidR="002F0630" w:rsidRDefault="002F0630" w:rsidP="006503FE">
      <w:pPr>
        <w:rPr>
          <w:rFonts w:eastAsia="Calibri" w:cs="Calibri"/>
          <w:u w:val="single"/>
        </w:rPr>
      </w:pPr>
      <w:r>
        <w:rPr>
          <w:rFonts w:eastAsia="Calibri" w:cs="Calibri"/>
          <w:u w:val="single"/>
        </w:rPr>
        <w:t>Hoger doel</w:t>
      </w:r>
    </w:p>
    <w:p w14:paraId="27165D97" w14:textId="77777777" w:rsidR="002F0630" w:rsidRDefault="002F0630" w:rsidP="006503FE">
      <w:pPr>
        <w:rPr>
          <w:rFonts w:eastAsia="Calibri" w:cs="Calibri"/>
        </w:rPr>
      </w:pPr>
      <w:bookmarkStart w:id="10" w:name="_Hlk155166627"/>
      <w:r>
        <w:rPr>
          <w:rFonts w:eastAsia="Calibri" w:cs="Calibri"/>
        </w:rPr>
        <w:t>Summa is een ontmoetingsplek waar je in een veilige omgeving kunt ontdekken wie je bent en waar je wordt uitgedaagd om je talenten te ontwikkelen en je als persoon te ontplooien</w:t>
      </w:r>
      <w:bookmarkEnd w:id="10"/>
      <w:r>
        <w:rPr>
          <w:rFonts w:eastAsia="Calibri" w:cs="Calibri"/>
        </w:rPr>
        <w:t xml:space="preserve">. Waar iedereen welkom is, gezien en gehoord wordt en waar je fouten mag maken. Summa is er voor iedereen die zijn of haar talenten wil ontdekken en ontwikkelen en wil werken aan persoonlijke groei, ongeacht functie, leeftijd, afkomst of levensfase. </w:t>
      </w:r>
      <w:bookmarkStart w:id="11" w:name="_Hlk155166648"/>
      <w:r>
        <w:rPr>
          <w:rFonts w:eastAsia="Calibri" w:cs="Calibri"/>
        </w:rPr>
        <w:t>Of we op de goede weg zitten, meten we vooral in termen van geluk. We sturen op het welbevinden en de geluksbeleving van studenten en medewerkers.</w:t>
      </w:r>
    </w:p>
    <w:bookmarkEnd w:id="11"/>
    <w:p w14:paraId="20113D1A" w14:textId="77777777" w:rsidR="002F0630" w:rsidRDefault="002F0630" w:rsidP="006503FE">
      <w:pPr>
        <w:rPr>
          <w:rFonts w:eastAsia="Calibri" w:cs="Calibri"/>
        </w:rPr>
      </w:pPr>
      <w:r>
        <w:rPr>
          <w:rFonts w:eastAsia="Calibri" w:cs="Calibri"/>
        </w:rPr>
        <w:t xml:space="preserve">Onze goede resultaten, rendementen en </w:t>
      </w:r>
      <w:proofErr w:type="spellStart"/>
      <w:r>
        <w:rPr>
          <w:rFonts w:eastAsia="Calibri" w:cs="Calibri"/>
        </w:rPr>
        <w:t>rankings</w:t>
      </w:r>
      <w:proofErr w:type="spellEnd"/>
      <w:r>
        <w:rPr>
          <w:rFonts w:eastAsia="Calibri" w:cs="Calibri"/>
        </w:rPr>
        <w:t xml:space="preserve"> in de prestatiemetingen van mbo-Nederland zijn daar het gevolg van en niet andersom. </w:t>
      </w:r>
    </w:p>
    <w:p w14:paraId="5061E0B7" w14:textId="77777777" w:rsidR="002F0630" w:rsidRDefault="002F0630" w:rsidP="006503FE">
      <w:pPr>
        <w:rPr>
          <w:rFonts w:eastAsia="Calibri" w:cs="Calibri"/>
        </w:rPr>
      </w:pPr>
    </w:p>
    <w:p w14:paraId="55F6B741" w14:textId="77777777" w:rsidR="002F0630" w:rsidRDefault="002F0630" w:rsidP="006503FE">
      <w:pPr>
        <w:rPr>
          <w:rFonts w:eastAsia="Calibri" w:cs="Calibri"/>
        </w:rPr>
      </w:pPr>
      <w:r>
        <w:rPr>
          <w:rFonts w:eastAsia="Calibri" w:cs="Calibri"/>
          <w:u w:val="single"/>
        </w:rPr>
        <w:t>Gewaagd doel</w:t>
      </w:r>
      <w:r>
        <w:rPr>
          <w:rFonts w:eastAsia="Calibri" w:cs="Calibri"/>
        </w:rPr>
        <w:t xml:space="preserve"> </w:t>
      </w:r>
    </w:p>
    <w:p w14:paraId="74E10C3B" w14:textId="77777777" w:rsidR="002F0630" w:rsidRDefault="002F0630" w:rsidP="006503FE">
      <w:pPr>
        <w:rPr>
          <w:rFonts w:eastAsia="Calibri" w:cs="Calibri"/>
        </w:rPr>
      </w:pPr>
      <w:r>
        <w:rPr>
          <w:rFonts w:eastAsia="Calibri" w:cs="Calibri"/>
        </w:rPr>
        <w:t xml:space="preserve">In 2025 wordt iedere student die dat wil in staat gesteld een persoonlijke leerroute te volgen, met de eigen talenten en ontwikkelingsbehoefte als uitgangspunt. Docenten zijn daarbij coachend, niet leidend. </w:t>
      </w:r>
    </w:p>
    <w:p w14:paraId="789F288B" w14:textId="77777777" w:rsidR="002F0630" w:rsidRDefault="002F0630" w:rsidP="006503FE">
      <w:pPr>
        <w:rPr>
          <w:rFonts w:eastAsia="Calibri" w:cs="Calibri"/>
        </w:rPr>
      </w:pPr>
      <w:r>
        <w:rPr>
          <w:rFonts w:eastAsia="Calibri" w:cs="Calibri"/>
        </w:rPr>
        <w:t xml:space="preserve">Subdoelen: </w:t>
      </w:r>
    </w:p>
    <w:p w14:paraId="0CE3591B" w14:textId="77777777" w:rsidR="002F0630" w:rsidRDefault="002F0630" w:rsidP="006503FE">
      <w:pPr>
        <w:rPr>
          <w:rFonts w:eastAsia="Calibri" w:cs="Calibri"/>
        </w:rPr>
      </w:pPr>
      <w:r>
        <w:rPr>
          <w:rFonts w:eastAsia="Calibri" w:cs="Calibri"/>
        </w:rPr>
        <w:t>• In 2025 is het Summa-Talentenpaspoort de norm in Nederland. Er zijn geen niveaus meer in opleidingen.</w:t>
      </w:r>
    </w:p>
    <w:p w14:paraId="08DE16FC" w14:textId="77777777" w:rsidR="002F0630" w:rsidRDefault="002F0630" w:rsidP="006503FE">
      <w:pPr>
        <w:rPr>
          <w:rFonts w:eastAsia="Calibri" w:cs="Calibri"/>
        </w:rPr>
      </w:pPr>
      <w:r>
        <w:rPr>
          <w:rFonts w:eastAsia="Calibri" w:cs="Calibri"/>
        </w:rPr>
        <w:t xml:space="preserve">• De werving en selectie van nieuwe medewerkers gebeurt op basis van hun talenten, vaardigheden en ambities. </w:t>
      </w:r>
    </w:p>
    <w:p w14:paraId="4B248189" w14:textId="77777777" w:rsidR="002F0630" w:rsidRDefault="002F0630" w:rsidP="006503FE">
      <w:pPr>
        <w:rPr>
          <w:rFonts w:eastAsia="Calibri" w:cs="Calibri"/>
        </w:rPr>
      </w:pPr>
      <w:r>
        <w:rPr>
          <w:rFonts w:eastAsia="Calibri" w:cs="Calibri"/>
        </w:rPr>
        <w:t xml:space="preserve">• In 2025 sturen we op het welbevinden en de geluksbeleving van ieder lid van onze community. </w:t>
      </w:r>
    </w:p>
    <w:p w14:paraId="528A4341" w14:textId="77777777" w:rsidR="002F0630" w:rsidRDefault="002F0630" w:rsidP="006503FE">
      <w:pPr>
        <w:rPr>
          <w:rFonts w:eastAsia="Calibri" w:cs="Calibri"/>
        </w:rPr>
      </w:pPr>
      <w:r>
        <w:rPr>
          <w:rFonts w:eastAsia="Calibri" w:cs="Calibri"/>
        </w:rPr>
        <w:t xml:space="preserve">• In 2025 is Summa dé community in de Brainportregio waar mensen, bedrijven en instellingen samen leren, innoveren en co-creëren en waar iedereen een leven lang talenten kan blijven ontwikkelen. </w:t>
      </w:r>
    </w:p>
    <w:p w14:paraId="1D42F054" w14:textId="77777777" w:rsidR="002F0630" w:rsidRDefault="002F0630" w:rsidP="006503FE">
      <w:pPr>
        <w:rPr>
          <w:rFonts w:eastAsia="Calibri" w:cs="Calibri"/>
        </w:rPr>
      </w:pPr>
    </w:p>
    <w:p w14:paraId="2C0A8695" w14:textId="77777777" w:rsidR="002F0630" w:rsidRDefault="002F0630" w:rsidP="006503FE">
      <w:pPr>
        <w:rPr>
          <w:rFonts w:eastAsia="Calibri" w:cs="Calibri"/>
        </w:rPr>
      </w:pPr>
      <w:r>
        <w:rPr>
          <w:rFonts w:eastAsia="Calibri" w:cs="Calibri"/>
        </w:rPr>
        <w:t xml:space="preserve">De persoonlijke/individuele ontwikkeling staat steeds centraal. Iedereen doet dat in eigen tempo volgens een persoonlijke leerroute. Autonomie wordt daarbij gestimuleerd, maar er is nadrukkelijk ook voldoende begeleiding voor studenten. Alle ontwikkelingen die een student doormaakt, worden bijgehouden in een digitaal talentenpaspoort, dat meegroeit met de verdere persoonlijke ontwikkeling. </w:t>
      </w:r>
    </w:p>
    <w:p w14:paraId="2AD9C138" w14:textId="77777777" w:rsidR="002F0630" w:rsidRDefault="002F0630" w:rsidP="006503FE">
      <w:pPr>
        <w:rPr>
          <w:rFonts w:eastAsia="Calibri" w:cs="Calibri"/>
        </w:rPr>
      </w:pPr>
    </w:p>
    <w:p w14:paraId="7ED658EE" w14:textId="77777777" w:rsidR="002F0630" w:rsidRDefault="002F0630" w:rsidP="006503FE">
      <w:pPr>
        <w:rPr>
          <w:rFonts w:eastAsia="Calibri" w:cs="Calibri"/>
        </w:rPr>
      </w:pPr>
      <w:r>
        <w:rPr>
          <w:rFonts w:eastAsia="Calibri" w:cs="Calibri"/>
        </w:rPr>
        <w:lastRenderedPageBreak/>
        <w:t xml:space="preserve">Het onderbrengen van studenten in mbo-niveaus past hier niet meer bij. Studenten volgen elk vak op het niveau dat bij hen past. De volgende stap kan zijn het weghalen van schotten tussen de verschillende onderwijsvormen: mbo-hbo-wo. </w:t>
      </w:r>
    </w:p>
    <w:p w14:paraId="001EAFA1" w14:textId="77777777" w:rsidR="002F0630" w:rsidRDefault="002F0630" w:rsidP="006503FE">
      <w:pPr>
        <w:rPr>
          <w:rFonts w:eastAsia="Calibri" w:cs="Calibri"/>
        </w:rPr>
      </w:pPr>
    </w:p>
    <w:p w14:paraId="34446F0F" w14:textId="77777777" w:rsidR="002F0630" w:rsidRDefault="002F0630" w:rsidP="006503FE">
      <w:pPr>
        <w:rPr>
          <w:rFonts w:eastAsia="Calibri" w:cs="Calibri"/>
          <w:u w:val="single"/>
        </w:rPr>
      </w:pPr>
      <w:r>
        <w:rPr>
          <w:rFonts w:eastAsia="Calibri" w:cs="Calibri"/>
          <w:u w:val="single"/>
        </w:rPr>
        <w:t xml:space="preserve">Kernwaarden en kernkwaliteiten </w:t>
      </w:r>
    </w:p>
    <w:p w14:paraId="40655570" w14:textId="77777777" w:rsidR="002F0630" w:rsidRDefault="002F0630" w:rsidP="006503FE">
      <w:pPr>
        <w:rPr>
          <w:rFonts w:eastAsia="Calibri" w:cs="Calibri"/>
        </w:rPr>
      </w:pPr>
      <w:r>
        <w:rPr>
          <w:rFonts w:eastAsia="Calibri" w:cs="Calibri"/>
        </w:rPr>
        <w:t xml:space="preserve">Kernwaarden komen tot uiting in gedrag. We vinden het belangrijk dat mensen zich met elkaar verbinden (leren kan alleen van en met elkaar), lef tonen (experimenteren, innoveren en fouten maken, daar leren we van), bevlogen zijn (passie is de basis voor kwaliteit en ontwikkeling) en positief handelen (denken in mogelijkheden, een fijne sfeer, plezier en liefdevol handelen, maken Summa een plek waar je graag wilt zijn). De kernkwaliteiten (kwaliteiten die ons kenmerken als we op ons best zijn en die we verder willen ontwikkelen) die we hiervoor willen inzetten, zijn mensgerichtheid (hoort bij ‘verbinden’ en is nodig om samen met de ander te groeien en te </w:t>
      </w:r>
    </w:p>
    <w:p w14:paraId="0A8B7A64" w14:textId="77777777" w:rsidR="002F0630" w:rsidRDefault="002F0630" w:rsidP="006503FE">
      <w:pPr>
        <w:rPr>
          <w:rFonts w:eastAsia="Calibri" w:cs="Calibri"/>
        </w:rPr>
      </w:pPr>
      <w:r>
        <w:rPr>
          <w:rFonts w:eastAsia="Calibri" w:cs="Calibri"/>
        </w:rPr>
        <w:t>ontwikkelen), vooruitstrevendheid (vanuit nieuwsgierigheid, gericht op het bereiken van doelen op nieuwe manieren), daadkracht (zaken kunnen realiseren, doelen behalen) en samenwerken (het gezamenlijke doel op de eerste plaats stellen en zich daar volledig voor inzetten, over de eigen schaduw heen stappen).</w:t>
      </w:r>
    </w:p>
    <w:p w14:paraId="23E2F37F" w14:textId="77777777" w:rsidR="002F0630" w:rsidRDefault="002F0630" w:rsidP="006503FE">
      <w:pPr>
        <w:rPr>
          <w:rFonts w:eastAsia="Calibri" w:cs="Calibri"/>
        </w:rPr>
      </w:pPr>
    </w:p>
    <w:p w14:paraId="54A40635" w14:textId="77777777" w:rsidR="00BE2C9D" w:rsidRPr="00BA2D66" w:rsidRDefault="002F0630" w:rsidP="006503FE">
      <w:pPr>
        <w:pStyle w:val="enumerationbullets"/>
      </w:pPr>
      <w:r>
        <w:rPr>
          <w:rFonts w:eastAsia="Calibri"/>
        </w:rPr>
        <w:t xml:space="preserve">Verdere informatie kunt u vinden op </w:t>
      </w:r>
      <w:hyperlink r:id="rId8" w:history="1">
        <w:r>
          <w:rPr>
            <w:rStyle w:val="Hyperlink"/>
            <w:rFonts w:eastAsia="Calibri" w:cs="Calibri"/>
          </w:rPr>
          <w:t>www.summacollege.nl</w:t>
        </w:r>
      </w:hyperlink>
      <w:r>
        <w:rPr>
          <w:rFonts w:eastAsia="Calibri"/>
        </w:rPr>
        <w:t>.</w:t>
      </w:r>
    </w:p>
    <w:p w14:paraId="11DF5DE6" w14:textId="77777777" w:rsidR="00BE2C9D" w:rsidRPr="00513C31" w:rsidRDefault="00BE2C9D" w:rsidP="006503FE">
      <w:pPr>
        <w:rPr>
          <w:color w:val="4472C4" w:themeColor="accent1"/>
        </w:rPr>
      </w:pPr>
    </w:p>
    <w:p w14:paraId="6EA34397" w14:textId="35111568" w:rsidR="00BE2C9D" w:rsidRDefault="00BE2C9D" w:rsidP="006503FE">
      <w:pPr>
        <w:pStyle w:val="Kop2"/>
        <w:numPr>
          <w:ilvl w:val="1"/>
          <w:numId w:val="12"/>
        </w:numPr>
        <w:spacing w:before="0" w:after="240"/>
        <w:ind w:firstLine="0"/>
      </w:pPr>
      <w:bookmarkStart w:id="12" w:name="_Toc353648486"/>
      <w:bookmarkStart w:id="13" w:name="_Toc362336002"/>
      <w:bookmarkStart w:id="14" w:name="_Toc362341517"/>
      <w:bookmarkStart w:id="15" w:name="_Toc157586154"/>
      <w:r w:rsidRPr="00513C31">
        <w:t>Aan te besteden opdracht</w:t>
      </w:r>
      <w:bookmarkEnd w:id="12"/>
      <w:bookmarkEnd w:id="13"/>
      <w:bookmarkEnd w:id="14"/>
      <w:bookmarkEnd w:id="15"/>
    </w:p>
    <w:p w14:paraId="42E2CCAE" w14:textId="04646F79" w:rsidR="008B77F2" w:rsidRDefault="008B77F2" w:rsidP="008B77F2">
      <w:pPr>
        <w:pStyle w:val="Lijstalinea"/>
        <w:ind w:left="0"/>
      </w:pPr>
      <w:r w:rsidRPr="003C13E3">
        <w:t xml:space="preserve">De aan te besteden opdracht betreft het leveren van nieuwe interieurbeplanting, inclusief plantenbakken, en het verstrekken van </w:t>
      </w:r>
      <w:r w:rsidR="005A2111">
        <w:t xml:space="preserve">ontwerp en </w:t>
      </w:r>
      <w:r w:rsidRPr="003C13E3">
        <w:t xml:space="preserve">advies met betrekking tot de interieurbeplanting op alle locaties van </w:t>
      </w:r>
      <w:r>
        <w:t>het Summa College.</w:t>
      </w:r>
      <w:r w:rsidRPr="003C13E3">
        <w:t xml:space="preserve"> Daarnaast omvat de opdracht het onderhouden van de bestaande</w:t>
      </w:r>
      <w:r w:rsidR="00BC5BD8">
        <w:t xml:space="preserve"> en nieuw geleverde</w:t>
      </w:r>
      <w:r w:rsidRPr="003C13E3">
        <w:t xml:space="preserve"> interieurbeplanting, inclusief eventuele vervanging in overleg met de Opdrachtgever.</w:t>
      </w:r>
    </w:p>
    <w:p w14:paraId="11D2F69F" w14:textId="4FA20083" w:rsidR="008B77F2" w:rsidRPr="003C13E3" w:rsidRDefault="008B77F2" w:rsidP="008B77F2">
      <w:pPr>
        <w:pStyle w:val="Lijstalinea"/>
        <w:ind w:left="0"/>
      </w:pPr>
      <w:r w:rsidRPr="003C13E3">
        <w:t>Bij aanvang van de overeenkomst dient de Opdrachtnemer een nulmeting uit te voeren om de aanwezige planten te identificeren</w:t>
      </w:r>
      <w:r w:rsidR="005A2111">
        <w:t xml:space="preserve">, </w:t>
      </w:r>
      <w:r>
        <w:t>t</w:t>
      </w:r>
      <w:r w:rsidR="005A2111">
        <w:t xml:space="preserve">e nummeren, </w:t>
      </w:r>
      <w:r w:rsidRPr="003C13E3">
        <w:t>en te bepalen welke mogelijk vervangen moeten worden.</w:t>
      </w:r>
    </w:p>
    <w:p w14:paraId="654BE935" w14:textId="77777777" w:rsidR="008B77F2" w:rsidRDefault="008B77F2" w:rsidP="008B77F2">
      <w:pPr>
        <w:pStyle w:val="Lijstalinea"/>
        <w:ind w:left="0"/>
      </w:pPr>
    </w:p>
    <w:p w14:paraId="2C3E7FFB" w14:textId="77777777" w:rsidR="008B77F2" w:rsidRPr="003C13E3" w:rsidRDefault="008B77F2" w:rsidP="008B77F2">
      <w:pPr>
        <w:pStyle w:val="Lijstalinea"/>
        <w:ind w:left="0"/>
      </w:pPr>
      <w:r w:rsidRPr="003C13E3">
        <w:t>De scope van de opdracht omvat niet:</w:t>
      </w:r>
    </w:p>
    <w:p w14:paraId="74C07EF8" w14:textId="66284509" w:rsidR="008B77F2" w:rsidRPr="003C13E3" w:rsidRDefault="008B77F2" w:rsidP="008B77F2">
      <w:pPr>
        <w:pStyle w:val="Lijstalinea"/>
        <w:numPr>
          <w:ilvl w:val="0"/>
          <w:numId w:val="36"/>
        </w:numPr>
      </w:pPr>
      <w:r w:rsidRPr="003C13E3">
        <w:t>Buitenbeplanting</w:t>
      </w:r>
      <w:r w:rsidR="005A2111">
        <w:t>*</w:t>
      </w:r>
    </w:p>
    <w:p w14:paraId="17D3F88A" w14:textId="41817703" w:rsidR="008B77F2" w:rsidRDefault="008B77F2" w:rsidP="008B77F2">
      <w:pPr>
        <w:pStyle w:val="Lijstalinea"/>
        <w:numPr>
          <w:ilvl w:val="0"/>
          <w:numId w:val="36"/>
        </w:numPr>
      </w:pPr>
      <w:r w:rsidRPr="003C13E3">
        <w:t xml:space="preserve">Huur van beplanting </w:t>
      </w:r>
    </w:p>
    <w:p w14:paraId="3281C709" w14:textId="31ED69B9" w:rsidR="008B77F2" w:rsidRDefault="008B77F2" w:rsidP="008B77F2">
      <w:pPr>
        <w:pStyle w:val="Lijstalinea"/>
        <w:ind w:left="0"/>
      </w:pPr>
    </w:p>
    <w:p w14:paraId="7BFDB6EB" w14:textId="03D946E5" w:rsidR="005A2111" w:rsidRDefault="005A2111" w:rsidP="008B77F2">
      <w:pPr>
        <w:pStyle w:val="Lijstalinea"/>
        <w:ind w:left="0"/>
      </w:pPr>
      <w:r>
        <w:t>*Er zijn 4 buitenplanten op de Vijfkamplaan waar onderhoud op gedaan moet worden.</w:t>
      </w:r>
    </w:p>
    <w:p w14:paraId="4591C256" w14:textId="77777777" w:rsidR="005A2111" w:rsidRDefault="005A2111" w:rsidP="008B77F2">
      <w:pPr>
        <w:pStyle w:val="Lijstalinea"/>
        <w:ind w:left="0"/>
      </w:pPr>
    </w:p>
    <w:p w14:paraId="15893AA1" w14:textId="77777777" w:rsidR="008B77F2" w:rsidRDefault="008B77F2" w:rsidP="008B77F2">
      <w:r>
        <w:t xml:space="preserve">Op de </w:t>
      </w:r>
      <w:r w:rsidRPr="0005526A">
        <w:t xml:space="preserve">aan te besteden </w:t>
      </w:r>
      <w:r w:rsidRPr="00CE5080">
        <w:t>diensten</w:t>
      </w:r>
      <w:r w:rsidRPr="00513C31">
        <w:t xml:space="preserve"> </w:t>
      </w:r>
      <w:r>
        <w:t xml:space="preserve">zijn de </w:t>
      </w:r>
      <w:r w:rsidRPr="0005526A">
        <w:t xml:space="preserve">volgende CPV (Common </w:t>
      </w:r>
      <w:proofErr w:type="spellStart"/>
      <w:r w:rsidRPr="0005526A">
        <w:t>Procurement</w:t>
      </w:r>
      <w:proofErr w:type="spellEnd"/>
      <w:r w:rsidRPr="0005526A">
        <w:t xml:space="preserve"> </w:t>
      </w:r>
      <w:proofErr w:type="spellStart"/>
      <w:r w:rsidRPr="0005526A">
        <w:t>Vocabulary</w:t>
      </w:r>
      <w:proofErr w:type="spellEnd"/>
      <w:r w:rsidRPr="0005526A">
        <w:t>) codes</w:t>
      </w:r>
      <w:r>
        <w:t xml:space="preserve"> van toepassing</w:t>
      </w:r>
      <w:r w:rsidRPr="0005526A">
        <w:t>:</w:t>
      </w:r>
    </w:p>
    <w:p w14:paraId="4C9AE4C4" w14:textId="77777777" w:rsidR="008B77F2" w:rsidRDefault="008B77F2" w:rsidP="008B77F2"/>
    <w:p w14:paraId="6D470878" w14:textId="77777777" w:rsidR="008B77F2" w:rsidRPr="0058431A" w:rsidRDefault="008B77F2" w:rsidP="008B77F2">
      <w:pPr>
        <w:pStyle w:val="Lijstalinea"/>
        <w:numPr>
          <w:ilvl w:val="0"/>
          <w:numId w:val="21"/>
        </w:numPr>
        <w:rPr>
          <w:szCs w:val="18"/>
        </w:rPr>
      </w:pPr>
      <w:r w:rsidRPr="0058431A">
        <w:rPr>
          <w:rFonts w:cs="Arial"/>
          <w:color w:val="191614"/>
          <w:szCs w:val="18"/>
          <w:shd w:val="clear" w:color="auto" w:fill="FFFFFF"/>
        </w:rPr>
        <w:t>77311000-3 Onderhouden van sier- en recreatietuinen</w:t>
      </w:r>
    </w:p>
    <w:p w14:paraId="591CD88E" w14:textId="77777777" w:rsidR="008B77F2" w:rsidRPr="0058431A" w:rsidRDefault="008B77F2" w:rsidP="008B77F2">
      <w:pPr>
        <w:pStyle w:val="Lijstalinea"/>
        <w:numPr>
          <w:ilvl w:val="0"/>
          <w:numId w:val="21"/>
        </w:numPr>
        <w:shd w:val="clear" w:color="auto" w:fill="FFFFFF"/>
        <w:spacing w:line="240" w:lineRule="auto"/>
        <w:rPr>
          <w:rFonts w:cs="Arial"/>
          <w:color w:val="191614"/>
          <w:szCs w:val="18"/>
          <w:lang w:eastAsia="nl-NL"/>
        </w:rPr>
      </w:pPr>
      <w:r w:rsidRPr="0058431A">
        <w:rPr>
          <w:rFonts w:cs="Arial"/>
          <w:color w:val="191614"/>
          <w:szCs w:val="18"/>
          <w:lang w:eastAsia="nl-NL"/>
        </w:rPr>
        <w:t>03121100-6 Levende planten, bollen, wortels, stekken en enten</w:t>
      </w:r>
    </w:p>
    <w:p w14:paraId="42ACAE41" w14:textId="77777777" w:rsidR="008B77F2" w:rsidRPr="0058431A" w:rsidRDefault="008B77F2" w:rsidP="008B77F2">
      <w:pPr>
        <w:pStyle w:val="Lijstalinea"/>
        <w:numPr>
          <w:ilvl w:val="0"/>
          <w:numId w:val="21"/>
        </w:numPr>
        <w:shd w:val="clear" w:color="auto" w:fill="FFFFFF"/>
        <w:spacing w:line="240" w:lineRule="auto"/>
        <w:rPr>
          <w:rFonts w:cs="Arial"/>
          <w:color w:val="191614"/>
          <w:szCs w:val="18"/>
          <w:lang w:eastAsia="nl-NL"/>
        </w:rPr>
      </w:pPr>
      <w:r w:rsidRPr="0058431A">
        <w:rPr>
          <w:rFonts w:cs="Arial"/>
          <w:color w:val="191614"/>
          <w:szCs w:val="18"/>
          <w:lang w:eastAsia="nl-NL"/>
        </w:rPr>
        <w:t>03441000-3 Sierplanten, grassen, mossen of korstmossen</w:t>
      </w:r>
    </w:p>
    <w:p w14:paraId="75A5D850" w14:textId="77777777" w:rsidR="008B77F2" w:rsidRDefault="008B77F2" w:rsidP="008B77F2">
      <w:pPr>
        <w:pStyle w:val="Lijstalinea"/>
        <w:numPr>
          <w:ilvl w:val="0"/>
          <w:numId w:val="21"/>
        </w:numPr>
        <w:shd w:val="clear" w:color="auto" w:fill="FFFFFF"/>
        <w:spacing w:line="240" w:lineRule="auto"/>
        <w:rPr>
          <w:rFonts w:cs="Arial"/>
          <w:color w:val="191614"/>
          <w:szCs w:val="18"/>
          <w:lang w:eastAsia="nl-NL"/>
        </w:rPr>
      </w:pPr>
      <w:r w:rsidRPr="0058431A">
        <w:rPr>
          <w:rFonts w:cs="Arial"/>
          <w:color w:val="191614"/>
          <w:szCs w:val="18"/>
          <w:lang w:eastAsia="nl-NL"/>
        </w:rPr>
        <w:t>03451000-6 Planten</w:t>
      </w:r>
    </w:p>
    <w:p w14:paraId="10F1D43E" w14:textId="77777777" w:rsidR="001F72A3" w:rsidRPr="00513C31" w:rsidRDefault="001F72A3" w:rsidP="006503FE">
      <w:pPr>
        <w:rPr>
          <w:color w:val="7030A0"/>
        </w:rPr>
      </w:pPr>
    </w:p>
    <w:p w14:paraId="7D3CAC23" w14:textId="677930A5" w:rsidR="00BE2C9D" w:rsidRDefault="00BE2C9D" w:rsidP="006503FE">
      <w:pPr>
        <w:pStyle w:val="Kop3"/>
        <w:numPr>
          <w:ilvl w:val="2"/>
          <w:numId w:val="12"/>
        </w:numPr>
        <w:spacing w:before="0" w:after="0"/>
        <w:ind w:firstLine="0"/>
      </w:pPr>
      <w:bookmarkStart w:id="16" w:name="_Toc362336003"/>
      <w:bookmarkStart w:id="17" w:name="_Toc362341518"/>
      <w:bookmarkStart w:id="18" w:name="_Toc157586155"/>
      <w:r w:rsidRPr="00513C31">
        <w:t>D</w:t>
      </w:r>
      <w:bookmarkStart w:id="19" w:name="_Toc353648487"/>
      <w:r w:rsidRPr="00513C31">
        <w:t>oelstelling van de opdracht</w:t>
      </w:r>
      <w:bookmarkEnd w:id="16"/>
      <w:bookmarkEnd w:id="17"/>
      <w:bookmarkEnd w:id="19"/>
      <w:bookmarkEnd w:id="18"/>
    </w:p>
    <w:p w14:paraId="2F4C2786" w14:textId="179503A4" w:rsidR="00381892" w:rsidRDefault="00381892" w:rsidP="00381892"/>
    <w:p w14:paraId="48A6FF3A" w14:textId="3BC55AAE" w:rsidR="00381892" w:rsidRPr="00513C31" w:rsidRDefault="00381892" w:rsidP="00381892">
      <w:r>
        <w:t>Het doel van deze aanbesteding is</w:t>
      </w:r>
      <w:r w:rsidRPr="00513C31">
        <w:t xml:space="preserve"> om op een transparante wijze te komen tot een Overeenkomst met </w:t>
      </w:r>
      <w:r>
        <w:t>één</w:t>
      </w:r>
      <w:r w:rsidRPr="00513C31">
        <w:t xml:space="preserve"> betrouwbare Opdrachtnemer, die de gevraagde </w:t>
      </w:r>
      <w:r w:rsidRPr="009745D1">
        <w:t>diensten</w:t>
      </w:r>
      <w:r w:rsidRPr="00513C31">
        <w:t xml:space="preserve"> uitvoert op basis van de in </w:t>
      </w:r>
      <w:r>
        <w:t>deze Inschrijvingsleidraad</w:t>
      </w:r>
      <w:r w:rsidRPr="00513C31">
        <w:t xml:space="preserve"> omschreven eisen en voorwaarden. Contractvorming vindt plaats met inachtneming van de bepalingen van </w:t>
      </w:r>
      <w:r>
        <w:t>deze Inschrijvingsleidraad</w:t>
      </w:r>
      <w:r w:rsidRPr="00513C31">
        <w:t xml:space="preserve"> inclusief bijlagen, de eventueel opgemaakte nota’s van inlichtingen en de gegunde inschrijving. De Overeenkomst wordt opgemaakt conform de concept overeenkomst die als </w:t>
      </w:r>
      <w:r w:rsidRPr="009745D1">
        <w:t xml:space="preserve">bijlage 2 bij </w:t>
      </w:r>
      <w:r>
        <w:t>deze Inschrijvingsleidraad</w:t>
      </w:r>
      <w:r w:rsidRPr="00513C31">
        <w:t xml:space="preserve"> is gevoegd.</w:t>
      </w:r>
    </w:p>
    <w:p w14:paraId="1D9F0FFC" w14:textId="7A34F171" w:rsidR="005467F9" w:rsidRDefault="005467F9" w:rsidP="005467F9"/>
    <w:p w14:paraId="26F43799" w14:textId="45FF3AA3" w:rsidR="00BE2C9D" w:rsidRPr="009A4060" w:rsidRDefault="00BC5BD8" w:rsidP="006503FE">
      <w:pPr>
        <w:rPr>
          <w:rFonts w:cs="Segoe UI"/>
        </w:rPr>
      </w:pPr>
      <w:r>
        <w:rPr>
          <w:rFonts w:cs="Segoe UI"/>
        </w:rPr>
        <w:t xml:space="preserve">Het </w:t>
      </w:r>
      <w:r w:rsidR="009A4060" w:rsidRPr="009A4060">
        <w:rPr>
          <w:rFonts w:cs="Segoe UI"/>
        </w:rPr>
        <w:t xml:space="preserve">Summa College streeft, in samenwerking met de Opdrachtnemer, naar het leveren en onderhouden van uitnodigende, aantrekkelijke, duurzame, betaalbare en gezondheid bevorderende interieurbeplanting, die aansluit op de behoeften van bezoekers, inclusief studenten en medewerkers. Daarnaast wil het </w:t>
      </w:r>
      <w:r w:rsidR="009A4060">
        <w:rPr>
          <w:rFonts w:cs="Segoe UI"/>
        </w:rPr>
        <w:t>Summa C</w:t>
      </w:r>
      <w:r w:rsidR="009A4060" w:rsidRPr="009A4060">
        <w:rPr>
          <w:rFonts w:cs="Segoe UI"/>
        </w:rPr>
        <w:t xml:space="preserve">ollege </w:t>
      </w:r>
      <w:r w:rsidR="009A4060">
        <w:rPr>
          <w:rFonts w:cs="Segoe UI"/>
        </w:rPr>
        <w:t>k</w:t>
      </w:r>
      <w:r w:rsidR="009A4060" w:rsidRPr="009A4060">
        <w:rPr>
          <w:rFonts w:cs="Segoe UI"/>
        </w:rPr>
        <w:t>erstbomen huren voor een specifieke periode, met inbegrip van levering en decoratie.</w:t>
      </w:r>
    </w:p>
    <w:p w14:paraId="3B16D9E7" w14:textId="77777777" w:rsidR="009A4060" w:rsidRPr="009A4060" w:rsidRDefault="009A4060" w:rsidP="006503FE"/>
    <w:p w14:paraId="0205AB59" w14:textId="77777777" w:rsidR="00BE2C9D" w:rsidRPr="00513C31" w:rsidRDefault="00BE2C9D" w:rsidP="006503FE">
      <w:pPr>
        <w:pStyle w:val="Kop3"/>
        <w:numPr>
          <w:ilvl w:val="2"/>
          <w:numId w:val="12"/>
        </w:numPr>
        <w:spacing w:before="0" w:after="0"/>
        <w:ind w:firstLine="0"/>
      </w:pPr>
      <w:bookmarkStart w:id="20" w:name="_Toc353648488"/>
      <w:bookmarkStart w:id="21" w:name="_Toc362336004"/>
      <w:bookmarkStart w:id="22" w:name="_Toc362341519"/>
      <w:bookmarkStart w:id="23" w:name="_Toc157586156"/>
      <w:r w:rsidRPr="00513C31">
        <w:lastRenderedPageBreak/>
        <w:t>Omvang van de aan te besteden opdracht</w:t>
      </w:r>
      <w:bookmarkEnd w:id="20"/>
      <w:bookmarkEnd w:id="21"/>
      <w:bookmarkEnd w:id="22"/>
      <w:bookmarkEnd w:id="23"/>
    </w:p>
    <w:p w14:paraId="2E8B22BD" w14:textId="77777777" w:rsidR="00BE2C9D" w:rsidRPr="00513C31" w:rsidRDefault="00BE2C9D" w:rsidP="006503FE"/>
    <w:p w14:paraId="716EAE3A" w14:textId="7F13A6A4" w:rsidR="00E84238" w:rsidRDefault="004839E3" w:rsidP="006503FE">
      <w:pPr>
        <w:rPr>
          <w:szCs w:val="18"/>
        </w:rPr>
      </w:pPr>
      <w:r>
        <w:rPr>
          <w:szCs w:val="18"/>
        </w:rPr>
        <w:t xml:space="preserve">De omvang van de opdracht, gebaseerd op historische gegevens bedraagt op jaarbasis ongeveer € </w:t>
      </w:r>
      <w:r w:rsidR="002E1FC2">
        <w:rPr>
          <w:szCs w:val="18"/>
        </w:rPr>
        <w:t>80</w:t>
      </w:r>
      <w:r>
        <w:rPr>
          <w:szCs w:val="18"/>
        </w:rPr>
        <w:t xml:space="preserve">.000,=. Dit betekent voor de gehele looptijd van de overeenkomst inclusief verlengingsopties een totale contractwaarde van € </w:t>
      </w:r>
      <w:r w:rsidR="002E1FC2">
        <w:rPr>
          <w:szCs w:val="18"/>
        </w:rPr>
        <w:t>320</w:t>
      </w:r>
      <w:r>
        <w:rPr>
          <w:szCs w:val="18"/>
        </w:rPr>
        <w:t>.000,=.</w:t>
      </w:r>
      <w:r w:rsidR="0058431A">
        <w:rPr>
          <w:szCs w:val="18"/>
        </w:rPr>
        <w:t xml:space="preserve"> </w:t>
      </w:r>
    </w:p>
    <w:p w14:paraId="60A92B80" w14:textId="54F6C4B6" w:rsidR="00D339B1" w:rsidRDefault="00D339B1" w:rsidP="006503FE">
      <w:pPr>
        <w:rPr>
          <w:szCs w:val="18"/>
        </w:rPr>
      </w:pPr>
    </w:p>
    <w:p w14:paraId="19E55396" w14:textId="7B02833E" w:rsidR="00D339B1" w:rsidRPr="00D339B1" w:rsidRDefault="00D339B1" w:rsidP="006503FE">
      <w:pPr>
        <w:rPr>
          <w:szCs w:val="18"/>
        </w:rPr>
      </w:pPr>
      <w:r w:rsidRPr="00D339B1">
        <w:rPr>
          <w:rFonts w:cs="Arial"/>
          <w:szCs w:val="18"/>
          <w:shd w:val="clear" w:color="auto" w:fill="FFFFFF"/>
        </w:rPr>
        <w:t>Aan deze opgave kunnen geen rechten ontleend worden. Met het oog op politieke, economische, budgettaire, organisatorische en/of bestuurlijke ontwikkelingen en de hiermee</w:t>
      </w:r>
      <w:r>
        <w:rPr>
          <w:rFonts w:cs="Arial"/>
          <w:szCs w:val="18"/>
          <w:shd w:val="clear" w:color="auto" w:fill="FFFFFF"/>
        </w:rPr>
        <w:t xml:space="preserve"> </w:t>
      </w:r>
      <w:r w:rsidRPr="00D339B1">
        <w:rPr>
          <w:rFonts w:cs="Arial"/>
          <w:szCs w:val="18"/>
          <w:shd w:val="clear" w:color="auto" w:fill="FFFFFF"/>
        </w:rPr>
        <w:t>samenhangende groei</w:t>
      </w:r>
      <w:r>
        <w:rPr>
          <w:rFonts w:cs="Arial"/>
          <w:szCs w:val="18"/>
          <w:shd w:val="clear" w:color="auto" w:fill="FFFFFF"/>
        </w:rPr>
        <w:t xml:space="preserve">, </w:t>
      </w:r>
      <w:r w:rsidRPr="00D339B1">
        <w:rPr>
          <w:rFonts w:cs="Arial"/>
          <w:szCs w:val="18"/>
          <w:shd w:val="clear" w:color="auto" w:fill="FFFFFF"/>
        </w:rPr>
        <w:t>krimp</w:t>
      </w:r>
      <w:r>
        <w:rPr>
          <w:rFonts w:cs="Arial"/>
          <w:szCs w:val="18"/>
          <w:shd w:val="clear" w:color="auto" w:fill="FFFFFF"/>
        </w:rPr>
        <w:t xml:space="preserve"> of visie</w:t>
      </w:r>
      <w:r w:rsidRPr="00D339B1">
        <w:rPr>
          <w:rFonts w:cs="Arial"/>
          <w:szCs w:val="18"/>
          <w:shd w:val="clear" w:color="auto" w:fill="FFFFFF"/>
        </w:rPr>
        <w:t xml:space="preserve"> van </w:t>
      </w:r>
      <w:r>
        <w:rPr>
          <w:rFonts w:cs="Arial"/>
          <w:szCs w:val="18"/>
          <w:shd w:val="clear" w:color="auto" w:fill="FFFFFF"/>
        </w:rPr>
        <w:t>het Summa College</w:t>
      </w:r>
      <w:r w:rsidRPr="00D339B1">
        <w:rPr>
          <w:rFonts w:cs="Arial"/>
          <w:szCs w:val="18"/>
          <w:shd w:val="clear" w:color="auto" w:fill="FFFFFF"/>
        </w:rPr>
        <w:t xml:space="preserve"> is het mogelijk dat het aantal locaties en andere specificaties waarop de </w:t>
      </w:r>
      <w:r w:rsidR="00005B46">
        <w:rPr>
          <w:rFonts w:cs="Arial"/>
          <w:szCs w:val="18"/>
          <w:shd w:val="clear" w:color="auto" w:fill="FFFFFF"/>
        </w:rPr>
        <w:t>O</w:t>
      </w:r>
      <w:r w:rsidRPr="00D339B1">
        <w:rPr>
          <w:rFonts w:cs="Arial"/>
          <w:szCs w:val="18"/>
          <w:shd w:val="clear" w:color="auto" w:fill="FFFFFF"/>
        </w:rPr>
        <w:t>vereenkomst betrekking heeft kan uitbreiden, krimpen of wijzigen. Deze ontwikkelingen kunnen van invloed zijn op de omvang</w:t>
      </w:r>
      <w:r>
        <w:rPr>
          <w:rFonts w:cs="Arial"/>
          <w:szCs w:val="18"/>
          <w:shd w:val="clear" w:color="auto" w:fill="FFFFFF"/>
        </w:rPr>
        <w:t xml:space="preserve"> </w:t>
      </w:r>
      <w:r w:rsidRPr="00D339B1">
        <w:rPr>
          <w:rFonts w:cs="Arial"/>
          <w:szCs w:val="18"/>
          <w:shd w:val="clear" w:color="auto" w:fill="FFFFFF"/>
        </w:rPr>
        <w:t xml:space="preserve">van de </w:t>
      </w:r>
      <w:r w:rsidR="00005B46">
        <w:rPr>
          <w:rFonts w:cs="Arial"/>
          <w:szCs w:val="18"/>
          <w:shd w:val="clear" w:color="auto" w:fill="FFFFFF"/>
        </w:rPr>
        <w:t>O</w:t>
      </w:r>
      <w:r w:rsidRPr="00D339B1">
        <w:rPr>
          <w:rFonts w:cs="Arial"/>
          <w:szCs w:val="18"/>
          <w:shd w:val="clear" w:color="auto" w:fill="FFFFFF"/>
        </w:rPr>
        <w:t>vereenkomst</w:t>
      </w:r>
      <w:r>
        <w:rPr>
          <w:rFonts w:cs="Arial"/>
          <w:szCs w:val="18"/>
          <w:shd w:val="clear" w:color="auto" w:fill="FFFFFF"/>
        </w:rPr>
        <w:t>.</w:t>
      </w:r>
    </w:p>
    <w:p w14:paraId="3ED8C3BF" w14:textId="77777777" w:rsidR="004839E3" w:rsidRDefault="004839E3" w:rsidP="006503FE">
      <w:pPr>
        <w:rPr>
          <w:color w:val="7030A0"/>
        </w:rPr>
      </w:pPr>
    </w:p>
    <w:p w14:paraId="3E1EECF8" w14:textId="77777777" w:rsidR="00E84238" w:rsidRPr="00513C31" w:rsidRDefault="00E84238" w:rsidP="006503FE">
      <w:pPr>
        <w:pStyle w:val="Kop3"/>
        <w:numPr>
          <w:ilvl w:val="2"/>
          <w:numId w:val="12"/>
        </w:numPr>
        <w:spacing w:before="0" w:after="0"/>
        <w:ind w:firstLine="0"/>
      </w:pPr>
      <w:bookmarkStart w:id="24" w:name="_Toc367690101"/>
      <w:bookmarkStart w:id="25" w:name="_Toc368903290"/>
      <w:bookmarkStart w:id="26" w:name="_Toc369155972"/>
      <w:bookmarkStart w:id="27" w:name="_Toc369174006"/>
      <w:bookmarkStart w:id="28" w:name="_Toc380497729"/>
      <w:bookmarkStart w:id="29" w:name="_Toc157586157"/>
      <w:bookmarkStart w:id="30" w:name="_Toc335222621"/>
      <w:bookmarkStart w:id="31" w:name="_Toc353977294"/>
      <w:bookmarkStart w:id="32" w:name="_Hlk112239558"/>
      <w:r w:rsidRPr="00513C31">
        <w:t>Duur van de Overeenkomst</w:t>
      </w:r>
      <w:bookmarkEnd w:id="24"/>
      <w:bookmarkEnd w:id="25"/>
      <w:bookmarkEnd w:id="26"/>
      <w:bookmarkEnd w:id="27"/>
      <w:bookmarkEnd w:id="28"/>
      <w:bookmarkEnd w:id="29"/>
      <w:r w:rsidRPr="00513C31">
        <w:t xml:space="preserve"> </w:t>
      </w:r>
      <w:bookmarkEnd w:id="30"/>
      <w:bookmarkEnd w:id="31"/>
    </w:p>
    <w:p w14:paraId="0116A946" w14:textId="77777777" w:rsidR="00E84238" w:rsidRDefault="00E84238" w:rsidP="006503FE"/>
    <w:p w14:paraId="5D688917" w14:textId="4BBDFF60" w:rsidR="00E84238" w:rsidRPr="00513C31" w:rsidRDefault="00E84238" w:rsidP="006503FE">
      <w:r w:rsidRPr="00513C31">
        <w:t xml:space="preserve">Het </w:t>
      </w:r>
      <w:r w:rsidRPr="003F4A59">
        <w:t xml:space="preserve">doel van de aanbesteding is te komen tot een Overeenkomst met </w:t>
      </w:r>
      <w:r w:rsidR="00AA7939" w:rsidRPr="003F4A59">
        <w:t>één</w:t>
      </w:r>
      <w:r w:rsidRPr="003F4A59">
        <w:t xml:space="preserve"> (</w:t>
      </w:r>
      <w:r w:rsidR="00AA7939" w:rsidRPr="003F4A59">
        <w:t>1</w:t>
      </w:r>
      <w:r w:rsidRPr="003F4A59">
        <w:t>)&gt; Opdrachtnemer</w:t>
      </w:r>
      <w:r w:rsidR="00AA7939" w:rsidRPr="003F4A59">
        <w:t xml:space="preserve"> </w:t>
      </w:r>
      <w:r w:rsidRPr="003F4A59">
        <w:t xml:space="preserve">voor de periode van </w:t>
      </w:r>
      <w:r w:rsidR="00BC5BD8">
        <w:t>twee</w:t>
      </w:r>
      <w:r w:rsidRPr="003F4A59">
        <w:t xml:space="preserve"> (</w:t>
      </w:r>
      <w:r w:rsidR="00BC5BD8">
        <w:t>2</w:t>
      </w:r>
      <w:r w:rsidRPr="003F4A59">
        <w:t xml:space="preserve">) jaar, </w:t>
      </w:r>
      <w:r w:rsidRPr="00BD4339">
        <w:t xml:space="preserve">ingaande per </w:t>
      </w:r>
      <w:r w:rsidR="00AA7939" w:rsidRPr="00BD4339">
        <w:t xml:space="preserve">1 </w:t>
      </w:r>
      <w:r w:rsidR="005B7450" w:rsidRPr="00BD4339">
        <w:t>juni</w:t>
      </w:r>
      <w:r w:rsidR="00AA7939" w:rsidRPr="00BD4339">
        <w:t xml:space="preserve"> 2024</w:t>
      </w:r>
      <w:r w:rsidRPr="00BD4339">
        <w:t xml:space="preserve"> met einddatum </w:t>
      </w:r>
      <w:r w:rsidR="00BC5BD8" w:rsidRPr="00BD4339">
        <w:t>31</w:t>
      </w:r>
      <w:r w:rsidR="00AA7939" w:rsidRPr="00BD4339">
        <w:t xml:space="preserve"> </w:t>
      </w:r>
      <w:r w:rsidR="00BC5BD8" w:rsidRPr="00BD4339">
        <w:t>mei</w:t>
      </w:r>
      <w:r w:rsidR="00AA7939" w:rsidRPr="00BD4339">
        <w:t xml:space="preserve"> 202</w:t>
      </w:r>
      <w:r w:rsidR="00005B46" w:rsidRPr="00BD4339">
        <w:t>6</w:t>
      </w:r>
      <w:r w:rsidRPr="00BD4339">
        <w:t xml:space="preserve">. Na het verstrijken van de looptijd van de Overeenkomst kan </w:t>
      </w:r>
      <w:r w:rsidR="00BC5BD8" w:rsidRPr="00BD4339">
        <w:t xml:space="preserve">het </w:t>
      </w:r>
      <w:r w:rsidRPr="00BD4339">
        <w:t xml:space="preserve">Summa College &lt;éénzijdig, </w:t>
      </w:r>
      <w:r w:rsidR="00BC5BD8" w:rsidRPr="00BD4339">
        <w:t>twee</w:t>
      </w:r>
      <w:r w:rsidR="00AA7939" w:rsidRPr="00BD4339">
        <w:t xml:space="preserve"> </w:t>
      </w:r>
      <w:r w:rsidRPr="00BD4339">
        <w:t>(</w:t>
      </w:r>
      <w:r w:rsidR="00BC5BD8" w:rsidRPr="00BD4339">
        <w:t>2</w:t>
      </w:r>
      <w:r w:rsidRPr="00BD4339">
        <w:t xml:space="preserve">) keer, de Overeenkomst verlengen met </w:t>
      </w:r>
      <w:r w:rsidR="00AA7939" w:rsidRPr="00BD4339">
        <w:t>1</w:t>
      </w:r>
      <w:r w:rsidRPr="00BD4339">
        <w:t xml:space="preserve"> jaar. Indien het Summa College geen gebruik wil maken van deze verlengingsoptie </w:t>
      </w:r>
      <w:r w:rsidRPr="003F4A59">
        <w:t xml:space="preserve">laat zij dit uiterlijk </w:t>
      </w:r>
      <w:r w:rsidR="00AA7939" w:rsidRPr="003F4A59">
        <w:t>drie</w:t>
      </w:r>
      <w:r w:rsidRPr="003F4A59">
        <w:t xml:space="preserve"> (</w:t>
      </w:r>
      <w:r w:rsidR="00AA7939" w:rsidRPr="003F4A59">
        <w:t>3</w:t>
      </w:r>
      <w:r w:rsidRPr="003F4A59">
        <w:t>) maanden voor het einde van het contractjaar schriftelijk aan de Opdrachtnemer weten. Na afloop van de verlengingsopties eindigt de Overeenkomst van rechtswege zonder dat opzegging is vereist.</w:t>
      </w:r>
    </w:p>
    <w:bookmarkEnd w:id="32"/>
    <w:p w14:paraId="0E602D13" w14:textId="26646350" w:rsidR="00E84238" w:rsidRDefault="00E84238" w:rsidP="006503FE">
      <w:pPr>
        <w:rPr>
          <w:color w:val="7030A0"/>
        </w:rPr>
      </w:pPr>
    </w:p>
    <w:p w14:paraId="7442B300" w14:textId="08C42BD0" w:rsidR="00897C40" w:rsidRPr="00897C40" w:rsidRDefault="00897C40" w:rsidP="006503FE">
      <w:pPr>
        <w:rPr>
          <w:color w:val="7030A0"/>
        </w:rPr>
      </w:pPr>
      <w:r>
        <w:rPr>
          <w:rFonts w:eastAsiaTheme="minorHAnsi" w:cs="TrebuchetMS"/>
          <w:szCs w:val="18"/>
        </w:rPr>
        <w:t xml:space="preserve">Er is sprake </w:t>
      </w:r>
      <w:r w:rsidRPr="00897C40">
        <w:rPr>
          <w:rFonts w:eastAsiaTheme="minorHAnsi" w:cs="TrebuchetMS"/>
          <w:szCs w:val="18"/>
        </w:rPr>
        <w:t xml:space="preserve">van samenvoeging van opdrachten. De reden daarvoor is dat </w:t>
      </w:r>
      <w:r w:rsidR="00AA7939">
        <w:rPr>
          <w:rFonts w:eastAsiaTheme="minorHAnsi" w:cs="TrebuchetMS"/>
          <w:szCs w:val="18"/>
        </w:rPr>
        <w:t>de markt van potentiele leveranciers niet wijzigt omdat, uit marktonderzoek is gebleken, dat er veel</w:t>
      </w:r>
      <w:r w:rsidRPr="00897C40">
        <w:rPr>
          <w:rFonts w:eastAsiaTheme="minorHAnsi" w:cs="TrebuchetMS"/>
          <w:szCs w:val="18"/>
        </w:rPr>
        <w:t xml:space="preserve"> leveranciers zijn die beide soorten producten kunnen leveren. Door de opdrachten samen te voegen worden de financiële gevolgen voor zowel inschrijvers als aanbestedende dienst beperkt.</w:t>
      </w:r>
    </w:p>
    <w:p w14:paraId="1AADD831" w14:textId="77777777" w:rsidR="00BE2C9D" w:rsidRPr="00513C31" w:rsidRDefault="00BE2C9D" w:rsidP="006503FE">
      <w:pPr>
        <w:rPr>
          <w:color w:val="7030A0"/>
        </w:rPr>
      </w:pPr>
    </w:p>
    <w:p w14:paraId="1D197140" w14:textId="54DE5040" w:rsidR="000D0A19" w:rsidRPr="000D0A19" w:rsidRDefault="00BE2C9D" w:rsidP="000D0A19">
      <w:pPr>
        <w:pStyle w:val="Kop3"/>
        <w:numPr>
          <w:ilvl w:val="2"/>
          <w:numId w:val="12"/>
        </w:numPr>
        <w:spacing w:before="0" w:after="0"/>
        <w:ind w:firstLine="0"/>
      </w:pPr>
      <w:bookmarkStart w:id="33" w:name="_Toc362336006"/>
      <w:bookmarkStart w:id="34" w:name="_Toc362341521"/>
      <w:bookmarkStart w:id="35" w:name="_Toc157586158"/>
      <w:r w:rsidRPr="00513C31">
        <w:t>S</w:t>
      </w:r>
      <w:bookmarkStart w:id="36" w:name="_Toc353648490"/>
      <w:r w:rsidRPr="00513C31">
        <w:t>amenvoeging van opdrachten</w:t>
      </w:r>
      <w:bookmarkEnd w:id="33"/>
      <w:bookmarkEnd w:id="34"/>
      <w:bookmarkEnd w:id="36"/>
      <w:bookmarkEnd w:id="35"/>
    </w:p>
    <w:p w14:paraId="0BAB9D10" w14:textId="77777777" w:rsidR="000D0A19" w:rsidRDefault="000D0A19" w:rsidP="000D0A19">
      <w:pPr>
        <w:rPr>
          <w:sz w:val="20"/>
          <w:szCs w:val="20"/>
        </w:rPr>
      </w:pPr>
    </w:p>
    <w:p w14:paraId="741A5A45" w14:textId="77D6EF6A" w:rsidR="000D0A19" w:rsidRPr="000D0A19" w:rsidRDefault="000D0A19" w:rsidP="000D0A19">
      <w:pPr>
        <w:rPr>
          <w:szCs w:val="18"/>
        </w:rPr>
      </w:pPr>
      <w:r w:rsidRPr="000D0A19">
        <w:rPr>
          <w:szCs w:val="18"/>
        </w:rPr>
        <w:t>De samenvoeging van de volgende opdrachten is vanwege hun onderlinge samenhang, wat bijdraagt aan verhoogde continuïteit en efficiëntie:</w:t>
      </w:r>
    </w:p>
    <w:p w14:paraId="62AC7647" w14:textId="77777777" w:rsidR="00BE2C9D" w:rsidRPr="00513C31" w:rsidRDefault="00BE2C9D" w:rsidP="006503FE"/>
    <w:p w14:paraId="10267040" w14:textId="77777777" w:rsidR="000D0A19" w:rsidRPr="000D0A19" w:rsidRDefault="000D0A19" w:rsidP="00AC4CC8">
      <w:pPr>
        <w:pStyle w:val="Lijstalinea"/>
        <w:numPr>
          <w:ilvl w:val="0"/>
          <w:numId w:val="22"/>
        </w:numPr>
        <w:spacing w:line="240" w:lineRule="auto"/>
        <w:rPr>
          <w:szCs w:val="18"/>
        </w:rPr>
      </w:pPr>
      <w:r w:rsidRPr="000D0A19">
        <w:rPr>
          <w:szCs w:val="18"/>
        </w:rPr>
        <w:t xml:space="preserve">Levering van Interieurplanten: </w:t>
      </w:r>
    </w:p>
    <w:p w14:paraId="2DAD0179" w14:textId="77777777" w:rsidR="000D0A19" w:rsidRPr="000D0A19" w:rsidRDefault="000D0A19" w:rsidP="000D0A19">
      <w:pPr>
        <w:pStyle w:val="Lijstalinea"/>
        <w:rPr>
          <w:szCs w:val="18"/>
        </w:rPr>
      </w:pPr>
      <w:r w:rsidRPr="000D0A19">
        <w:rPr>
          <w:szCs w:val="18"/>
        </w:rPr>
        <w:t>Het verzorgen van de aankoop en levering van interieurplanten.</w:t>
      </w:r>
    </w:p>
    <w:p w14:paraId="611E379A" w14:textId="77777777" w:rsidR="000D0A19" w:rsidRPr="000D0A19" w:rsidRDefault="000D0A19" w:rsidP="00AC4CC8">
      <w:pPr>
        <w:pStyle w:val="Lijstalinea"/>
        <w:numPr>
          <w:ilvl w:val="0"/>
          <w:numId w:val="22"/>
        </w:numPr>
        <w:spacing w:line="240" w:lineRule="auto"/>
        <w:rPr>
          <w:szCs w:val="18"/>
        </w:rPr>
      </w:pPr>
      <w:r w:rsidRPr="000D0A19">
        <w:rPr>
          <w:szCs w:val="18"/>
        </w:rPr>
        <w:t xml:space="preserve">Onderhoud van Interieurplanten: </w:t>
      </w:r>
    </w:p>
    <w:p w14:paraId="5F47F512" w14:textId="77777777" w:rsidR="000D0A19" w:rsidRPr="000D0A19" w:rsidRDefault="000D0A19" w:rsidP="000D0A19">
      <w:pPr>
        <w:pStyle w:val="Lijstalinea"/>
        <w:rPr>
          <w:szCs w:val="18"/>
        </w:rPr>
      </w:pPr>
      <w:r w:rsidRPr="000D0A19">
        <w:rPr>
          <w:szCs w:val="18"/>
        </w:rPr>
        <w:t>Het bieden van regelmatig onderhoud en verzorging voor de geleverde planten.</w:t>
      </w:r>
    </w:p>
    <w:p w14:paraId="6691A37B" w14:textId="77777777" w:rsidR="000D0A19" w:rsidRPr="000D0A19" w:rsidRDefault="000D0A19" w:rsidP="00AC4CC8">
      <w:pPr>
        <w:pStyle w:val="Lijstalinea"/>
        <w:numPr>
          <w:ilvl w:val="0"/>
          <w:numId w:val="22"/>
        </w:numPr>
        <w:spacing w:line="240" w:lineRule="auto"/>
        <w:rPr>
          <w:szCs w:val="18"/>
        </w:rPr>
      </w:pPr>
      <w:r w:rsidRPr="000D0A19">
        <w:rPr>
          <w:szCs w:val="18"/>
        </w:rPr>
        <w:t xml:space="preserve">Advies over plaats en type planten: </w:t>
      </w:r>
    </w:p>
    <w:p w14:paraId="7C398DC1" w14:textId="77777777" w:rsidR="000D0A19" w:rsidRPr="000D0A19" w:rsidRDefault="000D0A19" w:rsidP="000D0A19">
      <w:pPr>
        <w:pStyle w:val="Lijstalinea"/>
        <w:rPr>
          <w:szCs w:val="18"/>
        </w:rPr>
      </w:pPr>
      <w:r w:rsidRPr="000D0A19">
        <w:rPr>
          <w:szCs w:val="18"/>
        </w:rPr>
        <w:t>Het leveren van deskundig advies over de meest geschikte plaatsing en keuze van (duurzame) interieurplanten.</w:t>
      </w:r>
    </w:p>
    <w:p w14:paraId="470030C8" w14:textId="77777777" w:rsidR="000D0A19" w:rsidRPr="000D0A19" w:rsidRDefault="000D0A19" w:rsidP="00AC4CC8">
      <w:pPr>
        <w:pStyle w:val="Lijstalinea"/>
        <w:numPr>
          <w:ilvl w:val="0"/>
          <w:numId w:val="22"/>
        </w:numPr>
        <w:spacing w:line="240" w:lineRule="auto"/>
        <w:rPr>
          <w:szCs w:val="18"/>
        </w:rPr>
      </w:pPr>
      <w:r w:rsidRPr="000D0A19">
        <w:rPr>
          <w:szCs w:val="18"/>
        </w:rPr>
        <w:t>Service op Interieurplanten:</w:t>
      </w:r>
    </w:p>
    <w:p w14:paraId="6D5C324F" w14:textId="77777777" w:rsidR="000D0A19" w:rsidRPr="000D0A19" w:rsidRDefault="000D0A19" w:rsidP="000D0A19">
      <w:pPr>
        <w:pStyle w:val="Lijstalinea"/>
        <w:rPr>
          <w:szCs w:val="18"/>
        </w:rPr>
      </w:pPr>
      <w:r w:rsidRPr="000D0A19">
        <w:rPr>
          <w:szCs w:val="18"/>
        </w:rPr>
        <w:t>Het bieden van aanvullende diensten gerelateerd aan interieurplanten</w:t>
      </w:r>
    </w:p>
    <w:p w14:paraId="0502EFBF" w14:textId="77777777" w:rsidR="000D0A19" w:rsidRPr="000D0A19" w:rsidRDefault="000D0A19" w:rsidP="00AC4CC8">
      <w:pPr>
        <w:pStyle w:val="Lijstalinea"/>
        <w:numPr>
          <w:ilvl w:val="0"/>
          <w:numId w:val="22"/>
        </w:numPr>
        <w:spacing w:line="240" w:lineRule="auto"/>
        <w:rPr>
          <w:szCs w:val="18"/>
        </w:rPr>
      </w:pPr>
      <w:r w:rsidRPr="000D0A19">
        <w:rPr>
          <w:szCs w:val="18"/>
        </w:rPr>
        <w:t xml:space="preserve">Verhuur van Kerstbomen: </w:t>
      </w:r>
    </w:p>
    <w:p w14:paraId="5CB42D5B" w14:textId="22F9B93A" w:rsidR="000D0A19" w:rsidRDefault="000D0A19" w:rsidP="000D0A19">
      <w:pPr>
        <w:pStyle w:val="Lijstalinea"/>
        <w:rPr>
          <w:szCs w:val="18"/>
        </w:rPr>
      </w:pPr>
      <w:r w:rsidRPr="000D0A19">
        <w:rPr>
          <w:szCs w:val="18"/>
        </w:rPr>
        <w:t>Het verstrekken van kerstbomen op huurbasis.</w:t>
      </w:r>
    </w:p>
    <w:p w14:paraId="25EB3A04" w14:textId="202940F0" w:rsidR="000D0A19" w:rsidRDefault="000D0A19" w:rsidP="000D0A19">
      <w:pPr>
        <w:rPr>
          <w:szCs w:val="18"/>
        </w:rPr>
      </w:pPr>
    </w:p>
    <w:p w14:paraId="1B5783D4" w14:textId="77777777" w:rsidR="000D0A19" w:rsidRPr="000D0A19" w:rsidRDefault="000D0A19" w:rsidP="000D0A19">
      <w:pPr>
        <w:rPr>
          <w:szCs w:val="18"/>
        </w:rPr>
      </w:pPr>
      <w:r w:rsidRPr="000D0A19">
        <w:rPr>
          <w:szCs w:val="18"/>
        </w:rPr>
        <w:t>Doel van deze samenvoeging is dat deze geïntegreerde aanpak kostenefficiëntie bevordert. Bovendien heeft de samenvoeging geen negatieve impact op de participatie van MKB-bedrijven. De omvang van de opdracht is zodanig dat toegankelijkheid voor kleinere ondernemingen gewaarborgd blijft.</w:t>
      </w:r>
    </w:p>
    <w:p w14:paraId="10C802AF" w14:textId="77777777" w:rsidR="004A556C" w:rsidRPr="00513C31" w:rsidRDefault="004A556C" w:rsidP="006503FE"/>
    <w:p w14:paraId="3EF1798C" w14:textId="3F31A51A" w:rsidR="00BE2C9D" w:rsidRPr="00513C31" w:rsidRDefault="00BE2C9D" w:rsidP="006503FE">
      <w:pPr>
        <w:pStyle w:val="Kop3"/>
        <w:numPr>
          <w:ilvl w:val="2"/>
          <w:numId w:val="12"/>
        </w:numPr>
        <w:spacing w:before="0" w:after="0"/>
        <w:ind w:firstLine="0"/>
      </w:pPr>
      <w:bookmarkStart w:id="37" w:name="_Toc353648491"/>
      <w:bookmarkStart w:id="38" w:name="_Toc362336007"/>
      <w:bookmarkStart w:id="39" w:name="_Toc362341522"/>
      <w:bookmarkStart w:id="40" w:name="_Toc157586159"/>
      <w:r w:rsidRPr="00513C31">
        <w:t>Verdeling in percelen</w:t>
      </w:r>
      <w:bookmarkEnd w:id="37"/>
      <w:bookmarkEnd w:id="38"/>
      <w:bookmarkEnd w:id="39"/>
      <w:bookmarkEnd w:id="40"/>
    </w:p>
    <w:p w14:paraId="5B7C1608" w14:textId="77777777" w:rsidR="004437D8" w:rsidRDefault="004437D8" w:rsidP="003F4A59">
      <w:pPr>
        <w:pStyle w:val="enumerationbullets"/>
        <w:numPr>
          <w:ilvl w:val="0"/>
          <w:numId w:val="0"/>
        </w:numPr>
      </w:pPr>
      <w:bookmarkStart w:id="41" w:name="_Hlk112239634"/>
    </w:p>
    <w:p w14:paraId="42662A84" w14:textId="77777777" w:rsidR="004437D8" w:rsidRPr="00513C31" w:rsidRDefault="004437D8" w:rsidP="006503FE">
      <w:pPr>
        <w:pStyle w:val="enumerationbullets"/>
        <w:numPr>
          <w:ilvl w:val="0"/>
          <w:numId w:val="0"/>
        </w:numPr>
      </w:pPr>
      <w:r>
        <w:t>Aangezien sprake is van logisch samenhangende en onlosmakelijk met elkaar verbonden onderdelen, heeft het Summa College besloten deze opdracht als één perceel in de markt te zetten en niet op te delen in meerdere percelen.</w:t>
      </w:r>
    </w:p>
    <w:bookmarkEnd w:id="41"/>
    <w:p w14:paraId="6479DC39" w14:textId="77777777" w:rsidR="004437D8" w:rsidRPr="00513C31" w:rsidRDefault="004437D8" w:rsidP="006503FE">
      <w:pPr>
        <w:pStyle w:val="enumerationbullets"/>
        <w:numPr>
          <w:ilvl w:val="0"/>
          <w:numId w:val="0"/>
        </w:numPr>
        <w:ind w:left="238" w:hanging="238"/>
      </w:pPr>
    </w:p>
    <w:p w14:paraId="3202617B" w14:textId="77777777" w:rsidR="00BE2C9D" w:rsidRPr="00513C31" w:rsidRDefault="00BE2C9D" w:rsidP="006503FE">
      <w:pPr>
        <w:ind w:left="60"/>
      </w:pPr>
    </w:p>
    <w:p w14:paraId="20627F4E" w14:textId="77777777" w:rsidR="00BE2C9D" w:rsidRPr="00513C31" w:rsidRDefault="00BE2C9D" w:rsidP="006503FE">
      <w:pPr>
        <w:pStyle w:val="Kop3"/>
        <w:numPr>
          <w:ilvl w:val="2"/>
          <w:numId w:val="12"/>
        </w:numPr>
        <w:spacing w:before="0" w:after="0"/>
        <w:ind w:firstLine="0"/>
      </w:pPr>
      <w:bookmarkStart w:id="42" w:name="_Toc353648492"/>
      <w:bookmarkStart w:id="43" w:name="_Toc362336008"/>
      <w:bookmarkStart w:id="44" w:name="_Toc362341523"/>
      <w:bookmarkStart w:id="45" w:name="_Toc157586160"/>
      <w:r w:rsidRPr="00513C31">
        <w:lastRenderedPageBreak/>
        <w:t>Te sluiten Overeenkomst</w:t>
      </w:r>
      <w:bookmarkEnd w:id="42"/>
      <w:bookmarkEnd w:id="43"/>
      <w:bookmarkEnd w:id="44"/>
      <w:bookmarkEnd w:id="45"/>
    </w:p>
    <w:p w14:paraId="341E868A" w14:textId="77777777" w:rsidR="00BE2C9D" w:rsidRPr="00513C31" w:rsidRDefault="00BE2C9D" w:rsidP="006503FE"/>
    <w:p w14:paraId="4E6D11F8" w14:textId="6194DE15" w:rsidR="00B73DAC" w:rsidRPr="00513C31" w:rsidRDefault="00B73DAC" w:rsidP="00B73DAC">
      <w:pPr>
        <w:rPr>
          <w:color w:val="7030A0"/>
        </w:rPr>
      </w:pPr>
      <w:bookmarkStart w:id="46" w:name="_Hlk112239678"/>
      <w:r w:rsidRPr="00513C31">
        <w:t>Na aanbesteding z</w:t>
      </w:r>
      <w:r>
        <w:t xml:space="preserve">al met </w:t>
      </w:r>
      <w:r w:rsidR="00D47E3D">
        <w:t>1 inschrijver</w:t>
      </w:r>
      <w:r w:rsidRPr="00747CA4">
        <w:t xml:space="preserve"> een overeenkomst worden </w:t>
      </w:r>
      <w:r w:rsidRPr="00513C31">
        <w:t>gesloten</w:t>
      </w:r>
      <w:r w:rsidR="00005B46">
        <w:t>.</w:t>
      </w:r>
    </w:p>
    <w:p w14:paraId="49573847" w14:textId="77777777" w:rsidR="00B73DAC" w:rsidRPr="00513C31" w:rsidRDefault="00B73DAC" w:rsidP="00B73DAC"/>
    <w:p w14:paraId="3216C5D3" w14:textId="77777777" w:rsidR="00B73DAC" w:rsidRDefault="00B73DAC" w:rsidP="00B73DAC">
      <w:r w:rsidRPr="00513C31">
        <w:t>In de bijlagen bij dit document is een concept</w:t>
      </w:r>
      <w:r>
        <w:t>o</w:t>
      </w:r>
      <w:r w:rsidRPr="00513C31">
        <w:t xml:space="preserve">vereenkomst opgenomen. </w:t>
      </w:r>
      <w:r>
        <w:t>Inschrijver hoeft deze conceptover</w:t>
      </w:r>
      <w:r w:rsidRPr="006467A2">
        <w:t xml:space="preserve">eenkomst </w:t>
      </w:r>
      <w:r w:rsidRPr="006467A2">
        <w:rPr>
          <w:u w:val="single"/>
        </w:rPr>
        <w:t>niet</w:t>
      </w:r>
      <w:r w:rsidRPr="006467A2">
        <w:t xml:space="preserve"> in te vullen of te retourneren. Inschrijvers kunnen via de vragenronde (zie paragraaf 2.8) tekstsuggesties doen. De Aanbestedende dienst zal de suggesties beoordelen en overwegen of ze worden </w:t>
      </w:r>
      <w:r w:rsidRPr="00513C31">
        <w:t>overgenomen. De bij de Nota van Inlichtingen te publiceren Overeenkomst is definitief. Niet overgenomen tekstsuggesties worden gemotiveerd afgewezen in de Nota van Inlichtingen.</w:t>
      </w:r>
      <w:r>
        <w:t xml:space="preserve"> Door in te schrijven verklaart de inschrijver zich akkoord met de Overeenkomst.</w:t>
      </w:r>
    </w:p>
    <w:p w14:paraId="2EAFF4D0" w14:textId="77777777" w:rsidR="00B73DAC" w:rsidRDefault="00B73DAC" w:rsidP="00B73DAC"/>
    <w:p w14:paraId="2F4F9C24" w14:textId="77777777" w:rsidR="00B73DAC" w:rsidRPr="00513C31" w:rsidRDefault="00B73DAC" w:rsidP="00B73DAC">
      <w:pPr>
        <w:rPr>
          <w:color w:val="000000" w:themeColor="text1"/>
        </w:rPr>
      </w:pPr>
      <w:r w:rsidRPr="00513C31">
        <w:rPr>
          <w:color w:val="000000" w:themeColor="text1"/>
        </w:rPr>
        <w:t>De aanbestedingsdocumenten maken onlosmakelijk onderdeel uit van de te sluiten Overeenkomst. In geval van tegenstrijdigheden geldt de volgende rangorde van documenten:</w:t>
      </w:r>
    </w:p>
    <w:p w14:paraId="1C25DCFC" w14:textId="77777777" w:rsidR="00B73DAC" w:rsidRPr="00513C31" w:rsidRDefault="00B73DAC" w:rsidP="00AC4CC8">
      <w:pPr>
        <w:pStyle w:val="Lijstalinea"/>
        <w:numPr>
          <w:ilvl w:val="0"/>
          <w:numId w:val="16"/>
        </w:numPr>
        <w:spacing w:line="240" w:lineRule="auto"/>
        <w:rPr>
          <w:b/>
          <w:color w:val="000000" w:themeColor="text1"/>
        </w:rPr>
      </w:pPr>
      <w:r w:rsidRPr="00513C31">
        <w:rPr>
          <w:color w:val="000000" w:themeColor="text1"/>
        </w:rPr>
        <w:t>Overeenkomst</w:t>
      </w:r>
    </w:p>
    <w:p w14:paraId="739B6318" w14:textId="77777777" w:rsidR="00B73DAC" w:rsidRPr="00513C31" w:rsidRDefault="00B73DAC" w:rsidP="00AC4CC8">
      <w:pPr>
        <w:pStyle w:val="Lijstalinea"/>
        <w:numPr>
          <w:ilvl w:val="0"/>
          <w:numId w:val="16"/>
        </w:numPr>
        <w:spacing w:line="240" w:lineRule="auto"/>
        <w:rPr>
          <w:b/>
          <w:color w:val="000000" w:themeColor="text1"/>
        </w:rPr>
      </w:pPr>
      <w:r w:rsidRPr="00513C31">
        <w:rPr>
          <w:color w:val="000000" w:themeColor="text1"/>
        </w:rPr>
        <w:t>Nota`s van Inlichtingen (laatste versie als hoogste in de rangorde)</w:t>
      </w:r>
    </w:p>
    <w:p w14:paraId="2B358EB9" w14:textId="77777777" w:rsidR="00B73DAC" w:rsidRPr="00513C31" w:rsidRDefault="00B73DAC" w:rsidP="00AC4CC8">
      <w:pPr>
        <w:pStyle w:val="Lijstalinea"/>
        <w:numPr>
          <w:ilvl w:val="0"/>
          <w:numId w:val="16"/>
        </w:numPr>
        <w:spacing w:line="240" w:lineRule="auto"/>
        <w:rPr>
          <w:b/>
          <w:color w:val="000000" w:themeColor="text1"/>
        </w:rPr>
      </w:pPr>
      <w:r>
        <w:rPr>
          <w:color w:val="000000" w:themeColor="text1"/>
        </w:rPr>
        <w:t>Inschrijvingsleidraad</w:t>
      </w:r>
      <w:r w:rsidRPr="00513C31">
        <w:rPr>
          <w:color w:val="000000" w:themeColor="text1"/>
        </w:rPr>
        <w:t xml:space="preserve"> inclusief bijlagen</w:t>
      </w:r>
    </w:p>
    <w:p w14:paraId="40B1248D" w14:textId="77777777" w:rsidR="00B73DAC" w:rsidRPr="00513C31" w:rsidRDefault="00B73DAC" w:rsidP="00AC4CC8">
      <w:pPr>
        <w:pStyle w:val="Lijstalinea"/>
        <w:numPr>
          <w:ilvl w:val="0"/>
          <w:numId w:val="16"/>
        </w:numPr>
        <w:spacing w:line="240" w:lineRule="auto"/>
        <w:rPr>
          <w:b/>
          <w:color w:val="000000" w:themeColor="text1"/>
        </w:rPr>
      </w:pPr>
      <w:r w:rsidRPr="00513C31">
        <w:rPr>
          <w:color w:val="000000" w:themeColor="text1"/>
        </w:rPr>
        <w:t>Algemene Inkoopvoorwaarden van Opdrachtgever</w:t>
      </w:r>
    </w:p>
    <w:p w14:paraId="66D40ACA" w14:textId="77777777" w:rsidR="00B73DAC" w:rsidRPr="00513C31" w:rsidRDefault="00B73DAC" w:rsidP="00AC4CC8">
      <w:pPr>
        <w:pStyle w:val="Lijstalinea"/>
        <w:numPr>
          <w:ilvl w:val="0"/>
          <w:numId w:val="16"/>
        </w:numPr>
        <w:spacing w:line="240" w:lineRule="auto"/>
        <w:rPr>
          <w:b/>
          <w:color w:val="000000" w:themeColor="text1"/>
        </w:rPr>
      </w:pPr>
      <w:r w:rsidRPr="00513C31">
        <w:rPr>
          <w:color w:val="000000" w:themeColor="text1"/>
        </w:rPr>
        <w:t>Inschrijving van Opdrachtnemer</w:t>
      </w:r>
    </w:p>
    <w:p w14:paraId="5D1BFC7A" w14:textId="77777777" w:rsidR="00A16EB2" w:rsidRDefault="00A16EB2" w:rsidP="006503FE">
      <w:pPr>
        <w:rPr>
          <w:color w:val="7030A0"/>
        </w:rPr>
      </w:pPr>
    </w:p>
    <w:p w14:paraId="15B1AFD0" w14:textId="230B7752" w:rsidR="00A16EB2" w:rsidRPr="00005B46" w:rsidRDefault="00A16EB2" w:rsidP="006503FE">
      <w:r w:rsidRPr="00005B46">
        <w:t xml:space="preserve">Contractvorming vindt plaats met inachtneming van de bepalingen van deze Inschrijvingsleidraad inclusief bijlagen, de eventueel opgemaakte nota’s van inlichtingen en de gegunde inschrijving. Na definitieve gunning zal een </w:t>
      </w:r>
      <w:r w:rsidR="00005B46" w:rsidRPr="00005B46">
        <w:t>O</w:t>
      </w:r>
      <w:r w:rsidR="00597656" w:rsidRPr="00005B46">
        <w:t>vereenkomst</w:t>
      </w:r>
      <w:r w:rsidRPr="00005B46">
        <w:t xml:space="preserve"> worden gesloten. </w:t>
      </w:r>
    </w:p>
    <w:bookmarkEnd w:id="46"/>
    <w:p w14:paraId="47E3AD7C" w14:textId="77777777" w:rsidR="00BE2C9D" w:rsidRDefault="00BE2C9D" w:rsidP="006503FE">
      <w:pPr>
        <w:spacing w:line="240" w:lineRule="auto"/>
        <w:rPr>
          <w:color w:val="000000" w:themeColor="text1"/>
        </w:rPr>
      </w:pPr>
    </w:p>
    <w:p w14:paraId="04835454" w14:textId="77777777" w:rsidR="00BE2C9D" w:rsidRPr="00513C31" w:rsidRDefault="00BE2C9D" w:rsidP="006503FE">
      <w:pPr>
        <w:pStyle w:val="Kop2"/>
        <w:numPr>
          <w:ilvl w:val="1"/>
          <w:numId w:val="12"/>
        </w:numPr>
        <w:spacing w:before="0" w:after="240"/>
        <w:ind w:firstLine="0"/>
      </w:pPr>
      <w:bookmarkStart w:id="47" w:name="_Toc367690097"/>
      <w:bookmarkStart w:id="48" w:name="_Toc368903286"/>
      <w:bookmarkStart w:id="49" w:name="_Toc369155968"/>
      <w:bookmarkStart w:id="50" w:name="_Toc369174002"/>
      <w:bookmarkStart w:id="51" w:name="_Toc380497725"/>
      <w:bookmarkStart w:id="52" w:name="_Toc157586161"/>
      <w:r w:rsidRPr="00513C31">
        <w:t>Randvoorwaarden</w:t>
      </w:r>
      <w:bookmarkEnd w:id="47"/>
      <w:bookmarkEnd w:id="48"/>
      <w:bookmarkEnd w:id="49"/>
      <w:bookmarkEnd w:id="50"/>
      <w:bookmarkEnd w:id="51"/>
      <w:bookmarkEnd w:id="52"/>
    </w:p>
    <w:p w14:paraId="3D46CBAB" w14:textId="77777777" w:rsidR="00BE2C9D" w:rsidRPr="00513C31" w:rsidRDefault="00BE2C9D" w:rsidP="006503FE">
      <w:pPr>
        <w:pStyle w:val="Kop3"/>
        <w:numPr>
          <w:ilvl w:val="2"/>
          <w:numId w:val="12"/>
        </w:numPr>
        <w:spacing w:before="0" w:after="0"/>
        <w:ind w:firstLine="0"/>
        <w:rPr>
          <w:color w:val="000000" w:themeColor="text1"/>
        </w:rPr>
      </w:pPr>
      <w:bookmarkStart w:id="53" w:name="_Toc353648493"/>
      <w:bookmarkStart w:id="54" w:name="_Toc362336009"/>
      <w:bookmarkStart w:id="55" w:name="_Toc362341524"/>
      <w:bookmarkStart w:id="56" w:name="_Toc157586162"/>
      <w:r w:rsidRPr="00BE2C9D">
        <w:t>Toepasselijke</w:t>
      </w:r>
      <w:r w:rsidRPr="00513C31">
        <w:rPr>
          <w:color w:val="000000" w:themeColor="text1"/>
        </w:rPr>
        <w:t xml:space="preserve"> </w:t>
      </w:r>
      <w:r w:rsidRPr="00730EFC">
        <w:rPr>
          <w:color w:val="44546A" w:themeColor="text2"/>
        </w:rPr>
        <w:t>Algemene Voorwaarden</w:t>
      </w:r>
      <w:bookmarkEnd w:id="53"/>
      <w:bookmarkEnd w:id="54"/>
      <w:bookmarkEnd w:id="55"/>
      <w:bookmarkEnd w:id="56"/>
    </w:p>
    <w:p w14:paraId="60003EF4" w14:textId="77777777" w:rsidR="00BE2C9D" w:rsidRPr="00513C31" w:rsidRDefault="00BE2C9D" w:rsidP="006503FE"/>
    <w:p w14:paraId="047BFCB2" w14:textId="172EE7B3" w:rsidR="00BE2C9D" w:rsidRPr="00513C31" w:rsidRDefault="00BE2C9D" w:rsidP="006503FE">
      <w:pPr>
        <w:rPr>
          <w:color w:val="FF0000"/>
        </w:rPr>
      </w:pPr>
      <w:r w:rsidRPr="00513C31">
        <w:t>Op de aan te besteden opdrac</w:t>
      </w:r>
      <w:r w:rsidRPr="00317488">
        <w:t>ht zijn de Algemene Inkoopvoorwaarden Summa College</w:t>
      </w:r>
      <w:r>
        <w:rPr>
          <w:color w:val="FF0000"/>
        </w:rPr>
        <w:t xml:space="preserve"> </w:t>
      </w:r>
      <w:r w:rsidRPr="00317488">
        <w:t>(</w:t>
      </w:r>
      <w:r w:rsidR="006965F5">
        <w:t xml:space="preserve">zie </w:t>
      </w:r>
      <w:r w:rsidRPr="00317488">
        <w:t xml:space="preserve">bijlage 3) </w:t>
      </w:r>
      <w:r>
        <w:t>van toepassing.</w:t>
      </w:r>
    </w:p>
    <w:p w14:paraId="2399FB47" w14:textId="77777777" w:rsidR="00BE2C9D" w:rsidRPr="00513C31" w:rsidRDefault="00BE2C9D" w:rsidP="006503FE">
      <w:pPr>
        <w:rPr>
          <w:highlight w:val="cyan"/>
        </w:rPr>
      </w:pPr>
      <w:r w:rsidRPr="00513C31">
        <w:t>Algemene voorwaarden van de Inschrijver(s) zijn niet van toepassing</w:t>
      </w:r>
      <w:r>
        <w:t xml:space="preserve"> en worden nadrukkelijk van de hand gewezen</w:t>
      </w:r>
      <w:r w:rsidRPr="00513C31">
        <w:t>.</w:t>
      </w:r>
    </w:p>
    <w:p w14:paraId="55CE1AD3" w14:textId="77777777" w:rsidR="00BE2C9D" w:rsidRPr="00513C31" w:rsidRDefault="00BE2C9D" w:rsidP="006503FE">
      <w:pPr>
        <w:rPr>
          <w:color w:val="7030A0"/>
        </w:rPr>
      </w:pPr>
    </w:p>
    <w:p w14:paraId="5EE7FA3A" w14:textId="5CC38221" w:rsidR="00BE2C9D" w:rsidRPr="00513C31" w:rsidRDefault="00BE2C9D" w:rsidP="006503FE">
      <w:pPr>
        <w:pStyle w:val="Kop3"/>
        <w:numPr>
          <w:ilvl w:val="2"/>
          <w:numId w:val="12"/>
        </w:numPr>
        <w:spacing w:before="0" w:after="0"/>
        <w:ind w:firstLine="0"/>
      </w:pPr>
      <w:bookmarkStart w:id="57" w:name="_Toc335222618"/>
      <w:bookmarkStart w:id="58" w:name="_Toc353977291"/>
      <w:bookmarkStart w:id="59" w:name="_Toc367690099"/>
      <w:bookmarkStart w:id="60" w:name="_Toc368903288"/>
      <w:bookmarkStart w:id="61" w:name="_Toc369155970"/>
      <w:bookmarkStart w:id="62" w:name="_Toc369174004"/>
      <w:bookmarkStart w:id="63" w:name="_Toc380497727"/>
      <w:bookmarkStart w:id="64" w:name="_Toc157586163"/>
      <w:r w:rsidRPr="00513C31">
        <w:t>Auteurs- en eigendomsrecht</w:t>
      </w:r>
      <w:bookmarkEnd w:id="57"/>
      <w:bookmarkEnd w:id="58"/>
      <w:bookmarkEnd w:id="59"/>
      <w:bookmarkEnd w:id="60"/>
      <w:bookmarkEnd w:id="61"/>
      <w:bookmarkEnd w:id="62"/>
      <w:bookmarkEnd w:id="63"/>
      <w:bookmarkEnd w:id="64"/>
    </w:p>
    <w:p w14:paraId="04775A4A" w14:textId="77777777" w:rsidR="00BE2C9D" w:rsidRPr="00513C31" w:rsidRDefault="00BE2C9D" w:rsidP="006503FE"/>
    <w:p w14:paraId="71CF8CD7" w14:textId="77777777" w:rsidR="00BE2C9D" w:rsidRPr="00513C31" w:rsidRDefault="00BE2C9D" w:rsidP="006503FE">
      <w:r w:rsidRPr="00513C31">
        <w:t>De afgeleverde producten en diensten zijn vrij van alle bijzondere lasten en beperkingen die voortvloeien uit octrooien, auteursrechten en intellectueel eigendom, met uitzondering van lasten en beperkingen die het Summa College schriftelijk heeft aanvaard. Het Summa College kan na oplevering van de producten en diensten vrij over deze producten en diensten beschikken en verspreiden.</w:t>
      </w:r>
    </w:p>
    <w:p w14:paraId="425B0AA4" w14:textId="77777777" w:rsidR="00BE2C9D" w:rsidRPr="00513C31" w:rsidRDefault="00BE2C9D" w:rsidP="006503FE"/>
    <w:p w14:paraId="39B41D34" w14:textId="77777777" w:rsidR="00BE2C9D" w:rsidRPr="00513C31" w:rsidRDefault="00BE2C9D" w:rsidP="006503FE">
      <w:r w:rsidRPr="00513C31">
        <w:t>De Opdrachtnemer vrijwaart het Summa College voor aanspraken van derden ter zake.</w:t>
      </w:r>
    </w:p>
    <w:p w14:paraId="4DD135BF" w14:textId="77777777" w:rsidR="00BE2C9D" w:rsidRPr="00513C31" w:rsidRDefault="00BE2C9D" w:rsidP="006503FE"/>
    <w:p w14:paraId="6E07C2C4" w14:textId="77777777" w:rsidR="00BE2C9D" w:rsidRPr="00B41B96" w:rsidRDefault="00BE2C9D" w:rsidP="006503FE">
      <w:pPr>
        <w:pStyle w:val="Kop3"/>
        <w:numPr>
          <w:ilvl w:val="2"/>
          <w:numId w:val="12"/>
        </w:numPr>
        <w:spacing w:before="0" w:after="0"/>
        <w:ind w:firstLine="0"/>
      </w:pPr>
      <w:bookmarkStart w:id="65" w:name="_Toc335222619"/>
      <w:bookmarkStart w:id="66" w:name="_Toc353977292"/>
      <w:bookmarkStart w:id="67" w:name="_Toc367690100"/>
      <w:bookmarkStart w:id="68" w:name="_Toc368903289"/>
      <w:bookmarkStart w:id="69" w:name="_Toc369155971"/>
      <w:bookmarkStart w:id="70" w:name="_Toc369174005"/>
      <w:bookmarkStart w:id="71" w:name="_Toc380497728"/>
      <w:bookmarkStart w:id="72" w:name="_Toc157586164"/>
      <w:r w:rsidRPr="00B41B96">
        <w:t>Aansprakelijkheid en verzekering</w:t>
      </w:r>
      <w:bookmarkEnd w:id="65"/>
      <w:bookmarkEnd w:id="66"/>
      <w:bookmarkEnd w:id="67"/>
      <w:bookmarkEnd w:id="68"/>
      <w:bookmarkEnd w:id="69"/>
      <w:bookmarkEnd w:id="70"/>
      <w:bookmarkEnd w:id="71"/>
      <w:bookmarkEnd w:id="72"/>
    </w:p>
    <w:p w14:paraId="3AC7C600" w14:textId="77777777" w:rsidR="00BE2C9D" w:rsidRPr="00513C31" w:rsidRDefault="00BE2C9D" w:rsidP="006503FE"/>
    <w:p w14:paraId="1D03BDF3" w14:textId="77777777" w:rsidR="00B41B96" w:rsidRDefault="00B41B96" w:rsidP="006503FE">
      <w:r>
        <w:t>De aansprakelijkheid van Opdrachtgever tegenover Opdrachtnemer is steeds beperkt tot het bedrag dat in het desbetreffende geval wordt uitbetaald op grond van de door Opdrachtgever afgesloten ‘aansprakelijkheidsverzekering bedrijven’. Op grond van de betreffende aansprakelijkheidsverzekering is het maximum verzekerde bedrag € 2.500.000,=.</w:t>
      </w:r>
    </w:p>
    <w:p w14:paraId="339AE5D9" w14:textId="77777777" w:rsidR="00B41B96" w:rsidRDefault="00B41B96" w:rsidP="006503FE">
      <w:r>
        <w:t>Voor wat betreft de aansprakelijkheid van Opdrachtnemer geldt het bepaalde in artikel 14.2 van de toepasselijke algemene inkoopvoorwaarden van Opdrachtgever, welke als bijlage 3 aan deze inschrijvingsleidraad zijn gehecht.</w:t>
      </w:r>
    </w:p>
    <w:p w14:paraId="439307CD" w14:textId="77777777" w:rsidR="00B41B96" w:rsidRPr="00513C31" w:rsidRDefault="00B41B96" w:rsidP="006503FE"/>
    <w:p w14:paraId="7A9F0AF3" w14:textId="77777777" w:rsidR="00BE2C9D" w:rsidRPr="00513C31" w:rsidRDefault="00BE2C9D" w:rsidP="006503FE">
      <w:r w:rsidRPr="00513C31">
        <w:t xml:space="preserve">De Opdrachtnemer zal voor eigen rekening zorgdragen voor een naar het oordeel van het Summa College adequate verzekering van zijn aansprakelijkheden (beroepsaansprakelijkheid, wettelijke aansprakelijkheid e.d.). Wanneer het Summa College daarom verzoekt verschaft de Opdrachtnemer inzage in de </w:t>
      </w:r>
      <w:r w:rsidRPr="00513C31">
        <w:lastRenderedPageBreak/>
        <w:t xml:space="preserve">verzekeringspolis </w:t>
      </w:r>
      <w:r>
        <w:t xml:space="preserve">of een bewijs van verzekering </w:t>
      </w:r>
      <w:r w:rsidRPr="00513C31">
        <w:t>en de bewijsstukken met betrekking tot betaling van de verschuldigde premies.</w:t>
      </w:r>
    </w:p>
    <w:p w14:paraId="4274176B" w14:textId="77777777" w:rsidR="00BE2C9D" w:rsidRPr="00513C31" w:rsidRDefault="00BE2C9D" w:rsidP="006503FE">
      <w:pPr>
        <w:rPr>
          <w:highlight w:val="cyan"/>
        </w:rPr>
      </w:pPr>
    </w:p>
    <w:p w14:paraId="7AB3498C" w14:textId="77777777" w:rsidR="00BE2C9D" w:rsidRPr="00513C31" w:rsidRDefault="00BE2C9D" w:rsidP="006503FE">
      <w:pPr>
        <w:pStyle w:val="Kop3"/>
        <w:numPr>
          <w:ilvl w:val="2"/>
          <w:numId w:val="12"/>
        </w:numPr>
        <w:spacing w:before="0" w:after="0"/>
        <w:ind w:firstLine="0"/>
      </w:pPr>
      <w:bookmarkStart w:id="73" w:name="_Toc335222622"/>
      <w:bookmarkStart w:id="74" w:name="_Toc353977295"/>
      <w:bookmarkStart w:id="75" w:name="_Toc367690102"/>
      <w:bookmarkStart w:id="76" w:name="_Toc368903291"/>
      <w:bookmarkStart w:id="77" w:name="_Toc369155973"/>
      <w:bookmarkStart w:id="78" w:name="_Toc369174007"/>
      <w:bookmarkStart w:id="79" w:name="_Toc157586165"/>
      <w:bookmarkStart w:id="80" w:name="_Toc380497730"/>
      <w:r w:rsidRPr="00513C31">
        <w:t>Prijswijzigingen</w:t>
      </w:r>
      <w:bookmarkEnd w:id="73"/>
      <w:bookmarkEnd w:id="74"/>
      <w:bookmarkEnd w:id="75"/>
      <w:bookmarkEnd w:id="76"/>
      <w:bookmarkEnd w:id="77"/>
      <w:bookmarkEnd w:id="78"/>
      <w:bookmarkEnd w:id="79"/>
      <w:r w:rsidRPr="00513C31">
        <w:t xml:space="preserve"> </w:t>
      </w:r>
      <w:bookmarkEnd w:id="80"/>
    </w:p>
    <w:p w14:paraId="6D6F09B6" w14:textId="77777777" w:rsidR="00BE2C9D" w:rsidRDefault="00BE2C9D" w:rsidP="006503FE"/>
    <w:p w14:paraId="57D4876C" w14:textId="73CC9EDB" w:rsidR="00B22A33" w:rsidRPr="004C6453" w:rsidRDefault="00B22A33" w:rsidP="006503FE">
      <w:r>
        <w:t>De opdrachtnemer</w:t>
      </w:r>
      <w:r w:rsidR="006745F4">
        <w:t xml:space="preserve"> en opdrachtgever</w:t>
      </w:r>
      <w:r>
        <w:t xml:space="preserve"> he</w:t>
      </w:r>
      <w:r w:rsidR="006745F4">
        <w:t>bben</w:t>
      </w:r>
      <w:r>
        <w:t xml:space="preserve"> het recht de overeengekomen tarieven per 1 januari van ieder contractjaar, voor het eerst met ingang van 1 januari</w:t>
      </w:r>
      <w:r w:rsidRPr="004C6453">
        <w:t xml:space="preserve"> </w:t>
      </w:r>
      <w:r w:rsidR="004C6453" w:rsidRPr="004C6453">
        <w:t xml:space="preserve">2025 </w:t>
      </w:r>
      <w:r>
        <w:t xml:space="preserve">te indexeren met maximaal de jaarmutatie (oktober) </w:t>
      </w:r>
      <w:r w:rsidRPr="004C6453">
        <w:t>van de ‘CPI alle bestedingen’ (laatst vastgestelde basisjaar) zoals gepubliceerd door het CBS.</w:t>
      </w:r>
    </w:p>
    <w:p w14:paraId="0F5C2144" w14:textId="77777777" w:rsidR="00B22A33" w:rsidRPr="009109FB" w:rsidRDefault="00B22A33" w:rsidP="006503FE"/>
    <w:p w14:paraId="5C74D7D0" w14:textId="77777777" w:rsidR="00B22A33" w:rsidRPr="000A1390" w:rsidRDefault="00B22A33" w:rsidP="006503FE">
      <w:r w:rsidRPr="000A1390">
        <w:t>De te hanteren jaarmutatiecijfers zijn hieronder schematisch weergegeven:</w:t>
      </w:r>
    </w:p>
    <w:p w14:paraId="0988238D" w14:textId="77777777" w:rsidR="00B22A33" w:rsidRPr="000A1390" w:rsidRDefault="00B22A33" w:rsidP="006503FE"/>
    <w:tbl>
      <w:tblPr>
        <w:tblW w:w="765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2410"/>
        <w:gridCol w:w="1985"/>
        <w:gridCol w:w="3260"/>
      </w:tblGrid>
      <w:tr w:rsidR="00B22A33" w:rsidRPr="000A1390" w14:paraId="2C438949" w14:textId="77777777" w:rsidTr="006965F5">
        <w:tc>
          <w:tcPr>
            <w:tcW w:w="2410" w:type="dxa"/>
            <w:tcMar>
              <w:top w:w="0" w:type="dxa"/>
              <w:left w:w="108" w:type="dxa"/>
              <w:bottom w:w="0" w:type="dxa"/>
              <w:right w:w="108" w:type="dxa"/>
            </w:tcMar>
          </w:tcPr>
          <w:p w14:paraId="46C89BA8" w14:textId="77777777" w:rsidR="00B22A33" w:rsidRPr="000A1390" w:rsidRDefault="00B22A33" w:rsidP="006503FE"/>
        </w:tc>
        <w:tc>
          <w:tcPr>
            <w:tcW w:w="1985" w:type="dxa"/>
            <w:tcMar>
              <w:top w:w="0" w:type="dxa"/>
              <w:left w:w="108" w:type="dxa"/>
              <w:bottom w:w="0" w:type="dxa"/>
              <w:right w:w="108" w:type="dxa"/>
            </w:tcMar>
          </w:tcPr>
          <w:p w14:paraId="19086828" w14:textId="77777777" w:rsidR="00B22A33" w:rsidRPr="000A1390" w:rsidRDefault="00B22A33" w:rsidP="006503FE">
            <w:r w:rsidRPr="000A1390">
              <w:t xml:space="preserve">Datum: </w:t>
            </w:r>
          </w:p>
        </w:tc>
        <w:tc>
          <w:tcPr>
            <w:tcW w:w="3260" w:type="dxa"/>
            <w:tcMar>
              <w:top w:w="0" w:type="dxa"/>
              <w:left w:w="108" w:type="dxa"/>
              <w:bottom w:w="0" w:type="dxa"/>
              <w:right w:w="108" w:type="dxa"/>
            </w:tcMar>
          </w:tcPr>
          <w:p w14:paraId="72907E20" w14:textId="77777777" w:rsidR="00B22A33" w:rsidRPr="000A1390" w:rsidRDefault="00B22A33" w:rsidP="006503FE">
            <w:r w:rsidRPr="000A1390">
              <w:t xml:space="preserve">Jaarmutatie </w:t>
            </w:r>
            <w:r w:rsidRPr="004C6453">
              <w:t>‘CPI alle bestedingen’</w:t>
            </w:r>
          </w:p>
        </w:tc>
      </w:tr>
      <w:tr w:rsidR="00B22A33" w:rsidRPr="000A1390" w14:paraId="075710EB" w14:textId="77777777" w:rsidTr="006965F5">
        <w:tc>
          <w:tcPr>
            <w:tcW w:w="2410" w:type="dxa"/>
            <w:tcMar>
              <w:top w:w="0" w:type="dxa"/>
              <w:left w:w="108" w:type="dxa"/>
              <w:bottom w:w="0" w:type="dxa"/>
              <w:right w:w="108" w:type="dxa"/>
            </w:tcMar>
          </w:tcPr>
          <w:p w14:paraId="35F69282" w14:textId="0D84538A" w:rsidR="00B22A33" w:rsidRPr="00FA49D7" w:rsidRDefault="00B22A33" w:rsidP="006503FE">
            <w:pPr>
              <w:rPr>
                <w:color w:val="FF0000"/>
              </w:rPr>
            </w:pPr>
            <w:r w:rsidRPr="004C6453">
              <w:t>Prijzen vast tot 31-12-202</w:t>
            </w:r>
            <w:r w:rsidR="004C6453">
              <w:t>4</w:t>
            </w:r>
          </w:p>
        </w:tc>
        <w:tc>
          <w:tcPr>
            <w:tcW w:w="1985" w:type="dxa"/>
            <w:tcMar>
              <w:top w:w="0" w:type="dxa"/>
              <w:left w:w="108" w:type="dxa"/>
              <w:bottom w:w="0" w:type="dxa"/>
              <w:right w:w="108" w:type="dxa"/>
            </w:tcMar>
          </w:tcPr>
          <w:p w14:paraId="4F5F48A9" w14:textId="77777777" w:rsidR="00B22A33" w:rsidRPr="00FA49D7" w:rsidRDefault="00B22A33" w:rsidP="006503FE">
            <w:pPr>
              <w:rPr>
                <w:color w:val="FF0000"/>
              </w:rPr>
            </w:pPr>
          </w:p>
        </w:tc>
        <w:tc>
          <w:tcPr>
            <w:tcW w:w="3260" w:type="dxa"/>
            <w:tcMar>
              <w:top w:w="0" w:type="dxa"/>
              <w:left w:w="108" w:type="dxa"/>
              <w:bottom w:w="0" w:type="dxa"/>
              <w:right w:w="108" w:type="dxa"/>
            </w:tcMar>
          </w:tcPr>
          <w:p w14:paraId="15736785" w14:textId="77777777" w:rsidR="00B22A33" w:rsidRPr="00FA49D7" w:rsidRDefault="00B22A33" w:rsidP="006503FE">
            <w:pPr>
              <w:rPr>
                <w:color w:val="FF0000"/>
              </w:rPr>
            </w:pPr>
          </w:p>
        </w:tc>
      </w:tr>
      <w:tr w:rsidR="00B22A33" w:rsidRPr="000A1390" w14:paraId="17F9B2BA" w14:textId="77777777" w:rsidTr="006965F5">
        <w:tc>
          <w:tcPr>
            <w:tcW w:w="2410" w:type="dxa"/>
            <w:tcMar>
              <w:top w:w="0" w:type="dxa"/>
              <w:left w:w="108" w:type="dxa"/>
              <w:bottom w:w="0" w:type="dxa"/>
              <w:right w:w="108" w:type="dxa"/>
            </w:tcMar>
          </w:tcPr>
          <w:p w14:paraId="3230B24E" w14:textId="25919D73" w:rsidR="00B22A33" w:rsidRPr="004C6453" w:rsidRDefault="00B22A33" w:rsidP="006503FE">
            <w:r w:rsidRPr="004C6453">
              <w:t>Indexering 202</w:t>
            </w:r>
            <w:r w:rsidR="004C6453" w:rsidRPr="004C6453">
              <w:t>4</w:t>
            </w:r>
          </w:p>
        </w:tc>
        <w:tc>
          <w:tcPr>
            <w:tcW w:w="1985" w:type="dxa"/>
            <w:tcMar>
              <w:top w:w="0" w:type="dxa"/>
              <w:left w:w="108" w:type="dxa"/>
              <w:bottom w:w="0" w:type="dxa"/>
              <w:right w:w="108" w:type="dxa"/>
            </w:tcMar>
          </w:tcPr>
          <w:p w14:paraId="11353740" w14:textId="1DBFB7AD" w:rsidR="00B22A33" w:rsidRPr="004C6453" w:rsidRDefault="00B22A33" w:rsidP="006503FE">
            <w:r w:rsidRPr="004C6453">
              <w:t>1-1-202</w:t>
            </w:r>
            <w:r w:rsidR="004C6453" w:rsidRPr="004C6453">
              <w:t>5</w:t>
            </w:r>
          </w:p>
        </w:tc>
        <w:tc>
          <w:tcPr>
            <w:tcW w:w="3260" w:type="dxa"/>
            <w:tcMar>
              <w:top w:w="0" w:type="dxa"/>
              <w:left w:w="108" w:type="dxa"/>
              <w:bottom w:w="0" w:type="dxa"/>
              <w:right w:w="108" w:type="dxa"/>
            </w:tcMar>
          </w:tcPr>
          <w:p w14:paraId="41954EB8" w14:textId="5B13C65B" w:rsidR="00B22A33" w:rsidRPr="004C6453" w:rsidRDefault="00B22A33" w:rsidP="006503FE">
            <w:r w:rsidRPr="004C6453">
              <w:t>jaarmutatie oktober 202</w:t>
            </w:r>
            <w:r w:rsidR="004C6453" w:rsidRPr="004C6453">
              <w:t>4</w:t>
            </w:r>
          </w:p>
        </w:tc>
      </w:tr>
      <w:tr w:rsidR="00B22A33" w:rsidRPr="001D2A88" w14:paraId="421D770C" w14:textId="77777777" w:rsidTr="006965F5">
        <w:tc>
          <w:tcPr>
            <w:tcW w:w="2410" w:type="dxa"/>
            <w:tcMar>
              <w:top w:w="0" w:type="dxa"/>
              <w:left w:w="108" w:type="dxa"/>
              <w:bottom w:w="0" w:type="dxa"/>
              <w:right w:w="108" w:type="dxa"/>
            </w:tcMar>
          </w:tcPr>
          <w:p w14:paraId="614A40CA" w14:textId="2294500D" w:rsidR="00B22A33" w:rsidRPr="004C6453" w:rsidRDefault="00B22A33" w:rsidP="006503FE">
            <w:r w:rsidRPr="004C6453">
              <w:t>Indexering 202</w:t>
            </w:r>
            <w:r w:rsidR="004C6453" w:rsidRPr="004C6453">
              <w:t>5</w:t>
            </w:r>
          </w:p>
        </w:tc>
        <w:tc>
          <w:tcPr>
            <w:tcW w:w="1985" w:type="dxa"/>
            <w:tcMar>
              <w:top w:w="0" w:type="dxa"/>
              <w:left w:w="108" w:type="dxa"/>
              <w:bottom w:w="0" w:type="dxa"/>
              <w:right w:w="108" w:type="dxa"/>
            </w:tcMar>
          </w:tcPr>
          <w:p w14:paraId="78A48090" w14:textId="73877D6F" w:rsidR="00B22A33" w:rsidRPr="004C6453" w:rsidRDefault="00B22A33" w:rsidP="006503FE">
            <w:r w:rsidRPr="004C6453">
              <w:t>1-1-202</w:t>
            </w:r>
            <w:r w:rsidR="004C6453" w:rsidRPr="004C6453">
              <w:t>6</w:t>
            </w:r>
          </w:p>
        </w:tc>
        <w:tc>
          <w:tcPr>
            <w:tcW w:w="3260" w:type="dxa"/>
            <w:tcMar>
              <w:top w:w="0" w:type="dxa"/>
              <w:left w:w="108" w:type="dxa"/>
              <w:bottom w:w="0" w:type="dxa"/>
              <w:right w:w="108" w:type="dxa"/>
            </w:tcMar>
          </w:tcPr>
          <w:p w14:paraId="59E505D4" w14:textId="3BB37FA5" w:rsidR="00B22A33" w:rsidRPr="004C6453" w:rsidRDefault="00B22A33" w:rsidP="006503FE">
            <w:r w:rsidRPr="004C6453">
              <w:t>jaarmutatie oktober 202</w:t>
            </w:r>
            <w:r w:rsidR="004C6453" w:rsidRPr="004C6453">
              <w:t>5</w:t>
            </w:r>
          </w:p>
        </w:tc>
      </w:tr>
      <w:tr w:rsidR="006965F5" w:rsidRPr="001D2A88" w14:paraId="5F9160C9" w14:textId="77777777" w:rsidTr="006965F5">
        <w:tc>
          <w:tcPr>
            <w:tcW w:w="2410" w:type="dxa"/>
            <w:tcMar>
              <w:top w:w="0" w:type="dxa"/>
              <w:left w:w="108" w:type="dxa"/>
              <w:bottom w:w="0" w:type="dxa"/>
              <w:right w:w="108" w:type="dxa"/>
            </w:tcMar>
          </w:tcPr>
          <w:p w14:paraId="7F6CE9D0" w14:textId="7034AE9C" w:rsidR="006965F5" w:rsidRPr="00FA49D7" w:rsidRDefault="006965F5" w:rsidP="006503FE">
            <w:pPr>
              <w:rPr>
                <w:color w:val="FF0000"/>
              </w:rPr>
            </w:pPr>
            <w:r w:rsidRPr="004C6453">
              <w:t>Etc</w:t>
            </w:r>
            <w:r w:rsidR="004C6453" w:rsidRPr="004C6453">
              <w:t>.</w:t>
            </w:r>
          </w:p>
        </w:tc>
        <w:tc>
          <w:tcPr>
            <w:tcW w:w="1985" w:type="dxa"/>
            <w:tcMar>
              <w:top w:w="0" w:type="dxa"/>
              <w:left w:w="108" w:type="dxa"/>
              <w:bottom w:w="0" w:type="dxa"/>
              <w:right w:w="108" w:type="dxa"/>
            </w:tcMar>
          </w:tcPr>
          <w:p w14:paraId="1052C454" w14:textId="77777777" w:rsidR="006965F5" w:rsidRPr="00FA49D7" w:rsidRDefault="006965F5" w:rsidP="006503FE">
            <w:pPr>
              <w:rPr>
                <w:color w:val="FF0000"/>
              </w:rPr>
            </w:pPr>
          </w:p>
        </w:tc>
        <w:tc>
          <w:tcPr>
            <w:tcW w:w="3260" w:type="dxa"/>
            <w:tcMar>
              <w:top w:w="0" w:type="dxa"/>
              <w:left w:w="108" w:type="dxa"/>
              <w:bottom w:w="0" w:type="dxa"/>
              <w:right w:w="108" w:type="dxa"/>
            </w:tcMar>
          </w:tcPr>
          <w:p w14:paraId="5242966B" w14:textId="77777777" w:rsidR="006965F5" w:rsidRPr="00FA49D7" w:rsidRDefault="006965F5" w:rsidP="006503FE">
            <w:pPr>
              <w:rPr>
                <w:color w:val="FF0000"/>
              </w:rPr>
            </w:pPr>
          </w:p>
        </w:tc>
      </w:tr>
    </w:tbl>
    <w:p w14:paraId="673AD7A8" w14:textId="77777777" w:rsidR="00B22A33" w:rsidRDefault="00B22A33" w:rsidP="006503FE"/>
    <w:p w14:paraId="577043A9" w14:textId="77777777" w:rsidR="00B22A33" w:rsidRDefault="00B22A33" w:rsidP="006503FE">
      <w:r>
        <w:t>De formule voor het vaststellen van de nieuwe tarieven is als volgt:</w:t>
      </w:r>
    </w:p>
    <w:p w14:paraId="08E09F5C" w14:textId="77777777" w:rsidR="00B22A33" w:rsidRPr="00445642" w:rsidRDefault="00B22A33" w:rsidP="006503FE">
      <w:pPr>
        <w:rPr>
          <w:i/>
        </w:rPr>
      </w:pPr>
    </w:p>
    <w:p w14:paraId="2C4E54A7" w14:textId="77777777" w:rsidR="00B22A33" w:rsidRDefault="00B22A33" w:rsidP="006503FE">
      <w:r>
        <w:rPr>
          <w:i/>
        </w:rPr>
        <w:t>(€) tarief vóó</w:t>
      </w:r>
      <w:r w:rsidRPr="00445642">
        <w:rPr>
          <w:i/>
        </w:rPr>
        <w:t>r indexering + (%) jaarmutatie CPI = (€) tarief na indexering</w:t>
      </w:r>
    </w:p>
    <w:p w14:paraId="54126867" w14:textId="77777777" w:rsidR="00B22A33" w:rsidRDefault="00B22A33" w:rsidP="006503FE"/>
    <w:p w14:paraId="48E1D471" w14:textId="77777777" w:rsidR="006745F4" w:rsidRDefault="006745F4" w:rsidP="006745F4">
      <w:bookmarkStart w:id="81" w:name="_Hlk112239829"/>
      <w:r>
        <w:t>De Opdrachtnemer en Opdrachtgever hebben uitsluitend het recht om tarieven te indexeren conform het bovenstaande. Een prijswijziging die boven de prijsindexering conform de ‘CPI alle bestedingen’ uitgaat is enkel toegestaan indien het Summa College daartoe schriftelijk toestemming heeft verleend. Voorts dient opdrachtnemer een voorgenomen indexering of wijziging vóór 1 december van ieder contractjaar schriftelijk kenbaar te maken aan het Summa College. Indien opdrachtnemer een voorgenomen indexering of wijziging ná 1 december van het betreffende contractjaar kenbaar maakt, dan kan het Summa College beslissen om de tarieven ongewijzigd te laten. Eventuele indexeringen of wijzigingen van tarieven treden in werking per 1 januari van het volgende contractjaar. Inhaalslagen op niet doorgevoerde indexeringen worden niet geaccepteerd.</w:t>
      </w:r>
      <w:bookmarkEnd w:id="81"/>
    </w:p>
    <w:p w14:paraId="59C4F342" w14:textId="77777777" w:rsidR="00BE2C9D" w:rsidRPr="00513C31" w:rsidRDefault="00BE2C9D" w:rsidP="006503FE"/>
    <w:p w14:paraId="73B50CAE" w14:textId="77777777" w:rsidR="00BE2C9D" w:rsidRPr="00513C31" w:rsidRDefault="00BE2C9D" w:rsidP="006503FE">
      <w:pPr>
        <w:pStyle w:val="Kop3"/>
        <w:numPr>
          <w:ilvl w:val="2"/>
          <w:numId w:val="12"/>
        </w:numPr>
        <w:spacing w:before="0" w:after="0"/>
        <w:ind w:firstLine="0"/>
      </w:pPr>
      <w:bookmarkStart w:id="82" w:name="_Toc335222624"/>
      <w:bookmarkStart w:id="83" w:name="_Toc353977297"/>
      <w:bookmarkStart w:id="84" w:name="_Toc367690103"/>
      <w:bookmarkStart w:id="85" w:name="_Toc368903292"/>
      <w:bookmarkStart w:id="86" w:name="_Toc369155974"/>
      <w:bookmarkStart w:id="87" w:name="_Toc369174008"/>
      <w:bookmarkStart w:id="88" w:name="_Toc380497731"/>
      <w:bookmarkStart w:id="89" w:name="_Toc157586166"/>
      <w:r w:rsidRPr="00513C31">
        <w:t>Facturatie en betaling</w:t>
      </w:r>
      <w:bookmarkEnd w:id="82"/>
      <w:bookmarkEnd w:id="83"/>
      <w:bookmarkEnd w:id="84"/>
      <w:bookmarkEnd w:id="85"/>
      <w:bookmarkEnd w:id="86"/>
      <w:bookmarkEnd w:id="87"/>
      <w:bookmarkEnd w:id="88"/>
      <w:bookmarkEnd w:id="89"/>
    </w:p>
    <w:p w14:paraId="03B46A06" w14:textId="77777777" w:rsidR="00BE2C9D" w:rsidRPr="00513C31" w:rsidRDefault="00BE2C9D" w:rsidP="006503FE"/>
    <w:p w14:paraId="3B541091" w14:textId="64881FE8" w:rsidR="00BE2C9D" w:rsidRPr="00513C31" w:rsidRDefault="00BE2C9D" w:rsidP="006503FE">
      <w:r w:rsidRPr="00513C31">
        <w:t xml:space="preserve">Opdrachtnemer stuurt per </w:t>
      </w:r>
      <w:r w:rsidRPr="004C6453">
        <w:t xml:space="preserve">maand </w:t>
      </w:r>
      <w:r w:rsidRPr="00513C31">
        <w:t>een factuur. In deze factuur dienen de volgende onderdelen minimaal inzichtelijk te zijn:</w:t>
      </w:r>
    </w:p>
    <w:p w14:paraId="47F7711C" w14:textId="77777777" w:rsidR="00F47669" w:rsidRPr="00F47669" w:rsidRDefault="00F47669" w:rsidP="00F47669">
      <w:pPr>
        <w:shd w:val="clear" w:color="auto" w:fill="FFFFFF"/>
        <w:spacing w:line="240" w:lineRule="auto"/>
        <w:rPr>
          <w:color w:val="000000"/>
          <w:szCs w:val="18"/>
          <w:lang w:eastAsia="nl-NL"/>
        </w:rPr>
      </w:pPr>
    </w:p>
    <w:p w14:paraId="7ABB0B25" w14:textId="77777777" w:rsidR="00F47669" w:rsidRPr="00F47669" w:rsidRDefault="00F47669" w:rsidP="00F47669">
      <w:pPr>
        <w:shd w:val="clear" w:color="auto" w:fill="FFFFFF"/>
        <w:spacing w:line="240" w:lineRule="auto"/>
        <w:rPr>
          <w:color w:val="000000"/>
          <w:szCs w:val="18"/>
          <w:lang w:eastAsia="nl-NL"/>
        </w:rPr>
      </w:pPr>
      <w:r w:rsidRPr="00F47669">
        <w:rPr>
          <w:color w:val="000000"/>
          <w:szCs w:val="18"/>
          <w:lang w:eastAsia="nl-NL"/>
        </w:rPr>
        <w:t>• NAW-gegevens</w:t>
      </w:r>
    </w:p>
    <w:p w14:paraId="74A791AF" w14:textId="77777777" w:rsidR="00F47669" w:rsidRPr="00F47669" w:rsidRDefault="00F47669" w:rsidP="00F47669">
      <w:pPr>
        <w:shd w:val="clear" w:color="auto" w:fill="FFFFFF"/>
        <w:spacing w:line="240" w:lineRule="auto"/>
        <w:rPr>
          <w:color w:val="000000"/>
          <w:szCs w:val="18"/>
          <w:lang w:eastAsia="nl-NL"/>
        </w:rPr>
      </w:pPr>
      <w:r w:rsidRPr="00F47669">
        <w:rPr>
          <w:color w:val="000000"/>
          <w:szCs w:val="18"/>
          <w:lang w:eastAsia="nl-NL"/>
        </w:rPr>
        <w:t>• IBAN-nummer</w:t>
      </w:r>
    </w:p>
    <w:p w14:paraId="5B8CE188" w14:textId="77777777" w:rsidR="00F47669" w:rsidRPr="00F47669" w:rsidRDefault="00F47669" w:rsidP="00F47669">
      <w:pPr>
        <w:shd w:val="clear" w:color="auto" w:fill="FFFFFF"/>
        <w:spacing w:line="240" w:lineRule="auto"/>
        <w:rPr>
          <w:color w:val="000000"/>
          <w:szCs w:val="18"/>
          <w:lang w:eastAsia="nl-NL"/>
        </w:rPr>
      </w:pPr>
      <w:r w:rsidRPr="00F47669">
        <w:rPr>
          <w:color w:val="000000"/>
          <w:szCs w:val="18"/>
          <w:lang w:eastAsia="nl-NL"/>
        </w:rPr>
        <w:t xml:space="preserve">• Referentienummer Opdrachtgever </w:t>
      </w:r>
    </w:p>
    <w:p w14:paraId="46B4FB18" w14:textId="7E360D06" w:rsidR="00F47669" w:rsidRPr="00F47669" w:rsidRDefault="00F47669" w:rsidP="00F47669">
      <w:pPr>
        <w:shd w:val="clear" w:color="auto" w:fill="FFFFFF"/>
        <w:spacing w:line="240" w:lineRule="auto"/>
        <w:rPr>
          <w:color w:val="000000"/>
          <w:szCs w:val="18"/>
          <w:lang w:eastAsia="nl-NL"/>
        </w:rPr>
      </w:pPr>
      <w:r w:rsidRPr="00F47669">
        <w:rPr>
          <w:color w:val="000000"/>
          <w:szCs w:val="18"/>
          <w:lang w:eastAsia="nl-NL"/>
        </w:rPr>
        <w:t>• Kamer van Koophandel nummer</w:t>
      </w:r>
    </w:p>
    <w:p w14:paraId="281195A5" w14:textId="77777777" w:rsidR="00F47669" w:rsidRPr="00F47669" w:rsidRDefault="00F47669" w:rsidP="00F47669">
      <w:pPr>
        <w:shd w:val="clear" w:color="auto" w:fill="FFFFFF"/>
        <w:spacing w:line="240" w:lineRule="auto"/>
        <w:rPr>
          <w:color w:val="000000"/>
          <w:szCs w:val="18"/>
          <w:lang w:eastAsia="nl-NL"/>
        </w:rPr>
      </w:pPr>
      <w:r w:rsidRPr="00F47669">
        <w:rPr>
          <w:color w:val="000000"/>
          <w:szCs w:val="18"/>
          <w:lang w:eastAsia="nl-NL"/>
        </w:rPr>
        <w:t>• Factuurdatum</w:t>
      </w:r>
    </w:p>
    <w:p w14:paraId="45A6B12F" w14:textId="77777777" w:rsidR="00F47669" w:rsidRPr="00F47669" w:rsidRDefault="00F47669" w:rsidP="00F47669">
      <w:pPr>
        <w:shd w:val="clear" w:color="auto" w:fill="FFFFFF"/>
        <w:spacing w:line="240" w:lineRule="auto"/>
        <w:rPr>
          <w:color w:val="000000"/>
          <w:szCs w:val="18"/>
          <w:lang w:eastAsia="nl-NL"/>
        </w:rPr>
      </w:pPr>
      <w:r w:rsidRPr="00F47669">
        <w:rPr>
          <w:color w:val="000000"/>
          <w:szCs w:val="18"/>
          <w:lang w:eastAsia="nl-NL"/>
        </w:rPr>
        <w:t xml:space="preserve">• Summa opdrachtnummer teamcode of </w:t>
      </w:r>
      <w:proofErr w:type="spellStart"/>
      <w:r w:rsidRPr="00F47669">
        <w:rPr>
          <w:color w:val="000000"/>
          <w:szCs w:val="18"/>
          <w:lang w:eastAsia="nl-NL"/>
        </w:rPr>
        <w:t>INkoopORdernummer</w:t>
      </w:r>
      <w:proofErr w:type="spellEnd"/>
      <w:r w:rsidRPr="00F47669">
        <w:rPr>
          <w:color w:val="000000"/>
          <w:szCs w:val="18"/>
          <w:lang w:eastAsia="nl-NL"/>
        </w:rPr>
        <w:t xml:space="preserve"> (INOR)</w:t>
      </w:r>
    </w:p>
    <w:p w14:paraId="26E8348A" w14:textId="77777777" w:rsidR="00F47669" w:rsidRPr="00F47669" w:rsidRDefault="00F47669" w:rsidP="00F47669">
      <w:pPr>
        <w:shd w:val="clear" w:color="auto" w:fill="FFFFFF"/>
        <w:spacing w:line="240" w:lineRule="auto"/>
        <w:rPr>
          <w:color w:val="000000"/>
          <w:szCs w:val="18"/>
          <w:lang w:eastAsia="nl-NL"/>
        </w:rPr>
      </w:pPr>
      <w:r w:rsidRPr="00F47669">
        <w:rPr>
          <w:color w:val="000000"/>
          <w:szCs w:val="18"/>
          <w:lang w:eastAsia="nl-NL"/>
        </w:rPr>
        <w:t>• Aantal</w:t>
      </w:r>
    </w:p>
    <w:p w14:paraId="35344B27" w14:textId="77777777" w:rsidR="00F47669" w:rsidRPr="00F47669" w:rsidRDefault="00F47669" w:rsidP="00F47669">
      <w:pPr>
        <w:shd w:val="clear" w:color="auto" w:fill="FFFFFF"/>
        <w:spacing w:line="240" w:lineRule="auto"/>
        <w:rPr>
          <w:color w:val="000000"/>
          <w:szCs w:val="18"/>
          <w:lang w:eastAsia="nl-NL"/>
        </w:rPr>
      </w:pPr>
      <w:r w:rsidRPr="00F47669">
        <w:rPr>
          <w:color w:val="000000"/>
          <w:szCs w:val="18"/>
          <w:lang w:eastAsia="nl-NL"/>
        </w:rPr>
        <w:t>• Omschrijving goederen/dienst</w:t>
      </w:r>
    </w:p>
    <w:p w14:paraId="3233F9C6" w14:textId="77777777" w:rsidR="00F47669" w:rsidRPr="00F47669" w:rsidRDefault="00F47669" w:rsidP="00F47669">
      <w:pPr>
        <w:shd w:val="clear" w:color="auto" w:fill="FFFFFF"/>
        <w:spacing w:line="240" w:lineRule="auto"/>
        <w:rPr>
          <w:color w:val="000000"/>
          <w:szCs w:val="18"/>
          <w:lang w:eastAsia="nl-NL"/>
        </w:rPr>
      </w:pPr>
      <w:r w:rsidRPr="00F47669">
        <w:rPr>
          <w:color w:val="000000"/>
          <w:szCs w:val="18"/>
          <w:lang w:eastAsia="nl-NL"/>
        </w:rPr>
        <w:t>• Prijs per stuk</w:t>
      </w:r>
    </w:p>
    <w:p w14:paraId="0F01FC45" w14:textId="77777777" w:rsidR="00F47669" w:rsidRPr="00F47669" w:rsidRDefault="00F47669" w:rsidP="00F47669">
      <w:pPr>
        <w:shd w:val="clear" w:color="auto" w:fill="FFFFFF"/>
        <w:spacing w:line="240" w:lineRule="auto"/>
        <w:rPr>
          <w:color w:val="000000"/>
          <w:szCs w:val="18"/>
          <w:lang w:eastAsia="nl-NL"/>
        </w:rPr>
      </w:pPr>
      <w:r w:rsidRPr="00F47669">
        <w:rPr>
          <w:color w:val="000000"/>
          <w:szCs w:val="18"/>
          <w:lang w:eastAsia="nl-NL"/>
        </w:rPr>
        <w:t>• Factuurbedrag</w:t>
      </w:r>
    </w:p>
    <w:p w14:paraId="5A37A6A7" w14:textId="335DB874" w:rsidR="00F47669" w:rsidRPr="00F47669" w:rsidRDefault="00F47669" w:rsidP="00F47669">
      <w:pPr>
        <w:shd w:val="clear" w:color="auto" w:fill="FFFFFF"/>
        <w:spacing w:line="240" w:lineRule="auto"/>
        <w:rPr>
          <w:color w:val="000000"/>
          <w:szCs w:val="18"/>
          <w:lang w:eastAsia="nl-NL"/>
        </w:rPr>
      </w:pPr>
      <w:r w:rsidRPr="00F47669">
        <w:rPr>
          <w:color w:val="000000"/>
          <w:szCs w:val="18"/>
          <w:lang w:eastAsia="nl-NL"/>
        </w:rPr>
        <w:t>• Btw-bedrag</w:t>
      </w:r>
    </w:p>
    <w:p w14:paraId="2691214A" w14:textId="77777777" w:rsidR="00D97F56" w:rsidRPr="00513C31" w:rsidRDefault="00D97F56" w:rsidP="00D97F56">
      <w:pPr>
        <w:pStyle w:val="enumerationbulletsindent"/>
        <w:numPr>
          <w:ilvl w:val="0"/>
          <w:numId w:val="0"/>
        </w:numPr>
        <w:ind w:left="476"/>
      </w:pPr>
    </w:p>
    <w:p w14:paraId="28B6E82E" w14:textId="77777777" w:rsidR="00D97F56" w:rsidRDefault="00D97F56" w:rsidP="00D97F56">
      <w:pPr>
        <w:pStyle w:val="enumerationbulletsindent"/>
        <w:numPr>
          <w:ilvl w:val="0"/>
          <w:numId w:val="0"/>
        </w:numPr>
      </w:pPr>
      <w:r w:rsidRPr="00B416B6">
        <w:t>Opdrachtnemer dient mogelijk nog aanvullende specifieke kenmerken, door Opdrachtgever te bepalen, op te nemen op de factuur. De definitieve vorm en inhoud wordt na gunning vastgesteld.</w:t>
      </w:r>
    </w:p>
    <w:p w14:paraId="1B22F83F" w14:textId="77777777" w:rsidR="00BE2C9D" w:rsidRPr="00513C31" w:rsidRDefault="00BE2C9D" w:rsidP="00D97F56">
      <w:pPr>
        <w:pStyle w:val="enumerationbulletsindent"/>
        <w:numPr>
          <w:ilvl w:val="0"/>
          <w:numId w:val="0"/>
        </w:numPr>
      </w:pPr>
    </w:p>
    <w:p w14:paraId="279A4176" w14:textId="77777777" w:rsidR="00BE2C9D" w:rsidRDefault="006965F5" w:rsidP="006503FE">
      <w:pPr>
        <w:pStyle w:val="enumerationbulletsindent"/>
        <w:numPr>
          <w:ilvl w:val="0"/>
          <w:numId w:val="0"/>
        </w:numPr>
      </w:pPr>
      <w:bookmarkStart w:id="90" w:name="_Hlk112239875"/>
      <w:r>
        <w:t>Een</w:t>
      </w:r>
      <w:r w:rsidR="00BE2C9D" w:rsidRPr="00513C31">
        <w:t xml:space="preserve"> digitale factuur dient verstuurd te worden naar </w:t>
      </w:r>
      <w:hyperlink r:id="rId9" w:history="1">
        <w:hyperlink r:id="rId10" w:history="1">
          <w:r w:rsidR="00580792">
            <w:rPr>
              <w:rStyle w:val="Hyperlink"/>
            </w:rPr>
            <w:t>inkoopfactuur@summacollege.nl</w:t>
          </w:r>
        </w:hyperlink>
      </w:hyperlink>
      <w:r w:rsidR="00BE2C9D" w:rsidRPr="00513C31">
        <w:t xml:space="preserve">. Betaling van een goedgekeurde factuur </w:t>
      </w:r>
      <w:r>
        <w:t xml:space="preserve">plaats </w:t>
      </w:r>
      <w:r w:rsidR="00BE2C9D" w:rsidRPr="00513C31">
        <w:t>vindt binnen 30 dagen na ontvangst.</w:t>
      </w:r>
    </w:p>
    <w:bookmarkEnd w:id="90"/>
    <w:p w14:paraId="63CE04A9" w14:textId="77777777" w:rsidR="00304420" w:rsidRPr="00513C31" w:rsidRDefault="00304420" w:rsidP="006503FE">
      <w:pPr>
        <w:pStyle w:val="enumerationbulletsindent"/>
        <w:numPr>
          <w:ilvl w:val="0"/>
          <w:numId w:val="0"/>
        </w:numPr>
      </w:pPr>
    </w:p>
    <w:p w14:paraId="7195BB75" w14:textId="6E795B52" w:rsidR="00BE2C9D" w:rsidRDefault="00BE2C9D" w:rsidP="006503FE">
      <w:pPr>
        <w:rPr>
          <w:color w:val="7030A0"/>
        </w:rPr>
      </w:pPr>
    </w:p>
    <w:p w14:paraId="40B15698" w14:textId="6E53DE28" w:rsidR="00005B46" w:rsidRDefault="00005B46" w:rsidP="006503FE">
      <w:pPr>
        <w:rPr>
          <w:color w:val="7030A0"/>
        </w:rPr>
      </w:pPr>
    </w:p>
    <w:p w14:paraId="227E95AD" w14:textId="77777777" w:rsidR="00005B46" w:rsidRPr="00513C31" w:rsidRDefault="00005B46" w:rsidP="006503FE">
      <w:pPr>
        <w:rPr>
          <w:color w:val="7030A0"/>
        </w:rPr>
      </w:pPr>
    </w:p>
    <w:p w14:paraId="18455F35" w14:textId="77777777" w:rsidR="00BE2C9D" w:rsidRPr="00513C31" w:rsidRDefault="00BE2C9D" w:rsidP="006503FE">
      <w:pPr>
        <w:pStyle w:val="Kop1"/>
        <w:numPr>
          <w:ilvl w:val="0"/>
          <w:numId w:val="12"/>
        </w:numPr>
        <w:spacing w:before="0" w:after="240"/>
        <w:ind w:firstLine="0"/>
      </w:pPr>
      <w:bookmarkStart w:id="91" w:name="_Toc353648494"/>
      <w:bookmarkStart w:id="92" w:name="_Toc362336010"/>
      <w:bookmarkStart w:id="93" w:name="_Toc362341525"/>
      <w:bookmarkStart w:id="94" w:name="_Toc157586167"/>
      <w:r w:rsidRPr="00513C31">
        <w:t>Procedure</w:t>
      </w:r>
      <w:bookmarkEnd w:id="91"/>
      <w:bookmarkEnd w:id="92"/>
      <w:bookmarkEnd w:id="93"/>
      <w:bookmarkEnd w:id="94"/>
    </w:p>
    <w:p w14:paraId="386236B7" w14:textId="77777777" w:rsidR="00BE2C9D" w:rsidRPr="00513C31" w:rsidRDefault="00BE2C9D" w:rsidP="006503FE">
      <w:r w:rsidRPr="00513C31">
        <w:t>In dit hoofdstuk wordt de te volgen aanbestedingsprocedure beschreven.</w:t>
      </w:r>
    </w:p>
    <w:p w14:paraId="2AD9E8BE" w14:textId="77777777" w:rsidR="00BE2C9D" w:rsidRPr="00513C31" w:rsidRDefault="00BE2C9D" w:rsidP="006503FE"/>
    <w:p w14:paraId="04C287D6" w14:textId="77777777" w:rsidR="00BE2C9D" w:rsidRPr="00513C31" w:rsidRDefault="00BE2C9D" w:rsidP="006503FE">
      <w:pPr>
        <w:pStyle w:val="Kop2"/>
        <w:numPr>
          <w:ilvl w:val="1"/>
          <w:numId w:val="12"/>
        </w:numPr>
        <w:spacing w:before="0" w:after="240"/>
        <w:ind w:firstLine="0"/>
      </w:pPr>
      <w:bookmarkStart w:id="95" w:name="_Toc353648495"/>
      <w:bookmarkStart w:id="96" w:name="_Toc362336011"/>
      <w:bookmarkStart w:id="97" w:name="_Toc362341526"/>
      <w:bookmarkStart w:id="98" w:name="_Toc157586168"/>
      <w:r w:rsidRPr="00513C31">
        <w:t>Toepasselijke wetgeving</w:t>
      </w:r>
      <w:bookmarkEnd w:id="95"/>
      <w:bookmarkEnd w:id="96"/>
      <w:bookmarkEnd w:id="97"/>
      <w:bookmarkEnd w:id="98"/>
    </w:p>
    <w:p w14:paraId="35E1C2CF" w14:textId="77777777" w:rsidR="00BE2C9D" w:rsidRDefault="00BE2C9D" w:rsidP="006503FE">
      <w:r w:rsidRPr="00513C31">
        <w:t>Op deze aanbesteding is de Richtlijn 2014/24/EU van 26 februari 2014 van toepassing, die in Nederland geïmplementeerd is via de gewijzigde Aanbestedingswet 2012</w:t>
      </w:r>
      <w:r w:rsidR="00304420">
        <w:t xml:space="preserve"> (</w:t>
      </w:r>
      <w:r w:rsidRPr="00513C31">
        <w:t>inwerkingtreding op 1 juli 2016</w:t>
      </w:r>
      <w:r w:rsidR="00304420">
        <w:t>)</w:t>
      </w:r>
      <w:r w:rsidRPr="00513C31">
        <w:t>. Daarnaast is het Aanbestedingsbesluit van 24 juni 2016 en daarmee de herziene Gids Proportionaliteit</w:t>
      </w:r>
      <w:r w:rsidR="00304420">
        <w:t xml:space="preserve"> (</w:t>
      </w:r>
      <w:r w:rsidRPr="00513C31">
        <w:t>inwerkingtreding op 1 juli 2016</w:t>
      </w:r>
      <w:r w:rsidR="00304420">
        <w:t>)</w:t>
      </w:r>
      <w:r w:rsidRPr="00513C31">
        <w:t xml:space="preserve"> van toepassing op deze aanbesteding.</w:t>
      </w:r>
    </w:p>
    <w:p w14:paraId="30FB3D2B" w14:textId="77777777" w:rsidR="00304420" w:rsidRDefault="00304420" w:rsidP="006503FE">
      <w:bookmarkStart w:id="99" w:name="_Hlk112239902"/>
    </w:p>
    <w:p w14:paraId="3166566A" w14:textId="77777777" w:rsidR="00304420" w:rsidRPr="004A4C0B" w:rsidRDefault="00304420" w:rsidP="006503FE">
      <w:pPr>
        <w:pBdr>
          <w:top w:val="single" w:sz="4" w:space="1" w:color="auto"/>
          <w:left w:val="single" w:sz="4" w:space="4" w:color="auto"/>
          <w:bottom w:val="single" w:sz="4" w:space="1" w:color="auto"/>
          <w:right w:val="single" w:sz="4" w:space="4" w:color="auto"/>
        </w:pBdr>
        <w:rPr>
          <w:i/>
        </w:rPr>
      </w:pPr>
      <w:r w:rsidRPr="00695607">
        <w:rPr>
          <w:i/>
        </w:rPr>
        <w:t xml:space="preserve">Op basis van het sanctiepakket van de Europese Unie (EU) kan niet aan Russische ondernemingen worden gegund en mogen inschrijvers – ongeacht hun herkomst - niet meer dan 10% van de waarde van de opdracht van Russische ondernemingen betrekken, als onderaannemer of hoofdleverancier </w:t>
      </w:r>
      <w:r>
        <w:rPr>
          <w:i/>
        </w:rPr>
        <w:t xml:space="preserve">(zie </w:t>
      </w:r>
      <w:hyperlink r:id="rId11" w:anchor="tocId38" w:history="1">
        <w:r>
          <w:rPr>
            <w:rStyle w:val="Hyperlink"/>
            <w:rFonts w:ascii="Arial" w:eastAsiaTheme="majorEastAsia" w:hAnsi="Arial" w:cs="Arial"/>
            <w:color w:val="A82218"/>
          </w:rPr>
          <w:t xml:space="preserve">artikel 5 </w:t>
        </w:r>
        <w:proofErr w:type="spellStart"/>
        <w:r>
          <w:rPr>
            <w:rStyle w:val="Hyperlink"/>
            <w:rFonts w:ascii="Arial" w:eastAsiaTheme="majorEastAsia" w:hAnsi="Arial" w:cs="Arial"/>
            <w:color w:val="A82218"/>
          </w:rPr>
          <w:t>duodecies</w:t>
        </w:r>
        <w:proofErr w:type="spellEnd"/>
        <w:r>
          <w:rPr>
            <w:rStyle w:val="Hyperlink"/>
            <w:rFonts w:ascii="Arial" w:eastAsiaTheme="majorEastAsia" w:hAnsi="Arial" w:cs="Arial"/>
            <w:color w:val="A82218"/>
          </w:rPr>
          <w:t xml:space="preserve"> van Verordening (EU) nr. 833/2014</w:t>
        </w:r>
      </w:hyperlink>
      <w:r w:rsidRPr="004A4C0B">
        <w:rPr>
          <w:i/>
        </w:rPr>
        <w:t>)</w:t>
      </w:r>
      <w:r w:rsidRPr="000C23AB">
        <w:rPr>
          <w:i/>
        </w:rPr>
        <w:t>.</w:t>
      </w:r>
    </w:p>
    <w:p w14:paraId="3E0DF866" w14:textId="77777777" w:rsidR="00304420" w:rsidRDefault="00304420" w:rsidP="006503FE"/>
    <w:bookmarkEnd w:id="99"/>
    <w:p w14:paraId="38FF3D5E" w14:textId="77777777" w:rsidR="00BE2C9D" w:rsidRPr="00B86A18" w:rsidRDefault="00BE2C9D" w:rsidP="006503FE">
      <w:r w:rsidRPr="00B86A18">
        <w:t xml:space="preserve">Op deze aanbesteding </w:t>
      </w:r>
      <w:r>
        <w:t xml:space="preserve">en de daaruit voortvloeiende (Raam)Overeenkomst </w:t>
      </w:r>
      <w:r w:rsidRPr="00B86A18">
        <w:t>is Nederlands recht van toepassing. Geschillen die ontstaan worden voorgelegd aan de bevoegde rechter in het arrondissement Oost-Brabant te ’s-Hertogenbosch.</w:t>
      </w:r>
    </w:p>
    <w:p w14:paraId="32E21099" w14:textId="77777777" w:rsidR="00BE2C9D" w:rsidRPr="00513C31" w:rsidRDefault="00BE2C9D" w:rsidP="006503FE"/>
    <w:p w14:paraId="25A38212" w14:textId="77777777" w:rsidR="00BE2C9D" w:rsidRPr="00513C31" w:rsidRDefault="00BE2C9D" w:rsidP="006503FE">
      <w:pPr>
        <w:pStyle w:val="Kop2"/>
        <w:numPr>
          <w:ilvl w:val="1"/>
          <w:numId w:val="12"/>
        </w:numPr>
        <w:spacing w:before="0" w:after="240"/>
        <w:ind w:firstLine="0"/>
      </w:pPr>
      <w:bookmarkStart w:id="100" w:name="_Toc353648496"/>
      <w:bookmarkStart w:id="101" w:name="_Toc362336012"/>
      <w:bookmarkStart w:id="102" w:name="_Toc362341527"/>
      <w:bookmarkStart w:id="103" w:name="_Toc157586169"/>
      <w:r w:rsidRPr="00513C31">
        <w:t>Toepasselijke procedure</w:t>
      </w:r>
      <w:bookmarkEnd w:id="100"/>
      <w:bookmarkEnd w:id="101"/>
      <w:bookmarkEnd w:id="102"/>
      <w:bookmarkEnd w:id="103"/>
    </w:p>
    <w:p w14:paraId="0CC1A0C4" w14:textId="63A3E7F7" w:rsidR="00BE2C9D" w:rsidRPr="00975AF4" w:rsidRDefault="00BE2C9D" w:rsidP="006503FE">
      <w:r w:rsidRPr="00513C31">
        <w:t>De toe te passen aanbestedingsprocedure is een Europese openbare procedure</w:t>
      </w:r>
      <w:r w:rsidR="00D97F56">
        <w:t xml:space="preserve">. De reden hiervoor is dat de drempel van €221.000, gekeken naar de hele contractperiode, overschreden wordt. </w:t>
      </w:r>
    </w:p>
    <w:p w14:paraId="7B4149D4" w14:textId="77777777" w:rsidR="00BE2C9D" w:rsidRPr="00513C31" w:rsidRDefault="00BE2C9D" w:rsidP="006503FE">
      <w:pPr>
        <w:rPr>
          <w:color w:val="7030A0"/>
        </w:rPr>
      </w:pPr>
    </w:p>
    <w:p w14:paraId="12BA46ED" w14:textId="77777777" w:rsidR="00BE2C9D" w:rsidRPr="00513C31" w:rsidRDefault="00BE2C9D" w:rsidP="006503FE">
      <w:pPr>
        <w:pStyle w:val="Kop2"/>
        <w:numPr>
          <w:ilvl w:val="1"/>
          <w:numId w:val="12"/>
        </w:numPr>
        <w:spacing w:before="0" w:after="240"/>
        <w:ind w:firstLine="0"/>
      </w:pPr>
      <w:bookmarkStart w:id="104" w:name="_Toc353648497"/>
      <w:bookmarkStart w:id="105" w:name="_Toc362336013"/>
      <w:bookmarkStart w:id="106" w:name="_Toc362341528"/>
      <w:bookmarkStart w:id="107" w:name="_Toc157586170"/>
      <w:r w:rsidRPr="00513C31">
        <w:t>Gunningscriterium</w:t>
      </w:r>
      <w:bookmarkEnd w:id="104"/>
      <w:bookmarkEnd w:id="105"/>
      <w:bookmarkEnd w:id="106"/>
      <w:bookmarkEnd w:id="107"/>
    </w:p>
    <w:p w14:paraId="0F3F9DC9" w14:textId="167F488D" w:rsidR="00BE2C9D" w:rsidRPr="00513C31" w:rsidRDefault="00BE2C9D" w:rsidP="006503FE">
      <w:bookmarkStart w:id="108" w:name="_Hlk112239929"/>
      <w:r w:rsidRPr="00D97F56">
        <w:t xml:space="preserve">Het </w:t>
      </w:r>
      <w:bookmarkStart w:id="109" w:name="_Hlk112239948"/>
      <w:r w:rsidRPr="00D97F56">
        <w:t xml:space="preserve">gunningscriterium bij deze opdracht is de Beste Prijs-Kwaliteitverhouding (BPKV). </w:t>
      </w:r>
      <w:r w:rsidR="00304420" w:rsidRPr="00D97F56">
        <w:t>Di</w:t>
      </w:r>
      <w:r w:rsidRPr="00D97F56">
        <w:t xml:space="preserve">t criterium </w:t>
      </w:r>
      <w:r w:rsidR="00304420" w:rsidRPr="00D97F56">
        <w:t>is</w:t>
      </w:r>
      <w:r w:rsidRPr="00D97F56">
        <w:t xml:space="preserve"> in hoofdstuk </w:t>
      </w:r>
      <w:r w:rsidR="00304420" w:rsidRPr="00D97F56">
        <w:t xml:space="preserve">5, </w:t>
      </w:r>
      <w:r w:rsidRPr="00D97F56">
        <w:t xml:space="preserve">over </w:t>
      </w:r>
      <w:r w:rsidR="00304420" w:rsidRPr="00D97F56">
        <w:t xml:space="preserve">de </w:t>
      </w:r>
      <w:r w:rsidRPr="00513C31">
        <w:t>beoordeling van de inschrijvingen</w:t>
      </w:r>
      <w:r w:rsidR="00304420">
        <w:t>,</w:t>
      </w:r>
      <w:r w:rsidRPr="00513C31">
        <w:t xml:space="preserve"> nader uitgewerkt. </w:t>
      </w:r>
    </w:p>
    <w:bookmarkEnd w:id="108"/>
    <w:bookmarkEnd w:id="109"/>
    <w:p w14:paraId="1694D787" w14:textId="77777777" w:rsidR="00BE2C9D" w:rsidRPr="00513C31" w:rsidRDefault="00BE2C9D" w:rsidP="006503FE"/>
    <w:p w14:paraId="671D0FA9" w14:textId="77777777" w:rsidR="00BE2C9D" w:rsidRPr="00513C31" w:rsidRDefault="00BE2C9D" w:rsidP="006503FE">
      <w:pPr>
        <w:pStyle w:val="Kop2"/>
        <w:numPr>
          <w:ilvl w:val="1"/>
          <w:numId w:val="12"/>
        </w:numPr>
        <w:spacing w:before="0" w:after="240"/>
        <w:ind w:firstLine="0"/>
      </w:pPr>
      <w:bookmarkStart w:id="110" w:name="_Toc353648498"/>
      <w:bookmarkStart w:id="111" w:name="_Toc362336014"/>
      <w:bookmarkStart w:id="112" w:name="_Toc362341529"/>
      <w:bookmarkStart w:id="113" w:name="_Toc157586171"/>
      <w:r w:rsidRPr="00513C31">
        <w:t>Planning</w:t>
      </w:r>
      <w:bookmarkEnd w:id="110"/>
      <w:bookmarkEnd w:id="111"/>
      <w:bookmarkEnd w:id="112"/>
      <w:r w:rsidRPr="00513C31">
        <w:t xml:space="preserve"> voor de procedure</w:t>
      </w:r>
      <w:bookmarkEnd w:id="113"/>
    </w:p>
    <w:p w14:paraId="60EEBA62" w14:textId="42B56765" w:rsidR="00BE2C9D" w:rsidRDefault="00BE2C9D" w:rsidP="006503FE">
      <w:r w:rsidRPr="00513C31">
        <w:t>De aanbesteding zal verlopen volgens de planning in onderstaande tabel:</w:t>
      </w:r>
    </w:p>
    <w:p w14:paraId="791601A5" w14:textId="511B3903" w:rsidR="0019043A" w:rsidRPr="00513C31" w:rsidRDefault="0019043A" w:rsidP="006503FE"/>
    <w:p w14:paraId="41712256" w14:textId="77777777" w:rsidR="00BE2C9D" w:rsidRPr="00513C31" w:rsidRDefault="00BE2C9D" w:rsidP="006503FE"/>
    <w:tbl>
      <w:tblPr>
        <w:tblpPr w:leftFromText="141" w:rightFromText="141" w:vertAnchor="text" w:horzAnchor="margin" w:tblpXSpec="center" w:tblpY="23"/>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2415"/>
      </w:tblGrid>
      <w:tr w:rsidR="00EE0910" w:rsidRPr="00513C31" w14:paraId="1462DF77" w14:textId="77777777" w:rsidTr="00EE0910">
        <w:tc>
          <w:tcPr>
            <w:tcW w:w="5240" w:type="dxa"/>
            <w:shd w:val="clear" w:color="auto" w:fill="D9D9D9"/>
          </w:tcPr>
          <w:p w14:paraId="2C3F03D4" w14:textId="77777777" w:rsidR="00EE0910" w:rsidRPr="00513C31" w:rsidRDefault="00EE0910" w:rsidP="006503FE">
            <w:pPr>
              <w:tabs>
                <w:tab w:val="center" w:pos="4703"/>
                <w:tab w:val="right" w:pos="9406"/>
              </w:tabs>
              <w:rPr>
                <w:rFonts w:eastAsia="MS Mincho" w:cs="Arial"/>
                <w:b/>
              </w:rPr>
            </w:pPr>
            <w:r w:rsidRPr="00513C31">
              <w:rPr>
                <w:rFonts w:eastAsia="MS Mincho" w:cs="Arial"/>
                <w:b/>
              </w:rPr>
              <w:t>Fase</w:t>
            </w:r>
          </w:p>
        </w:tc>
        <w:tc>
          <w:tcPr>
            <w:tcW w:w="2415" w:type="dxa"/>
            <w:tcBorders>
              <w:bottom w:val="single" w:sz="4" w:space="0" w:color="auto"/>
            </w:tcBorders>
            <w:shd w:val="clear" w:color="auto" w:fill="D9D9D9"/>
          </w:tcPr>
          <w:p w14:paraId="0882938B" w14:textId="77777777" w:rsidR="00EE0910" w:rsidRPr="00513C31" w:rsidRDefault="00EE0910" w:rsidP="006503FE">
            <w:pPr>
              <w:tabs>
                <w:tab w:val="center" w:pos="4703"/>
                <w:tab w:val="right" w:pos="9406"/>
              </w:tabs>
              <w:rPr>
                <w:rFonts w:eastAsia="MS Mincho" w:cs="Arial"/>
                <w:b/>
              </w:rPr>
            </w:pPr>
            <w:r w:rsidRPr="00513C31">
              <w:rPr>
                <w:rFonts w:eastAsia="MS Mincho" w:cs="Arial"/>
                <w:b/>
              </w:rPr>
              <w:t>(Eind-) datum</w:t>
            </w:r>
          </w:p>
        </w:tc>
      </w:tr>
      <w:tr w:rsidR="00EE0910" w:rsidRPr="00513C31" w14:paraId="7F54947D" w14:textId="77777777" w:rsidTr="00EE0910">
        <w:tc>
          <w:tcPr>
            <w:tcW w:w="5240" w:type="dxa"/>
          </w:tcPr>
          <w:p w14:paraId="302392E7" w14:textId="77777777" w:rsidR="00EE0910" w:rsidRPr="00513C31" w:rsidRDefault="00EE0910" w:rsidP="006503FE">
            <w:pPr>
              <w:tabs>
                <w:tab w:val="left" w:pos="2921"/>
                <w:tab w:val="center" w:pos="4703"/>
                <w:tab w:val="right" w:pos="9406"/>
              </w:tabs>
              <w:rPr>
                <w:rFonts w:eastAsia="MS Mincho" w:cs="Arial"/>
              </w:rPr>
            </w:pPr>
            <w:r w:rsidRPr="00513C31">
              <w:rPr>
                <w:rFonts w:eastAsia="MS Mincho" w:cs="Arial"/>
              </w:rPr>
              <w:t xml:space="preserve">Publicatie </w:t>
            </w:r>
            <w:r>
              <w:rPr>
                <w:rFonts w:eastAsia="MS Mincho" w:cs="Arial"/>
              </w:rPr>
              <w:t>Inschrijvingsleidraad</w:t>
            </w:r>
            <w:r>
              <w:rPr>
                <w:rFonts w:eastAsia="MS Mincho" w:cs="Arial"/>
              </w:rPr>
              <w:tab/>
            </w:r>
          </w:p>
        </w:tc>
        <w:tc>
          <w:tcPr>
            <w:tcW w:w="2415" w:type="dxa"/>
            <w:shd w:val="clear" w:color="auto" w:fill="auto"/>
          </w:tcPr>
          <w:p w14:paraId="5FC76402" w14:textId="76228E2F" w:rsidR="00EE0910" w:rsidRPr="00513C31" w:rsidRDefault="00DF50DF" w:rsidP="006503FE">
            <w:pPr>
              <w:tabs>
                <w:tab w:val="center" w:pos="4703"/>
                <w:tab w:val="right" w:pos="9406"/>
              </w:tabs>
              <w:rPr>
                <w:rFonts w:eastAsia="MS Mincho" w:cs="Arial"/>
              </w:rPr>
            </w:pPr>
            <w:r>
              <w:rPr>
                <w:rFonts w:eastAsia="MS Mincho" w:cs="Arial"/>
              </w:rPr>
              <w:t>31 jan 2024</w:t>
            </w:r>
          </w:p>
        </w:tc>
      </w:tr>
      <w:tr w:rsidR="00EE0910" w:rsidRPr="00513C31" w14:paraId="193C4EAB" w14:textId="77777777" w:rsidTr="00EE0910">
        <w:tc>
          <w:tcPr>
            <w:tcW w:w="5240" w:type="dxa"/>
            <w:vAlign w:val="bottom"/>
          </w:tcPr>
          <w:p w14:paraId="6AD17199" w14:textId="268ECB30" w:rsidR="00EE0910" w:rsidRPr="00513C31" w:rsidRDefault="00EE0910" w:rsidP="006503FE">
            <w:pPr>
              <w:tabs>
                <w:tab w:val="center" w:pos="4703"/>
                <w:tab w:val="right" w:pos="9406"/>
              </w:tabs>
              <w:rPr>
                <w:rFonts w:eastAsia="MS Mincho" w:cs="Arial"/>
              </w:rPr>
            </w:pPr>
            <w:r w:rsidRPr="00513C31">
              <w:rPr>
                <w:rFonts w:eastAsia="MS Mincho" w:cs="Arial"/>
              </w:rPr>
              <w:t xml:space="preserve">Indienen vragen en tekstsuggesties (concept) Overeenkomst </w:t>
            </w:r>
            <w:r w:rsidR="00246FFB">
              <w:rPr>
                <w:rFonts w:eastAsia="MS Mincho" w:cs="Arial"/>
              </w:rPr>
              <w:t xml:space="preserve">en </w:t>
            </w:r>
            <w:r w:rsidR="00246FFB" w:rsidRPr="00246FFB">
              <w:rPr>
                <w:rFonts w:eastAsia="MS Mincho" w:cs="Arial"/>
                <w:u w:val="single"/>
              </w:rPr>
              <w:t>sluitingstermijn voor aanmelden schouw</w:t>
            </w:r>
          </w:p>
        </w:tc>
        <w:tc>
          <w:tcPr>
            <w:tcW w:w="2415" w:type="dxa"/>
            <w:shd w:val="clear" w:color="auto" w:fill="auto"/>
            <w:vAlign w:val="bottom"/>
          </w:tcPr>
          <w:p w14:paraId="7FFFF3E3" w14:textId="795BDC1F" w:rsidR="00EE0910" w:rsidRPr="00513C31" w:rsidRDefault="00DF50DF" w:rsidP="006503FE">
            <w:pPr>
              <w:tabs>
                <w:tab w:val="center" w:pos="4703"/>
                <w:tab w:val="right" w:pos="9406"/>
              </w:tabs>
              <w:rPr>
                <w:rFonts w:eastAsia="MS Mincho" w:cs="Arial"/>
              </w:rPr>
            </w:pPr>
            <w:r>
              <w:rPr>
                <w:rFonts w:eastAsia="MS Mincho" w:cs="Arial"/>
              </w:rPr>
              <w:t>14 feb 2024 (wo), 23:59</w:t>
            </w:r>
          </w:p>
        </w:tc>
      </w:tr>
      <w:tr w:rsidR="00EE0910" w:rsidRPr="00513C31" w14:paraId="439C3FF1" w14:textId="77777777" w:rsidTr="00EE0910">
        <w:tc>
          <w:tcPr>
            <w:tcW w:w="5240" w:type="dxa"/>
            <w:vAlign w:val="bottom"/>
          </w:tcPr>
          <w:p w14:paraId="39A2ABB2" w14:textId="77777777" w:rsidR="00EE0910" w:rsidRPr="00513C31" w:rsidRDefault="00EE0910" w:rsidP="006503FE">
            <w:pPr>
              <w:tabs>
                <w:tab w:val="center" w:pos="4703"/>
                <w:tab w:val="right" w:pos="9406"/>
              </w:tabs>
              <w:rPr>
                <w:rFonts w:eastAsia="MS Mincho" w:cs="Arial"/>
              </w:rPr>
            </w:pPr>
            <w:r w:rsidRPr="00513C31">
              <w:rPr>
                <w:rFonts w:eastAsia="MS Mincho" w:cs="Arial"/>
              </w:rPr>
              <w:t xml:space="preserve">Verzenden </w:t>
            </w:r>
            <w:r>
              <w:rPr>
                <w:rFonts w:eastAsia="MS Mincho" w:cs="Arial"/>
              </w:rPr>
              <w:t>1</w:t>
            </w:r>
            <w:r w:rsidRPr="00975AF4">
              <w:rPr>
                <w:rFonts w:eastAsia="MS Mincho" w:cs="Arial"/>
                <w:vertAlign w:val="superscript"/>
              </w:rPr>
              <w:t>e</w:t>
            </w:r>
            <w:r>
              <w:rPr>
                <w:rFonts w:eastAsia="MS Mincho" w:cs="Arial"/>
              </w:rPr>
              <w:t xml:space="preserve"> </w:t>
            </w:r>
            <w:r w:rsidRPr="00513C31">
              <w:rPr>
                <w:rFonts w:eastAsia="MS Mincho" w:cs="Arial"/>
              </w:rPr>
              <w:t xml:space="preserve">Nota van Inlichtingen </w:t>
            </w:r>
          </w:p>
        </w:tc>
        <w:tc>
          <w:tcPr>
            <w:tcW w:w="2415" w:type="dxa"/>
            <w:shd w:val="clear" w:color="auto" w:fill="auto"/>
            <w:vAlign w:val="bottom"/>
          </w:tcPr>
          <w:p w14:paraId="30A1A0A2" w14:textId="1A3AC936" w:rsidR="00EE0910" w:rsidRPr="00513C31" w:rsidRDefault="00DF50DF" w:rsidP="006503FE">
            <w:pPr>
              <w:tabs>
                <w:tab w:val="center" w:pos="4703"/>
                <w:tab w:val="right" w:pos="9406"/>
              </w:tabs>
              <w:rPr>
                <w:rFonts w:eastAsia="MS Mincho" w:cs="Arial"/>
              </w:rPr>
            </w:pPr>
            <w:r>
              <w:rPr>
                <w:rFonts w:eastAsia="MS Mincho" w:cs="Arial"/>
              </w:rPr>
              <w:t>2</w:t>
            </w:r>
            <w:r w:rsidR="0059383B">
              <w:rPr>
                <w:rFonts w:eastAsia="MS Mincho" w:cs="Arial"/>
              </w:rPr>
              <w:t>8</w:t>
            </w:r>
            <w:r>
              <w:rPr>
                <w:rFonts w:eastAsia="MS Mincho" w:cs="Arial"/>
              </w:rPr>
              <w:t xml:space="preserve"> feb 2024 </w:t>
            </w:r>
          </w:p>
        </w:tc>
      </w:tr>
      <w:tr w:rsidR="005A0008" w:rsidRPr="00513C31" w14:paraId="0E2A1642" w14:textId="77777777" w:rsidTr="00EE0910">
        <w:tc>
          <w:tcPr>
            <w:tcW w:w="5240" w:type="dxa"/>
            <w:vAlign w:val="bottom"/>
          </w:tcPr>
          <w:p w14:paraId="6C6D0769" w14:textId="3A1DD3FB" w:rsidR="005A0008" w:rsidRPr="00513C31" w:rsidRDefault="005A0008" w:rsidP="006503FE">
            <w:pPr>
              <w:tabs>
                <w:tab w:val="center" w:pos="4703"/>
                <w:tab w:val="right" w:pos="9406"/>
              </w:tabs>
              <w:rPr>
                <w:rFonts w:eastAsia="MS Mincho" w:cs="Arial"/>
              </w:rPr>
            </w:pPr>
            <w:r>
              <w:rPr>
                <w:rFonts w:eastAsia="MS Mincho" w:cs="Arial"/>
              </w:rPr>
              <w:t>Schouw</w:t>
            </w:r>
          </w:p>
        </w:tc>
        <w:tc>
          <w:tcPr>
            <w:tcW w:w="2415" w:type="dxa"/>
            <w:shd w:val="clear" w:color="auto" w:fill="auto"/>
            <w:vAlign w:val="bottom"/>
          </w:tcPr>
          <w:p w14:paraId="2DC232F8" w14:textId="331BCA4D" w:rsidR="005A0008" w:rsidRDefault="00C71097" w:rsidP="006503FE">
            <w:pPr>
              <w:tabs>
                <w:tab w:val="center" w:pos="4703"/>
                <w:tab w:val="right" w:pos="9406"/>
              </w:tabs>
              <w:rPr>
                <w:rFonts w:eastAsia="MS Mincho" w:cs="Arial"/>
              </w:rPr>
            </w:pPr>
            <w:r>
              <w:rPr>
                <w:rFonts w:eastAsia="MS Mincho" w:cs="Arial"/>
              </w:rPr>
              <w:t>1 mrt 2024 (vr)</w:t>
            </w:r>
          </w:p>
        </w:tc>
      </w:tr>
      <w:tr w:rsidR="00EE0910" w:rsidRPr="00513C31" w14:paraId="37ACA508" w14:textId="77777777" w:rsidTr="00EE0910">
        <w:tc>
          <w:tcPr>
            <w:tcW w:w="5240" w:type="dxa"/>
            <w:vAlign w:val="bottom"/>
          </w:tcPr>
          <w:p w14:paraId="5C4DD944" w14:textId="1AC34FB7" w:rsidR="00EE0910" w:rsidRPr="00513C31" w:rsidRDefault="00EE0910" w:rsidP="006503FE">
            <w:pPr>
              <w:tabs>
                <w:tab w:val="center" w:pos="4703"/>
                <w:tab w:val="right" w:pos="9406"/>
              </w:tabs>
              <w:rPr>
                <w:rFonts w:eastAsia="MS Mincho" w:cs="Arial"/>
              </w:rPr>
            </w:pPr>
            <w:r w:rsidRPr="00513C31">
              <w:rPr>
                <w:rFonts w:eastAsia="MS Mincho" w:cs="Arial"/>
              </w:rPr>
              <w:t xml:space="preserve">Indienen </w:t>
            </w:r>
            <w:r>
              <w:rPr>
                <w:rFonts w:eastAsia="MS Mincho" w:cs="Arial"/>
              </w:rPr>
              <w:t>verduidelijkings</w:t>
            </w:r>
            <w:r w:rsidRPr="00513C31">
              <w:rPr>
                <w:rFonts w:eastAsia="MS Mincho" w:cs="Arial"/>
              </w:rPr>
              <w:t>vragen</w:t>
            </w:r>
            <w:r>
              <w:rPr>
                <w:rFonts w:eastAsia="MS Mincho" w:cs="Arial"/>
              </w:rPr>
              <w:t xml:space="preserve"> op antwoorden van 1</w:t>
            </w:r>
            <w:r w:rsidRPr="00975AF4">
              <w:rPr>
                <w:rFonts w:eastAsia="MS Mincho" w:cs="Arial"/>
                <w:vertAlign w:val="superscript"/>
              </w:rPr>
              <w:t>e</w:t>
            </w:r>
            <w:r>
              <w:rPr>
                <w:rFonts w:eastAsia="MS Mincho" w:cs="Arial"/>
              </w:rPr>
              <w:t xml:space="preserve"> </w:t>
            </w:r>
            <w:proofErr w:type="spellStart"/>
            <w:r>
              <w:rPr>
                <w:rFonts w:eastAsia="MS Mincho" w:cs="Arial"/>
              </w:rPr>
              <w:t>NvI</w:t>
            </w:r>
            <w:proofErr w:type="spellEnd"/>
            <w:r w:rsidR="00510E70">
              <w:rPr>
                <w:rFonts w:eastAsia="MS Mincho" w:cs="Arial"/>
              </w:rPr>
              <w:t xml:space="preserve"> </w:t>
            </w:r>
            <w:r w:rsidR="005A0008">
              <w:rPr>
                <w:rFonts w:eastAsia="MS Mincho" w:cs="Arial"/>
              </w:rPr>
              <w:t>en indienen vragen betreffende schouw t.b.v. de 2</w:t>
            </w:r>
            <w:r w:rsidR="005A0008" w:rsidRPr="005A0008">
              <w:rPr>
                <w:rFonts w:eastAsia="MS Mincho" w:cs="Arial"/>
                <w:vertAlign w:val="superscript"/>
              </w:rPr>
              <w:t>e</w:t>
            </w:r>
            <w:r w:rsidR="005A0008">
              <w:rPr>
                <w:rFonts w:eastAsia="MS Mincho" w:cs="Arial"/>
              </w:rPr>
              <w:t xml:space="preserve"> nota van inlichtingen</w:t>
            </w:r>
          </w:p>
        </w:tc>
        <w:tc>
          <w:tcPr>
            <w:tcW w:w="2415" w:type="dxa"/>
            <w:shd w:val="clear" w:color="auto" w:fill="auto"/>
            <w:vAlign w:val="bottom"/>
          </w:tcPr>
          <w:p w14:paraId="3194E1F1" w14:textId="7274AE72" w:rsidR="00EE0910" w:rsidRPr="0059383B" w:rsidRDefault="0059383B" w:rsidP="006503FE">
            <w:pPr>
              <w:tabs>
                <w:tab w:val="center" w:pos="4703"/>
                <w:tab w:val="right" w:pos="9406"/>
              </w:tabs>
              <w:rPr>
                <w:rFonts w:eastAsia="MS Mincho" w:cs="Arial"/>
              </w:rPr>
            </w:pPr>
            <w:r>
              <w:rPr>
                <w:rFonts w:eastAsia="MS Mincho" w:cs="Arial"/>
              </w:rPr>
              <w:t>6 mrt 2024 (wo), 23:59</w:t>
            </w:r>
          </w:p>
        </w:tc>
      </w:tr>
      <w:tr w:rsidR="00EE0910" w:rsidRPr="00513C31" w14:paraId="13CAA7FD" w14:textId="77777777" w:rsidTr="00EE0910">
        <w:tc>
          <w:tcPr>
            <w:tcW w:w="5240" w:type="dxa"/>
            <w:tcBorders>
              <w:bottom w:val="single" w:sz="4" w:space="0" w:color="auto"/>
            </w:tcBorders>
            <w:vAlign w:val="bottom"/>
          </w:tcPr>
          <w:p w14:paraId="7543EC82" w14:textId="26D32F00" w:rsidR="00EE0910" w:rsidRPr="00513C31" w:rsidRDefault="00EE0910" w:rsidP="006503FE">
            <w:pPr>
              <w:tabs>
                <w:tab w:val="center" w:pos="4703"/>
                <w:tab w:val="right" w:pos="9406"/>
              </w:tabs>
              <w:rPr>
                <w:rFonts w:eastAsia="MS Mincho" w:cs="Arial"/>
              </w:rPr>
            </w:pPr>
            <w:r w:rsidRPr="00513C31">
              <w:rPr>
                <w:rFonts w:eastAsia="MS Mincho" w:cs="Arial"/>
              </w:rPr>
              <w:t xml:space="preserve">Verzenden </w:t>
            </w:r>
            <w:r>
              <w:rPr>
                <w:rFonts w:eastAsia="MS Mincho" w:cs="Arial"/>
              </w:rPr>
              <w:t>2</w:t>
            </w:r>
            <w:r w:rsidRPr="00975AF4">
              <w:rPr>
                <w:rFonts w:eastAsia="MS Mincho" w:cs="Arial"/>
                <w:vertAlign w:val="superscript"/>
              </w:rPr>
              <w:t>e</w:t>
            </w:r>
            <w:r>
              <w:rPr>
                <w:rFonts w:eastAsia="MS Mincho" w:cs="Arial"/>
              </w:rPr>
              <w:t xml:space="preserve"> </w:t>
            </w:r>
            <w:r w:rsidRPr="00513C31">
              <w:rPr>
                <w:rFonts w:eastAsia="MS Mincho" w:cs="Arial"/>
              </w:rPr>
              <w:t>Nota van Inlichtingen</w:t>
            </w:r>
            <w:r w:rsidR="00246FFB">
              <w:rPr>
                <w:rFonts w:eastAsia="MS Mincho" w:cs="Arial"/>
              </w:rPr>
              <w:t xml:space="preserve"> </w:t>
            </w:r>
          </w:p>
        </w:tc>
        <w:tc>
          <w:tcPr>
            <w:tcW w:w="2415" w:type="dxa"/>
            <w:shd w:val="clear" w:color="auto" w:fill="auto"/>
            <w:vAlign w:val="bottom"/>
          </w:tcPr>
          <w:p w14:paraId="49D537CE" w14:textId="7BDD93FE" w:rsidR="00EE0910" w:rsidRPr="00513C31" w:rsidRDefault="0059383B" w:rsidP="006503FE">
            <w:pPr>
              <w:tabs>
                <w:tab w:val="center" w:pos="4703"/>
                <w:tab w:val="right" w:pos="9406"/>
              </w:tabs>
              <w:rPr>
                <w:rFonts w:eastAsia="MS Mincho" w:cs="Arial"/>
              </w:rPr>
            </w:pPr>
            <w:r w:rsidRPr="0059383B">
              <w:rPr>
                <w:rFonts w:eastAsia="MS Mincho" w:cs="Arial"/>
              </w:rPr>
              <w:t>13 mrt 2024</w:t>
            </w:r>
          </w:p>
        </w:tc>
      </w:tr>
      <w:tr w:rsidR="00EE0910" w:rsidRPr="00513C31" w14:paraId="46980659" w14:textId="77777777" w:rsidTr="00EE0910">
        <w:tc>
          <w:tcPr>
            <w:tcW w:w="5240" w:type="dxa"/>
            <w:tcBorders>
              <w:bottom w:val="single" w:sz="4" w:space="0" w:color="auto"/>
            </w:tcBorders>
            <w:vAlign w:val="bottom"/>
          </w:tcPr>
          <w:p w14:paraId="609B59B1" w14:textId="77777777" w:rsidR="00EE0910" w:rsidRPr="00513C31" w:rsidRDefault="00EE0910" w:rsidP="006503FE">
            <w:pPr>
              <w:tabs>
                <w:tab w:val="center" w:pos="4703"/>
                <w:tab w:val="right" w:pos="9406"/>
              </w:tabs>
              <w:rPr>
                <w:rFonts w:eastAsia="MS Mincho" w:cs="Arial"/>
              </w:rPr>
            </w:pPr>
            <w:r w:rsidRPr="00513C31">
              <w:rPr>
                <w:rFonts w:eastAsia="MS Mincho" w:cs="Arial"/>
              </w:rPr>
              <w:t>Sluitingsdatum indiening inschrijvingen</w:t>
            </w:r>
          </w:p>
        </w:tc>
        <w:tc>
          <w:tcPr>
            <w:tcW w:w="2415" w:type="dxa"/>
            <w:shd w:val="clear" w:color="auto" w:fill="auto"/>
            <w:vAlign w:val="bottom"/>
          </w:tcPr>
          <w:p w14:paraId="42CCD1C3" w14:textId="2E59923F" w:rsidR="00EE0910" w:rsidRPr="00513C31" w:rsidRDefault="0059383B" w:rsidP="006503FE">
            <w:pPr>
              <w:tabs>
                <w:tab w:val="center" w:pos="4703"/>
                <w:tab w:val="right" w:pos="9406"/>
              </w:tabs>
              <w:rPr>
                <w:rFonts w:eastAsia="MS Mincho" w:cs="Arial"/>
              </w:rPr>
            </w:pPr>
            <w:r>
              <w:rPr>
                <w:rFonts w:eastAsia="MS Mincho" w:cs="Arial"/>
              </w:rPr>
              <w:t>3 apr 2024 (wo)</w:t>
            </w:r>
            <w:r w:rsidR="00B47826">
              <w:rPr>
                <w:rFonts w:eastAsia="MS Mincho" w:cs="Arial"/>
              </w:rPr>
              <w:t xml:space="preserve">, </w:t>
            </w:r>
            <w:r w:rsidR="00B14233">
              <w:rPr>
                <w:rFonts w:eastAsia="MS Mincho" w:cs="Arial"/>
              </w:rPr>
              <w:t>17:00</w:t>
            </w:r>
          </w:p>
        </w:tc>
      </w:tr>
      <w:tr w:rsidR="00EE0910" w:rsidRPr="00513C31" w14:paraId="00D70C0D" w14:textId="77777777" w:rsidTr="00EE0910">
        <w:tc>
          <w:tcPr>
            <w:tcW w:w="5240" w:type="dxa"/>
            <w:vAlign w:val="bottom"/>
          </w:tcPr>
          <w:p w14:paraId="51385C5F" w14:textId="77777777" w:rsidR="00EE0910" w:rsidRPr="00513C31" w:rsidRDefault="00EE0910" w:rsidP="006503FE">
            <w:pPr>
              <w:tabs>
                <w:tab w:val="center" w:pos="4703"/>
                <w:tab w:val="right" w:pos="9406"/>
              </w:tabs>
              <w:rPr>
                <w:rFonts w:eastAsia="MS Mincho" w:cs="Arial"/>
              </w:rPr>
            </w:pPr>
            <w:r w:rsidRPr="00513C31">
              <w:rPr>
                <w:rFonts w:eastAsia="MS Mincho" w:cs="Arial"/>
              </w:rPr>
              <w:t>Verzenden gunningsbeslissing</w:t>
            </w:r>
          </w:p>
        </w:tc>
        <w:tc>
          <w:tcPr>
            <w:tcW w:w="2415" w:type="dxa"/>
            <w:shd w:val="clear" w:color="auto" w:fill="auto"/>
            <w:vAlign w:val="bottom"/>
          </w:tcPr>
          <w:p w14:paraId="7A3C92C2" w14:textId="612E3A87" w:rsidR="00EE0910" w:rsidRPr="00513C31" w:rsidRDefault="00B47826" w:rsidP="006503FE">
            <w:pPr>
              <w:tabs>
                <w:tab w:val="center" w:pos="4703"/>
                <w:tab w:val="right" w:pos="9406"/>
              </w:tabs>
              <w:rPr>
                <w:rFonts w:eastAsia="MS Mincho" w:cs="Arial"/>
              </w:rPr>
            </w:pPr>
            <w:r>
              <w:rPr>
                <w:rFonts w:eastAsia="MS Mincho" w:cs="Arial"/>
              </w:rPr>
              <w:t xml:space="preserve">24 apr 2024 </w:t>
            </w:r>
          </w:p>
        </w:tc>
      </w:tr>
      <w:tr w:rsidR="00EE0910" w:rsidRPr="00513C31" w14:paraId="464BA357" w14:textId="77777777" w:rsidTr="00EE0910">
        <w:tc>
          <w:tcPr>
            <w:tcW w:w="5240" w:type="dxa"/>
            <w:vAlign w:val="bottom"/>
          </w:tcPr>
          <w:p w14:paraId="54F5EDAB" w14:textId="0D3D6AE8" w:rsidR="00EE0910" w:rsidRPr="00513C31" w:rsidRDefault="002C254D" w:rsidP="006503FE">
            <w:pPr>
              <w:tabs>
                <w:tab w:val="center" w:pos="4703"/>
                <w:tab w:val="right" w:pos="9406"/>
              </w:tabs>
              <w:rPr>
                <w:rFonts w:eastAsia="MS Mincho" w:cs="Arial"/>
              </w:rPr>
            </w:pPr>
            <w:r>
              <w:rPr>
                <w:rFonts w:eastAsia="MS Mincho" w:cs="Arial"/>
              </w:rPr>
              <w:t>Definitieve gunning</w:t>
            </w:r>
          </w:p>
        </w:tc>
        <w:tc>
          <w:tcPr>
            <w:tcW w:w="2415" w:type="dxa"/>
            <w:shd w:val="clear" w:color="auto" w:fill="auto"/>
            <w:vAlign w:val="bottom"/>
          </w:tcPr>
          <w:p w14:paraId="79AB93A2" w14:textId="49018C01" w:rsidR="00EE0910" w:rsidRPr="00513C31" w:rsidRDefault="00B47826" w:rsidP="006503FE">
            <w:pPr>
              <w:tabs>
                <w:tab w:val="center" w:pos="4703"/>
                <w:tab w:val="right" w:pos="9406"/>
              </w:tabs>
              <w:rPr>
                <w:rFonts w:eastAsia="MS Mincho" w:cs="Arial"/>
              </w:rPr>
            </w:pPr>
            <w:r w:rsidRPr="00B47826">
              <w:rPr>
                <w:rFonts w:eastAsia="MS Mincho" w:cs="Arial"/>
              </w:rPr>
              <w:t>1</w:t>
            </w:r>
            <w:r w:rsidR="005E4C88">
              <w:rPr>
                <w:rFonts w:eastAsia="MS Mincho" w:cs="Arial"/>
              </w:rPr>
              <w:t>5</w:t>
            </w:r>
            <w:r w:rsidRPr="00B47826">
              <w:rPr>
                <w:rFonts w:eastAsia="MS Mincho" w:cs="Arial"/>
              </w:rPr>
              <w:t xml:space="preserve"> mei 2024</w:t>
            </w:r>
          </w:p>
        </w:tc>
      </w:tr>
      <w:tr w:rsidR="00EE0910" w:rsidRPr="00513C31" w14:paraId="1B8BC4E1" w14:textId="77777777" w:rsidTr="00EE0910">
        <w:tc>
          <w:tcPr>
            <w:tcW w:w="5240" w:type="dxa"/>
            <w:vAlign w:val="bottom"/>
          </w:tcPr>
          <w:p w14:paraId="5EC61340" w14:textId="77777777" w:rsidR="00EE0910" w:rsidRPr="00513C31" w:rsidRDefault="00EE0910" w:rsidP="006503FE">
            <w:pPr>
              <w:tabs>
                <w:tab w:val="center" w:pos="4703"/>
                <w:tab w:val="right" w:pos="9406"/>
              </w:tabs>
              <w:rPr>
                <w:rFonts w:eastAsia="MS Mincho" w:cs="Arial"/>
              </w:rPr>
            </w:pPr>
            <w:r w:rsidRPr="00513C31">
              <w:rPr>
                <w:rFonts w:eastAsia="MS Mincho" w:cs="Arial"/>
              </w:rPr>
              <w:t>Ingangsdatum Overeenkomst</w:t>
            </w:r>
          </w:p>
        </w:tc>
        <w:tc>
          <w:tcPr>
            <w:tcW w:w="2415" w:type="dxa"/>
            <w:shd w:val="clear" w:color="auto" w:fill="auto"/>
            <w:vAlign w:val="bottom"/>
          </w:tcPr>
          <w:p w14:paraId="6FDD6580" w14:textId="58064B90" w:rsidR="00EE0910" w:rsidRPr="00513C31" w:rsidRDefault="0066007F" w:rsidP="006503FE">
            <w:pPr>
              <w:tabs>
                <w:tab w:val="center" w:pos="4703"/>
                <w:tab w:val="right" w:pos="9406"/>
              </w:tabs>
              <w:rPr>
                <w:rFonts w:eastAsia="MS Mincho" w:cs="Arial"/>
              </w:rPr>
            </w:pPr>
            <w:r>
              <w:rPr>
                <w:rFonts w:eastAsia="MS Mincho" w:cs="Arial"/>
              </w:rPr>
              <w:t>1 jun 2024</w:t>
            </w:r>
          </w:p>
        </w:tc>
      </w:tr>
    </w:tbl>
    <w:p w14:paraId="5C0CBC6F" w14:textId="77777777" w:rsidR="00EE0910" w:rsidRDefault="00EE0910" w:rsidP="006503FE"/>
    <w:p w14:paraId="6FA5E036" w14:textId="77777777" w:rsidR="00EE0910" w:rsidRDefault="00EE0910" w:rsidP="006503FE"/>
    <w:p w14:paraId="49977B6A" w14:textId="77777777" w:rsidR="00EE0910" w:rsidRDefault="00EE0910" w:rsidP="006503FE"/>
    <w:p w14:paraId="53667ED4" w14:textId="77777777" w:rsidR="00EE0910" w:rsidRDefault="00EE0910" w:rsidP="006503FE"/>
    <w:p w14:paraId="1E1C6562" w14:textId="77777777" w:rsidR="00EE0910" w:rsidRDefault="00EE0910" w:rsidP="006503FE"/>
    <w:p w14:paraId="269E1309" w14:textId="77777777" w:rsidR="00EE0910" w:rsidRDefault="00EE0910" w:rsidP="006503FE"/>
    <w:p w14:paraId="7CEB7CD7" w14:textId="77777777" w:rsidR="0008515E" w:rsidRDefault="0008515E" w:rsidP="006503FE"/>
    <w:p w14:paraId="21667D8E" w14:textId="77777777" w:rsidR="0008515E" w:rsidRDefault="0008515E" w:rsidP="006503FE"/>
    <w:p w14:paraId="2C475EFF" w14:textId="77777777" w:rsidR="0008515E" w:rsidRDefault="0008515E" w:rsidP="006503FE"/>
    <w:p w14:paraId="27B43568" w14:textId="77777777" w:rsidR="0008515E" w:rsidRDefault="0008515E" w:rsidP="006503FE"/>
    <w:p w14:paraId="6EA5E009" w14:textId="77777777" w:rsidR="0008515E" w:rsidRDefault="0008515E" w:rsidP="006503FE"/>
    <w:p w14:paraId="05FD3628" w14:textId="77777777" w:rsidR="0008515E" w:rsidRDefault="0008515E" w:rsidP="006503FE"/>
    <w:p w14:paraId="27EB17A4" w14:textId="77777777" w:rsidR="0008515E" w:rsidRDefault="0008515E" w:rsidP="006503FE"/>
    <w:p w14:paraId="2333175F" w14:textId="77777777" w:rsidR="005A0008" w:rsidRDefault="005A0008" w:rsidP="006503FE"/>
    <w:p w14:paraId="16608C45" w14:textId="77777777" w:rsidR="005A0008" w:rsidRDefault="005A0008" w:rsidP="006503FE"/>
    <w:p w14:paraId="2BA1CE9C" w14:textId="77777777" w:rsidR="005A0008" w:rsidRDefault="005A0008" w:rsidP="006503FE"/>
    <w:p w14:paraId="194D1A1C" w14:textId="235DCC42" w:rsidR="00BE2C9D" w:rsidRDefault="0008515E" w:rsidP="006503FE">
      <w:r>
        <w:t>Het is a</w:t>
      </w:r>
      <w:r w:rsidR="00BE2C9D" w:rsidRPr="00513C31">
        <w:t>anbestedende dienst toegestaan wijzigingen aan te brengen in de planning. Wijzigingen zullen met Insc</w:t>
      </w:r>
      <w:r w:rsidR="00BE2C9D">
        <w:t>hrijvers worden gecommuniceerd.</w:t>
      </w:r>
    </w:p>
    <w:p w14:paraId="6071BE17" w14:textId="06966874" w:rsidR="00BD66F6" w:rsidRDefault="00BD66F6" w:rsidP="006503FE"/>
    <w:p w14:paraId="0A49DC00" w14:textId="20463418" w:rsidR="001F0F8C" w:rsidRPr="002A66A7" w:rsidRDefault="00BD66F6" w:rsidP="006503FE">
      <w:pPr>
        <w:pStyle w:val="Kop2"/>
        <w:numPr>
          <w:ilvl w:val="1"/>
          <w:numId w:val="12"/>
        </w:numPr>
        <w:spacing w:before="0" w:after="240"/>
        <w:ind w:firstLine="0"/>
      </w:pPr>
      <w:bookmarkStart w:id="114" w:name="_Toc157586172"/>
      <w:bookmarkStart w:id="115" w:name="_Hlk157153098"/>
      <w:r>
        <w:t>Schouw</w:t>
      </w:r>
      <w:bookmarkEnd w:id="114"/>
    </w:p>
    <w:p w14:paraId="381A092A" w14:textId="0BB8DEC1" w:rsidR="00F5424C" w:rsidRPr="00000B34" w:rsidRDefault="00F5424C" w:rsidP="00F5424C">
      <w:pPr>
        <w:rPr>
          <w:szCs w:val="18"/>
        </w:rPr>
      </w:pPr>
      <w:r w:rsidRPr="00F5424C">
        <w:rPr>
          <w:rFonts w:cs="Segoe UI"/>
          <w:color w:val="0F0F0F"/>
          <w:szCs w:val="18"/>
        </w:rPr>
        <w:t xml:space="preserve">Ter toelichting op het Aanbestedingsdocument nodigt </w:t>
      </w:r>
      <w:r w:rsidR="00524DFF">
        <w:rPr>
          <w:rFonts w:cs="Segoe UI"/>
          <w:color w:val="0F0F0F"/>
          <w:szCs w:val="18"/>
        </w:rPr>
        <w:t xml:space="preserve">het </w:t>
      </w:r>
      <w:r w:rsidRPr="00F5424C">
        <w:rPr>
          <w:rFonts w:cs="Segoe UI"/>
          <w:color w:val="0F0F0F"/>
          <w:szCs w:val="18"/>
        </w:rPr>
        <w:t xml:space="preserve">Summa College </w:t>
      </w:r>
      <w:r>
        <w:rPr>
          <w:rFonts w:cs="Segoe UI"/>
          <w:color w:val="0F0F0F"/>
          <w:szCs w:val="18"/>
        </w:rPr>
        <w:t>deelnemers</w:t>
      </w:r>
      <w:r w:rsidRPr="00F5424C">
        <w:rPr>
          <w:rFonts w:cs="Segoe UI"/>
          <w:color w:val="0F0F0F"/>
          <w:szCs w:val="18"/>
        </w:rPr>
        <w:t xml:space="preserve"> uit om deel te nemen aan een schouw. De schouw heeft tot doel </w:t>
      </w:r>
      <w:r>
        <w:rPr>
          <w:rFonts w:cs="Segoe UI"/>
          <w:color w:val="0F0F0F"/>
          <w:szCs w:val="18"/>
        </w:rPr>
        <w:t>deelnemers</w:t>
      </w:r>
      <w:r w:rsidRPr="00F5424C">
        <w:rPr>
          <w:rFonts w:cs="Segoe UI"/>
          <w:color w:val="0F0F0F"/>
          <w:szCs w:val="18"/>
        </w:rPr>
        <w:t xml:space="preserve"> beter inzicht te geven in de verschillende locaties en de specifieke kenmerken daarvan. </w:t>
      </w:r>
      <w:r w:rsidRPr="00F5424C">
        <w:rPr>
          <w:rFonts w:cs="Segoe UI"/>
          <w:szCs w:val="18"/>
        </w:rPr>
        <w:t>De begane grond van Sterrenlaan 10 kan daarnaast bezichtigd worden, waarvoor ontwerp en advies moeten worden uitgebracht ter beantwoording van kwaliteitsvraag 3</w:t>
      </w:r>
      <w:r>
        <w:rPr>
          <w:rFonts w:cs="Segoe UI"/>
          <w:szCs w:val="18"/>
        </w:rPr>
        <w:t>.</w:t>
      </w:r>
    </w:p>
    <w:p w14:paraId="4DD432FF" w14:textId="33B88600" w:rsidR="000D0870" w:rsidRDefault="000D0870" w:rsidP="00F5424C">
      <w:pPr>
        <w:pStyle w:val="Lijstalinea"/>
        <w:ind w:left="0"/>
        <w:rPr>
          <w:szCs w:val="18"/>
        </w:rPr>
      </w:pPr>
    </w:p>
    <w:p w14:paraId="507765B6" w14:textId="244DA704" w:rsidR="006D3D4A" w:rsidRPr="006D3D4A" w:rsidRDefault="006D3D4A" w:rsidP="006D3D4A">
      <w:r w:rsidRPr="006D3D4A">
        <w:rPr>
          <w:rFonts w:cs="Segoe UI"/>
        </w:rPr>
        <w:t xml:space="preserve">Niet alle locaties zijn toegankelijk voor bezichtiging. </w:t>
      </w:r>
      <w:r w:rsidR="00524DFF">
        <w:rPr>
          <w:rFonts w:cs="Segoe UI"/>
        </w:rPr>
        <w:t xml:space="preserve">Het </w:t>
      </w:r>
      <w:r w:rsidRPr="006D3D4A">
        <w:rPr>
          <w:rFonts w:cs="Segoe UI"/>
        </w:rPr>
        <w:t>Summa College is van mening dat het bezoeken van de aangewezen locaties een representatief inzicht biedt in de actuele situatie</w:t>
      </w:r>
      <w:r>
        <w:rPr>
          <w:rFonts w:cs="Segoe UI"/>
        </w:rPr>
        <w:t>.</w:t>
      </w:r>
    </w:p>
    <w:p w14:paraId="247441C7" w14:textId="77777777" w:rsidR="000D0870" w:rsidRDefault="000D0870" w:rsidP="000D0870">
      <w:pPr>
        <w:rPr>
          <w:u w:val="single"/>
        </w:rPr>
      </w:pPr>
    </w:p>
    <w:p w14:paraId="49D40CBC" w14:textId="60B54065" w:rsidR="000D0870" w:rsidRPr="00995356" w:rsidRDefault="000D0870" w:rsidP="000D0870">
      <w:pPr>
        <w:rPr>
          <w:u w:val="single"/>
        </w:rPr>
      </w:pPr>
      <w:r w:rsidRPr="00995356">
        <w:rPr>
          <w:u w:val="single"/>
        </w:rPr>
        <w:t>Datum en Aanmelding:</w:t>
      </w:r>
    </w:p>
    <w:p w14:paraId="66F97039" w14:textId="77777777" w:rsidR="000D0870" w:rsidRPr="00995356" w:rsidRDefault="000D0870" w:rsidP="000D0870">
      <w:r w:rsidRPr="00995356">
        <w:t xml:space="preserve">De schouw vindt plaats op </w:t>
      </w:r>
      <w:r>
        <w:t>vrijdag 1 maart</w:t>
      </w:r>
      <w:r w:rsidRPr="00995356">
        <w:t>.</w:t>
      </w:r>
    </w:p>
    <w:p w14:paraId="0A531D8B" w14:textId="7FC9D7A2" w:rsidR="000D0870" w:rsidRDefault="000D0870" w:rsidP="000D0870">
      <w:r w:rsidRPr="00995356">
        <w:t xml:space="preserve">Deelnemers kunnen zich aanmelden tot uiterlijk </w:t>
      </w:r>
      <w:r>
        <w:t>14 Februari</w:t>
      </w:r>
      <w:r w:rsidRPr="00995356">
        <w:t xml:space="preserve"> </w:t>
      </w:r>
      <w:r>
        <w:t xml:space="preserve">2024 </w:t>
      </w:r>
      <w:r w:rsidRPr="00995356">
        <w:t xml:space="preserve">om </w:t>
      </w:r>
      <w:r>
        <w:t>23:59</w:t>
      </w:r>
      <w:r w:rsidRPr="00995356">
        <w:t xml:space="preserve"> uur via </w:t>
      </w:r>
      <w:proofErr w:type="spellStart"/>
      <w:r w:rsidRPr="00995356">
        <w:t>TenderNed</w:t>
      </w:r>
      <w:proofErr w:type="spellEnd"/>
      <w:r w:rsidRPr="00995356">
        <w:t xml:space="preserve">, onder vermelding van </w:t>
      </w:r>
      <w:r>
        <w:t>‘Aanmelden schouw</w:t>
      </w:r>
      <w:r w:rsidRPr="00995356">
        <w:t xml:space="preserve"> Interieurbeplanting'.</w:t>
      </w:r>
      <w:r w:rsidR="00071AC2">
        <w:t xml:space="preserve"> Na aanmelding ontvangen deelnemers verdere informatie</w:t>
      </w:r>
    </w:p>
    <w:p w14:paraId="3E817000" w14:textId="77777777" w:rsidR="000D0870" w:rsidRPr="00995356" w:rsidRDefault="000D0870" w:rsidP="000D0870"/>
    <w:p w14:paraId="31A10103" w14:textId="77777777" w:rsidR="000D0870" w:rsidRPr="00995356" w:rsidRDefault="000D0870" w:rsidP="000D0870">
      <w:pPr>
        <w:rPr>
          <w:u w:val="single"/>
        </w:rPr>
      </w:pPr>
      <w:r w:rsidRPr="00995356">
        <w:rPr>
          <w:u w:val="single"/>
        </w:rPr>
        <w:t>Aantal Deelnemers per Bedrijf:</w:t>
      </w:r>
    </w:p>
    <w:p w14:paraId="08B0ADAE" w14:textId="34C1864D" w:rsidR="000D0870" w:rsidRDefault="000D0870" w:rsidP="000D0870">
      <w:r w:rsidRPr="00995356">
        <w:t xml:space="preserve">Maximaal 2 personen per </w:t>
      </w:r>
      <w:r>
        <w:t>inschrijver</w:t>
      </w:r>
      <w:r w:rsidRPr="00995356">
        <w:t xml:space="preserve"> mogen </w:t>
      </w:r>
      <w:r>
        <w:t>deelnemen aan de schouw.</w:t>
      </w:r>
    </w:p>
    <w:p w14:paraId="24A63BD7" w14:textId="77777777" w:rsidR="000D0870" w:rsidRPr="00995356" w:rsidRDefault="000D0870" w:rsidP="000D0870"/>
    <w:p w14:paraId="7D039AAA" w14:textId="77777777" w:rsidR="000D0870" w:rsidRPr="00995356" w:rsidRDefault="000D0870" w:rsidP="000D0870">
      <w:pPr>
        <w:rPr>
          <w:u w:val="single"/>
        </w:rPr>
      </w:pPr>
      <w:r w:rsidRPr="00995356">
        <w:rPr>
          <w:u w:val="single"/>
        </w:rPr>
        <w:t>Locaties en Tijdstippen:</w:t>
      </w:r>
    </w:p>
    <w:p w14:paraId="2A4170D7" w14:textId="37794037" w:rsidR="001F2A17" w:rsidRPr="00071AC2" w:rsidRDefault="001F2A17" w:rsidP="001F2A17">
      <w:pPr>
        <w:spacing w:line="240" w:lineRule="auto"/>
        <w:rPr>
          <w:color w:val="000000"/>
          <w:szCs w:val="18"/>
          <w:lang w:eastAsia="nl-NL"/>
        </w:rPr>
      </w:pPr>
      <w:r w:rsidRPr="001F2A17">
        <w:rPr>
          <w:color w:val="000000"/>
          <w:szCs w:val="18"/>
          <w:lang w:eastAsia="nl-NL"/>
        </w:rPr>
        <w:t>Willem de Rijkelaan 3</w:t>
      </w:r>
      <w:r w:rsidR="00334A9C" w:rsidRPr="00071AC2">
        <w:rPr>
          <w:color w:val="000000"/>
          <w:szCs w:val="18"/>
          <w:lang w:eastAsia="nl-NL"/>
        </w:rPr>
        <w:tab/>
      </w:r>
      <w:r w:rsidR="009B16CC" w:rsidRPr="00071AC2">
        <w:rPr>
          <w:color w:val="000000"/>
          <w:szCs w:val="18"/>
          <w:lang w:eastAsia="nl-NL"/>
        </w:rPr>
        <w:tab/>
      </w:r>
      <w:r w:rsidR="00071AC2">
        <w:rPr>
          <w:color w:val="000000"/>
          <w:szCs w:val="18"/>
          <w:lang w:eastAsia="nl-NL"/>
        </w:rPr>
        <w:t>09.00 uur tot 10.00 uur</w:t>
      </w:r>
      <w:r w:rsidR="00334A9C" w:rsidRPr="00071AC2">
        <w:rPr>
          <w:color w:val="000000"/>
          <w:szCs w:val="18"/>
          <w:lang w:eastAsia="nl-NL"/>
        </w:rPr>
        <w:tab/>
      </w:r>
    </w:p>
    <w:p w14:paraId="635ED6DA" w14:textId="1D45333F" w:rsidR="00334A9C" w:rsidRPr="00071AC2" w:rsidRDefault="00334A9C" w:rsidP="00334A9C">
      <w:pPr>
        <w:spacing w:line="240" w:lineRule="auto"/>
        <w:rPr>
          <w:color w:val="000000"/>
          <w:szCs w:val="18"/>
          <w:lang w:eastAsia="nl-NL"/>
        </w:rPr>
      </w:pPr>
      <w:r w:rsidRPr="00334A9C">
        <w:rPr>
          <w:color w:val="000000"/>
          <w:szCs w:val="18"/>
          <w:lang w:eastAsia="nl-NL"/>
        </w:rPr>
        <w:t>Vijfkamplaan 4</w:t>
      </w:r>
      <w:r w:rsidRPr="00071AC2">
        <w:rPr>
          <w:color w:val="000000"/>
          <w:szCs w:val="18"/>
          <w:lang w:eastAsia="nl-NL"/>
        </w:rPr>
        <w:tab/>
      </w:r>
      <w:r w:rsidRPr="00071AC2">
        <w:rPr>
          <w:color w:val="000000"/>
          <w:szCs w:val="18"/>
          <w:lang w:eastAsia="nl-NL"/>
        </w:rPr>
        <w:tab/>
      </w:r>
      <w:r w:rsidRPr="00071AC2">
        <w:rPr>
          <w:color w:val="000000"/>
          <w:szCs w:val="18"/>
          <w:lang w:eastAsia="nl-NL"/>
        </w:rPr>
        <w:tab/>
      </w:r>
      <w:r w:rsidR="00071AC2" w:rsidRPr="00071AC2">
        <w:rPr>
          <w:color w:val="000000"/>
          <w:szCs w:val="18"/>
          <w:lang w:eastAsia="nl-NL"/>
        </w:rPr>
        <w:t>10.00 uur tot 11.00 uur</w:t>
      </w:r>
    </w:p>
    <w:p w14:paraId="1246A448" w14:textId="77777777" w:rsidR="00071AC2" w:rsidRPr="00071AC2" w:rsidRDefault="00071AC2" w:rsidP="00071AC2">
      <w:pPr>
        <w:spacing w:line="240" w:lineRule="auto"/>
        <w:rPr>
          <w:color w:val="000000"/>
          <w:szCs w:val="18"/>
          <w:lang w:eastAsia="nl-NL"/>
        </w:rPr>
      </w:pPr>
      <w:bookmarkStart w:id="116" w:name="_Hlk157502880"/>
      <w:r w:rsidRPr="00334A9C">
        <w:rPr>
          <w:color w:val="000000"/>
          <w:szCs w:val="18"/>
          <w:lang w:eastAsia="nl-NL"/>
        </w:rPr>
        <w:t xml:space="preserve">Sterrenlaan </w:t>
      </w:r>
      <w:r>
        <w:rPr>
          <w:color w:val="000000"/>
          <w:szCs w:val="18"/>
          <w:lang w:eastAsia="nl-NL"/>
        </w:rPr>
        <w:t>4, 6, 8, 10</w:t>
      </w:r>
      <w:r w:rsidRPr="00071AC2">
        <w:rPr>
          <w:color w:val="000000"/>
          <w:szCs w:val="18"/>
          <w:lang w:eastAsia="nl-NL"/>
        </w:rPr>
        <w:tab/>
      </w:r>
      <w:r w:rsidRPr="00071AC2">
        <w:rPr>
          <w:color w:val="000000"/>
          <w:szCs w:val="18"/>
          <w:lang w:eastAsia="nl-NL"/>
        </w:rPr>
        <w:tab/>
      </w:r>
      <w:r>
        <w:rPr>
          <w:color w:val="000000"/>
          <w:szCs w:val="18"/>
          <w:lang w:eastAsia="nl-NL"/>
        </w:rPr>
        <w:t>11.00 uur tot 13.00 uur</w:t>
      </w:r>
      <w:bookmarkEnd w:id="116"/>
      <w:r w:rsidRPr="00071AC2">
        <w:rPr>
          <w:color w:val="000000"/>
          <w:szCs w:val="18"/>
          <w:lang w:eastAsia="nl-NL"/>
        </w:rPr>
        <w:tab/>
      </w:r>
    </w:p>
    <w:p w14:paraId="54DEE2AA" w14:textId="77777777" w:rsidR="000D0870" w:rsidRDefault="000D0870" w:rsidP="000D0870">
      <w:pPr>
        <w:rPr>
          <w:u w:val="single"/>
        </w:rPr>
      </w:pPr>
    </w:p>
    <w:p w14:paraId="1D1ABC53" w14:textId="18527AF4" w:rsidR="000D0870" w:rsidRPr="00995356" w:rsidRDefault="000D0870" w:rsidP="000D0870">
      <w:pPr>
        <w:rPr>
          <w:u w:val="single"/>
        </w:rPr>
      </w:pPr>
      <w:r w:rsidRPr="00995356">
        <w:rPr>
          <w:u w:val="single"/>
        </w:rPr>
        <w:t>Schouwproces:</w:t>
      </w:r>
    </w:p>
    <w:p w14:paraId="0D24D86B" w14:textId="1EF83BA5" w:rsidR="000D0870" w:rsidRDefault="000D0870" w:rsidP="000D0870">
      <w:r w:rsidRPr="00995356">
        <w:t xml:space="preserve">Tijdens de schouw worden </w:t>
      </w:r>
      <w:r w:rsidR="00A26AA1">
        <w:t>deelnemers</w:t>
      </w:r>
      <w:r w:rsidRPr="00995356">
        <w:t xml:space="preserve"> </w:t>
      </w:r>
      <w:r>
        <w:t>ontvangen</w:t>
      </w:r>
      <w:r w:rsidRPr="00995356">
        <w:t xml:space="preserve"> op de locaties</w:t>
      </w:r>
      <w:r>
        <w:t xml:space="preserve"> door één van de huismeesters.</w:t>
      </w:r>
      <w:r w:rsidR="00A26AA1">
        <w:t xml:space="preserve"> Door hen worden deelnemers wegwijs gemaakt. Deelnemers</w:t>
      </w:r>
      <w:r>
        <w:t xml:space="preserve"> </w:t>
      </w:r>
      <w:r w:rsidRPr="00995356">
        <w:t xml:space="preserve">krijgen de gelegenheid om aantekeningen te maken en </w:t>
      </w:r>
      <w:r w:rsidR="00A26AA1">
        <w:t>zaken op te meten</w:t>
      </w:r>
      <w:r w:rsidRPr="00995356">
        <w:t>.</w:t>
      </w:r>
      <w:r>
        <w:t xml:space="preserve"> </w:t>
      </w:r>
      <w:r w:rsidRPr="00995356">
        <w:t>Foto's maken tijdens de schouw is toegestaan, maar vragen stellen is niet toegestaan.</w:t>
      </w:r>
    </w:p>
    <w:p w14:paraId="1C3C4D20" w14:textId="77777777" w:rsidR="000D0870" w:rsidRPr="00995356" w:rsidRDefault="000D0870" w:rsidP="000D0870"/>
    <w:p w14:paraId="598F2D74" w14:textId="77777777" w:rsidR="000D0870" w:rsidRPr="00995356" w:rsidRDefault="000D0870" w:rsidP="000D0870">
      <w:pPr>
        <w:rPr>
          <w:u w:val="single"/>
        </w:rPr>
      </w:pPr>
      <w:r w:rsidRPr="00995356">
        <w:rPr>
          <w:u w:val="single"/>
        </w:rPr>
        <w:t>Vragenronde:</w:t>
      </w:r>
    </w:p>
    <w:p w14:paraId="04FB1320" w14:textId="77777777" w:rsidR="00CB66B6" w:rsidRPr="00995356" w:rsidRDefault="000D0870" w:rsidP="00CB66B6">
      <w:r w:rsidRPr="00995356">
        <w:t>Deelnemers hebben de gelegenheid om vragen te stellen</w:t>
      </w:r>
      <w:r w:rsidR="00A26AA1">
        <w:t xml:space="preserve"> betreffende de schouw</w:t>
      </w:r>
      <w:r w:rsidRPr="00995356">
        <w:t xml:space="preserve"> v</w:t>
      </w:r>
      <w:r w:rsidR="002A66A7">
        <w:t>ia de 2</w:t>
      </w:r>
      <w:r w:rsidR="002A66A7" w:rsidRPr="002A66A7">
        <w:rPr>
          <w:vertAlign w:val="superscript"/>
        </w:rPr>
        <w:t>e</w:t>
      </w:r>
      <w:r w:rsidRPr="00995356">
        <w:t xml:space="preserve"> vragenronde die sluit op </w:t>
      </w:r>
      <w:r>
        <w:t>6 maart 2024</w:t>
      </w:r>
      <w:r w:rsidRPr="00995356">
        <w:t xml:space="preserve"> om </w:t>
      </w:r>
      <w:r>
        <w:t>23:59</w:t>
      </w:r>
      <w:r w:rsidRPr="00995356">
        <w:t xml:space="preserve"> uur.</w:t>
      </w:r>
      <w:r w:rsidR="00CB66B6">
        <w:t xml:space="preserve"> </w:t>
      </w:r>
      <w:r w:rsidR="00CB66B6" w:rsidRPr="00995356">
        <w:t>Vragen en opmerkingen worden behandeld in de Nota van Inlichtingen 2.</w:t>
      </w:r>
    </w:p>
    <w:p w14:paraId="79ABA4EE" w14:textId="77777777" w:rsidR="00CB66B6" w:rsidRPr="00513C31" w:rsidRDefault="00CB66B6" w:rsidP="006503FE">
      <w:bookmarkStart w:id="117" w:name="_Toc353648499"/>
      <w:bookmarkStart w:id="118" w:name="_Toc362336015"/>
      <w:bookmarkStart w:id="119" w:name="_Toc362341530"/>
      <w:bookmarkEnd w:id="115"/>
    </w:p>
    <w:p w14:paraId="2688B8DC" w14:textId="77777777" w:rsidR="007C07DC" w:rsidRPr="00513C31" w:rsidRDefault="007C07DC" w:rsidP="006503FE">
      <w:pPr>
        <w:pStyle w:val="Kop2"/>
        <w:numPr>
          <w:ilvl w:val="1"/>
          <w:numId w:val="12"/>
        </w:numPr>
        <w:spacing w:before="0" w:after="240"/>
        <w:ind w:firstLine="0"/>
      </w:pPr>
      <w:bookmarkStart w:id="120" w:name="_Toc157586173"/>
      <w:bookmarkStart w:id="121" w:name="_Toc451955662"/>
      <w:r w:rsidRPr="00513C31">
        <w:t>Contactpersoon</w:t>
      </w:r>
      <w:bookmarkEnd w:id="120"/>
    </w:p>
    <w:p w14:paraId="66289E25" w14:textId="77777777" w:rsidR="007C07DC" w:rsidRPr="00513C31" w:rsidRDefault="007C07DC" w:rsidP="006503FE">
      <w:r w:rsidRPr="00513C31">
        <w:t>De contactpersoon namens de Aanbestedende dienst is:</w:t>
      </w:r>
    </w:p>
    <w:p w14:paraId="3F47E38F" w14:textId="77777777" w:rsidR="007C07DC" w:rsidRPr="00513C31" w:rsidRDefault="007C07DC" w:rsidP="006503FE"/>
    <w:tbl>
      <w:tblPr>
        <w:tblStyle w:val="Tabelraster"/>
        <w:tblW w:w="0" w:type="auto"/>
        <w:tblInd w:w="108" w:type="dxa"/>
        <w:tblLook w:val="04A0" w:firstRow="1" w:lastRow="0" w:firstColumn="1" w:lastColumn="0" w:noHBand="0" w:noVBand="1"/>
      </w:tblPr>
      <w:tblGrid>
        <w:gridCol w:w="1701"/>
        <w:gridCol w:w="3544"/>
      </w:tblGrid>
      <w:tr w:rsidR="007C07DC" w:rsidRPr="00513C31" w14:paraId="4251F5B4" w14:textId="77777777" w:rsidTr="002731AF">
        <w:tc>
          <w:tcPr>
            <w:tcW w:w="1701" w:type="dxa"/>
          </w:tcPr>
          <w:p w14:paraId="43F1B0ED" w14:textId="77777777" w:rsidR="007C07DC" w:rsidRPr="00513C31" w:rsidRDefault="007C07DC" w:rsidP="006503FE">
            <w:r w:rsidRPr="00513C31">
              <w:t>Naam</w:t>
            </w:r>
          </w:p>
        </w:tc>
        <w:tc>
          <w:tcPr>
            <w:tcW w:w="3544" w:type="dxa"/>
          </w:tcPr>
          <w:p w14:paraId="2A1D54FB" w14:textId="7BDFAAA0" w:rsidR="007C07DC" w:rsidRPr="00D97F56" w:rsidRDefault="00D97F56" w:rsidP="006503FE">
            <w:r>
              <w:t>Teun Lavrijssen</w:t>
            </w:r>
          </w:p>
        </w:tc>
      </w:tr>
      <w:tr w:rsidR="007C07DC" w:rsidRPr="00513C31" w14:paraId="71AB9451" w14:textId="77777777" w:rsidTr="002731AF">
        <w:tc>
          <w:tcPr>
            <w:tcW w:w="1701" w:type="dxa"/>
          </w:tcPr>
          <w:p w14:paraId="5D4BD008" w14:textId="77777777" w:rsidR="007C07DC" w:rsidRPr="00513C31" w:rsidRDefault="007C07DC" w:rsidP="006503FE">
            <w:r w:rsidRPr="00513C31">
              <w:t>Postadres</w:t>
            </w:r>
          </w:p>
        </w:tc>
        <w:tc>
          <w:tcPr>
            <w:tcW w:w="3544" w:type="dxa"/>
          </w:tcPr>
          <w:p w14:paraId="4078B459" w14:textId="77777777" w:rsidR="007C07DC" w:rsidRPr="00513C31" w:rsidRDefault="007C07DC" w:rsidP="006503FE">
            <w:r w:rsidRPr="00513C31">
              <w:t>Postbus 6101, 5600 HC Eindhoven</w:t>
            </w:r>
          </w:p>
        </w:tc>
      </w:tr>
      <w:tr w:rsidR="007C07DC" w:rsidRPr="00513C31" w14:paraId="3EC7A95C" w14:textId="77777777" w:rsidTr="002731AF">
        <w:tc>
          <w:tcPr>
            <w:tcW w:w="1701" w:type="dxa"/>
          </w:tcPr>
          <w:p w14:paraId="5E65ED65" w14:textId="77777777" w:rsidR="007C07DC" w:rsidRPr="00513C31" w:rsidRDefault="007C07DC" w:rsidP="006503FE">
            <w:r w:rsidRPr="00513C31">
              <w:t>Bezoekadres</w:t>
            </w:r>
          </w:p>
        </w:tc>
        <w:tc>
          <w:tcPr>
            <w:tcW w:w="3544" w:type="dxa"/>
          </w:tcPr>
          <w:p w14:paraId="512620DD" w14:textId="03C6EF35" w:rsidR="007C07DC" w:rsidRPr="000138B6" w:rsidRDefault="000138B6" w:rsidP="000138B6">
            <w:pPr>
              <w:ind w:right="-1329"/>
              <w:rPr>
                <w:szCs w:val="18"/>
              </w:rPr>
            </w:pPr>
            <w:r w:rsidRPr="000138B6">
              <w:rPr>
                <w:szCs w:val="18"/>
              </w:rPr>
              <w:t>Sterrenlaan 8, 5631 KA E</w:t>
            </w:r>
            <w:r>
              <w:rPr>
                <w:szCs w:val="18"/>
              </w:rPr>
              <w:t>indhoven</w:t>
            </w:r>
          </w:p>
        </w:tc>
      </w:tr>
      <w:tr w:rsidR="007C07DC" w:rsidRPr="00513C31" w14:paraId="57DC42DC" w14:textId="77777777" w:rsidTr="002731AF">
        <w:tc>
          <w:tcPr>
            <w:tcW w:w="1701" w:type="dxa"/>
          </w:tcPr>
          <w:p w14:paraId="0CB8F78E" w14:textId="77777777" w:rsidR="007C07DC" w:rsidRPr="00513C31" w:rsidRDefault="007C07DC" w:rsidP="006503FE">
            <w:r w:rsidRPr="00513C31">
              <w:t>Emailadres</w:t>
            </w:r>
          </w:p>
        </w:tc>
        <w:tc>
          <w:tcPr>
            <w:tcW w:w="3544" w:type="dxa"/>
          </w:tcPr>
          <w:p w14:paraId="2EFDC0DA" w14:textId="77777777" w:rsidR="007C07DC" w:rsidRPr="00513C31" w:rsidRDefault="00CE09D3" w:rsidP="006503FE">
            <w:hyperlink r:id="rId12" w:history="1">
              <w:r w:rsidR="007C07DC" w:rsidRPr="00513C31">
                <w:rPr>
                  <w:rStyle w:val="Hyperlink"/>
                </w:rPr>
                <w:t>aanbestedingen@summacollege.nl</w:t>
              </w:r>
            </w:hyperlink>
          </w:p>
        </w:tc>
      </w:tr>
      <w:tr w:rsidR="007C07DC" w:rsidRPr="00513C31" w14:paraId="162F86E6" w14:textId="77777777" w:rsidTr="002731AF">
        <w:tc>
          <w:tcPr>
            <w:tcW w:w="1701" w:type="dxa"/>
          </w:tcPr>
          <w:p w14:paraId="37FDDFB1" w14:textId="77777777" w:rsidR="007C07DC" w:rsidRPr="00513C31" w:rsidRDefault="007C07DC" w:rsidP="006503FE">
            <w:r w:rsidRPr="00513C31">
              <w:t>telefoonnummer</w:t>
            </w:r>
          </w:p>
        </w:tc>
        <w:tc>
          <w:tcPr>
            <w:tcW w:w="3544" w:type="dxa"/>
          </w:tcPr>
          <w:p w14:paraId="217B671D" w14:textId="7EBB66EC" w:rsidR="007C07DC" w:rsidRPr="000138B6" w:rsidRDefault="000138B6" w:rsidP="006503FE">
            <w:pPr>
              <w:rPr>
                <w:szCs w:val="18"/>
              </w:rPr>
            </w:pPr>
            <w:r>
              <w:rPr>
                <w:szCs w:val="18"/>
              </w:rPr>
              <w:t>0</w:t>
            </w:r>
            <w:r w:rsidRPr="000138B6">
              <w:rPr>
                <w:szCs w:val="18"/>
              </w:rPr>
              <w:t>6</w:t>
            </w:r>
            <w:r w:rsidR="002122D8">
              <w:rPr>
                <w:szCs w:val="18"/>
              </w:rPr>
              <w:t>-</w:t>
            </w:r>
            <w:r w:rsidRPr="000138B6">
              <w:rPr>
                <w:szCs w:val="18"/>
              </w:rPr>
              <w:t>81906487</w:t>
            </w:r>
          </w:p>
        </w:tc>
      </w:tr>
    </w:tbl>
    <w:p w14:paraId="3856E458" w14:textId="77777777" w:rsidR="007C07DC" w:rsidRPr="00513C31" w:rsidRDefault="007C07DC" w:rsidP="006503FE"/>
    <w:p w14:paraId="7882E60C" w14:textId="77777777" w:rsidR="007C07DC" w:rsidRPr="00DD7A91" w:rsidRDefault="007C07DC" w:rsidP="006503FE">
      <w:r w:rsidRPr="00DD7A91">
        <w:t xml:space="preserve">De vervangend contactpersoon namens de Aanbestedende dienst is: </w:t>
      </w:r>
    </w:p>
    <w:p w14:paraId="50C051A5" w14:textId="77777777" w:rsidR="007C07DC" w:rsidRPr="00513C31" w:rsidRDefault="007C07DC" w:rsidP="006503FE">
      <w:pPr>
        <w:rPr>
          <w:color w:val="FF0000"/>
        </w:rPr>
      </w:pPr>
    </w:p>
    <w:tbl>
      <w:tblPr>
        <w:tblStyle w:val="Tabelraster"/>
        <w:tblW w:w="0" w:type="auto"/>
        <w:tblInd w:w="108" w:type="dxa"/>
        <w:tblLook w:val="04A0" w:firstRow="1" w:lastRow="0" w:firstColumn="1" w:lastColumn="0" w:noHBand="0" w:noVBand="1"/>
      </w:tblPr>
      <w:tblGrid>
        <w:gridCol w:w="1701"/>
        <w:gridCol w:w="3544"/>
      </w:tblGrid>
      <w:tr w:rsidR="007C07DC" w:rsidRPr="00513C31" w14:paraId="0CE63870" w14:textId="77777777" w:rsidTr="002731AF">
        <w:tc>
          <w:tcPr>
            <w:tcW w:w="1701" w:type="dxa"/>
          </w:tcPr>
          <w:p w14:paraId="7D09075F" w14:textId="77777777" w:rsidR="007C07DC" w:rsidRPr="00513C31" w:rsidRDefault="007C07DC" w:rsidP="006503FE">
            <w:r w:rsidRPr="00513C31">
              <w:t>Naam</w:t>
            </w:r>
          </w:p>
        </w:tc>
        <w:tc>
          <w:tcPr>
            <w:tcW w:w="3544" w:type="dxa"/>
          </w:tcPr>
          <w:p w14:paraId="5E6CBEF2" w14:textId="155A5486" w:rsidR="007C07DC" w:rsidRPr="00513C31" w:rsidRDefault="000138B6" w:rsidP="006503FE">
            <w:pPr>
              <w:rPr>
                <w:color w:val="00B050"/>
              </w:rPr>
            </w:pPr>
            <w:r w:rsidRPr="00026F04">
              <w:t>J.H.M. Steneker</w:t>
            </w:r>
          </w:p>
        </w:tc>
      </w:tr>
      <w:tr w:rsidR="007C07DC" w:rsidRPr="00513C31" w14:paraId="74F42E68" w14:textId="77777777" w:rsidTr="002731AF">
        <w:tc>
          <w:tcPr>
            <w:tcW w:w="1701" w:type="dxa"/>
          </w:tcPr>
          <w:p w14:paraId="770FD117" w14:textId="77777777" w:rsidR="007C07DC" w:rsidRPr="00513C31" w:rsidRDefault="007C07DC" w:rsidP="006503FE">
            <w:r w:rsidRPr="00513C31">
              <w:t>Postadres</w:t>
            </w:r>
          </w:p>
        </w:tc>
        <w:tc>
          <w:tcPr>
            <w:tcW w:w="3544" w:type="dxa"/>
          </w:tcPr>
          <w:p w14:paraId="34D5463C" w14:textId="77777777" w:rsidR="007C07DC" w:rsidRPr="00513C31" w:rsidRDefault="007C07DC" w:rsidP="006503FE">
            <w:r w:rsidRPr="00513C31">
              <w:t>Postbus 6101, 5600 HC Eindhoven</w:t>
            </w:r>
          </w:p>
        </w:tc>
      </w:tr>
      <w:tr w:rsidR="007C07DC" w:rsidRPr="00513C31" w14:paraId="2AE0F163" w14:textId="77777777" w:rsidTr="002731AF">
        <w:tc>
          <w:tcPr>
            <w:tcW w:w="1701" w:type="dxa"/>
          </w:tcPr>
          <w:p w14:paraId="56A537FA" w14:textId="77777777" w:rsidR="007C07DC" w:rsidRPr="00513C31" w:rsidRDefault="007C07DC" w:rsidP="006503FE">
            <w:r w:rsidRPr="00513C31">
              <w:t>Bezoekadres</w:t>
            </w:r>
          </w:p>
        </w:tc>
        <w:tc>
          <w:tcPr>
            <w:tcW w:w="3544" w:type="dxa"/>
          </w:tcPr>
          <w:p w14:paraId="0049D0EE" w14:textId="39173958" w:rsidR="007C07DC" w:rsidRPr="00513C31" w:rsidRDefault="000138B6" w:rsidP="006503FE">
            <w:r w:rsidRPr="000138B6">
              <w:rPr>
                <w:szCs w:val="18"/>
              </w:rPr>
              <w:t>Sterrenlaan 8, 5631 KA E</w:t>
            </w:r>
            <w:r>
              <w:rPr>
                <w:szCs w:val="18"/>
              </w:rPr>
              <w:t>indhoven</w:t>
            </w:r>
          </w:p>
        </w:tc>
      </w:tr>
      <w:tr w:rsidR="007C07DC" w:rsidRPr="00513C31" w14:paraId="5D23B1C8" w14:textId="77777777" w:rsidTr="002731AF">
        <w:tc>
          <w:tcPr>
            <w:tcW w:w="1701" w:type="dxa"/>
          </w:tcPr>
          <w:p w14:paraId="12991BEA" w14:textId="77777777" w:rsidR="007C07DC" w:rsidRPr="00513C31" w:rsidRDefault="007C07DC" w:rsidP="006503FE">
            <w:r w:rsidRPr="00513C31">
              <w:t>Emailadres</w:t>
            </w:r>
          </w:p>
        </w:tc>
        <w:tc>
          <w:tcPr>
            <w:tcW w:w="3544" w:type="dxa"/>
          </w:tcPr>
          <w:p w14:paraId="16D0A3AC" w14:textId="77777777" w:rsidR="007C07DC" w:rsidRPr="00513C31" w:rsidRDefault="00CE09D3" w:rsidP="006503FE">
            <w:hyperlink r:id="rId13" w:history="1">
              <w:r w:rsidR="007C07DC" w:rsidRPr="00513C31">
                <w:rPr>
                  <w:rStyle w:val="Hyperlink"/>
                </w:rPr>
                <w:t>aanbestedingen@summacollege.nl</w:t>
              </w:r>
            </w:hyperlink>
          </w:p>
        </w:tc>
      </w:tr>
      <w:tr w:rsidR="007C07DC" w:rsidRPr="00513C31" w14:paraId="112952A3" w14:textId="77777777" w:rsidTr="002731AF">
        <w:tc>
          <w:tcPr>
            <w:tcW w:w="1701" w:type="dxa"/>
          </w:tcPr>
          <w:p w14:paraId="3D683D9E" w14:textId="77777777" w:rsidR="007C07DC" w:rsidRPr="00513C31" w:rsidRDefault="007C07DC" w:rsidP="006503FE">
            <w:r w:rsidRPr="00513C31">
              <w:t>telefoonnummer</w:t>
            </w:r>
          </w:p>
        </w:tc>
        <w:tc>
          <w:tcPr>
            <w:tcW w:w="3544" w:type="dxa"/>
          </w:tcPr>
          <w:p w14:paraId="6310A8D1" w14:textId="0B4204B6" w:rsidR="007C07DC" w:rsidRPr="00513C31" w:rsidRDefault="002122D8" w:rsidP="006503FE">
            <w:r w:rsidRPr="00026F04">
              <w:t>06-12352587</w:t>
            </w:r>
          </w:p>
        </w:tc>
      </w:tr>
    </w:tbl>
    <w:p w14:paraId="79540297" w14:textId="77777777" w:rsidR="007C07DC" w:rsidRPr="00513C31" w:rsidRDefault="007C07DC" w:rsidP="006503FE">
      <w:pPr>
        <w:rPr>
          <w:color w:val="FF0000"/>
        </w:rPr>
      </w:pPr>
    </w:p>
    <w:p w14:paraId="26F450B8" w14:textId="77777777" w:rsidR="007C07DC" w:rsidRPr="00513C31" w:rsidRDefault="007C07DC" w:rsidP="006503FE">
      <w:r w:rsidRPr="00513C31">
        <w:t>Het is Inschrijver niet toegestaan andere personen bij Aanbestedende dienst te benaderen over zaken die verband houden met deze aanbesteding. Informatie die niet afkomstig is van contactpersoon of zijn vervanger is niet relevant voor deze aanbesteding.</w:t>
      </w:r>
    </w:p>
    <w:p w14:paraId="05C9720C" w14:textId="77777777" w:rsidR="007C07DC" w:rsidRPr="00513C31" w:rsidRDefault="007C07DC" w:rsidP="006503FE"/>
    <w:p w14:paraId="1C28E99D" w14:textId="7EC0C644" w:rsidR="00BE2C9D" w:rsidRPr="00513C31" w:rsidRDefault="00BE2C9D" w:rsidP="006503FE">
      <w:pPr>
        <w:pStyle w:val="Kop2"/>
        <w:numPr>
          <w:ilvl w:val="1"/>
          <w:numId w:val="12"/>
        </w:numPr>
        <w:spacing w:before="0" w:after="240"/>
        <w:ind w:firstLine="0"/>
      </w:pPr>
      <w:bookmarkStart w:id="122" w:name="_Toc157586174"/>
      <w:r w:rsidRPr="00513C31">
        <w:t xml:space="preserve">Digitaal inschrijven middels </w:t>
      </w:r>
      <w:bookmarkEnd w:id="121"/>
      <w:r w:rsidR="004518C3">
        <w:t>Tenderned</w:t>
      </w:r>
      <w:bookmarkEnd w:id="122"/>
    </w:p>
    <w:p w14:paraId="36F92F1E" w14:textId="5F650E58" w:rsidR="002122D8" w:rsidRPr="002122D8" w:rsidRDefault="002122D8" w:rsidP="002122D8">
      <w:pPr>
        <w:pStyle w:val="Geenafstand"/>
        <w:rPr>
          <w:szCs w:val="18"/>
        </w:rPr>
      </w:pPr>
      <w:r w:rsidRPr="002122D8">
        <w:rPr>
          <w:szCs w:val="18"/>
        </w:rPr>
        <w:t xml:space="preserve">Voor deze aanbesteding kan uitsluitend worden ingeschreven via </w:t>
      </w:r>
      <w:proofErr w:type="spellStart"/>
      <w:r w:rsidRPr="002122D8">
        <w:rPr>
          <w:szCs w:val="18"/>
        </w:rPr>
        <w:t>TenderNed</w:t>
      </w:r>
      <w:proofErr w:type="spellEnd"/>
      <w:r w:rsidRPr="002122D8">
        <w:rPr>
          <w:szCs w:val="18"/>
        </w:rPr>
        <w:t xml:space="preserve">. Om volledig op de hoogte te worden gehouden van de voortgang van de aanbesteding dient Inschrijver </w:t>
      </w:r>
      <w:r w:rsidR="004518C3">
        <w:rPr>
          <w:szCs w:val="18"/>
        </w:rPr>
        <w:t>zich eerst</w:t>
      </w:r>
      <w:r w:rsidRPr="002122D8">
        <w:rPr>
          <w:szCs w:val="18"/>
        </w:rPr>
        <w:t xml:space="preserve"> </w:t>
      </w:r>
      <w:r w:rsidR="004518C3">
        <w:rPr>
          <w:szCs w:val="18"/>
        </w:rPr>
        <w:t xml:space="preserve">te registreren </w:t>
      </w:r>
      <w:r w:rsidRPr="002122D8">
        <w:rPr>
          <w:szCs w:val="18"/>
        </w:rPr>
        <w:t xml:space="preserve">in </w:t>
      </w:r>
      <w:proofErr w:type="spellStart"/>
      <w:r w:rsidRPr="002122D8">
        <w:rPr>
          <w:szCs w:val="18"/>
        </w:rPr>
        <w:t>TenderNed</w:t>
      </w:r>
      <w:proofErr w:type="spellEnd"/>
      <w:r w:rsidRPr="002122D8">
        <w:rPr>
          <w:szCs w:val="18"/>
        </w:rPr>
        <w:t>. Meer informatie is te vinden via:</w:t>
      </w:r>
    </w:p>
    <w:p w14:paraId="10915AA8" w14:textId="77777777" w:rsidR="002122D8" w:rsidRPr="002122D8" w:rsidRDefault="002122D8" w:rsidP="002122D8">
      <w:pPr>
        <w:pStyle w:val="Geenafstand"/>
        <w:rPr>
          <w:szCs w:val="18"/>
        </w:rPr>
      </w:pPr>
    </w:p>
    <w:p w14:paraId="334FA0D2" w14:textId="16514C18" w:rsidR="002122D8" w:rsidRPr="002122D8" w:rsidRDefault="00CE09D3" w:rsidP="002122D8">
      <w:pPr>
        <w:pStyle w:val="Geenafstand"/>
        <w:rPr>
          <w:rStyle w:val="Hyperlink"/>
          <w:rFonts w:eastAsiaTheme="majorEastAsia"/>
          <w:szCs w:val="18"/>
        </w:rPr>
      </w:pPr>
      <w:hyperlink r:id="rId14" w:history="1">
        <w:r w:rsidR="002122D8" w:rsidRPr="002122D8">
          <w:rPr>
            <w:rStyle w:val="Hyperlink"/>
            <w:rFonts w:eastAsiaTheme="majorEastAsia"/>
            <w:szCs w:val="18"/>
          </w:rPr>
          <w:t>https://www.tenderned.nl/cms/nl/voor-ondernemingen/starten-met-tenderned/een-onderneming-registreren-op-tenderned</w:t>
        </w:r>
      </w:hyperlink>
    </w:p>
    <w:p w14:paraId="10D95E33" w14:textId="77777777" w:rsidR="002122D8" w:rsidRPr="002122D8" w:rsidRDefault="002122D8" w:rsidP="002122D8">
      <w:pPr>
        <w:pStyle w:val="Geenafstand"/>
        <w:rPr>
          <w:szCs w:val="18"/>
        </w:rPr>
      </w:pPr>
    </w:p>
    <w:p w14:paraId="7DFF900F" w14:textId="77777777" w:rsidR="002122D8" w:rsidRPr="002122D8" w:rsidRDefault="002122D8" w:rsidP="002122D8">
      <w:pPr>
        <w:pStyle w:val="Geenafstand"/>
        <w:rPr>
          <w:szCs w:val="18"/>
        </w:rPr>
      </w:pPr>
      <w:r w:rsidRPr="002122D8">
        <w:rPr>
          <w:szCs w:val="18"/>
        </w:rPr>
        <w:t xml:space="preserve">Meer informatie over het aanmelden en inschrijven in </w:t>
      </w:r>
      <w:proofErr w:type="spellStart"/>
      <w:r w:rsidRPr="002122D8">
        <w:rPr>
          <w:szCs w:val="18"/>
        </w:rPr>
        <w:t>TenderNed</w:t>
      </w:r>
      <w:proofErr w:type="spellEnd"/>
      <w:r w:rsidRPr="002122D8">
        <w:rPr>
          <w:szCs w:val="18"/>
        </w:rPr>
        <w:t xml:space="preserve"> vindt u in onderstaande link:</w:t>
      </w:r>
    </w:p>
    <w:p w14:paraId="50467EDE" w14:textId="77777777" w:rsidR="002122D8" w:rsidRPr="002122D8" w:rsidRDefault="002122D8" w:rsidP="002122D8">
      <w:pPr>
        <w:pStyle w:val="Geenafstand"/>
        <w:rPr>
          <w:szCs w:val="18"/>
        </w:rPr>
      </w:pPr>
    </w:p>
    <w:p w14:paraId="6848DA5B" w14:textId="5BE484A7" w:rsidR="002122D8" w:rsidRDefault="00CE09D3" w:rsidP="002122D8">
      <w:pPr>
        <w:pStyle w:val="Geenafstand"/>
        <w:rPr>
          <w:rFonts w:eastAsiaTheme="majorEastAsia"/>
          <w:szCs w:val="18"/>
        </w:rPr>
      </w:pPr>
      <w:hyperlink r:id="rId15" w:history="1">
        <w:r w:rsidR="004518C3" w:rsidRPr="00576B5C">
          <w:rPr>
            <w:rStyle w:val="Hyperlink"/>
            <w:rFonts w:eastAsiaTheme="majorEastAsia"/>
            <w:szCs w:val="18"/>
          </w:rPr>
          <w:t>https://www.tenderned.nl/cms/nl/voor-ondernemingen/aanmelden-en-inschrijven-aanbesteding</w:t>
        </w:r>
      </w:hyperlink>
    </w:p>
    <w:p w14:paraId="3985001F" w14:textId="77777777" w:rsidR="004518C3" w:rsidRPr="00CD1E67" w:rsidRDefault="004518C3" w:rsidP="002122D8">
      <w:pPr>
        <w:pStyle w:val="Geenafstand"/>
        <w:rPr>
          <w:rFonts w:ascii="Calibri" w:hAnsi="Calibri"/>
        </w:rPr>
      </w:pPr>
    </w:p>
    <w:p w14:paraId="4DEDBE55" w14:textId="2527F09C" w:rsidR="002122D8" w:rsidRPr="00BD4339" w:rsidRDefault="002122D8" w:rsidP="002122D8">
      <w:pPr>
        <w:pStyle w:val="Geenafstand"/>
      </w:pPr>
      <w:r w:rsidRPr="00513C31">
        <w:t xml:space="preserve">Inschrijven kan uitsluitend door het indienen van de </w:t>
      </w:r>
      <w:r w:rsidRPr="00BD4339">
        <w:t xml:space="preserve">Inschrijving voor </w:t>
      </w:r>
      <w:r w:rsidR="006D3D4A" w:rsidRPr="00BD4339">
        <w:rPr>
          <w:rFonts w:eastAsia="MS Mincho" w:cs="Arial"/>
        </w:rPr>
        <w:t xml:space="preserve">3 apr 2024 (wo), 23:59 </w:t>
      </w:r>
      <w:r w:rsidRPr="00BD4339">
        <w:t xml:space="preserve">via </w:t>
      </w:r>
      <w:proofErr w:type="spellStart"/>
      <w:r w:rsidRPr="00BD4339">
        <w:t>TenderNed</w:t>
      </w:r>
      <w:proofErr w:type="spellEnd"/>
      <w:r w:rsidRPr="00BD4339">
        <w:t>. Stukken die niet op genoemde datum en tijdstip in het bezit zijn van de Aanbestedende dienst worden van de beoordeling uitgesloten.</w:t>
      </w:r>
    </w:p>
    <w:p w14:paraId="387F4D58" w14:textId="77777777" w:rsidR="00BE2C9D" w:rsidRPr="00513C31" w:rsidRDefault="00BE2C9D" w:rsidP="006503FE">
      <w:pPr>
        <w:rPr>
          <w:szCs w:val="18"/>
        </w:rPr>
      </w:pPr>
    </w:p>
    <w:p w14:paraId="06C6FEB1" w14:textId="77777777" w:rsidR="00BE2C9D" w:rsidRPr="00513C31" w:rsidRDefault="00BE2C9D" w:rsidP="006503FE">
      <w:pPr>
        <w:pStyle w:val="Kop3"/>
        <w:numPr>
          <w:ilvl w:val="2"/>
          <w:numId w:val="12"/>
        </w:numPr>
        <w:spacing w:before="0" w:after="0"/>
        <w:ind w:firstLine="0"/>
      </w:pPr>
      <w:bookmarkStart w:id="123" w:name="_Toc451955690"/>
      <w:bookmarkStart w:id="124" w:name="_Toc157586175"/>
      <w:bookmarkStart w:id="125" w:name="_Hlk112240148"/>
      <w:r w:rsidRPr="00513C31">
        <w:t>Openen Inschrijving</w:t>
      </w:r>
      <w:bookmarkEnd w:id="123"/>
      <w:bookmarkEnd w:id="124"/>
    </w:p>
    <w:p w14:paraId="1B2577FD" w14:textId="77777777" w:rsidR="00BE2C9D" w:rsidRPr="00513C31" w:rsidRDefault="00BE2C9D" w:rsidP="006503FE"/>
    <w:p w14:paraId="0778D46B" w14:textId="77777777" w:rsidR="00BE2C9D" w:rsidRPr="00513C31" w:rsidRDefault="00BE2C9D" w:rsidP="006503FE">
      <w:r w:rsidRPr="00513C31">
        <w:t xml:space="preserve">Het openen van kluis 1 geschiedt aansluitend aan het moment van </w:t>
      </w:r>
      <w:r w:rsidR="00CF7FB4">
        <w:t xml:space="preserve">uiterste </w:t>
      </w:r>
      <w:r w:rsidRPr="00513C31">
        <w:t>indiening. Een openbare aanbestedingszitting vindt niet plaats. De Inschrijver ontvangt op zo kort mogelijke termijn een proces verbaal van aanbesteding waarin vermeld staat van wie een Inschrijving is ontvangen. Eventuele andere zaken van feitelijke aard die zich bij de opening van de Inschrijvingen voordoen</w:t>
      </w:r>
      <w:r w:rsidR="00CF7FB4">
        <w:t>,</w:t>
      </w:r>
      <w:r w:rsidRPr="00513C31">
        <w:t xml:space="preserve"> of worden geconstateerd ten aanzien van de openingsprocedure, worden eveneens in het proces-verbaal opgenomen.</w:t>
      </w:r>
    </w:p>
    <w:p w14:paraId="4179C67E" w14:textId="77777777" w:rsidR="00BE2C9D" w:rsidRPr="00513C31" w:rsidRDefault="00BE2C9D" w:rsidP="006503FE"/>
    <w:p w14:paraId="77C09D65" w14:textId="77777777" w:rsidR="00BE2C9D" w:rsidRPr="009A678F" w:rsidRDefault="00BE2C9D" w:rsidP="006503FE">
      <w:pPr>
        <w:pStyle w:val="Kop2"/>
        <w:numPr>
          <w:ilvl w:val="1"/>
          <w:numId w:val="12"/>
        </w:numPr>
        <w:spacing w:before="0" w:after="240"/>
        <w:ind w:firstLine="0"/>
      </w:pPr>
      <w:bookmarkStart w:id="126" w:name="_Toc442257813"/>
      <w:bookmarkStart w:id="127" w:name="_Toc461783951"/>
      <w:bookmarkStart w:id="128" w:name="_Toc510527344"/>
      <w:bookmarkStart w:id="129" w:name="_Toc157586176"/>
      <w:bookmarkEnd w:id="117"/>
      <w:bookmarkEnd w:id="118"/>
      <w:bookmarkEnd w:id="119"/>
      <w:r w:rsidRPr="009A678F">
        <w:t>Proactieve houding/rechtsverwerking</w:t>
      </w:r>
      <w:bookmarkEnd w:id="126"/>
      <w:bookmarkEnd w:id="127"/>
      <w:bookmarkEnd w:id="128"/>
      <w:bookmarkEnd w:id="129"/>
    </w:p>
    <w:p w14:paraId="336332CA" w14:textId="77777777" w:rsidR="00251E74" w:rsidRPr="00F97F4A" w:rsidRDefault="00251E74" w:rsidP="006503FE">
      <w:r>
        <w:rPr>
          <w:bCs/>
        </w:rPr>
        <w:t xml:space="preserve">Deze </w:t>
      </w:r>
      <w:r w:rsidRPr="00F97F4A">
        <w:rPr>
          <w:bCs/>
        </w:rPr>
        <w:t xml:space="preserve">Inschrijvingsleidraad </w:t>
      </w:r>
      <w:r w:rsidRPr="00F97F4A">
        <w:t xml:space="preserve">met alle bijbehorende </w:t>
      </w:r>
      <w:r>
        <w:t>b</w:t>
      </w:r>
      <w:r w:rsidRPr="00F97F4A">
        <w:t xml:space="preserve">ijlagen is met zorg samengesteld. </w:t>
      </w:r>
      <w:r>
        <w:t xml:space="preserve">Van </w:t>
      </w:r>
      <w:r w:rsidRPr="00F97F4A">
        <w:t>(</w:t>
      </w:r>
      <w:r>
        <w:t>p</w:t>
      </w:r>
      <w:r w:rsidRPr="00F97F4A">
        <w:t xml:space="preserve">otentiële) Inschrijvers </w:t>
      </w:r>
      <w:r>
        <w:t xml:space="preserve">wordt verwacht dat zij </w:t>
      </w:r>
      <w:r w:rsidRPr="00F97F4A">
        <w:t>tijdens deze aanbesteding een proactieve houding innemen.</w:t>
      </w:r>
      <w:r>
        <w:t xml:space="preserve"> </w:t>
      </w:r>
      <w:r w:rsidRPr="00F97F4A">
        <w:t xml:space="preserve">Dit brengt onder meer met zich mee dat onverwijld na publicatie van deze </w:t>
      </w:r>
      <w:r w:rsidRPr="00F97F4A">
        <w:rPr>
          <w:bCs/>
        </w:rPr>
        <w:t>Inschrijvingsleidraad</w:t>
      </w:r>
      <w:r w:rsidRPr="00F97F4A">
        <w:t xml:space="preserve"> - doch in ieder geval vóór de uiterste termijn voor het indienen van vragen </w:t>
      </w:r>
      <w:r>
        <w:t xml:space="preserve">- </w:t>
      </w:r>
      <w:r w:rsidRPr="00F97F4A">
        <w:t xml:space="preserve">aan de Opdrachtgever eventuele </w:t>
      </w:r>
      <w:r>
        <w:t xml:space="preserve">bezwaren, </w:t>
      </w:r>
      <w:r w:rsidRPr="00F97F4A">
        <w:t>onduidelijkheden en</w:t>
      </w:r>
      <w:r>
        <w:t>/of</w:t>
      </w:r>
      <w:r w:rsidRPr="00F97F4A">
        <w:t xml:space="preserve"> onvolkomenheden </w:t>
      </w:r>
      <w:r>
        <w:t xml:space="preserve">schriftelijk worden gemeld via de in dit document </w:t>
      </w:r>
      <w:r w:rsidRPr="00F97F4A">
        <w:t xml:space="preserve">genoemde contactpersoon, </w:t>
      </w:r>
      <w:r>
        <w:t>op</w:t>
      </w:r>
      <w:r w:rsidRPr="00F97F4A">
        <w:t xml:space="preserve">dat deze </w:t>
      </w:r>
      <w:r w:rsidRPr="00F97F4A">
        <w:rPr>
          <w:bCs/>
        </w:rPr>
        <w:t>Inschrijvingsleidraad</w:t>
      </w:r>
      <w:r w:rsidRPr="00F97F4A">
        <w:t xml:space="preserve"> zo</w:t>
      </w:r>
      <w:r>
        <w:t xml:space="preserve"> </w:t>
      </w:r>
      <w:r w:rsidRPr="00F97F4A">
        <w:t xml:space="preserve">nodig </w:t>
      </w:r>
      <w:r>
        <w:t>kan worden b</w:t>
      </w:r>
      <w:r w:rsidRPr="00F97F4A">
        <w:t xml:space="preserve">ijgesteld. Indien een (potentiële) Inschrijver eventuele bezwaren, onduidelijkheden of onvolkomenheden niet </w:t>
      </w:r>
      <w:r>
        <w:t>tijdig heeft ge</w:t>
      </w:r>
      <w:r w:rsidRPr="00F97F4A">
        <w:t xml:space="preserve">meld, </w:t>
      </w:r>
      <w:r>
        <w:t xml:space="preserve">dan verliest </w:t>
      </w:r>
      <w:r w:rsidRPr="00F97F4A">
        <w:t xml:space="preserve">de </w:t>
      </w:r>
      <w:r>
        <w:t xml:space="preserve">betreffende </w:t>
      </w:r>
      <w:r w:rsidRPr="00F97F4A">
        <w:t>(potentiële) Inschrijver daarmee zijn recht om hiertegen in een later stadium bezwaar te maken.</w:t>
      </w:r>
    </w:p>
    <w:bookmarkEnd w:id="125"/>
    <w:p w14:paraId="4046027D" w14:textId="77777777" w:rsidR="00BE2C9D" w:rsidRPr="00513C31" w:rsidRDefault="00BE2C9D" w:rsidP="006503FE"/>
    <w:p w14:paraId="58DA3BC4" w14:textId="77777777" w:rsidR="00BE2C9D" w:rsidRPr="00513C31" w:rsidRDefault="00BE2C9D" w:rsidP="006503FE">
      <w:pPr>
        <w:pStyle w:val="Kop2"/>
        <w:numPr>
          <w:ilvl w:val="1"/>
          <w:numId w:val="12"/>
        </w:numPr>
        <w:spacing w:before="0" w:after="240"/>
        <w:ind w:firstLine="0"/>
      </w:pPr>
      <w:bookmarkStart w:id="130" w:name="_Toc353648501"/>
      <w:bookmarkStart w:id="131" w:name="_Toc362336017"/>
      <w:bookmarkStart w:id="132" w:name="_Toc362341532"/>
      <w:bookmarkStart w:id="133" w:name="_Toc157586177"/>
      <w:r w:rsidRPr="00513C31">
        <w:t>Vragen</w:t>
      </w:r>
      <w:bookmarkEnd w:id="130"/>
      <w:bookmarkEnd w:id="131"/>
      <w:bookmarkEnd w:id="132"/>
      <w:bookmarkEnd w:id="133"/>
    </w:p>
    <w:p w14:paraId="5E861ADE" w14:textId="77777777" w:rsidR="00AB26C5" w:rsidRDefault="00AB26C5" w:rsidP="00AB26C5">
      <w:pPr>
        <w:pStyle w:val="Lijstalinea"/>
        <w:ind w:left="0"/>
      </w:pPr>
      <w:bookmarkStart w:id="134" w:name="_Hlk112240171"/>
      <w:r>
        <w:t xml:space="preserve">Onduidelijkheden, tegenstrijdigheden of aspecten van de aanbestedingsprocedure waar een </w:t>
      </w:r>
      <w:r w:rsidRPr="00F97F4A">
        <w:t xml:space="preserve">(potentiële) Inschrijver </w:t>
      </w:r>
      <w:r>
        <w:t xml:space="preserve">het niet mee eens is, dienen aan de orde te worden gesteld door middel van het stellen van vragen. </w:t>
      </w:r>
      <w:r w:rsidRPr="006856FD">
        <w:t>Vragen over de aanbesteding kunnen</w:t>
      </w:r>
      <w:r>
        <w:t>,</w:t>
      </w:r>
      <w:r w:rsidRPr="006856FD">
        <w:t xml:space="preserve"> voor de in de planning genoemde datum</w:t>
      </w:r>
      <w:r>
        <w:t>,</w:t>
      </w:r>
      <w:r w:rsidRPr="006856FD">
        <w:t xml:space="preserve"> via </w:t>
      </w:r>
      <w:proofErr w:type="spellStart"/>
      <w:r w:rsidRPr="00CD1E67">
        <w:t>TenderNed</w:t>
      </w:r>
      <w:proofErr w:type="spellEnd"/>
      <w:r w:rsidRPr="00CD1E67">
        <w:t xml:space="preserve"> </w:t>
      </w:r>
      <w:r w:rsidRPr="006856FD">
        <w:t>worden</w:t>
      </w:r>
      <w:r w:rsidRPr="00AB26C5">
        <w:rPr>
          <w:color w:val="FF0000"/>
        </w:rPr>
        <w:t xml:space="preserve"> </w:t>
      </w:r>
      <w:r w:rsidRPr="00BD7899">
        <w:t>gesteld. Voor meer informatie hierover verwijs ik u naar onderstaande link:</w:t>
      </w:r>
    </w:p>
    <w:p w14:paraId="59C19954" w14:textId="77777777" w:rsidR="00AB26C5" w:rsidRPr="00BD7899" w:rsidRDefault="00AB26C5" w:rsidP="00AB26C5">
      <w:pPr>
        <w:pStyle w:val="Lijstalinea"/>
        <w:ind w:left="0"/>
      </w:pPr>
    </w:p>
    <w:p w14:paraId="73240DD2" w14:textId="5E19C3B6" w:rsidR="00AB26C5" w:rsidRDefault="00CE09D3" w:rsidP="00AB26C5">
      <w:pPr>
        <w:pStyle w:val="Lijstalinea"/>
        <w:ind w:left="0"/>
      </w:pPr>
      <w:hyperlink r:id="rId16" w:history="1">
        <w:r w:rsidR="00AB26C5" w:rsidRPr="00415876">
          <w:rPr>
            <w:rStyle w:val="Hyperlink"/>
          </w:rPr>
          <w:t>https://www.tenderned.nl/cms/nl/voor-ondernemingen/aanmelden-en-inschrijven/vragen-stellen-een-aanbesteding</w:t>
        </w:r>
      </w:hyperlink>
    </w:p>
    <w:p w14:paraId="4933171E" w14:textId="77777777" w:rsidR="00AB26C5" w:rsidRDefault="00AB26C5" w:rsidP="00AB26C5">
      <w:pPr>
        <w:pStyle w:val="Lijstalinea"/>
        <w:ind w:left="0"/>
      </w:pPr>
    </w:p>
    <w:p w14:paraId="480AAE0B" w14:textId="77777777" w:rsidR="00AB26C5" w:rsidRDefault="00AB26C5" w:rsidP="00AB26C5">
      <w:pPr>
        <w:pStyle w:val="Lijstalinea"/>
        <w:ind w:left="0"/>
      </w:pPr>
      <w:r w:rsidRPr="006856FD">
        <w:t>Vragen dienen voorzien te zijn van een verwijzing naar de bron</w:t>
      </w:r>
      <w:r>
        <w:t xml:space="preserve"> (document en paragraaf)</w:t>
      </w:r>
      <w:r w:rsidRPr="006856FD">
        <w:t xml:space="preserve"> van de vraag.</w:t>
      </w:r>
      <w:r>
        <w:t xml:space="preserve"> Vragen zijn zichtbaar voor alle ingeschreven deelnemers. Zorg er dus voor dat u geen gevoelige informatie in de vraagstelling verwerkt.</w:t>
      </w:r>
      <w:r w:rsidRPr="006856FD">
        <w:t xml:space="preserve"> </w:t>
      </w:r>
      <w:r>
        <w:t>De</w:t>
      </w:r>
      <w:r w:rsidRPr="006856FD">
        <w:t xml:space="preserve"> vragen </w:t>
      </w:r>
      <w:r w:rsidRPr="002A5AAE">
        <w:t>worden</w:t>
      </w:r>
      <w:r w:rsidRPr="00AB26C5">
        <w:rPr>
          <w:color w:val="FF0000"/>
        </w:rPr>
        <w:t xml:space="preserve"> </w:t>
      </w:r>
      <w:r w:rsidRPr="006856FD">
        <w:t>geanonimiseerd</w:t>
      </w:r>
      <w:r>
        <w:t xml:space="preserve"> </w:t>
      </w:r>
      <w:r w:rsidRPr="006856FD">
        <w:t>beantwoord in de Nota van Inlichtingen</w:t>
      </w:r>
      <w:r>
        <w:t>.</w:t>
      </w:r>
      <w:r w:rsidRPr="006856FD">
        <w:t xml:space="preserve"> </w:t>
      </w:r>
      <w:r>
        <w:t xml:space="preserve">Vragen kunnen ook direct beantwoord worden door Opdrachtgever. </w:t>
      </w:r>
      <w:r w:rsidRPr="00BE4AC0">
        <w:t>Ten behoeve van een zorgvuldige beantwoording dienen gecombineerde vragen vermeden te worden.</w:t>
      </w:r>
    </w:p>
    <w:p w14:paraId="26FB7A8E" w14:textId="77777777" w:rsidR="00251E74" w:rsidRPr="00010B1A" w:rsidRDefault="00251E74" w:rsidP="006503FE">
      <w:pPr>
        <w:rPr>
          <w:color w:val="FF0000"/>
        </w:rPr>
      </w:pPr>
    </w:p>
    <w:p w14:paraId="18995322" w14:textId="74999E8B" w:rsidR="00251E74" w:rsidRDefault="00251E74" w:rsidP="006503FE">
      <w:r>
        <w:t xml:space="preserve">Indien een </w:t>
      </w:r>
      <w:r w:rsidRPr="00F97F4A">
        <w:t xml:space="preserve">(potentiële) Inschrijver </w:t>
      </w:r>
      <w:r>
        <w:t xml:space="preserve">zich niet kan verenigen met het antwoord op een vraag, dan dient de betreffende </w:t>
      </w:r>
      <w:r w:rsidRPr="00F97F4A">
        <w:t xml:space="preserve">(potentiële) Inschrijver </w:t>
      </w:r>
      <w:r>
        <w:t xml:space="preserve">een kort-geding-procedure aanhangig te hebben gemaakt door middel van </w:t>
      </w:r>
      <w:r>
        <w:lastRenderedPageBreak/>
        <w:t xml:space="preserve">een aan het Summa College betekende dagvaarding uiterlijk een week nadat de tweede Nota Van Inlichtingen is verzonden aan inschrijvers en dus voorafgaand aan inschrijving op de opdracht. Deze </w:t>
      </w:r>
      <w:r w:rsidRPr="006856FD">
        <w:t>termijn is een vervaltermijn</w:t>
      </w:r>
      <w:r>
        <w:t>,</w:t>
      </w:r>
      <w:r w:rsidRPr="006856FD">
        <w:t xml:space="preserve"> hetgeen betekent dat </w:t>
      </w:r>
      <w:r>
        <w:t xml:space="preserve">een partij </w:t>
      </w:r>
      <w:r w:rsidRPr="006856FD">
        <w:t xml:space="preserve">na ommekomst van deze termijn </w:t>
      </w:r>
      <w:r>
        <w:t xml:space="preserve">geen </w:t>
      </w:r>
      <w:r w:rsidRPr="006856FD">
        <w:t>recht</w:t>
      </w:r>
      <w:r>
        <w:t xml:space="preserve"> meer</w:t>
      </w:r>
      <w:r w:rsidRPr="006856FD">
        <w:t xml:space="preserve"> heeft </w:t>
      </w:r>
      <w:r>
        <w:t xml:space="preserve">om nog over deze aspecten te klagen en/of tot </w:t>
      </w:r>
      <w:r w:rsidRPr="006856FD">
        <w:t>het instellen, al dan niet in een bodemprocedure</w:t>
      </w:r>
      <w:r>
        <w:t>,</w:t>
      </w:r>
      <w:r w:rsidRPr="006856FD">
        <w:t xml:space="preserve"> van een vordering tot schadevergoeding</w:t>
      </w:r>
      <w:r>
        <w:t>. Schrijft een partij in op de aanbesteding zonder een dergelijke procedure te zijn gestart voorafgaand aan inschrijving, dan wordt die inschrijver hoe dan ook geacht zijn eventuele eerdere bezwaren tegen de procedure te hebben ingetrokken en onherroepelijk akkoord te zijn gegaan met de voorwaarden van de aanbestedingsprocedure.</w:t>
      </w:r>
    </w:p>
    <w:bookmarkEnd w:id="134"/>
    <w:p w14:paraId="4D170602" w14:textId="77777777" w:rsidR="00BE2C9D" w:rsidRPr="00513C31" w:rsidRDefault="00BE2C9D" w:rsidP="006503FE"/>
    <w:p w14:paraId="074E5F95" w14:textId="77777777" w:rsidR="00BE2C9D" w:rsidRPr="00513C31" w:rsidRDefault="00BE2C9D" w:rsidP="006503FE">
      <w:pPr>
        <w:pStyle w:val="Kop2"/>
        <w:numPr>
          <w:ilvl w:val="1"/>
          <w:numId w:val="12"/>
        </w:numPr>
        <w:spacing w:before="0" w:after="240"/>
        <w:ind w:firstLine="0"/>
      </w:pPr>
      <w:bookmarkStart w:id="135" w:name="_Toc353201857"/>
      <w:bookmarkStart w:id="136" w:name="_Toc362336018"/>
      <w:bookmarkStart w:id="137" w:name="_Toc362341533"/>
      <w:bookmarkStart w:id="138" w:name="_Toc157586178"/>
      <w:r w:rsidRPr="00513C31">
        <w:t>Niet Nederlandse Inschrijver</w:t>
      </w:r>
      <w:bookmarkEnd w:id="135"/>
      <w:bookmarkEnd w:id="136"/>
      <w:bookmarkEnd w:id="137"/>
      <w:bookmarkEnd w:id="138"/>
    </w:p>
    <w:p w14:paraId="64B59D56" w14:textId="77777777" w:rsidR="00BE2C9D" w:rsidRPr="00513C31" w:rsidRDefault="00BE2C9D" w:rsidP="006503FE">
      <w:r w:rsidRPr="00513C31">
        <w:t xml:space="preserve">Inschrijver die niet bekend is met verplichtingen ten aanzien van belastingen, milieubescherming, arbeidsbescherming en arbeidsvoorwaarden kunnen zich laten informeren door </w:t>
      </w:r>
      <w:r w:rsidR="00C82560">
        <w:t>éé</w:t>
      </w:r>
      <w:r w:rsidRPr="00513C31">
        <w:t xml:space="preserve">n van de Kamers van Koophandel en Fabrieken. Inschrijver zonder vestiging in Nederland dient </w:t>
      </w:r>
      <w:r w:rsidR="00C82560">
        <w:t xml:space="preserve">bij </w:t>
      </w:r>
      <w:r w:rsidRPr="00513C31">
        <w:t>de inschrijving een schriftelijke bevestiging te voegen waarin wordt verklaard, dat bij het opstellen van de inschrijving rekening is gehouden met de verplichtingen uit hoofde van de bepalingen inzake de arbeidsbescherming en arbeidsvoorwaarden die gelden in Nederland.</w:t>
      </w:r>
    </w:p>
    <w:p w14:paraId="2661CDA7" w14:textId="77777777" w:rsidR="00BE2C9D" w:rsidRPr="00513C31" w:rsidRDefault="00BE2C9D" w:rsidP="006503FE"/>
    <w:p w14:paraId="111B383E" w14:textId="77777777" w:rsidR="00BE2C9D" w:rsidRPr="00911300" w:rsidRDefault="00BE2C9D" w:rsidP="006503FE">
      <w:pPr>
        <w:pStyle w:val="Kop2"/>
        <w:numPr>
          <w:ilvl w:val="1"/>
          <w:numId w:val="12"/>
        </w:numPr>
        <w:spacing w:before="0" w:after="240"/>
        <w:ind w:firstLine="0"/>
      </w:pPr>
      <w:bookmarkStart w:id="139" w:name="_Toc157586179"/>
      <w:r w:rsidRPr="00911300">
        <w:t>Stopzetten van de aanbesteding/niet gunnen</w:t>
      </w:r>
      <w:bookmarkEnd w:id="139"/>
      <w:r w:rsidRPr="00911300">
        <w:t xml:space="preserve"> </w:t>
      </w:r>
    </w:p>
    <w:p w14:paraId="5C495B51" w14:textId="77777777" w:rsidR="00BE2C9D" w:rsidRPr="00F97F4A" w:rsidRDefault="00BE2C9D" w:rsidP="006503FE">
      <w:pPr>
        <w:rPr>
          <w:rFonts w:cs="Arial"/>
        </w:rPr>
      </w:pPr>
      <w:r w:rsidRPr="00F97F4A">
        <w:rPr>
          <w:rFonts w:cs="Arial"/>
        </w:rPr>
        <w:t xml:space="preserve">Opdrachtgever is vrij deze Aanbestedingsprocedure te allen tijde te stoppen dan wel de Opdracht niet te verlenen. </w:t>
      </w:r>
    </w:p>
    <w:p w14:paraId="0541267E" w14:textId="77777777" w:rsidR="00BE2C9D" w:rsidRPr="00F97F4A" w:rsidRDefault="00BE2C9D" w:rsidP="006503FE">
      <w:pPr>
        <w:rPr>
          <w:rFonts w:cs="Arial"/>
        </w:rPr>
      </w:pPr>
    </w:p>
    <w:p w14:paraId="2F6E711D" w14:textId="77777777" w:rsidR="00BE2C9D" w:rsidRPr="00F97F4A" w:rsidRDefault="00BE2C9D" w:rsidP="006503FE">
      <w:pPr>
        <w:rPr>
          <w:rFonts w:cs="Arial"/>
        </w:rPr>
      </w:pPr>
      <w:r w:rsidRPr="00F97F4A">
        <w:rPr>
          <w:rFonts w:cs="Arial"/>
        </w:rPr>
        <w:t xml:space="preserve">De Opdrachtgever behoudt zich tevens het recht voor niet </w:t>
      </w:r>
      <w:r w:rsidR="00C82560">
        <w:rPr>
          <w:rFonts w:cs="Arial"/>
        </w:rPr>
        <w:t xml:space="preserve">tot </w:t>
      </w:r>
      <w:r w:rsidRPr="00F97F4A">
        <w:rPr>
          <w:rFonts w:cs="Arial"/>
        </w:rPr>
        <w:t xml:space="preserve">gunning van (delen van) de Opdracht of tot voorwaardelijke gunning van de Opdracht over te gaan. </w:t>
      </w:r>
    </w:p>
    <w:p w14:paraId="3AF627FF" w14:textId="77777777" w:rsidR="00BE2C9D" w:rsidRPr="00F97F4A" w:rsidRDefault="00BE2C9D" w:rsidP="006503FE">
      <w:pPr>
        <w:rPr>
          <w:rFonts w:cs="Arial"/>
        </w:rPr>
      </w:pPr>
    </w:p>
    <w:p w14:paraId="10693FE6" w14:textId="77777777" w:rsidR="00BE2C9D" w:rsidRPr="00F97F4A" w:rsidRDefault="00BE2C9D" w:rsidP="006503FE">
      <w:pPr>
        <w:rPr>
          <w:rFonts w:cs="Arial"/>
        </w:rPr>
      </w:pPr>
      <w:r w:rsidRPr="00F97F4A">
        <w:rPr>
          <w:rFonts w:cs="Arial"/>
        </w:rPr>
        <w:t>Indien Opdrachtgever beslist de Opdracht niet te gunnen, stelt zij Inschrijvers zo spoedig mogelijk gelijktijdig in kennis van de redenen daartoe. Inschrijvers kunnen in voorkomend geval géén aanspraak maken op vergoeding van enigerlei kosten gemaakt in het kader van deze Aanbestedingsprocedure. Aan de opdrachtverstrekking kan geen enkel recht tot eventuele vervolgopdrachten worden ontleend.</w:t>
      </w:r>
    </w:p>
    <w:p w14:paraId="30C5215D" w14:textId="77777777" w:rsidR="00BE2C9D" w:rsidRPr="00513C31" w:rsidRDefault="00BE2C9D" w:rsidP="006503FE">
      <w:pPr>
        <w:rPr>
          <w:rFonts w:ascii="Calibri" w:hAnsi="Calibri" w:cs="Arial"/>
          <w:lang w:eastAsia="nl-NL"/>
        </w:rPr>
      </w:pPr>
    </w:p>
    <w:p w14:paraId="159DB937" w14:textId="77777777" w:rsidR="00BE2C9D" w:rsidRPr="00513C31" w:rsidRDefault="00BE2C9D" w:rsidP="006503FE">
      <w:pPr>
        <w:pStyle w:val="Kop2"/>
        <w:numPr>
          <w:ilvl w:val="1"/>
          <w:numId w:val="12"/>
        </w:numPr>
        <w:spacing w:before="0" w:after="240"/>
        <w:ind w:firstLine="0"/>
      </w:pPr>
      <w:bookmarkStart w:id="140" w:name="_Toc362336020"/>
      <w:bookmarkStart w:id="141" w:name="_Toc362341535"/>
      <w:bookmarkStart w:id="142" w:name="_Toc157586180"/>
      <w:r w:rsidRPr="00513C31">
        <w:t>I</w:t>
      </w:r>
      <w:bookmarkStart w:id="143" w:name="_Toc353648503"/>
      <w:r w:rsidRPr="00513C31">
        <w:t>nschrijfkosten</w:t>
      </w:r>
      <w:bookmarkEnd w:id="140"/>
      <w:bookmarkEnd w:id="141"/>
      <w:bookmarkEnd w:id="143"/>
      <w:bookmarkEnd w:id="142"/>
    </w:p>
    <w:p w14:paraId="5ED730F2" w14:textId="7A9AD17F" w:rsidR="00BE2C9D" w:rsidRPr="004C6FC2" w:rsidRDefault="00BE2C9D" w:rsidP="006503FE">
      <w:pPr>
        <w:rPr>
          <w:color w:val="FF0000"/>
        </w:rPr>
      </w:pPr>
      <w:r w:rsidRPr="00513C31">
        <w:t>Aan het opstellen en uitbrengen van een inschrijving, met inbegrip van eventueel te verstrekken nadere inlichtingen, zijn voor de Aanbestedende dienst geen kosten verbonden. Eventuele kosten en/of schaden</w:t>
      </w:r>
      <w:r w:rsidR="00C82560">
        <w:t>,</w:t>
      </w:r>
      <w:r w:rsidRPr="00513C31">
        <w:t xml:space="preserve"> welke (kunnen) ontstaan door het niet gunnen van deze aanbesteding (aan Inschrijver)</w:t>
      </w:r>
      <w:r w:rsidR="00C82560">
        <w:t>,</w:t>
      </w:r>
      <w:r w:rsidRPr="00513C31">
        <w:t xml:space="preserve"> zijn voor risico van I</w:t>
      </w:r>
      <w:r>
        <w:t>nschrijver.</w:t>
      </w:r>
      <w:r w:rsidR="004C6FC2">
        <w:t xml:space="preserve"> </w:t>
      </w:r>
    </w:p>
    <w:p w14:paraId="007D9613" w14:textId="77777777" w:rsidR="00BE2C9D" w:rsidRPr="00513C31" w:rsidRDefault="00BE2C9D" w:rsidP="006503FE">
      <w:pPr>
        <w:rPr>
          <w:rFonts w:ascii="Calibri" w:hAnsi="Calibri" w:cs="Arial"/>
          <w:lang w:eastAsia="nl-NL"/>
        </w:rPr>
      </w:pPr>
    </w:p>
    <w:p w14:paraId="6CF3086D" w14:textId="77777777" w:rsidR="00BE2C9D" w:rsidRPr="00513C31" w:rsidRDefault="00BE2C9D" w:rsidP="006503FE">
      <w:pPr>
        <w:pStyle w:val="Kop2"/>
        <w:numPr>
          <w:ilvl w:val="1"/>
          <w:numId w:val="12"/>
        </w:numPr>
        <w:spacing w:before="0" w:after="240"/>
        <w:ind w:firstLine="0"/>
      </w:pPr>
      <w:bookmarkStart w:id="144" w:name="_Toc362336021"/>
      <w:bookmarkStart w:id="145" w:name="_Toc362341536"/>
      <w:bookmarkStart w:id="146" w:name="_Toc157586181"/>
      <w:r w:rsidRPr="00513C31">
        <w:t>V</w:t>
      </w:r>
      <w:bookmarkStart w:id="147" w:name="_Toc353648504"/>
      <w:r w:rsidRPr="00513C31">
        <w:t>ertrouwelijkheid</w:t>
      </w:r>
      <w:bookmarkEnd w:id="144"/>
      <w:bookmarkEnd w:id="145"/>
      <w:bookmarkEnd w:id="147"/>
      <w:bookmarkEnd w:id="146"/>
    </w:p>
    <w:p w14:paraId="42974046" w14:textId="77777777" w:rsidR="00BE2C9D" w:rsidRPr="00513C31" w:rsidRDefault="00BE2C9D" w:rsidP="006503FE">
      <w:r w:rsidRPr="00513C31">
        <w:t>Aanbestedende dienst behandelt alle in het kader van deze aanbesteding aangeleverde informatie vertrouwelijk. Inschrijvingen worden niet</w:t>
      </w:r>
      <w:r>
        <w:t xml:space="preserve"> geretourneerd. De Inschrijvingsleidraad</w:t>
      </w:r>
      <w:r w:rsidRPr="00513C31">
        <w:t xml:space="preserve"> van A</w:t>
      </w:r>
      <w:r>
        <w:t>anbestedende dienst is</w:t>
      </w:r>
      <w:r w:rsidRPr="00513C31">
        <w:t xml:space="preserve"> openbaar. In de Overeenkomst met de Inschrijver waaraan de opdracht wordt gegund zal de wederzijdse vertrouwelijkheid van informatie gedurende en na de contractperiode worden vastgelegd. </w:t>
      </w:r>
    </w:p>
    <w:p w14:paraId="0AF534B9" w14:textId="77777777" w:rsidR="005B7450" w:rsidRPr="00513C31" w:rsidRDefault="005B7450" w:rsidP="006503FE"/>
    <w:p w14:paraId="1CF5BE4F" w14:textId="77777777" w:rsidR="00BE2C9D" w:rsidRDefault="00BE2C9D" w:rsidP="006503FE">
      <w:pPr>
        <w:pStyle w:val="Kop2"/>
        <w:numPr>
          <w:ilvl w:val="1"/>
          <w:numId w:val="12"/>
        </w:numPr>
        <w:spacing w:before="0" w:after="240"/>
        <w:ind w:firstLine="0"/>
      </w:pPr>
      <w:bookmarkStart w:id="148" w:name="_Toc353648505"/>
      <w:bookmarkStart w:id="149" w:name="_Toc362336022"/>
      <w:bookmarkStart w:id="150" w:name="_Toc362341537"/>
      <w:bookmarkStart w:id="151" w:name="_Toc157586182"/>
      <w:r w:rsidRPr="00513C31">
        <w:t>Vormvereisten</w:t>
      </w:r>
      <w:bookmarkEnd w:id="148"/>
      <w:bookmarkEnd w:id="149"/>
      <w:bookmarkEnd w:id="150"/>
      <w:bookmarkEnd w:id="151"/>
    </w:p>
    <w:p w14:paraId="1A92A276" w14:textId="77777777" w:rsidR="00C82560" w:rsidRPr="0010380F" w:rsidRDefault="00C82560" w:rsidP="006503FE">
      <w:bookmarkStart w:id="152" w:name="_Hlk112240205"/>
      <w:r>
        <w:t xml:space="preserve">Inschrijvingen </w:t>
      </w:r>
      <w:r w:rsidRPr="0010380F">
        <w:t>dienen te voldoen aan onderstaande vormvereisten.</w:t>
      </w:r>
    </w:p>
    <w:bookmarkEnd w:id="152"/>
    <w:p w14:paraId="066F4078" w14:textId="77777777" w:rsidR="00C82560" w:rsidRPr="00C82560" w:rsidRDefault="00C82560" w:rsidP="006503FE"/>
    <w:p w14:paraId="7508E686" w14:textId="77777777" w:rsidR="00BE2C9D" w:rsidRPr="00513C31" w:rsidRDefault="00BE2C9D" w:rsidP="006503FE">
      <w:pPr>
        <w:pStyle w:val="Kop3"/>
        <w:numPr>
          <w:ilvl w:val="2"/>
          <w:numId w:val="12"/>
        </w:numPr>
        <w:spacing w:before="0" w:after="0"/>
        <w:ind w:firstLine="0"/>
      </w:pPr>
      <w:bookmarkStart w:id="153" w:name="_Toc353648506"/>
      <w:bookmarkStart w:id="154" w:name="_Toc362336023"/>
      <w:bookmarkStart w:id="155" w:name="_Toc362341538"/>
      <w:bookmarkStart w:id="156" w:name="_Toc157586183"/>
      <w:r w:rsidRPr="00513C31">
        <w:t>Taal</w:t>
      </w:r>
      <w:bookmarkEnd w:id="153"/>
      <w:bookmarkEnd w:id="154"/>
      <w:bookmarkEnd w:id="155"/>
      <w:bookmarkEnd w:id="156"/>
    </w:p>
    <w:p w14:paraId="7180A5F4" w14:textId="77777777" w:rsidR="00BE2C9D" w:rsidRPr="00513C31" w:rsidRDefault="00BE2C9D" w:rsidP="006503FE"/>
    <w:p w14:paraId="6F6B6478" w14:textId="77777777" w:rsidR="00BE2C9D" w:rsidRDefault="00BE2C9D" w:rsidP="006503FE">
      <w:r w:rsidRPr="00513C31">
        <w:t>Inschrijvingen dienen te worden opgesteld in de Nederlandse taal. Daar waar brochures, technische beschrijvingen en andere bronnen gevraagd worden kan, indien die bronnen niet in het Nederlands beschikbaar zijn, worden volstaan met Engelstalige informatie.</w:t>
      </w:r>
    </w:p>
    <w:p w14:paraId="05FA3FEA" w14:textId="77777777" w:rsidR="00B61113" w:rsidRDefault="00B61113" w:rsidP="006503FE"/>
    <w:p w14:paraId="6C72B245" w14:textId="77777777" w:rsidR="00B61113" w:rsidRPr="00513C31" w:rsidRDefault="00B61113" w:rsidP="006503FE">
      <w:pPr>
        <w:pStyle w:val="Kop3"/>
        <w:numPr>
          <w:ilvl w:val="2"/>
          <w:numId w:val="12"/>
        </w:numPr>
        <w:spacing w:before="0" w:after="0"/>
        <w:ind w:firstLine="0"/>
      </w:pPr>
      <w:bookmarkStart w:id="157" w:name="_Toc353648507"/>
      <w:bookmarkStart w:id="158" w:name="_Toc362336024"/>
      <w:bookmarkStart w:id="159" w:name="_Toc362341539"/>
      <w:bookmarkStart w:id="160" w:name="_Toc157586184"/>
      <w:r w:rsidRPr="00513C31">
        <w:t>Indeling van inschrijving</w:t>
      </w:r>
      <w:bookmarkEnd w:id="157"/>
      <w:bookmarkEnd w:id="158"/>
      <w:bookmarkEnd w:id="159"/>
      <w:r w:rsidR="00283469">
        <w:t xml:space="preserve"> </w:t>
      </w:r>
      <w:r w:rsidR="00283469" w:rsidRPr="00243C95">
        <w:t>(compleetheid)</w:t>
      </w:r>
      <w:bookmarkEnd w:id="160"/>
    </w:p>
    <w:p w14:paraId="072DFF19" w14:textId="77777777" w:rsidR="00B61113" w:rsidRPr="00513C31" w:rsidRDefault="00B61113" w:rsidP="006503FE"/>
    <w:p w14:paraId="0AA029A4" w14:textId="77777777" w:rsidR="00B61113" w:rsidRPr="00513C31" w:rsidRDefault="00B61113" w:rsidP="006503FE">
      <w:r w:rsidRPr="00513C31">
        <w:t>De inschrijving behoort volledig te zijn. Dit wil zeggen dat:</w:t>
      </w:r>
    </w:p>
    <w:p w14:paraId="3D6A3DF6" w14:textId="77777777" w:rsidR="00B61113" w:rsidRPr="00513C31" w:rsidRDefault="00B61113" w:rsidP="00AC4CC8">
      <w:pPr>
        <w:pStyle w:val="Lijstalinea"/>
        <w:numPr>
          <w:ilvl w:val="0"/>
          <w:numId w:val="17"/>
        </w:numPr>
        <w:rPr>
          <w:b/>
        </w:rPr>
      </w:pPr>
      <w:r w:rsidRPr="00513C31">
        <w:t>alle gevraagde informatie bij de inschrijving wordt gevoegd;</w:t>
      </w:r>
    </w:p>
    <w:p w14:paraId="2FD7E7DA" w14:textId="77777777" w:rsidR="00B61113" w:rsidRPr="00513C31" w:rsidRDefault="00B61113" w:rsidP="00AC4CC8">
      <w:pPr>
        <w:numPr>
          <w:ilvl w:val="0"/>
          <w:numId w:val="17"/>
        </w:numPr>
      </w:pPr>
      <w:r w:rsidRPr="00513C31">
        <w:t>de inschrijving voldoet aan de gestelde eisen;</w:t>
      </w:r>
    </w:p>
    <w:p w14:paraId="08E655BD" w14:textId="77777777" w:rsidR="00B61113" w:rsidRPr="00513C31" w:rsidRDefault="00B61113" w:rsidP="00AC4CC8">
      <w:pPr>
        <w:numPr>
          <w:ilvl w:val="0"/>
          <w:numId w:val="17"/>
        </w:numPr>
      </w:pPr>
      <w:r w:rsidRPr="00513C31">
        <w:t xml:space="preserve">Inschrijver bij inschrijving wordt geacht in te stemmen met de toepasselijkheid en inhoud van </w:t>
      </w:r>
      <w:r>
        <w:t>deze Inschrijvingsleidraad</w:t>
      </w:r>
      <w:r w:rsidRPr="00513C31">
        <w:t xml:space="preserve"> en haar bijlagen;</w:t>
      </w:r>
    </w:p>
    <w:p w14:paraId="0773E857" w14:textId="77777777" w:rsidR="00B61113" w:rsidRPr="00513C31" w:rsidRDefault="00B61113" w:rsidP="00AC4CC8">
      <w:pPr>
        <w:numPr>
          <w:ilvl w:val="0"/>
          <w:numId w:val="17"/>
        </w:numPr>
      </w:pPr>
      <w:r w:rsidRPr="00513C31">
        <w:t>aan de inschrijving geen voorwaarden of voorbehouden zijn verbonden;</w:t>
      </w:r>
    </w:p>
    <w:p w14:paraId="04A4F952" w14:textId="77777777" w:rsidR="00B61113" w:rsidRPr="00513C31" w:rsidRDefault="00B61113" w:rsidP="00AC4CC8">
      <w:pPr>
        <w:numPr>
          <w:ilvl w:val="0"/>
          <w:numId w:val="17"/>
        </w:numPr>
      </w:pPr>
      <w:r w:rsidRPr="00513C31">
        <w:t>aan de inschrijving geen kosten voor Aanbestedende dienst zijn verbonden;</w:t>
      </w:r>
    </w:p>
    <w:p w14:paraId="47FD7C9B" w14:textId="77777777" w:rsidR="00C82560" w:rsidRPr="00513C31" w:rsidRDefault="00C82560" w:rsidP="00AC4CC8">
      <w:pPr>
        <w:numPr>
          <w:ilvl w:val="0"/>
          <w:numId w:val="17"/>
        </w:numPr>
      </w:pPr>
      <w:bookmarkStart w:id="161" w:name="_Hlk112240283"/>
      <w:r w:rsidRPr="00513C31">
        <w:t xml:space="preserve">de inschrijving rechtsgeldig </w:t>
      </w:r>
      <w:r>
        <w:t xml:space="preserve">wordt </w:t>
      </w:r>
      <w:r w:rsidRPr="00513C31">
        <w:t xml:space="preserve">ondertekend door een functionaris binnen de onderneming die gemachtigd is om namens de </w:t>
      </w:r>
      <w:r>
        <w:t>Opdrachtnemer</w:t>
      </w:r>
      <w:r w:rsidRPr="00513C31">
        <w:t xml:space="preserve"> op te treden.</w:t>
      </w:r>
    </w:p>
    <w:bookmarkEnd w:id="161"/>
    <w:p w14:paraId="62A21A87" w14:textId="77777777" w:rsidR="00B61113" w:rsidRPr="00513C31" w:rsidRDefault="00B61113" w:rsidP="006503FE">
      <w:pPr>
        <w:rPr>
          <w:bCs/>
        </w:rPr>
      </w:pPr>
    </w:p>
    <w:p w14:paraId="7FE08D2C" w14:textId="77777777" w:rsidR="00B61113" w:rsidRPr="00513C31" w:rsidRDefault="00B61113" w:rsidP="006503FE">
      <w:r w:rsidRPr="00513C31">
        <w:rPr>
          <w:bCs/>
        </w:rPr>
        <w:t>Dit laatste betekent dat de naam van deze functionaris moet voorkomen in een recent uittreksel van het beroeps- of handelsregister.</w:t>
      </w:r>
      <w:r w:rsidRPr="00513C31">
        <w:rPr>
          <w:szCs w:val="18"/>
        </w:rPr>
        <w:t xml:space="preserve"> Indien vertegenwoordigers van een Inschrijver alleen gezamenlijk vertegenwoordigingsbevoegd zijn, </w:t>
      </w:r>
      <w:r w:rsidR="00C82560">
        <w:rPr>
          <w:szCs w:val="18"/>
        </w:rPr>
        <w:t xml:space="preserve">dan </w:t>
      </w:r>
      <w:r w:rsidRPr="00513C31">
        <w:rPr>
          <w:szCs w:val="18"/>
        </w:rPr>
        <w:t xml:space="preserve">dienen al deze vertegenwoordigers de Inschrijving te ondertekenen. </w:t>
      </w:r>
      <w:r w:rsidRPr="00513C31">
        <w:t xml:space="preserve">Inschrijven in combinatie is toegestaan. Aanbestedende dienst wenst gedurende de looptijd van de te sluiten Overeenkomst één aanspreekpunt namens de combinatie. </w:t>
      </w:r>
      <w:proofErr w:type="spellStart"/>
      <w:r w:rsidRPr="00513C31">
        <w:t>Combinanten</w:t>
      </w:r>
      <w:proofErr w:type="spellEnd"/>
      <w:r w:rsidRPr="00513C31">
        <w:t xml:space="preserve"> dienen in hun inschrijving duidelijk aan te geven wie het aanspreekpunt voor Aanbestedende dienst zal zijn.</w:t>
      </w:r>
    </w:p>
    <w:p w14:paraId="6494D2E8" w14:textId="77777777" w:rsidR="00B61113" w:rsidRPr="00513C31" w:rsidRDefault="00B61113" w:rsidP="006503FE">
      <w:pPr>
        <w:rPr>
          <w:szCs w:val="18"/>
        </w:rPr>
      </w:pPr>
    </w:p>
    <w:p w14:paraId="3C6C0D49" w14:textId="5492273D" w:rsidR="00B61113" w:rsidRPr="00513C31" w:rsidRDefault="00B61113" w:rsidP="006503FE">
      <w:r w:rsidRPr="00513C31">
        <w:rPr>
          <w:szCs w:val="18"/>
        </w:rPr>
        <w:t>De Inschrijving dient te bestaan uit onderstaande documenten en dient digitaal via</w:t>
      </w:r>
      <w:r w:rsidR="00010B1A">
        <w:rPr>
          <w:szCs w:val="18"/>
        </w:rPr>
        <w:t xml:space="preserve"> Tenderned</w:t>
      </w:r>
      <w:r w:rsidRPr="00513C31">
        <w:rPr>
          <w:szCs w:val="18"/>
        </w:rPr>
        <w:t xml:space="preserve"> te worden ingediend. Indien één of meerdere documenten ontbreken, dan wordt de Inschrijving terzijde gelegd</w:t>
      </w:r>
      <w:r w:rsidR="00FF221E">
        <w:rPr>
          <w:szCs w:val="18"/>
        </w:rPr>
        <w:t>!</w:t>
      </w:r>
      <w:r w:rsidRPr="00513C31">
        <w:rPr>
          <w:szCs w:val="18"/>
        </w:rPr>
        <w:t xml:space="preserve"> Indien de aangeleverde documenten onvolledig, dan wel niet geheel duidelijk zijn, dan kan de Aanbestedende dienst om een nadere toelichting vragen. </w:t>
      </w:r>
      <w:r w:rsidRPr="00513C31">
        <w:t xml:space="preserve">De inschrijving dient te worden ingedeeld volgens onderstaande indeling. </w:t>
      </w:r>
    </w:p>
    <w:p w14:paraId="3ED85B67" w14:textId="77777777" w:rsidR="00293665" w:rsidRPr="00513C31" w:rsidRDefault="00293665" w:rsidP="006503FE"/>
    <w:tbl>
      <w:tblPr>
        <w:tblStyle w:val="Tabelraster"/>
        <w:tblW w:w="0" w:type="auto"/>
        <w:tblInd w:w="-5" w:type="dxa"/>
        <w:tblLook w:val="04A0" w:firstRow="1" w:lastRow="0" w:firstColumn="1" w:lastColumn="0" w:noHBand="0" w:noVBand="1"/>
      </w:tblPr>
      <w:tblGrid>
        <w:gridCol w:w="3969"/>
        <w:gridCol w:w="2127"/>
        <w:gridCol w:w="992"/>
      </w:tblGrid>
      <w:tr w:rsidR="00B61113" w:rsidRPr="00513C31" w14:paraId="75EC3F5F" w14:textId="77777777" w:rsidTr="002731AF">
        <w:tc>
          <w:tcPr>
            <w:tcW w:w="3969" w:type="dxa"/>
          </w:tcPr>
          <w:p w14:paraId="637AD9FB" w14:textId="77777777" w:rsidR="00B61113" w:rsidRPr="00513C31" w:rsidRDefault="00B61113" w:rsidP="006503FE">
            <w:pPr>
              <w:rPr>
                <w:b/>
              </w:rPr>
            </w:pPr>
            <w:r w:rsidRPr="00513C31">
              <w:rPr>
                <w:b/>
              </w:rPr>
              <w:t>Omschrijving</w:t>
            </w:r>
          </w:p>
        </w:tc>
        <w:tc>
          <w:tcPr>
            <w:tcW w:w="2127" w:type="dxa"/>
          </w:tcPr>
          <w:p w14:paraId="7B0960C6" w14:textId="77777777" w:rsidR="00B61113" w:rsidRPr="00513C31" w:rsidRDefault="00B61113" w:rsidP="006503FE">
            <w:pPr>
              <w:rPr>
                <w:b/>
              </w:rPr>
            </w:pPr>
            <w:r w:rsidRPr="00513C31">
              <w:rPr>
                <w:b/>
              </w:rPr>
              <w:t>Aanleveren in format</w:t>
            </w:r>
          </w:p>
        </w:tc>
        <w:tc>
          <w:tcPr>
            <w:tcW w:w="992" w:type="dxa"/>
          </w:tcPr>
          <w:p w14:paraId="31D29008" w14:textId="77777777" w:rsidR="00B61113" w:rsidRPr="00513C31" w:rsidRDefault="00B61113" w:rsidP="006503FE">
            <w:pPr>
              <w:rPr>
                <w:b/>
              </w:rPr>
            </w:pPr>
            <w:r w:rsidRPr="00513C31">
              <w:rPr>
                <w:b/>
              </w:rPr>
              <w:t>Kluis</w:t>
            </w:r>
          </w:p>
        </w:tc>
      </w:tr>
      <w:tr w:rsidR="00B61113" w:rsidRPr="00513C31" w14:paraId="154001D9" w14:textId="77777777" w:rsidTr="002731AF">
        <w:tc>
          <w:tcPr>
            <w:tcW w:w="3969" w:type="dxa"/>
          </w:tcPr>
          <w:p w14:paraId="03480FC2" w14:textId="77777777" w:rsidR="00B61113" w:rsidRPr="005440BB" w:rsidRDefault="00B61113" w:rsidP="006503FE">
            <w:r w:rsidRPr="005440BB">
              <w:t>Conformiteitenlijst (per pagina ondertekend)</w:t>
            </w:r>
          </w:p>
        </w:tc>
        <w:tc>
          <w:tcPr>
            <w:tcW w:w="2127" w:type="dxa"/>
          </w:tcPr>
          <w:p w14:paraId="7E913CD8" w14:textId="77777777" w:rsidR="00B61113" w:rsidRPr="005440BB" w:rsidRDefault="00B61113" w:rsidP="006503FE">
            <w:r w:rsidRPr="005440BB">
              <w:t>Bijlage 1</w:t>
            </w:r>
          </w:p>
        </w:tc>
        <w:tc>
          <w:tcPr>
            <w:tcW w:w="992" w:type="dxa"/>
          </w:tcPr>
          <w:p w14:paraId="24D83398" w14:textId="77777777" w:rsidR="00B61113" w:rsidRPr="005440BB" w:rsidRDefault="00B61113" w:rsidP="006503FE">
            <w:r w:rsidRPr="005440BB">
              <w:t>Kluis 1</w:t>
            </w:r>
          </w:p>
        </w:tc>
      </w:tr>
      <w:tr w:rsidR="00B61113" w:rsidRPr="00513C31" w14:paraId="06C5FDC3" w14:textId="77777777" w:rsidTr="002731AF">
        <w:tc>
          <w:tcPr>
            <w:tcW w:w="3969" w:type="dxa"/>
          </w:tcPr>
          <w:p w14:paraId="53939B14" w14:textId="77777777" w:rsidR="00B61113" w:rsidRPr="005440BB" w:rsidRDefault="00B61113" w:rsidP="006503FE">
            <w:r w:rsidRPr="005440BB">
              <w:t>Uniform Europees Aanbestedingsdocument (Rechtsgeldig ondertekend)</w:t>
            </w:r>
          </w:p>
        </w:tc>
        <w:tc>
          <w:tcPr>
            <w:tcW w:w="2127" w:type="dxa"/>
          </w:tcPr>
          <w:p w14:paraId="60B11F69" w14:textId="77777777" w:rsidR="00B61113" w:rsidRPr="005440BB" w:rsidRDefault="00B61113" w:rsidP="006503FE">
            <w:r w:rsidRPr="005440BB">
              <w:t>Bijlage 5</w:t>
            </w:r>
          </w:p>
        </w:tc>
        <w:tc>
          <w:tcPr>
            <w:tcW w:w="992" w:type="dxa"/>
          </w:tcPr>
          <w:p w14:paraId="060EF47C" w14:textId="77777777" w:rsidR="00B61113" w:rsidRPr="005440BB" w:rsidRDefault="00B61113" w:rsidP="006503FE">
            <w:r w:rsidRPr="005440BB">
              <w:t>Kluis 1</w:t>
            </w:r>
          </w:p>
        </w:tc>
      </w:tr>
      <w:tr w:rsidR="00B61113" w:rsidRPr="00513C31" w14:paraId="2258B0EA" w14:textId="77777777" w:rsidTr="002731AF">
        <w:tc>
          <w:tcPr>
            <w:tcW w:w="3969" w:type="dxa"/>
          </w:tcPr>
          <w:p w14:paraId="74A4C49B" w14:textId="77777777" w:rsidR="00B61113" w:rsidRPr="005440BB" w:rsidRDefault="00B61113" w:rsidP="006503FE">
            <w:r w:rsidRPr="005440BB">
              <w:t>Referentieformulier</w:t>
            </w:r>
            <w:r>
              <w:t xml:space="preserve"> (o</w:t>
            </w:r>
            <w:r w:rsidRPr="005440BB">
              <w:t xml:space="preserve">ndertekend door inschrijver </w:t>
            </w:r>
            <w:proofErr w:type="spellStart"/>
            <w:r w:rsidRPr="005440BB">
              <w:t>èn</w:t>
            </w:r>
            <w:proofErr w:type="spellEnd"/>
            <w:r w:rsidRPr="005440BB">
              <w:t xml:space="preserve"> referent)</w:t>
            </w:r>
          </w:p>
        </w:tc>
        <w:tc>
          <w:tcPr>
            <w:tcW w:w="2127" w:type="dxa"/>
          </w:tcPr>
          <w:p w14:paraId="701752EF" w14:textId="77777777" w:rsidR="00B61113" w:rsidRPr="005440BB" w:rsidRDefault="00B61113" w:rsidP="006503FE">
            <w:r w:rsidRPr="005440BB">
              <w:t>Bijlage 6</w:t>
            </w:r>
          </w:p>
        </w:tc>
        <w:tc>
          <w:tcPr>
            <w:tcW w:w="992" w:type="dxa"/>
          </w:tcPr>
          <w:p w14:paraId="49D598EE" w14:textId="77777777" w:rsidR="00B61113" w:rsidRPr="005440BB" w:rsidRDefault="00B61113" w:rsidP="006503FE">
            <w:r w:rsidRPr="005440BB">
              <w:t>Kluis 1</w:t>
            </w:r>
          </w:p>
        </w:tc>
      </w:tr>
      <w:tr w:rsidR="00B61113" w:rsidRPr="00513C31" w14:paraId="57292479" w14:textId="77777777" w:rsidTr="002731AF">
        <w:tc>
          <w:tcPr>
            <w:tcW w:w="3969" w:type="dxa"/>
          </w:tcPr>
          <w:p w14:paraId="3F87BB4D" w14:textId="77777777" w:rsidR="00B61113" w:rsidRPr="005440BB" w:rsidRDefault="00B61113" w:rsidP="006503FE">
            <w:r w:rsidRPr="005440BB">
              <w:t>Uittreksel KvK (zie paragraaf 4.1)</w:t>
            </w:r>
          </w:p>
        </w:tc>
        <w:tc>
          <w:tcPr>
            <w:tcW w:w="2127" w:type="dxa"/>
          </w:tcPr>
          <w:p w14:paraId="55295EF3" w14:textId="77777777" w:rsidR="00B61113" w:rsidRPr="005440BB" w:rsidRDefault="00B61113" w:rsidP="006503FE">
            <w:r w:rsidRPr="005440BB">
              <w:t>PDF-format</w:t>
            </w:r>
          </w:p>
        </w:tc>
        <w:tc>
          <w:tcPr>
            <w:tcW w:w="992" w:type="dxa"/>
          </w:tcPr>
          <w:p w14:paraId="2F2C7249" w14:textId="77777777" w:rsidR="00B61113" w:rsidRPr="005440BB" w:rsidRDefault="00B61113" w:rsidP="006503FE">
            <w:r w:rsidRPr="005440BB">
              <w:t>Kluis 1</w:t>
            </w:r>
          </w:p>
        </w:tc>
      </w:tr>
      <w:tr w:rsidR="00B61113" w:rsidRPr="00513C31" w14:paraId="3956B795" w14:textId="77777777" w:rsidTr="002731AF">
        <w:tc>
          <w:tcPr>
            <w:tcW w:w="3969" w:type="dxa"/>
          </w:tcPr>
          <w:p w14:paraId="60691A82" w14:textId="77777777" w:rsidR="00B61113" w:rsidRPr="005440BB" w:rsidRDefault="00B61113" w:rsidP="006503FE">
            <w:r w:rsidRPr="005440BB">
              <w:t>Beschrijving kwalitatieve aspecten</w:t>
            </w:r>
          </w:p>
        </w:tc>
        <w:tc>
          <w:tcPr>
            <w:tcW w:w="2127" w:type="dxa"/>
          </w:tcPr>
          <w:p w14:paraId="3B2AE44A" w14:textId="77777777" w:rsidR="00B61113" w:rsidRPr="005440BB" w:rsidRDefault="00B61113" w:rsidP="006503FE">
            <w:r w:rsidRPr="005440BB">
              <w:t>Eigen format</w:t>
            </w:r>
          </w:p>
        </w:tc>
        <w:tc>
          <w:tcPr>
            <w:tcW w:w="992" w:type="dxa"/>
          </w:tcPr>
          <w:p w14:paraId="7784B668" w14:textId="77777777" w:rsidR="00B61113" w:rsidRPr="005440BB" w:rsidRDefault="00B61113" w:rsidP="006503FE">
            <w:r w:rsidRPr="005440BB">
              <w:t>Kluis 1</w:t>
            </w:r>
          </w:p>
        </w:tc>
      </w:tr>
      <w:tr w:rsidR="00B61113" w:rsidRPr="00513C31" w14:paraId="317C5559" w14:textId="77777777" w:rsidTr="002731AF">
        <w:tc>
          <w:tcPr>
            <w:tcW w:w="3969" w:type="dxa"/>
          </w:tcPr>
          <w:p w14:paraId="4ECD9616" w14:textId="189F27EB" w:rsidR="00B61113" w:rsidRPr="005440BB" w:rsidRDefault="00B61113" w:rsidP="006503FE">
            <w:r w:rsidRPr="005440BB">
              <w:t>Prij</w:t>
            </w:r>
            <w:r w:rsidR="00624081">
              <w:t>zen</w:t>
            </w:r>
            <w:r w:rsidRPr="005440BB">
              <w:t>blad</w:t>
            </w:r>
          </w:p>
        </w:tc>
        <w:tc>
          <w:tcPr>
            <w:tcW w:w="2127" w:type="dxa"/>
          </w:tcPr>
          <w:p w14:paraId="4003A45B" w14:textId="77777777" w:rsidR="00B61113" w:rsidRPr="005440BB" w:rsidRDefault="00B61113" w:rsidP="006503FE">
            <w:r w:rsidRPr="005440BB">
              <w:t>Bijlage 7</w:t>
            </w:r>
          </w:p>
        </w:tc>
        <w:tc>
          <w:tcPr>
            <w:tcW w:w="992" w:type="dxa"/>
          </w:tcPr>
          <w:p w14:paraId="66C51325" w14:textId="77777777" w:rsidR="00B61113" w:rsidRPr="005440BB" w:rsidRDefault="00B61113" w:rsidP="006503FE">
            <w:r w:rsidRPr="005440BB">
              <w:t>Kluis 2</w:t>
            </w:r>
          </w:p>
        </w:tc>
      </w:tr>
      <w:tr w:rsidR="00B61113" w:rsidRPr="00513C31" w14:paraId="18855921" w14:textId="77777777" w:rsidTr="002731AF">
        <w:tc>
          <w:tcPr>
            <w:tcW w:w="3969" w:type="dxa"/>
          </w:tcPr>
          <w:p w14:paraId="09E3082F" w14:textId="75996522" w:rsidR="00B61113" w:rsidRPr="00513C31" w:rsidRDefault="00343805" w:rsidP="006503FE">
            <w:pPr>
              <w:rPr>
                <w:color w:val="FF0000"/>
              </w:rPr>
            </w:pPr>
            <w:r w:rsidRPr="00F670BC">
              <w:t>Volledige assortiment + prijzen</w:t>
            </w:r>
          </w:p>
        </w:tc>
        <w:tc>
          <w:tcPr>
            <w:tcW w:w="2127" w:type="dxa"/>
          </w:tcPr>
          <w:p w14:paraId="65BDA62C" w14:textId="506A36D7" w:rsidR="00B61113" w:rsidRPr="00513C31" w:rsidRDefault="00F670BC" w:rsidP="006503FE">
            <w:pPr>
              <w:rPr>
                <w:color w:val="FF0000"/>
              </w:rPr>
            </w:pPr>
            <w:r w:rsidRPr="00F670BC">
              <w:t>Eigen format</w:t>
            </w:r>
          </w:p>
        </w:tc>
        <w:tc>
          <w:tcPr>
            <w:tcW w:w="992" w:type="dxa"/>
          </w:tcPr>
          <w:p w14:paraId="379CE18B" w14:textId="290A359E" w:rsidR="00B61113" w:rsidRPr="00513C31" w:rsidRDefault="00F670BC" w:rsidP="006503FE">
            <w:pPr>
              <w:rPr>
                <w:color w:val="FF0000"/>
              </w:rPr>
            </w:pPr>
            <w:r w:rsidRPr="00F670BC">
              <w:t>Kluis 1</w:t>
            </w:r>
          </w:p>
        </w:tc>
      </w:tr>
    </w:tbl>
    <w:p w14:paraId="4EB91357" w14:textId="77777777" w:rsidR="00B61113" w:rsidRPr="00513C31" w:rsidRDefault="00B61113" w:rsidP="006503FE">
      <w:pPr>
        <w:rPr>
          <w:color w:val="00B050"/>
        </w:rPr>
      </w:pPr>
    </w:p>
    <w:p w14:paraId="2D27CDF8" w14:textId="77777777" w:rsidR="00B61113" w:rsidRDefault="00C82560" w:rsidP="006503FE">
      <w:bookmarkStart w:id="162" w:name="_Hlk112240318"/>
      <w:r w:rsidRPr="00513C31">
        <w:t xml:space="preserve">Het Summa College zal eerst de kwalitatieve aspecten gaan beoordelen </w:t>
      </w:r>
      <w:r>
        <w:t xml:space="preserve">(Kluis 1) </w:t>
      </w:r>
      <w:r w:rsidRPr="00513C31">
        <w:t xml:space="preserve">alvorens de prijsaanbiedingen </w:t>
      </w:r>
      <w:r>
        <w:t xml:space="preserve">(Kluis 2) </w:t>
      </w:r>
      <w:r w:rsidRPr="00513C31">
        <w:t>te openen.</w:t>
      </w:r>
    </w:p>
    <w:bookmarkEnd w:id="162"/>
    <w:p w14:paraId="6B156301" w14:textId="77777777" w:rsidR="00C82560" w:rsidRPr="00513C31" w:rsidRDefault="00C82560" w:rsidP="006503FE"/>
    <w:p w14:paraId="1D15F95C" w14:textId="5CF38757" w:rsidR="000E16F5" w:rsidRDefault="000E16F5" w:rsidP="006503FE">
      <w:r w:rsidRPr="00D4795C">
        <w:t>Indien een andere persoon dan de personen die volgens het uittreksel tekenbevoegd zijn handelt namens de organisatie van de Inschrijver, dan dient hiervan een expliciete rechtsgeldig ondertekende verklaring van beslissingsbevoegdheid te worden opgenomen bij de inschrijving. </w:t>
      </w:r>
      <w:r w:rsidRPr="00D4795C">
        <w:br/>
        <w:t> </w:t>
      </w:r>
      <w:r w:rsidRPr="00D4795C">
        <w:br/>
        <w:t>Het is niet toegestaan om eventuele invulbijlagen inhoudelijk en qua lay-out te wijzigen. Bij de bijlagen die benodigd zijn voor de inschrijving mogen enkel de 'invulvelden' ingevuld worden. Indien hier niet aan wordt voldaan, </w:t>
      </w:r>
      <w:r w:rsidR="00AB4B39">
        <w:t xml:space="preserve">dan </w:t>
      </w:r>
      <w:r w:rsidRPr="00D4795C">
        <w:t>zal dit leiden tot uitsluiting van de beoordelingsprocedure. </w:t>
      </w:r>
    </w:p>
    <w:p w14:paraId="059C08F9" w14:textId="77777777" w:rsidR="008B43BC" w:rsidRPr="00D4795C" w:rsidRDefault="008B43BC" w:rsidP="006503FE"/>
    <w:p w14:paraId="6F0BFE1C" w14:textId="77777777" w:rsidR="000E16F5" w:rsidRPr="00243C95" w:rsidRDefault="000E16F5" w:rsidP="006503FE">
      <w:pPr>
        <w:pStyle w:val="Kop3"/>
        <w:numPr>
          <w:ilvl w:val="2"/>
          <w:numId w:val="12"/>
        </w:numPr>
        <w:spacing w:before="0" w:after="0"/>
        <w:ind w:firstLine="0"/>
      </w:pPr>
      <w:bookmarkStart w:id="163" w:name="_Toc68708823"/>
      <w:bookmarkStart w:id="164" w:name="_Toc157586185"/>
      <w:r w:rsidRPr="00243C95">
        <w:t>Maximaal aantal pagina’s</w:t>
      </w:r>
      <w:bookmarkEnd w:id="163"/>
      <w:bookmarkEnd w:id="164"/>
    </w:p>
    <w:p w14:paraId="3A206126" w14:textId="77777777" w:rsidR="000E16F5" w:rsidRDefault="000E16F5" w:rsidP="006503FE">
      <w:pPr>
        <w:pStyle w:val="paragraph"/>
        <w:spacing w:before="0" w:beforeAutospacing="0" w:after="0" w:afterAutospacing="0"/>
        <w:textAlignment w:val="baseline"/>
        <w:rPr>
          <w:rStyle w:val="normaltextrun"/>
          <w:rFonts w:ascii="Cambria" w:eastAsiaTheme="majorEastAsia" w:hAnsi="Cambria" w:cs="Segoe UI"/>
          <w:b/>
          <w:bCs/>
          <w:color w:val="2F5496" w:themeColor="accent1" w:themeShade="BF"/>
          <w:sz w:val="22"/>
          <w:szCs w:val="22"/>
        </w:rPr>
      </w:pPr>
    </w:p>
    <w:p w14:paraId="073BB4B7" w14:textId="7777849B" w:rsidR="00616733" w:rsidRPr="00D4795C" w:rsidRDefault="00616733" w:rsidP="006503FE">
      <w:pPr>
        <w:spacing w:line="240" w:lineRule="auto"/>
      </w:pPr>
      <w:bookmarkStart w:id="165" w:name="_Hlk112240344"/>
      <w:r w:rsidRPr="001E4D4B">
        <w:t>Inschrijvers dienen</w:t>
      </w:r>
      <w:r>
        <w:t xml:space="preserve"> bij de beantwoording van de </w:t>
      </w:r>
      <w:r w:rsidRPr="00670225">
        <w:t>kwaliteitsvragen (</w:t>
      </w:r>
      <w:r w:rsidR="00AB4B39" w:rsidRPr="00670225">
        <w:t>zie §</w:t>
      </w:r>
      <w:r w:rsidR="007A6D6F" w:rsidRPr="00670225">
        <w:t>5.3</w:t>
      </w:r>
      <w:r w:rsidR="00AB4B39" w:rsidRPr="00670225">
        <w:t xml:space="preserve">) </w:t>
      </w:r>
      <w:r w:rsidRPr="00670225">
        <w:t xml:space="preserve">een </w:t>
      </w:r>
      <w:r w:rsidRPr="001E4D4B">
        <w:t xml:space="preserve">indeling te maken waarbij, </w:t>
      </w:r>
      <w:r>
        <w:t xml:space="preserve">per </w:t>
      </w:r>
      <w:r w:rsidRPr="001E4D4B">
        <w:t xml:space="preserve">gestelde vraag, een antwoord op de betreffende vraag wordt gegeven. </w:t>
      </w:r>
      <w:r>
        <w:t>Het antwoord dient dus direct</w:t>
      </w:r>
      <w:r w:rsidRPr="00240087">
        <w:t xml:space="preserve"> </w:t>
      </w:r>
      <w:r>
        <w:t xml:space="preserve">te herleiden te zijn tot de gestelde vraag. </w:t>
      </w:r>
      <w:r w:rsidRPr="001E4D4B">
        <w:t xml:space="preserve">Voor </w:t>
      </w:r>
      <w:r w:rsidRPr="00624081">
        <w:t xml:space="preserve">de beantwoording van alle open vragen samen mogen inschrijvers gebruik maken van een maximaal aantal pagina’s van </w:t>
      </w:r>
      <w:r w:rsidR="00730EFC" w:rsidRPr="00624081">
        <w:t>9</w:t>
      </w:r>
      <w:r w:rsidRPr="00624081">
        <w:t>, enkelzijdige, leesbare pagina’s A4, exclusief toegestane bijlagen. Er is geen minimum of maximum aantal pagina’s per vraag.</w:t>
      </w:r>
      <w:r w:rsidR="001F4221" w:rsidRPr="00624081">
        <w:t xml:space="preserve"> Alleen voor vraag 3 geldt een maximum voor in te leveren screenshots/beeldmateriaal.</w:t>
      </w:r>
      <w:r w:rsidRPr="00624081">
        <w:t xml:space="preserve"> Indien inschrijver meer pagina’s inlevert dan het toegestane aantal, wordt alleen het toegestane aantal pagina’s beoordeeld. </w:t>
      </w:r>
      <w:r w:rsidR="00AB4B39" w:rsidRPr="00624081">
        <w:t xml:space="preserve">Als een </w:t>
      </w:r>
      <w:r w:rsidRPr="00624081">
        <w:t xml:space="preserve">Inschrijver bijvoorbeeld </w:t>
      </w:r>
      <w:r w:rsidRPr="00624081">
        <w:lastRenderedPageBreak/>
        <w:t>(</w:t>
      </w:r>
      <w:r w:rsidR="00730EFC" w:rsidRPr="00624081">
        <w:t>9</w:t>
      </w:r>
      <w:r w:rsidRPr="00624081">
        <w:t>+2) pagina’s A4 in</w:t>
      </w:r>
      <w:r w:rsidR="00AB4B39" w:rsidRPr="00624081">
        <w:t>levert dan worden a</w:t>
      </w:r>
      <w:r w:rsidRPr="00624081">
        <w:t xml:space="preserve">lleen de eerste </w:t>
      </w:r>
      <w:r w:rsidR="00730EFC" w:rsidRPr="00624081">
        <w:t>9</w:t>
      </w:r>
      <w:r w:rsidRPr="00624081">
        <w:t xml:space="preserve"> pagina’s van de door inschrijver gegeven antwoorden beoordeeld, </w:t>
      </w:r>
      <w:r w:rsidR="00AB4B39" w:rsidRPr="00624081">
        <w:t xml:space="preserve">terwijl </w:t>
      </w:r>
      <w:r w:rsidRPr="00624081">
        <w:t xml:space="preserve">pagina </w:t>
      </w:r>
      <w:r w:rsidR="00730EFC" w:rsidRPr="00624081">
        <w:t>9</w:t>
      </w:r>
      <w:r w:rsidRPr="00624081">
        <w:t xml:space="preserve">+1 en eventueel verder niet </w:t>
      </w:r>
      <w:r w:rsidR="00AB4B39" w:rsidRPr="00624081">
        <w:t xml:space="preserve">wordt </w:t>
      </w:r>
      <w:r w:rsidRPr="00624081">
        <w:t xml:space="preserve">meegenomen </w:t>
      </w:r>
      <w:r w:rsidRPr="00596906">
        <w:t>in de beoordeling</w:t>
      </w:r>
      <w:r w:rsidR="00AB4B39">
        <w:t>.</w:t>
      </w:r>
    </w:p>
    <w:bookmarkEnd w:id="165"/>
    <w:p w14:paraId="18909604" w14:textId="77777777" w:rsidR="000E16F5" w:rsidRDefault="000E16F5" w:rsidP="006503FE"/>
    <w:p w14:paraId="7DD7E081" w14:textId="77777777" w:rsidR="000E16F5" w:rsidRPr="00243C95" w:rsidRDefault="000E16F5" w:rsidP="006503FE">
      <w:pPr>
        <w:pStyle w:val="Kop2"/>
        <w:numPr>
          <w:ilvl w:val="1"/>
          <w:numId w:val="12"/>
        </w:numPr>
        <w:spacing w:before="0" w:after="240"/>
        <w:ind w:firstLine="0"/>
      </w:pPr>
      <w:bookmarkStart w:id="166" w:name="_Toc68708824"/>
      <w:bookmarkStart w:id="167" w:name="_Toc157586186"/>
      <w:r w:rsidRPr="00243C95">
        <w:t>Inschrijving met derden</w:t>
      </w:r>
      <w:bookmarkEnd w:id="166"/>
      <w:bookmarkEnd w:id="167"/>
    </w:p>
    <w:p w14:paraId="5DCCB8E3" w14:textId="77777777" w:rsidR="000E16F5" w:rsidRDefault="000E16F5" w:rsidP="006503FE">
      <w:r>
        <w:t xml:space="preserve">Inschrijving in combinatie. </w:t>
      </w:r>
    </w:p>
    <w:p w14:paraId="11DDB868" w14:textId="77777777" w:rsidR="000E16F5" w:rsidRDefault="000E16F5" w:rsidP="006503FE">
      <w:r>
        <w:t xml:space="preserve">Een combinatie van partijen moet zich inschrijven als één Inschrijver. Bij inschrijving wordt door de combinatie een verklaring overlegd waaruit blijkt dat: </w:t>
      </w:r>
    </w:p>
    <w:p w14:paraId="01F81C64" w14:textId="77777777" w:rsidR="000E16F5" w:rsidRDefault="000E16F5" w:rsidP="006503FE">
      <w:r>
        <w:t>a. de leden van de combinatie zich gezamenlijk en hoofdelijk aansprakelijk stellen voor de</w:t>
      </w:r>
    </w:p>
    <w:p w14:paraId="2665DB0E" w14:textId="77777777" w:rsidR="000E16F5" w:rsidRDefault="000E16F5" w:rsidP="006503FE">
      <w:r>
        <w:t xml:space="preserve">    volledige en juiste uitvoering van de overeenkomst in al zijn onderdelen en </w:t>
      </w:r>
    </w:p>
    <w:p w14:paraId="2C9180CE" w14:textId="77777777" w:rsidR="000E16F5" w:rsidRDefault="000E16F5" w:rsidP="006503FE">
      <w:r>
        <w:t xml:space="preserve">b. de naam van het lid van de combinatie die als aanspreekpunt (penvoerder) namens de combinatie zal </w:t>
      </w:r>
    </w:p>
    <w:p w14:paraId="65072BB6" w14:textId="77777777" w:rsidR="000E16F5" w:rsidRDefault="000E16F5" w:rsidP="006503FE">
      <w:r>
        <w:t xml:space="preserve">    fungeren. </w:t>
      </w:r>
    </w:p>
    <w:p w14:paraId="5F24CCE4" w14:textId="77777777" w:rsidR="000E16F5" w:rsidRDefault="000E16F5" w:rsidP="006503FE"/>
    <w:p w14:paraId="21D536A0" w14:textId="77777777" w:rsidR="000E16F5" w:rsidRDefault="000E16F5" w:rsidP="006503FE">
      <w:r>
        <w:t xml:space="preserve">Wanneer er in combinatie wordt ingeschreven, is het afzonderlijk inschrijven door één van de leden van de combinatie, alleen of in combinatie met anderen niet toegestaan. Een combinatie van partijen dient elk van de deelnemende partijen zelfstandig Deel II A van de UEA in te vullen en rechtsgeldig ondertekend bij de inschrijving toe te voegen. </w:t>
      </w:r>
    </w:p>
    <w:p w14:paraId="0B9D4BE7" w14:textId="77777777" w:rsidR="000E16F5" w:rsidRDefault="000E16F5" w:rsidP="006503FE"/>
    <w:p w14:paraId="2C75A41A" w14:textId="77777777" w:rsidR="000E16F5" w:rsidRDefault="000E16F5" w:rsidP="006503FE">
      <w:r>
        <w:t>Inschrijving met gebruik van onderaannemer(s).</w:t>
      </w:r>
    </w:p>
    <w:p w14:paraId="3825425A" w14:textId="77777777" w:rsidR="000E16F5" w:rsidRDefault="000E16F5" w:rsidP="006503FE">
      <w:r>
        <w:t xml:space="preserve">Een Inschrijver mag gebruik maken van onderaannemer(s),(maximaal 40% aandeel in de uitvoering). Indien van toepassing dient dit in het UEA, volledig en naar waarheid ingevuld te worden en rechtsgeldig te worden ondertekend. Het UEA dient bij de inschrijving gevoegd te worden. </w:t>
      </w:r>
    </w:p>
    <w:p w14:paraId="086F466C" w14:textId="77777777" w:rsidR="000E16F5" w:rsidRDefault="000E16F5" w:rsidP="006503FE"/>
    <w:p w14:paraId="2FED5AE7" w14:textId="0532307E" w:rsidR="000E16F5" w:rsidRDefault="000E16F5" w:rsidP="006503FE">
      <w:r>
        <w:t xml:space="preserve">In het UEA dient de Inschrijver, bij Deel II D: Informatie onderaannemers, aan te geven welk gedeelte van de opdracht met behulp van onderaannemer wordt uitgevoerd. Opdrachtnemer blijft te allen tijde verantwoordelijk voor dat deel van de opdracht dat in </w:t>
      </w:r>
      <w:proofErr w:type="spellStart"/>
      <w:r w:rsidR="004C6FC2">
        <w:t>onderaanneming</w:t>
      </w:r>
      <w:proofErr w:type="spellEnd"/>
      <w:r>
        <w:t xml:space="preserve"> wordt uitgevoerd.</w:t>
      </w:r>
    </w:p>
    <w:p w14:paraId="3FC51633" w14:textId="77777777" w:rsidR="000E16F5" w:rsidRDefault="000E16F5" w:rsidP="006503FE"/>
    <w:p w14:paraId="06F18AE8" w14:textId="77777777" w:rsidR="000E16F5" w:rsidRDefault="000E16F5" w:rsidP="006503FE">
      <w:r>
        <w:t xml:space="preserve">Beroep op draagkracht van derden </w:t>
      </w:r>
    </w:p>
    <w:p w14:paraId="7B6A9ABA" w14:textId="77777777" w:rsidR="000E16F5" w:rsidRDefault="000E16F5" w:rsidP="006503FE">
      <w:r>
        <w:t>Indien de inschrijver zich beroept op de draagkracht van andere entiteiten om te voldoen aan de geschiktheidseisen</w:t>
      </w:r>
      <w:r>
        <w:rPr>
          <w:rFonts w:ascii="Arial" w:hAnsi="Arial" w:cs="Arial"/>
        </w:rPr>
        <w:t> </w:t>
      </w:r>
      <w:r>
        <w:t xml:space="preserve">dient de Inschrijver dit aan te geven in het UEA Deel IIC. Ook dient elke entiteit waarop de Inschrijver een beroep doet afzonderlijk het UEA volledig in te vullen en te ondertekenen. Het UEA dient toegevoegd te worden bij de inschrijving. </w:t>
      </w:r>
    </w:p>
    <w:p w14:paraId="43BED778" w14:textId="77777777" w:rsidR="000E16F5" w:rsidRDefault="000E16F5" w:rsidP="006503FE"/>
    <w:p w14:paraId="0B5CE0DA" w14:textId="77777777" w:rsidR="000E16F5" w:rsidRDefault="000E16F5" w:rsidP="006503FE">
      <w:r>
        <w:t xml:space="preserve">Daarnaast dient de Inschrijver: </w:t>
      </w:r>
    </w:p>
    <w:p w14:paraId="052ABEE6" w14:textId="77777777" w:rsidR="000E16F5" w:rsidRDefault="000E16F5" w:rsidP="006503FE">
      <w:r>
        <w:t xml:space="preserve">a. de Aanbestedende dienst aan te tonen dat hij daadwerkelijk en onherroepelijk kan beschikken </w:t>
      </w:r>
    </w:p>
    <w:p w14:paraId="53EA3DC4" w14:textId="77777777" w:rsidR="000E16F5" w:rsidRDefault="000E16F5" w:rsidP="006503FE">
      <w:r>
        <w:t xml:space="preserve">    over de voor de uitvoering van de opdracht noodzakelijke middelen van de entiteit(en); </w:t>
      </w:r>
    </w:p>
    <w:p w14:paraId="5C507B97" w14:textId="77777777" w:rsidR="000E16F5" w:rsidRDefault="000E16F5" w:rsidP="006503FE">
      <w:r>
        <w:t xml:space="preserve">b. de entiteit(en) ook daadwerkelijk en onherroepelijk in te zetten bij de uitvoering van de opdracht, voor      </w:t>
      </w:r>
    </w:p>
    <w:p w14:paraId="16A24592" w14:textId="77777777" w:rsidR="000E16F5" w:rsidRDefault="000E16F5" w:rsidP="006503FE">
      <w:r>
        <w:t xml:space="preserve">    zover het de onderdelen betreft waarop de draagkracht betrekking heeft. Indien de opdracht aan de </w:t>
      </w:r>
    </w:p>
    <w:p w14:paraId="6A53B339" w14:textId="77777777" w:rsidR="000E16F5" w:rsidRDefault="000E16F5" w:rsidP="006503FE">
      <w:r>
        <w:t xml:space="preserve">    Inschrijver wordt gegund is hij tot deze inzet verplicht. </w:t>
      </w:r>
    </w:p>
    <w:p w14:paraId="280F92F6" w14:textId="77777777" w:rsidR="000E16F5" w:rsidRDefault="000E16F5" w:rsidP="006503FE"/>
    <w:p w14:paraId="7885A781" w14:textId="77777777" w:rsidR="000E16F5" w:rsidRDefault="000E16F5" w:rsidP="006503FE">
      <w:r>
        <w:t>Na voorgenomen gunning verstrekt de Inschrijver op de in dat verzoek gestelde termijn aan de Aanbestedende dienst de bewijsstukken waaruit blijkt dat de Inschrijver daadwerkelijk en onherroepelijk kan beschikken over de voor de uitvoering van de opdracht noodzakelijke middelen van de andere entiteit(en), alsmede bewijsstukken waaruit blijkt dat de entiteit(en)</w:t>
      </w:r>
      <w:r>
        <w:rPr>
          <w:rFonts w:ascii="Arial" w:hAnsi="Arial" w:cs="Arial"/>
        </w:rPr>
        <w:t> </w:t>
      </w:r>
      <w:r>
        <w:t xml:space="preserve">daadwerkelijk en onherroepelijk word(en) ingezet bij de uitvoering van de opdracht. </w:t>
      </w:r>
    </w:p>
    <w:p w14:paraId="3A77EC49" w14:textId="77777777" w:rsidR="000E16F5" w:rsidRDefault="000E16F5" w:rsidP="006503FE"/>
    <w:p w14:paraId="25B08011" w14:textId="018691F8" w:rsidR="000E16F5" w:rsidRDefault="000E16F5" w:rsidP="006503FE">
      <w:r>
        <w:t>Als bewijsstuk kan onder meer dienen een ter zake gesloten (</w:t>
      </w:r>
      <w:r w:rsidR="005B7450">
        <w:t>onder aanneming</w:t>
      </w:r>
      <w:r>
        <w:t>) overeenkomst of een ter zake door de Inschrijver en de entiteit opgestelde, gedateerde en rechtsgeldig ondertekende verklaring, zulks ter beoordeling van de Aanbestedende dienst.</w:t>
      </w:r>
    </w:p>
    <w:p w14:paraId="7F2DD3F4" w14:textId="77777777" w:rsidR="00B61113" w:rsidRPr="00513C31" w:rsidRDefault="00B61113" w:rsidP="006503FE"/>
    <w:p w14:paraId="1C29384C" w14:textId="77777777" w:rsidR="00BE2C9D" w:rsidRPr="00513C31" w:rsidRDefault="00BE2C9D" w:rsidP="006503FE"/>
    <w:p w14:paraId="74616A70" w14:textId="77777777" w:rsidR="00BE2C9D" w:rsidRPr="00513C31" w:rsidRDefault="00BE2C9D" w:rsidP="006503FE">
      <w:pPr>
        <w:pStyle w:val="Kop2"/>
        <w:numPr>
          <w:ilvl w:val="1"/>
          <w:numId w:val="12"/>
        </w:numPr>
        <w:spacing w:before="0" w:after="240"/>
        <w:ind w:firstLine="0"/>
      </w:pPr>
      <w:bookmarkStart w:id="168" w:name="_Toc362336025"/>
      <w:bookmarkStart w:id="169" w:name="_Toc362341540"/>
      <w:bookmarkStart w:id="170" w:name="_Toc157586187"/>
      <w:r w:rsidRPr="00513C31">
        <w:lastRenderedPageBreak/>
        <w:t>G</w:t>
      </w:r>
      <w:bookmarkStart w:id="171" w:name="_Toc353648508"/>
      <w:r w:rsidRPr="00513C31">
        <w:t>estanddoening</w:t>
      </w:r>
      <w:bookmarkEnd w:id="168"/>
      <w:bookmarkEnd w:id="169"/>
      <w:bookmarkEnd w:id="171"/>
      <w:bookmarkEnd w:id="170"/>
    </w:p>
    <w:p w14:paraId="583D38AE" w14:textId="77777777" w:rsidR="00BE2C9D" w:rsidRPr="00513C31" w:rsidRDefault="00BE2C9D" w:rsidP="006503FE">
      <w:bookmarkStart w:id="172" w:name="_Hlk112240380"/>
      <w:r w:rsidRPr="00513C31">
        <w:t xml:space="preserve">Inschrijver dient zijn </w:t>
      </w:r>
      <w:r w:rsidRPr="00DD7A91">
        <w:t xml:space="preserve">inschrijving 90 dagen gestand te </w:t>
      </w:r>
      <w:r w:rsidRPr="00513C31">
        <w:t>doen</w:t>
      </w:r>
      <w:r w:rsidR="005D0BDA">
        <w:t xml:space="preserve"> en</w:t>
      </w:r>
      <w:r w:rsidRPr="00513C31">
        <w:t xml:space="preserve"> dient deze gestanddoeningstermijn, in het geval een kort geding wordt aangespannen, te verlengen tot minimaal twee weken na de datum van de uitspraak in het kort geding.</w:t>
      </w:r>
    </w:p>
    <w:bookmarkEnd w:id="172"/>
    <w:p w14:paraId="3FB45DED" w14:textId="77777777" w:rsidR="00BE2C9D" w:rsidRPr="00513C31" w:rsidRDefault="00BE2C9D" w:rsidP="006503FE"/>
    <w:p w14:paraId="05842A76" w14:textId="77777777" w:rsidR="00BE2C9D" w:rsidRPr="00513C31" w:rsidRDefault="00BE2C9D" w:rsidP="006503FE">
      <w:pPr>
        <w:pStyle w:val="Kop2"/>
        <w:numPr>
          <w:ilvl w:val="1"/>
          <w:numId w:val="12"/>
        </w:numPr>
        <w:spacing w:before="0" w:after="240"/>
        <w:ind w:firstLine="0"/>
      </w:pPr>
      <w:bookmarkStart w:id="173" w:name="_Toc368903304"/>
      <w:bookmarkStart w:id="174" w:name="_Toc369155986"/>
      <w:bookmarkStart w:id="175" w:name="_Toc369174020"/>
      <w:bookmarkStart w:id="176" w:name="_Toc380497743"/>
      <w:bookmarkStart w:id="177" w:name="_Toc157586188"/>
      <w:r w:rsidRPr="00513C31">
        <w:t>Varianten</w:t>
      </w:r>
      <w:bookmarkEnd w:id="173"/>
      <w:bookmarkEnd w:id="174"/>
      <w:bookmarkEnd w:id="175"/>
      <w:bookmarkEnd w:id="176"/>
      <w:bookmarkEnd w:id="177"/>
    </w:p>
    <w:p w14:paraId="3A5DB0C8" w14:textId="3902FFF8" w:rsidR="00BE2C9D" w:rsidRPr="00513C31" w:rsidRDefault="00BE2C9D" w:rsidP="006503FE">
      <w:pPr>
        <w:rPr>
          <w:color w:val="7030A0"/>
        </w:rPr>
      </w:pPr>
      <w:r w:rsidRPr="00513C31">
        <w:t xml:space="preserve">Het indienen van varianten is </w:t>
      </w:r>
      <w:r w:rsidR="00DF2954" w:rsidRPr="00DF2954">
        <w:t>niet</w:t>
      </w:r>
      <w:r w:rsidRPr="00DF2954">
        <w:t xml:space="preserve"> toegestaan</w:t>
      </w:r>
      <w:r w:rsidRPr="00513C31">
        <w:t xml:space="preserve">. </w:t>
      </w:r>
    </w:p>
    <w:p w14:paraId="3753C02C" w14:textId="77777777" w:rsidR="00BE2C9D" w:rsidRPr="00513C31" w:rsidRDefault="00BE2C9D" w:rsidP="006503FE"/>
    <w:p w14:paraId="230037D2" w14:textId="77777777" w:rsidR="00BE2C9D" w:rsidRPr="00513C31" w:rsidRDefault="00BE2C9D" w:rsidP="006503FE">
      <w:pPr>
        <w:pStyle w:val="Kop2"/>
        <w:numPr>
          <w:ilvl w:val="1"/>
          <w:numId w:val="12"/>
        </w:numPr>
        <w:spacing w:before="0" w:after="240"/>
        <w:ind w:firstLine="0"/>
      </w:pPr>
      <w:bookmarkStart w:id="178" w:name="_Toc362336026"/>
      <w:bookmarkStart w:id="179" w:name="_Toc362341541"/>
      <w:bookmarkStart w:id="180" w:name="_Toc157586189"/>
      <w:r w:rsidRPr="00513C31">
        <w:t>K</w:t>
      </w:r>
      <w:bookmarkStart w:id="181" w:name="_Toc353648509"/>
      <w:r w:rsidRPr="00513C31">
        <w:t>lachten</w:t>
      </w:r>
      <w:bookmarkEnd w:id="178"/>
      <w:bookmarkEnd w:id="179"/>
      <w:bookmarkEnd w:id="181"/>
      <w:bookmarkEnd w:id="180"/>
    </w:p>
    <w:p w14:paraId="5A6A32FA" w14:textId="77777777" w:rsidR="00BE2C9D" w:rsidRPr="00513C31" w:rsidRDefault="00BE2C9D" w:rsidP="006503FE">
      <w:r w:rsidRPr="00513C31">
        <w:t>Klachten over deze aanbesteding kunnen, onder vermelding van de naam en kenmerk van deze aanbesteding</w:t>
      </w:r>
      <w:r w:rsidR="005D0BDA">
        <w:t>,</w:t>
      </w:r>
      <w:r w:rsidRPr="00513C31">
        <w:t xml:space="preserve"> worden gericht aan de klachtencommissie voor deze aanbesteding. Inschrijver kan deze sturen naar </w:t>
      </w:r>
      <w:hyperlink r:id="rId17" w:history="1">
        <w:r w:rsidRPr="00513C31">
          <w:rPr>
            <w:rStyle w:val="Hyperlink"/>
          </w:rPr>
          <w:t>inkoop@mboraad.nl</w:t>
        </w:r>
      </w:hyperlink>
      <w:r w:rsidRPr="00513C31">
        <w:rPr>
          <w:rStyle w:val="Hyperlink"/>
        </w:rPr>
        <w:t>.</w:t>
      </w:r>
    </w:p>
    <w:p w14:paraId="373289CC" w14:textId="77777777" w:rsidR="00BE2C9D" w:rsidRPr="00513C31" w:rsidRDefault="00BE2C9D" w:rsidP="006503FE"/>
    <w:p w14:paraId="28DD1CF2" w14:textId="77777777" w:rsidR="00BE2C9D" w:rsidRPr="00513C31" w:rsidRDefault="00BE2C9D" w:rsidP="006503FE">
      <w:r w:rsidRPr="00513C31">
        <w:t>Een klacht wordt binnen vijf werkdagen in behandeling genomen. Het indienen van een klacht schort de aanbestedingsprocedure niet op.</w:t>
      </w:r>
    </w:p>
    <w:p w14:paraId="45AC2E7B" w14:textId="77777777" w:rsidR="00BE2C9D" w:rsidRPr="00513C31" w:rsidRDefault="00BE2C9D" w:rsidP="006503FE"/>
    <w:p w14:paraId="797FF1DB" w14:textId="77777777" w:rsidR="00BE2C9D" w:rsidRPr="00513C31" w:rsidRDefault="00BE2C9D" w:rsidP="006503FE">
      <w:r w:rsidRPr="00513C31">
        <w:t>Indien Inschrijver nadat de klachtencommissie voor deze aanbesteding heeft gereageerd, nog steeds een klacht heeft, dan kan de betreffende Inschrijver deze indienen bij de Commissie van Aanbestedingsexperts door middel van een klachtenformulier, te vinden op:</w:t>
      </w:r>
    </w:p>
    <w:p w14:paraId="3C6E6235" w14:textId="77777777" w:rsidR="00BE2C9D" w:rsidRPr="00513C31" w:rsidRDefault="00CE09D3" w:rsidP="006503FE">
      <w:hyperlink r:id="rId18" w:history="1">
        <w:r w:rsidR="00BE2C9D" w:rsidRPr="00513C31">
          <w:rPr>
            <w:rStyle w:val="Hyperlink"/>
          </w:rPr>
          <w:t>www.commissievanaanbestedingsexperts.nl</w:t>
        </w:r>
      </w:hyperlink>
      <w:r w:rsidR="00BE2C9D" w:rsidRPr="00513C31">
        <w:t>.</w:t>
      </w:r>
    </w:p>
    <w:p w14:paraId="5614E3F7" w14:textId="25BE77D8" w:rsidR="00730EFC" w:rsidRDefault="00730EFC" w:rsidP="006503FE"/>
    <w:p w14:paraId="17086E24" w14:textId="77777777" w:rsidR="00730EFC" w:rsidRDefault="00730EFC" w:rsidP="006503FE"/>
    <w:p w14:paraId="1799D1D3" w14:textId="77777777" w:rsidR="000E16F5" w:rsidRDefault="000E16F5" w:rsidP="006503FE">
      <w:pPr>
        <w:pStyle w:val="Kop2"/>
        <w:numPr>
          <w:ilvl w:val="1"/>
          <w:numId w:val="12"/>
        </w:numPr>
        <w:spacing w:before="0" w:after="240"/>
        <w:ind w:firstLine="0"/>
      </w:pPr>
      <w:bookmarkStart w:id="182" w:name="_Toc68708827"/>
      <w:bookmarkStart w:id="183" w:name="_Toc157586190"/>
      <w:r w:rsidRPr="00243C95">
        <w:t>Overige aanbestedingsvoorwaarden</w:t>
      </w:r>
      <w:bookmarkEnd w:id="182"/>
      <w:bookmarkEnd w:id="183"/>
      <w:r w:rsidRPr="00243C95">
        <w:t> </w:t>
      </w:r>
    </w:p>
    <w:p w14:paraId="031340A1" w14:textId="77777777" w:rsidR="00AD79D1" w:rsidRPr="00AD79D1" w:rsidRDefault="00AD79D1" w:rsidP="006503FE">
      <w:bookmarkStart w:id="184" w:name="_Hlk112240405"/>
      <w:r>
        <w:t xml:space="preserve">In </w:t>
      </w:r>
      <w:r>
        <w:rPr>
          <w:rFonts w:cs="Segoe UI"/>
          <w:szCs w:val="18"/>
          <w:lang w:eastAsia="nl-NL"/>
        </w:rPr>
        <w:t>aanvulling op hetgeen hiervoor reeds genoemd, gelden onderstaande overige aanbestedingsvoorwaarden:</w:t>
      </w:r>
    </w:p>
    <w:bookmarkEnd w:id="184"/>
    <w:p w14:paraId="14A32414" w14:textId="77777777" w:rsidR="000E16F5" w:rsidRPr="00026037" w:rsidRDefault="000E16F5" w:rsidP="006503FE">
      <w:pPr>
        <w:shd w:val="clear" w:color="auto" w:fill="FFFFFF"/>
        <w:spacing w:line="240" w:lineRule="auto"/>
        <w:textAlignment w:val="baseline"/>
        <w:rPr>
          <w:rFonts w:cs="Segoe UI"/>
          <w:szCs w:val="18"/>
          <w:lang w:eastAsia="nl-NL"/>
        </w:rPr>
      </w:pPr>
      <w:r w:rsidRPr="00026037">
        <w:rPr>
          <w:rFonts w:cs="Segoe UI"/>
          <w:szCs w:val="18"/>
          <w:lang w:eastAsia="nl-NL"/>
        </w:rPr>
        <w:t>•</w:t>
      </w:r>
      <w:r w:rsidRPr="00026037">
        <w:rPr>
          <w:rFonts w:cs="Segoe UI"/>
          <w:szCs w:val="18"/>
          <w:lang w:eastAsia="nl-NL"/>
        </w:rPr>
        <w:tab/>
        <w:t xml:space="preserve">Er kunnen aan de inschrijving geen rechten worden ontleend. </w:t>
      </w:r>
    </w:p>
    <w:p w14:paraId="51ABC099" w14:textId="77777777" w:rsidR="000E16F5" w:rsidRPr="00026037" w:rsidRDefault="000E16F5" w:rsidP="006503FE">
      <w:pPr>
        <w:shd w:val="clear" w:color="auto" w:fill="FFFFFF"/>
        <w:spacing w:line="240" w:lineRule="auto"/>
        <w:textAlignment w:val="baseline"/>
        <w:rPr>
          <w:rFonts w:cs="Segoe UI"/>
          <w:szCs w:val="18"/>
          <w:lang w:eastAsia="nl-NL"/>
        </w:rPr>
      </w:pPr>
      <w:r w:rsidRPr="00026037">
        <w:rPr>
          <w:rFonts w:cs="Segoe UI"/>
          <w:szCs w:val="18"/>
          <w:lang w:eastAsia="nl-NL"/>
        </w:rPr>
        <w:t>•</w:t>
      </w:r>
      <w:r w:rsidRPr="00026037">
        <w:rPr>
          <w:rFonts w:cs="Segoe UI"/>
          <w:szCs w:val="18"/>
          <w:lang w:eastAsia="nl-NL"/>
        </w:rPr>
        <w:tab/>
        <w:t>Deze aanbesteding is geen opdracht, impliceert het niet en kan ook niet</w:t>
      </w:r>
      <w:r>
        <w:rPr>
          <w:rFonts w:cs="Segoe UI"/>
          <w:szCs w:val="18"/>
          <w:lang w:eastAsia="nl-NL"/>
        </w:rPr>
        <w:t xml:space="preserve"> als zodanig worden uitgelegd. </w:t>
      </w:r>
      <w:r w:rsidRPr="00026037">
        <w:rPr>
          <w:rFonts w:cs="Segoe UI"/>
          <w:szCs w:val="18"/>
          <w:lang w:eastAsia="nl-NL"/>
        </w:rPr>
        <w:t xml:space="preserve"> </w:t>
      </w:r>
    </w:p>
    <w:p w14:paraId="45089A4E" w14:textId="77777777" w:rsidR="000E16F5" w:rsidRPr="00026037" w:rsidRDefault="000E16F5" w:rsidP="006503FE">
      <w:pPr>
        <w:shd w:val="clear" w:color="auto" w:fill="FFFFFF"/>
        <w:spacing w:line="240" w:lineRule="auto"/>
        <w:ind w:left="705" w:hanging="705"/>
        <w:textAlignment w:val="baseline"/>
        <w:rPr>
          <w:rFonts w:cs="Segoe UI"/>
          <w:szCs w:val="18"/>
          <w:lang w:eastAsia="nl-NL"/>
        </w:rPr>
      </w:pPr>
      <w:r w:rsidRPr="00026037">
        <w:rPr>
          <w:rFonts w:cs="Segoe UI"/>
          <w:szCs w:val="18"/>
          <w:lang w:eastAsia="nl-NL"/>
        </w:rPr>
        <w:t>•</w:t>
      </w:r>
      <w:r w:rsidRPr="00026037">
        <w:rPr>
          <w:rFonts w:cs="Segoe UI"/>
          <w:szCs w:val="18"/>
          <w:lang w:eastAsia="nl-NL"/>
        </w:rPr>
        <w:tab/>
        <w:t>Inschrijvingen waaraan voorwaarden zijn verbonden</w:t>
      </w:r>
      <w:r w:rsidR="00723396">
        <w:rPr>
          <w:rFonts w:cs="Segoe UI"/>
          <w:szCs w:val="18"/>
          <w:lang w:eastAsia="nl-NL"/>
        </w:rPr>
        <w:t>,</w:t>
      </w:r>
      <w:r w:rsidRPr="00026037">
        <w:rPr>
          <w:rFonts w:cs="Segoe UI"/>
          <w:szCs w:val="18"/>
          <w:lang w:eastAsia="nl-NL"/>
        </w:rPr>
        <w:t xml:space="preserve"> of waarop voorbehouden worden gemaakt, worden uitgesloten van verdere deelname aan deze aanbestedingsprocedure. </w:t>
      </w:r>
    </w:p>
    <w:p w14:paraId="76146B50" w14:textId="77777777" w:rsidR="000E16F5" w:rsidRPr="00026037" w:rsidRDefault="000E16F5" w:rsidP="006503FE">
      <w:pPr>
        <w:shd w:val="clear" w:color="auto" w:fill="FFFFFF"/>
        <w:spacing w:line="240" w:lineRule="auto"/>
        <w:ind w:left="705" w:hanging="705"/>
        <w:textAlignment w:val="baseline"/>
        <w:rPr>
          <w:rFonts w:cs="Segoe UI"/>
          <w:szCs w:val="18"/>
          <w:lang w:eastAsia="nl-NL"/>
        </w:rPr>
      </w:pPr>
      <w:r w:rsidRPr="00026037">
        <w:rPr>
          <w:rFonts w:cs="Segoe UI"/>
          <w:szCs w:val="18"/>
          <w:lang w:eastAsia="nl-NL"/>
        </w:rPr>
        <w:t>•</w:t>
      </w:r>
      <w:r w:rsidRPr="00026037">
        <w:rPr>
          <w:rFonts w:cs="Segoe UI"/>
          <w:szCs w:val="18"/>
          <w:lang w:eastAsia="nl-NL"/>
        </w:rPr>
        <w:tab/>
        <w:t>Als tijdens de aanbestedingsprocedure een Inschrijver of een Combinatie de voor deze aanbesteding relevante bedrijfsactiviteit(en) moet staken</w:t>
      </w:r>
      <w:r w:rsidR="00723396">
        <w:rPr>
          <w:rFonts w:cs="Segoe UI"/>
          <w:szCs w:val="18"/>
          <w:lang w:eastAsia="nl-NL"/>
        </w:rPr>
        <w:t>,</w:t>
      </w:r>
      <w:r w:rsidRPr="00026037">
        <w:rPr>
          <w:rFonts w:cs="Segoe UI"/>
          <w:szCs w:val="18"/>
          <w:lang w:eastAsia="nl-NL"/>
        </w:rPr>
        <w:t xml:space="preserve"> of het bedrijf wordt overgenomen, dan moet de Inschrijver de Aanbestedende dienst direct schriftelijk informeren. In dat geval behoudt de Aanbestedende dienst zich het recht voor deze Inschrijver uit te sluiten van deelname aan de procedure. </w:t>
      </w:r>
    </w:p>
    <w:p w14:paraId="0865D91F" w14:textId="77777777" w:rsidR="000E16F5" w:rsidRPr="00026037" w:rsidRDefault="000E16F5" w:rsidP="006503FE">
      <w:pPr>
        <w:shd w:val="clear" w:color="auto" w:fill="FFFFFF"/>
        <w:spacing w:line="240" w:lineRule="auto"/>
        <w:ind w:left="705" w:hanging="705"/>
        <w:textAlignment w:val="baseline"/>
        <w:rPr>
          <w:rFonts w:cs="Segoe UI"/>
          <w:szCs w:val="18"/>
          <w:lang w:eastAsia="nl-NL"/>
        </w:rPr>
      </w:pPr>
      <w:r w:rsidRPr="00026037">
        <w:rPr>
          <w:rFonts w:cs="Segoe UI"/>
          <w:szCs w:val="18"/>
          <w:lang w:eastAsia="nl-NL"/>
        </w:rPr>
        <w:t>•</w:t>
      </w:r>
      <w:r w:rsidRPr="00026037">
        <w:rPr>
          <w:rFonts w:cs="Segoe UI"/>
          <w:szCs w:val="18"/>
          <w:lang w:eastAsia="nl-NL"/>
        </w:rPr>
        <w:tab/>
        <w:t xml:space="preserve">Als er tegenstrijdigheden staan in de Inschrijving gaat de Aanbestedende dienst bij de beoordeling daarvan uit van het gunstigste aanbod of een onderdeel daarvan. De Inschrijver moet in dat geval het aanbod of dat onderdeel onverkort en onvoorwaardelijk gestand doen. </w:t>
      </w:r>
    </w:p>
    <w:p w14:paraId="464733E2" w14:textId="77777777" w:rsidR="000E16F5" w:rsidRPr="00026037" w:rsidRDefault="000E16F5" w:rsidP="006503FE">
      <w:pPr>
        <w:shd w:val="clear" w:color="auto" w:fill="FFFFFF"/>
        <w:spacing w:line="240" w:lineRule="auto"/>
        <w:ind w:left="705" w:hanging="705"/>
        <w:textAlignment w:val="baseline"/>
        <w:rPr>
          <w:rFonts w:cs="Segoe UI"/>
          <w:szCs w:val="18"/>
          <w:lang w:eastAsia="nl-NL"/>
        </w:rPr>
      </w:pPr>
      <w:r w:rsidRPr="00026037">
        <w:rPr>
          <w:rFonts w:cs="Segoe UI"/>
          <w:szCs w:val="18"/>
          <w:lang w:eastAsia="nl-NL"/>
        </w:rPr>
        <w:t>•</w:t>
      </w:r>
      <w:r w:rsidRPr="00026037">
        <w:rPr>
          <w:rFonts w:cs="Segoe UI"/>
          <w:szCs w:val="18"/>
          <w:lang w:eastAsia="nl-NL"/>
        </w:rPr>
        <w:tab/>
        <w:t xml:space="preserve">Het ontbreken van gevraagde informatie, verklaringen en/of documenten kan tot uitsluiting leiden. Dit geldt tevens voor het geven van informatie en/of gegevens die (deels) onjuist of onvolledig is/zijn. De Aanbestedende dienst heeft het recht om aan Inschrijvers een aanvulling van ontbrekende gegevens te vragen. Ook heeft de Aanbestedende dienst het recht om de door Inschrijver gegeven informatie bij derden te controleren. </w:t>
      </w:r>
    </w:p>
    <w:p w14:paraId="349E32BA" w14:textId="77777777" w:rsidR="000E16F5" w:rsidRPr="00026037" w:rsidRDefault="000E16F5" w:rsidP="006503FE">
      <w:pPr>
        <w:shd w:val="clear" w:color="auto" w:fill="FFFFFF"/>
        <w:spacing w:line="240" w:lineRule="auto"/>
        <w:ind w:left="705" w:hanging="705"/>
        <w:textAlignment w:val="baseline"/>
        <w:rPr>
          <w:rFonts w:cs="Segoe UI"/>
          <w:szCs w:val="18"/>
          <w:lang w:eastAsia="nl-NL"/>
        </w:rPr>
      </w:pPr>
      <w:r w:rsidRPr="00026037">
        <w:rPr>
          <w:rFonts w:cs="Segoe UI"/>
          <w:szCs w:val="18"/>
          <w:lang w:eastAsia="nl-NL"/>
        </w:rPr>
        <w:t>•</w:t>
      </w:r>
      <w:r w:rsidRPr="00026037">
        <w:rPr>
          <w:rFonts w:cs="Segoe UI"/>
          <w:szCs w:val="18"/>
          <w:lang w:eastAsia="nl-NL"/>
        </w:rPr>
        <w:tab/>
        <w:t>De inschrijver bevestigt met het doen van een inschrijving dat de aangeboden oplossing voldoet aan alle gestelde eisen in deze aanbesteding. Deze gelden als minimale eisen waaraan de aangeboden oplossing moet voldoen.</w:t>
      </w:r>
      <w:r w:rsidRPr="00026037">
        <w:rPr>
          <w:rFonts w:ascii="Arial" w:hAnsi="Arial" w:cs="Arial"/>
          <w:szCs w:val="18"/>
          <w:lang w:eastAsia="nl-NL"/>
        </w:rPr>
        <w:t> </w:t>
      </w:r>
      <w:r w:rsidRPr="00026037">
        <w:rPr>
          <w:rFonts w:cs="Segoe UI"/>
          <w:szCs w:val="18"/>
          <w:lang w:eastAsia="nl-NL"/>
        </w:rPr>
        <w:t xml:space="preserve"> Indien blijkt dat een inschrijving niet voldoet aan de gestelde minimale eisen wordt de inschrijving uitgesloten van verdere deelname aan de aanbestedingsprocedure.</w:t>
      </w:r>
    </w:p>
    <w:p w14:paraId="340CEA4E" w14:textId="77777777" w:rsidR="00BE2C9D" w:rsidRPr="00513C31" w:rsidRDefault="00BE2C9D" w:rsidP="006503FE"/>
    <w:p w14:paraId="6E8578EA" w14:textId="77777777" w:rsidR="00BE2C9D" w:rsidRPr="00513C31" w:rsidRDefault="00BE2C9D" w:rsidP="006503FE">
      <w:pPr>
        <w:pStyle w:val="Kop1"/>
        <w:numPr>
          <w:ilvl w:val="0"/>
          <w:numId w:val="12"/>
        </w:numPr>
        <w:spacing w:before="0" w:after="240"/>
        <w:ind w:firstLine="0"/>
      </w:pPr>
      <w:bookmarkStart w:id="185" w:name="_Toc353648516"/>
      <w:bookmarkStart w:id="186" w:name="_Toc362336033"/>
      <w:bookmarkStart w:id="187" w:name="_Toc362341548"/>
      <w:bookmarkStart w:id="188" w:name="_Toc157586191"/>
      <w:bookmarkStart w:id="189" w:name="_Toc353648510"/>
      <w:bookmarkStart w:id="190" w:name="_Toc362336027"/>
      <w:bookmarkStart w:id="191" w:name="_Toc362341542"/>
      <w:r w:rsidRPr="00513C31">
        <w:t>Omschrijving opdracht</w:t>
      </w:r>
      <w:bookmarkEnd w:id="185"/>
      <w:bookmarkEnd w:id="186"/>
      <w:bookmarkEnd w:id="187"/>
      <w:bookmarkEnd w:id="188"/>
    </w:p>
    <w:p w14:paraId="117CAD42" w14:textId="77777777" w:rsidR="00BE2C9D" w:rsidRDefault="00BE2C9D" w:rsidP="006503FE">
      <w:bookmarkStart w:id="192" w:name="_Hlk112240477"/>
      <w:r w:rsidRPr="00513C31">
        <w:t xml:space="preserve">Dit </w:t>
      </w:r>
      <w:r w:rsidR="00723396" w:rsidRPr="00513C31">
        <w:t xml:space="preserve">hoofdstuk bevat een </w:t>
      </w:r>
      <w:r w:rsidR="00723396">
        <w:t xml:space="preserve">nadere </w:t>
      </w:r>
      <w:r w:rsidR="00723396" w:rsidRPr="00513C31">
        <w:t xml:space="preserve">omschrijving </w:t>
      </w:r>
      <w:r w:rsidR="00723396" w:rsidRPr="00730EFC">
        <w:t>van de in §1.2 beschreven opdracht</w:t>
      </w:r>
      <w:r w:rsidR="00723396" w:rsidRPr="00513C31">
        <w:t xml:space="preserve">. </w:t>
      </w:r>
      <w:r w:rsidR="00723396">
        <w:t>Gestelde e</w:t>
      </w:r>
      <w:r w:rsidR="00723396" w:rsidRPr="00513C31">
        <w:t>isen zijn hard, hetgeen betekent dat Inschrijvers bij uitvoering van de opdracht aan d</w:t>
      </w:r>
      <w:r w:rsidR="00723396">
        <w:t>i</w:t>
      </w:r>
      <w:r w:rsidR="00723396" w:rsidRPr="00513C31">
        <w:t xml:space="preserve">e eisen dienen te voldoen en daarmee rekening dienen te houden bij het opstellen van een inschrijving. Vragen </w:t>
      </w:r>
      <w:r w:rsidR="00723396">
        <w:t xml:space="preserve">van het Summa College </w:t>
      </w:r>
      <w:r w:rsidR="00723396" w:rsidRPr="00513C31">
        <w:t>zijn bedoeld om antwoorden te verkrijgen die beoordeeld zullen worden als (sub)gunningscriterium.</w:t>
      </w:r>
    </w:p>
    <w:bookmarkEnd w:id="192"/>
    <w:p w14:paraId="29C97C3E" w14:textId="77777777" w:rsidR="00BE2C9D" w:rsidRPr="00513C31" w:rsidRDefault="00BE2C9D" w:rsidP="006503FE"/>
    <w:p w14:paraId="31B00E7F" w14:textId="77777777" w:rsidR="00BE2C9D" w:rsidRPr="00513C31" w:rsidRDefault="00BE2C9D" w:rsidP="006503FE">
      <w:pPr>
        <w:pStyle w:val="Kop2"/>
        <w:numPr>
          <w:ilvl w:val="1"/>
          <w:numId w:val="12"/>
        </w:numPr>
        <w:spacing w:before="0" w:after="240"/>
        <w:ind w:firstLine="0"/>
      </w:pPr>
      <w:bookmarkStart w:id="193" w:name="_Toc157586192"/>
      <w:bookmarkStart w:id="194" w:name="_Toc353648517"/>
      <w:bookmarkStart w:id="195" w:name="_Toc362336034"/>
      <w:bookmarkStart w:id="196" w:name="_Toc362341549"/>
      <w:r w:rsidRPr="00513C31">
        <w:lastRenderedPageBreak/>
        <w:t>Algemeen / Verwachte dienstverlening</w:t>
      </w:r>
      <w:bookmarkEnd w:id="193"/>
    </w:p>
    <w:p w14:paraId="345C30A3" w14:textId="77777777" w:rsidR="008B77F2" w:rsidRDefault="008B77F2" w:rsidP="008B77F2">
      <w:r w:rsidRPr="00513C31">
        <w:t>De aan te besteden opdracht ka</w:t>
      </w:r>
      <w:r>
        <w:t>n als volgt worden gedefinieerd.</w:t>
      </w:r>
    </w:p>
    <w:p w14:paraId="4FC2B914" w14:textId="77777777" w:rsidR="008B77F2" w:rsidRDefault="008B77F2" w:rsidP="008B77F2"/>
    <w:p w14:paraId="7C430243" w14:textId="77777777" w:rsidR="008B77F2" w:rsidRDefault="008B77F2" w:rsidP="008B77F2">
      <w:r>
        <w:t xml:space="preserve">•            De dienstverlening omvat de verzorging voor interieurbeplanting, zowel van de huidige als de nieuw  </w:t>
      </w:r>
    </w:p>
    <w:p w14:paraId="31BAC7EA" w14:textId="77777777" w:rsidR="008B77F2" w:rsidRDefault="008B77F2" w:rsidP="008B77F2">
      <w:pPr>
        <w:ind w:firstLine="708"/>
      </w:pPr>
      <w:r>
        <w:t>te leveren interieurbeplanting;</w:t>
      </w:r>
    </w:p>
    <w:p w14:paraId="65943459" w14:textId="77777777" w:rsidR="008B77F2" w:rsidRDefault="008B77F2" w:rsidP="008B77F2">
      <w:r>
        <w:t xml:space="preserve">•            Tevens omvat de dienstverlening de levering van nieuwe planten en potten, evenals het verplaatsen </w:t>
      </w:r>
    </w:p>
    <w:p w14:paraId="01A91A18" w14:textId="77777777" w:rsidR="008B77F2" w:rsidRDefault="008B77F2" w:rsidP="008B77F2">
      <w:pPr>
        <w:ind w:firstLine="708"/>
      </w:pPr>
      <w:r>
        <w:t>en/of verhuizen van bestaande planten;</w:t>
      </w:r>
    </w:p>
    <w:p w14:paraId="2589D3F9" w14:textId="29A6542B" w:rsidR="006D3D4A" w:rsidRDefault="008B77F2" w:rsidP="008B77F2">
      <w:r>
        <w:t>•           De leverancier heeft de capaciteit om inventarisatieoverzichten (Planten</w:t>
      </w:r>
      <w:r w:rsidR="006D3D4A">
        <w:t>bestand</w:t>
      </w:r>
      <w:r>
        <w:t xml:space="preserve">) te creëren en </w:t>
      </w:r>
    </w:p>
    <w:p w14:paraId="68088CC8" w14:textId="2B6244F2" w:rsidR="008B77F2" w:rsidRDefault="008B77F2" w:rsidP="006D3D4A">
      <w:pPr>
        <w:ind w:firstLine="708"/>
      </w:pPr>
      <w:r>
        <w:t>mutaties adequaat te verwerken, met daarbij regelmatig</w:t>
      </w:r>
      <w:r w:rsidR="008D6B51">
        <w:t xml:space="preserve">e </w:t>
      </w:r>
      <w:r>
        <w:t>(management)rapportages.</w:t>
      </w:r>
    </w:p>
    <w:p w14:paraId="2B0DCBF2" w14:textId="77777777" w:rsidR="008B77F2" w:rsidRDefault="008B77F2" w:rsidP="008B77F2">
      <w:r>
        <w:t xml:space="preserve">•            Duurzaamheid staat hoog in het vaandel bij de leverancier, aangezien het Summa College streeft naar </w:t>
      </w:r>
    </w:p>
    <w:p w14:paraId="4B55BCFC" w14:textId="77777777" w:rsidR="008B77F2" w:rsidRDefault="008B77F2" w:rsidP="008B77F2">
      <w:pPr>
        <w:ind w:firstLine="708"/>
      </w:pPr>
      <w:r>
        <w:t>een zo duurzaam mogelijk plantenbestand en onderhoud;</w:t>
      </w:r>
    </w:p>
    <w:p w14:paraId="333FE09F" w14:textId="77777777" w:rsidR="008B77F2" w:rsidRDefault="008B77F2" w:rsidP="008B77F2">
      <w:r>
        <w:t xml:space="preserve">•            De leverancier speelt een actieve rol bij het kiezen van interieurbeplanting, waarbij advies wordt </w:t>
      </w:r>
    </w:p>
    <w:p w14:paraId="3498FBC5" w14:textId="77777777" w:rsidR="008B77F2" w:rsidRDefault="008B77F2" w:rsidP="008B77F2">
      <w:pPr>
        <w:ind w:firstLine="708"/>
      </w:pPr>
      <w:r>
        <w:t>gegeven over optimale locaties en verschillende typen en soorten beplanting;</w:t>
      </w:r>
    </w:p>
    <w:p w14:paraId="6BFF7D65" w14:textId="77777777" w:rsidR="008B77F2" w:rsidRDefault="008B77F2" w:rsidP="008B77F2">
      <w:r>
        <w:t xml:space="preserve">•            Tijdens de opdracht wil het Summa College de leverancier zoveel mogelijk vrijheid geven om zijn </w:t>
      </w:r>
    </w:p>
    <w:p w14:paraId="437A7ACF" w14:textId="77777777" w:rsidR="008B77F2" w:rsidRDefault="008B77F2" w:rsidP="008B77F2">
      <w:pPr>
        <w:ind w:firstLine="708"/>
      </w:pPr>
      <w:r>
        <w:t>expertise en creativiteit in te zetten.</w:t>
      </w:r>
    </w:p>
    <w:p w14:paraId="1EEF3851" w14:textId="77777777" w:rsidR="00BE2C9D" w:rsidRPr="00513C31" w:rsidRDefault="00BE2C9D" w:rsidP="006503FE">
      <w:pPr>
        <w:autoSpaceDE w:val="0"/>
        <w:autoSpaceDN w:val="0"/>
        <w:adjustRightInd w:val="0"/>
        <w:spacing w:line="240" w:lineRule="auto"/>
      </w:pPr>
    </w:p>
    <w:p w14:paraId="5A5039C4" w14:textId="77777777" w:rsidR="00BE2C9D" w:rsidRPr="00513C31" w:rsidRDefault="00BE2C9D" w:rsidP="006503FE">
      <w:pPr>
        <w:pStyle w:val="Kop2"/>
        <w:numPr>
          <w:ilvl w:val="1"/>
          <w:numId w:val="12"/>
        </w:numPr>
        <w:spacing w:before="0" w:after="240"/>
        <w:ind w:firstLine="0"/>
      </w:pPr>
      <w:bookmarkStart w:id="197" w:name="_Toc157586193"/>
      <w:r w:rsidRPr="00513C31">
        <w:t>Eisen ten aanzien van de opdracht</w:t>
      </w:r>
      <w:bookmarkEnd w:id="194"/>
      <w:bookmarkEnd w:id="195"/>
      <w:bookmarkEnd w:id="196"/>
      <w:bookmarkEnd w:id="197"/>
    </w:p>
    <w:p w14:paraId="65F6EA4B" w14:textId="42A8F016" w:rsidR="00BE2C9D" w:rsidRPr="00AB59C8" w:rsidRDefault="00BE2C9D" w:rsidP="006503FE">
      <w:pPr>
        <w:rPr>
          <w:color w:val="FF0000"/>
        </w:rPr>
      </w:pPr>
      <w:r w:rsidRPr="00513C31">
        <w:t xml:space="preserve">De geformuleerde eisen </w:t>
      </w:r>
      <w:r w:rsidR="0008515E">
        <w:rPr>
          <w:szCs w:val="18"/>
        </w:rPr>
        <w:t>van de opdracht zijn opgenomen in de Conformiteitenlijst (Bijlage 1), zie ook paragraaf 2.12.2. Mocht u over de gestelde eisen vragen hebben dan kunt u die via Tenderned stellen. Zie hiervoor ook paragraaf 2.8.</w:t>
      </w:r>
      <w:r w:rsidR="009828E3">
        <w:br/>
      </w:r>
      <w:bookmarkStart w:id="198" w:name="_Toc353648518"/>
      <w:bookmarkStart w:id="199" w:name="_Toc362336035"/>
      <w:bookmarkStart w:id="200" w:name="_Toc362341550"/>
    </w:p>
    <w:p w14:paraId="4C872333" w14:textId="77777777" w:rsidR="00BE2C9D" w:rsidRPr="00513C31" w:rsidRDefault="00BE2C9D" w:rsidP="006503FE">
      <w:pPr>
        <w:pStyle w:val="Kop2"/>
        <w:numPr>
          <w:ilvl w:val="1"/>
          <w:numId w:val="12"/>
        </w:numPr>
        <w:spacing w:before="0" w:after="240"/>
        <w:ind w:firstLine="0"/>
      </w:pPr>
      <w:bookmarkStart w:id="201" w:name="_Toc157586194"/>
      <w:r w:rsidRPr="00513C31">
        <w:t>Vragen ten aanzien van de opdracht</w:t>
      </w:r>
      <w:bookmarkEnd w:id="198"/>
      <w:bookmarkEnd w:id="199"/>
      <w:bookmarkEnd w:id="200"/>
      <w:bookmarkEnd w:id="201"/>
    </w:p>
    <w:p w14:paraId="775E4134" w14:textId="17BF9293" w:rsidR="00BE2C9D" w:rsidRDefault="00BE2C9D" w:rsidP="006503FE">
      <w:r w:rsidRPr="00513C31">
        <w:t xml:space="preserve">In deze paragraaf worden vragen gesteld waarop Inschrijver een antwoord dient te geven. Antwoorden zullen worden beoordeeld als sub gunningscriterium. </w:t>
      </w:r>
    </w:p>
    <w:p w14:paraId="2B66DD4E" w14:textId="23D790B6" w:rsidR="00F84B5E" w:rsidRDefault="00F84B5E" w:rsidP="006503FE"/>
    <w:p w14:paraId="7D9FFE18" w14:textId="77777777" w:rsidR="00F84B5E" w:rsidRDefault="00F84B5E" w:rsidP="00F84B5E">
      <w:pPr>
        <w:rPr>
          <w:szCs w:val="18"/>
        </w:rPr>
      </w:pPr>
      <w:r w:rsidRPr="003C18DD">
        <w:rPr>
          <w:szCs w:val="18"/>
        </w:rPr>
        <w:t xml:space="preserve">Met de beantwoording van de open vragen kunnen </w:t>
      </w:r>
      <w:r w:rsidRPr="003C18DD">
        <w:rPr>
          <w:color w:val="000000" w:themeColor="text1"/>
          <w:szCs w:val="18"/>
        </w:rPr>
        <w:t xml:space="preserve">maximaal 700 punten </w:t>
      </w:r>
      <w:r w:rsidRPr="003C18DD">
        <w:rPr>
          <w:szCs w:val="18"/>
        </w:rPr>
        <w:t xml:space="preserve">worden gescoord, verdeeld over de vragen zoals hieronder aangegeven: </w:t>
      </w:r>
    </w:p>
    <w:p w14:paraId="7DE3D3D4" w14:textId="77777777" w:rsidR="00F84B5E" w:rsidRDefault="00F84B5E" w:rsidP="00F84B5E">
      <w:pPr>
        <w:rPr>
          <w:szCs w:val="18"/>
        </w:rPr>
      </w:pPr>
    </w:p>
    <w:p w14:paraId="284268A0" w14:textId="530EF3D3" w:rsidR="00F84B5E" w:rsidRPr="00730EFC" w:rsidRDefault="00F84B5E" w:rsidP="00C22C7A">
      <w:pPr>
        <w:rPr>
          <w:szCs w:val="18"/>
        </w:rPr>
      </w:pPr>
      <w:r w:rsidRPr="004D1989">
        <w:t xml:space="preserve">Vraag 1  </w:t>
      </w:r>
      <w:r w:rsidRPr="00730EFC">
        <w:rPr>
          <w:szCs w:val="18"/>
        </w:rPr>
        <w:t>Beheer van planten</w:t>
      </w:r>
      <w:r w:rsidR="008D6B51">
        <w:rPr>
          <w:szCs w:val="18"/>
        </w:rPr>
        <w:t>bestand</w:t>
      </w:r>
      <w:r w:rsidRPr="00730EFC">
        <w:rPr>
          <w:szCs w:val="18"/>
        </w:rPr>
        <w:t xml:space="preserve"> met Nulmeting</w:t>
      </w:r>
      <w:r w:rsidRPr="00730EFC">
        <w:rPr>
          <w:szCs w:val="18"/>
        </w:rPr>
        <w:tab/>
      </w:r>
      <w:r w:rsidRPr="00730EFC">
        <w:rPr>
          <w:szCs w:val="18"/>
        </w:rPr>
        <w:tab/>
      </w:r>
      <w:r w:rsidRPr="00730EFC">
        <w:t>300 punten</w:t>
      </w:r>
    </w:p>
    <w:p w14:paraId="16B4784D" w14:textId="7AE75EDB" w:rsidR="00F84B5E" w:rsidRPr="00730EFC" w:rsidRDefault="00F84B5E" w:rsidP="00C22C7A">
      <w:r w:rsidRPr="00730EFC">
        <w:t xml:space="preserve">Vraag 2  </w:t>
      </w:r>
      <w:r w:rsidRPr="00730EFC">
        <w:rPr>
          <w:szCs w:val="18"/>
        </w:rPr>
        <w:t>Duurzaamheid</w:t>
      </w:r>
      <w:r w:rsidR="00DD121B">
        <w:rPr>
          <w:szCs w:val="18"/>
        </w:rPr>
        <w:tab/>
      </w:r>
      <w:r w:rsidR="00DD121B">
        <w:rPr>
          <w:szCs w:val="18"/>
        </w:rPr>
        <w:tab/>
      </w:r>
      <w:r w:rsidRPr="00730EFC">
        <w:rPr>
          <w:color w:val="000000" w:themeColor="text1"/>
        </w:rPr>
        <w:tab/>
      </w:r>
      <w:r w:rsidRPr="00730EFC">
        <w:rPr>
          <w:color w:val="000000" w:themeColor="text1"/>
        </w:rPr>
        <w:tab/>
      </w:r>
      <w:r w:rsidRPr="00730EFC">
        <w:rPr>
          <w:color w:val="000000" w:themeColor="text1"/>
        </w:rPr>
        <w:tab/>
        <w:t>150 punten</w:t>
      </w:r>
    </w:p>
    <w:p w14:paraId="2477E1F7" w14:textId="77777777" w:rsidR="00F84B5E" w:rsidRPr="00730EFC" w:rsidRDefault="00F84B5E" w:rsidP="00C22C7A">
      <w:pPr>
        <w:pStyle w:val="Geenafstand"/>
        <w:rPr>
          <w:szCs w:val="18"/>
        </w:rPr>
      </w:pPr>
      <w:r w:rsidRPr="00730EFC">
        <w:t>Vraag 3</w:t>
      </w:r>
      <w:r w:rsidRPr="00730EFC">
        <w:tab/>
      </w:r>
      <w:r w:rsidRPr="00730EFC">
        <w:rPr>
          <w:szCs w:val="18"/>
        </w:rPr>
        <w:t xml:space="preserve">Ontwerp / Advies </w:t>
      </w:r>
      <w:r w:rsidRPr="00730EFC">
        <w:rPr>
          <w:szCs w:val="18"/>
        </w:rPr>
        <w:tab/>
      </w:r>
      <w:r w:rsidRPr="00730EFC">
        <w:rPr>
          <w:szCs w:val="18"/>
        </w:rPr>
        <w:tab/>
      </w:r>
      <w:r w:rsidRPr="00730EFC">
        <w:rPr>
          <w:szCs w:val="18"/>
        </w:rPr>
        <w:tab/>
      </w:r>
      <w:r w:rsidRPr="00730EFC">
        <w:rPr>
          <w:szCs w:val="18"/>
        </w:rPr>
        <w:tab/>
      </w:r>
      <w:r w:rsidRPr="00730EFC">
        <w:t>150 punten</w:t>
      </w:r>
    </w:p>
    <w:p w14:paraId="262478DB" w14:textId="77777777" w:rsidR="00F84B5E" w:rsidRPr="00730EFC" w:rsidRDefault="00F84B5E" w:rsidP="00C22C7A">
      <w:r w:rsidRPr="00730EFC">
        <w:t>Vraag 4</w:t>
      </w:r>
      <w:r w:rsidRPr="00730EFC">
        <w:tab/>
      </w:r>
      <w:r w:rsidRPr="00730EFC">
        <w:rPr>
          <w:rFonts w:cstheme="minorHAnsi"/>
        </w:rPr>
        <w:t>Social Return On Investment (SROI)</w:t>
      </w:r>
      <w:r w:rsidRPr="00730EFC">
        <w:tab/>
      </w:r>
      <w:r w:rsidRPr="00730EFC">
        <w:tab/>
        <w:t xml:space="preserve">  50 punten</w:t>
      </w:r>
    </w:p>
    <w:p w14:paraId="603D1EE8" w14:textId="77777777" w:rsidR="00F84B5E" w:rsidRPr="005E18A4" w:rsidRDefault="00F84B5E" w:rsidP="00C22C7A">
      <w:r w:rsidRPr="00730EFC">
        <w:t>Vraag 5</w:t>
      </w:r>
      <w:r w:rsidRPr="00730EFC">
        <w:tab/>
      </w:r>
      <w:r w:rsidRPr="00730EFC">
        <w:rPr>
          <w:rFonts w:cstheme="minorHAnsi"/>
          <w:szCs w:val="18"/>
        </w:rPr>
        <w:t>Ondersteuning van lokale partijen</w:t>
      </w:r>
      <w:r w:rsidRPr="00730EFC">
        <w:tab/>
      </w:r>
      <w:r>
        <w:tab/>
      </w:r>
      <w:r>
        <w:tab/>
        <w:t xml:space="preserve">  </w:t>
      </w:r>
      <w:r w:rsidRPr="004D1989">
        <w:t>50 punten</w:t>
      </w:r>
    </w:p>
    <w:p w14:paraId="7F6916E3" w14:textId="77777777" w:rsidR="00F84B5E" w:rsidRDefault="00F84B5E" w:rsidP="006503FE"/>
    <w:p w14:paraId="0763E951" w14:textId="1A44D8AE" w:rsidR="00DD121B" w:rsidRPr="00DD121B" w:rsidRDefault="00DD121B" w:rsidP="00F84B5E">
      <w:pPr>
        <w:pStyle w:val="paragraph"/>
        <w:spacing w:before="0" w:beforeAutospacing="0" w:after="0" w:afterAutospacing="0"/>
        <w:textAlignment w:val="baseline"/>
        <w:rPr>
          <w:rFonts w:ascii="Trebuchet MS" w:eastAsiaTheme="majorEastAsia" w:hAnsi="Trebuchet MS" w:cs="Calibri"/>
          <w:sz w:val="18"/>
          <w:szCs w:val="18"/>
        </w:rPr>
      </w:pPr>
      <w:r w:rsidRPr="00DD121B">
        <w:rPr>
          <w:rFonts w:ascii="Trebuchet MS" w:hAnsi="Trebuchet MS"/>
          <w:b/>
          <w:sz w:val="18"/>
          <w:szCs w:val="18"/>
          <w:lang w:eastAsia="en-US"/>
        </w:rPr>
        <w:t>Vraag 1:</w:t>
      </w:r>
      <w:r w:rsidRPr="00DD121B">
        <w:rPr>
          <w:rFonts w:ascii="Trebuchet MS" w:hAnsi="Trebuchet MS"/>
          <w:sz w:val="18"/>
          <w:szCs w:val="18"/>
          <w:lang w:eastAsia="en-US"/>
        </w:rPr>
        <w:t xml:space="preserve"> </w:t>
      </w:r>
      <w:r w:rsidR="00F84B5E" w:rsidRPr="00DD121B">
        <w:rPr>
          <w:rStyle w:val="normaltextrun"/>
          <w:rFonts w:ascii="Trebuchet MS" w:eastAsiaTheme="majorEastAsia" w:hAnsi="Trebuchet MS" w:cs="Calibri"/>
          <w:sz w:val="18"/>
          <w:szCs w:val="18"/>
          <w:u w:val="single"/>
        </w:rPr>
        <w:t>Beheer van planten</w:t>
      </w:r>
      <w:r w:rsidR="008D6B51">
        <w:rPr>
          <w:rStyle w:val="normaltextrun"/>
          <w:rFonts w:ascii="Trebuchet MS" w:eastAsiaTheme="majorEastAsia" w:hAnsi="Trebuchet MS" w:cs="Calibri"/>
          <w:sz w:val="18"/>
          <w:szCs w:val="18"/>
          <w:u w:val="single"/>
        </w:rPr>
        <w:t>bestand</w:t>
      </w:r>
      <w:r w:rsidR="00F84B5E" w:rsidRPr="00DD121B">
        <w:rPr>
          <w:rStyle w:val="normaltextrun"/>
          <w:rFonts w:ascii="Trebuchet MS" w:eastAsiaTheme="majorEastAsia" w:hAnsi="Trebuchet MS" w:cs="Calibri"/>
          <w:sz w:val="18"/>
          <w:szCs w:val="18"/>
          <w:u w:val="single"/>
        </w:rPr>
        <w:t xml:space="preserve"> met Nulmeting</w:t>
      </w:r>
    </w:p>
    <w:p w14:paraId="4CB7C34F" w14:textId="4C9EC705" w:rsidR="00F84B5E" w:rsidRPr="00DD121B" w:rsidRDefault="006F7695" w:rsidP="00F84B5E">
      <w:pPr>
        <w:pStyle w:val="paragraph"/>
        <w:spacing w:before="0" w:beforeAutospacing="0" w:after="0" w:afterAutospacing="0"/>
        <w:textAlignment w:val="baseline"/>
        <w:rPr>
          <w:rFonts w:ascii="Trebuchet MS" w:hAnsi="Trebuchet MS" w:cs="Calibri"/>
          <w:sz w:val="18"/>
          <w:szCs w:val="18"/>
        </w:rPr>
      </w:pPr>
      <w:r>
        <w:rPr>
          <w:rStyle w:val="normaltextrun"/>
          <w:rFonts w:ascii="Trebuchet MS" w:eastAsiaTheme="majorEastAsia" w:hAnsi="Trebuchet MS" w:cs="Calibri"/>
          <w:sz w:val="18"/>
          <w:szCs w:val="18"/>
        </w:rPr>
        <w:t xml:space="preserve">Het </w:t>
      </w:r>
      <w:r w:rsidR="00F84B5E" w:rsidRPr="00DD121B">
        <w:rPr>
          <w:rStyle w:val="normaltextrun"/>
          <w:rFonts w:ascii="Trebuchet MS" w:eastAsiaTheme="majorEastAsia" w:hAnsi="Trebuchet MS" w:cs="Calibri"/>
          <w:sz w:val="18"/>
          <w:szCs w:val="18"/>
        </w:rPr>
        <w:t>Summa College streeft naar een geactualiseerd en geoptimaliseerd planten</w:t>
      </w:r>
      <w:r w:rsidR="008D6B51">
        <w:rPr>
          <w:rStyle w:val="normaltextrun"/>
          <w:rFonts w:ascii="Trebuchet MS" w:eastAsiaTheme="majorEastAsia" w:hAnsi="Trebuchet MS" w:cs="Calibri"/>
          <w:sz w:val="18"/>
          <w:szCs w:val="18"/>
        </w:rPr>
        <w:t>bestand</w:t>
      </w:r>
      <w:r w:rsidR="00F84B5E" w:rsidRPr="00DD121B">
        <w:rPr>
          <w:rStyle w:val="normaltextrun"/>
          <w:rFonts w:ascii="Trebuchet MS" w:eastAsiaTheme="majorEastAsia" w:hAnsi="Trebuchet MS" w:cs="Calibri"/>
          <w:sz w:val="18"/>
          <w:szCs w:val="18"/>
        </w:rPr>
        <w:t>. Een actueel en nauwkeurig beheer van het planten</w:t>
      </w:r>
      <w:r w:rsidR="008D6B51">
        <w:rPr>
          <w:rStyle w:val="normaltextrun"/>
          <w:rFonts w:ascii="Trebuchet MS" w:eastAsiaTheme="majorEastAsia" w:hAnsi="Trebuchet MS" w:cs="Calibri"/>
          <w:sz w:val="18"/>
          <w:szCs w:val="18"/>
        </w:rPr>
        <w:t>bestand</w:t>
      </w:r>
      <w:r w:rsidR="00F84B5E" w:rsidRPr="00DD121B">
        <w:rPr>
          <w:rStyle w:val="normaltextrun"/>
          <w:rFonts w:ascii="Trebuchet MS" w:eastAsiaTheme="majorEastAsia" w:hAnsi="Trebuchet MS" w:cs="Calibri"/>
          <w:sz w:val="18"/>
          <w:szCs w:val="18"/>
        </w:rPr>
        <w:t xml:space="preserve"> is essentieel om de kwaliteit en de locatie van de planten en bijbehorende plantenbakken te waarborgen. </w:t>
      </w:r>
      <w:r>
        <w:rPr>
          <w:rStyle w:val="normaltextrun"/>
          <w:rFonts w:ascii="Trebuchet MS" w:eastAsiaTheme="majorEastAsia" w:hAnsi="Trebuchet MS" w:cs="Calibri"/>
          <w:sz w:val="18"/>
          <w:szCs w:val="18"/>
        </w:rPr>
        <w:t xml:space="preserve">Het </w:t>
      </w:r>
      <w:r w:rsidR="00F84B5E" w:rsidRPr="00DD121B">
        <w:rPr>
          <w:rStyle w:val="normaltextrun"/>
          <w:rFonts w:ascii="Trebuchet MS" w:eastAsiaTheme="majorEastAsia" w:hAnsi="Trebuchet MS" w:cs="Calibri"/>
          <w:sz w:val="18"/>
          <w:szCs w:val="18"/>
        </w:rPr>
        <w:t>Summa College heeft momenteel onvoldoende controle over, en inzicht in de mutatie</w:t>
      </w:r>
      <w:r w:rsidR="00F84B5E" w:rsidRPr="00DD121B">
        <w:rPr>
          <w:rStyle w:val="eop"/>
          <w:rFonts w:ascii="Trebuchet MS" w:eastAsiaTheme="majorEastAsia" w:hAnsi="Trebuchet MS" w:cs="Calibri"/>
          <w:sz w:val="18"/>
          <w:szCs w:val="18"/>
        </w:rPr>
        <w:t> </w:t>
      </w:r>
      <w:r w:rsidR="00F84B5E" w:rsidRPr="00DD121B">
        <w:rPr>
          <w:rStyle w:val="normaltextrun"/>
          <w:rFonts w:ascii="Trebuchet MS" w:eastAsiaTheme="majorEastAsia" w:hAnsi="Trebuchet MS" w:cs="Calibri"/>
          <w:sz w:val="18"/>
          <w:szCs w:val="18"/>
        </w:rPr>
        <w:t>status, locatie, ruimte, aantal bakken, type bak, aantal planten,</w:t>
      </w:r>
      <w:r w:rsidR="00F84B5E" w:rsidRPr="00DD121B">
        <w:rPr>
          <w:rStyle w:val="eop"/>
          <w:rFonts w:ascii="Trebuchet MS" w:eastAsiaTheme="majorEastAsia" w:hAnsi="Trebuchet MS" w:cs="Calibri"/>
          <w:sz w:val="18"/>
          <w:szCs w:val="18"/>
        </w:rPr>
        <w:t> </w:t>
      </w:r>
      <w:r w:rsidR="00F84B5E" w:rsidRPr="00DD121B">
        <w:rPr>
          <w:rStyle w:val="normaltextrun"/>
          <w:rFonts w:ascii="Trebuchet MS" w:eastAsiaTheme="majorEastAsia" w:hAnsi="Trebuchet MS" w:cs="Calibri"/>
          <w:sz w:val="18"/>
          <w:szCs w:val="18"/>
        </w:rPr>
        <w:t xml:space="preserve">verzorgingseenheid, kunst of </w:t>
      </w:r>
      <w:r>
        <w:rPr>
          <w:rStyle w:val="normaltextrun"/>
          <w:rFonts w:ascii="Trebuchet MS" w:eastAsiaTheme="majorEastAsia" w:hAnsi="Trebuchet MS" w:cs="Calibri"/>
          <w:sz w:val="18"/>
          <w:szCs w:val="18"/>
        </w:rPr>
        <w:t>levende</w:t>
      </w:r>
      <w:r w:rsidR="00F84B5E" w:rsidRPr="00DD121B">
        <w:rPr>
          <w:rStyle w:val="normaltextrun"/>
          <w:rFonts w:ascii="Trebuchet MS" w:eastAsiaTheme="majorEastAsia" w:hAnsi="Trebuchet MS" w:cs="Calibri"/>
          <w:sz w:val="18"/>
          <w:szCs w:val="18"/>
        </w:rPr>
        <w:t xml:space="preserve"> plant (type beplanting), soort plant, formaat van</w:t>
      </w:r>
      <w:r w:rsidR="00F84B5E" w:rsidRPr="00DD121B">
        <w:rPr>
          <w:rStyle w:val="eop"/>
          <w:rFonts w:ascii="Trebuchet MS" w:eastAsiaTheme="majorEastAsia" w:hAnsi="Trebuchet MS" w:cs="Calibri"/>
          <w:sz w:val="18"/>
          <w:szCs w:val="18"/>
        </w:rPr>
        <w:t> </w:t>
      </w:r>
      <w:r w:rsidR="00F84B5E" w:rsidRPr="00DD121B">
        <w:rPr>
          <w:rStyle w:val="normaltextrun"/>
          <w:rFonts w:ascii="Trebuchet MS" w:eastAsiaTheme="majorEastAsia" w:hAnsi="Trebuchet MS" w:cs="Calibri"/>
          <w:sz w:val="18"/>
          <w:szCs w:val="18"/>
        </w:rPr>
        <w:t>de planten en bakken, leeftijd, bij kunstplanten impregnatie en kwaliteit van de</w:t>
      </w:r>
      <w:r w:rsidR="00F84B5E" w:rsidRPr="00DD121B">
        <w:rPr>
          <w:rStyle w:val="eop"/>
          <w:rFonts w:ascii="Trebuchet MS" w:eastAsiaTheme="majorEastAsia" w:hAnsi="Trebuchet MS" w:cs="Calibri"/>
          <w:sz w:val="18"/>
          <w:szCs w:val="18"/>
        </w:rPr>
        <w:t> </w:t>
      </w:r>
      <w:r w:rsidR="00F84B5E" w:rsidRPr="00DD121B">
        <w:rPr>
          <w:rStyle w:val="normaltextrun"/>
          <w:rFonts w:ascii="Trebuchet MS" w:eastAsiaTheme="majorEastAsia" w:hAnsi="Trebuchet MS" w:cs="Calibri"/>
          <w:sz w:val="18"/>
          <w:szCs w:val="18"/>
        </w:rPr>
        <w:t>interieurbeplanting. Redenen hiervan zijn:</w:t>
      </w:r>
      <w:r w:rsidR="00F84B5E" w:rsidRPr="00DD121B">
        <w:rPr>
          <w:rStyle w:val="eop"/>
          <w:rFonts w:ascii="Trebuchet MS" w:eastAsiaTheme="majorEastAsia" w:hAnsi="Trebuchet MS" w:cs="Calibri"/>
          <w:sz w:val="18"/>
          <w:szCs w:val="18"/>
        </w:rPr>
        <w:t> </w:t>
      </w:r>
    </w:p>
    <w:p w14:paraId="42EB5C35" w14:textId="5A3D2B67" w:rsidR="006F7695" w:rsidRPr="006F7695" w:rsidRDefault="00F84B5E" w:rsidP="00F84B5E">
      <w:pPr>
        <w:pStyle w:val="paragraph"/>
        <w:spacing w:before="0" w:beforeAutospacing="0" w:after="0" w:afterAutospacing="0"/>
        <w:textAlignment w:val="baseline"/>
        <w:rPr>
          <w:rFonts w:ascii="Trebuchet MS" w:eastAsiaTheme="majorEastAsia" w:hAnsi="Trebuchet MS" w:cs="Calibri"/>
          <w:color w:val="000000"/>
          <w:sz w:val="18"/>
          <w:szCs w:val="18"/>
        </w:rPr>
      </w:pPr>
      <w:r w:rsidRPr="00DD121B">
        <w:rPr>
          <w:rStyle w:val="eop"/>
          <w:rFonts w:ascii="Trebuchet MS" w:eastAsiaTheme="majorEastAsia" w:hAnsi="Trebuchet MS" w:cs="Calibri"/>
          <w:color w:val="000000"/>
          <w:sz w:val="18"/>
          <w:szCs w:val="18"/>
        </w:rPr>
        <w:t> </w:t>
      </w:r>
    </w:p>
    <w:p w14:paraId="0158EC3B" w14:textId="77777777" w:rsidR="00F84B5E" w:rsidRPr="00DD121B" w:rsidRDefault="00F84B5E" w:rsidP="00F84B5E">
      <w:pPr>
        <w:pStyle w:val="paragraph"/>
        <w:spacing w:before="0" w:beforeAutospacing="0" w:after="0" w:afterAutospacing="0"/>
        <w:textAlignment w:val="baseline"/>
        <w:rPr>
          <w:rFonts w:ascii="Trebuchet MS" w:hAnsi="Trebuchet MS" w:cs="Calibri"/>
          <w:color w:val="000000"/>
          <w:sz w:val="18"/>
          <w:szCs w:val="18"/>
        </w:rPr>
      </w:pPr>
      <w:r w:rsidRPr="00DD121B">
        <w:rPr>
          <w:rStyle w:val="normaltextrun"/>
          <w:rFonts w:ascii="Trebuchet MS" w:eastAsiaTheme="majorEastAsia" w:hAnsi="Trebuchet MS" w:cs="Calibri"/>
          <w:color w:val="000000"/>
          <w:sz w:val="18"/>
          <w:szCs w:val="18"/>
        </w:rPr>
        <w:t>- onvoldoende borging in het huidige registratiesysteem; </w:t>
      </w:r>
      <w:r w:rsidRPr="00DD121B">
        <w:rPr>
          <w:rStyle w:val="eop"/>
          <w:rFonts w:ascii="Trebuchet MS" w:eastAsiaTheme="majorEastAsia" w:hAnsi="Trebuchet MS" w:cs="Calibri"/>
          <w:color w:val="000000"/>
          <w:sz w:val="18"/>
          <w:szCs w:val="18"/>
        </w:rPr>
        <w:t> </w:t>
      </w:r>
    </w:p>
    <w:p w14:paraId="4B6B4D6D" w14:textId="12FA806A" w:rsidR="00F84B5E" w:rsidRPr="00DD121B" w:rsidRDefault="00F84B5E" w:rsidP="00F84B5E">
      <w:pPr>
        <w:pStyle w:val="paragraph"/>
        <w:spacing w:before="0" w:beforeAutospacing="0" w:after="0" w:afterAutospacing="0"/>
        <w:textAlignment w:val="baseline"/>
        <w:rPr>
          <w:rFonts w:ascii="Trebuchet MS" w:hAnsi="Trebuchet MS" w:cs="Calibri"/>
          <w:color w:val="000000"/>
          <w:sz w:val="18"/>
          <w:szCs w:val="18"/>
        </w:rPr>
      </w:pPr>
      <w:r w:rsidRPr="00DD121B">
        <w:rPr>
          <w:rStyle w:val="normaltextrun"/>
          <w:rFonts w:ascii="Trebuchet MS" w:eastAsiaTheme="majorEastAsia" w:hAnsi="Trebuchet MS" w:cs="Calibri"/>
          <w:color w:val="000000"/>
          <w:sz w:val="18"/>
          <w:szCs w:val="18"/>
        </w:rPr>
        <w:t>- verschuiven van planten door gebruikers waardoor afwijkingen ontstaan in het planten</w:t>
      </w:r>
      <w:r w:rsidR="008D6B51">
        <w:rPr>
          <w:rStyle w:val="normaltextrun"/>
          <w:rFonts w:ascii="Trebuchet MS" w:eastAsiaTheme="majorEastAsia" w:hAnsi="Trebuchet MS" w:cs="Calibri"/>
          <w:color w:val="000000"/>
          <w:sz w:val="18"/>
          <w:szCs w:val="18"/>
        </w:rPr>
        <w:t>bestand</w:t>
      </w:r>
      <w:r w:rsidRPr="00DD121B">
        <w:rPr>
          <w:rStyle w:val="normaltextrun"/>
          <w:rFonts w:ascii="Trebuchet MS" w:eastAsiaTheme="majorEastAsia" w:hAnsi="Trebuchet MS" w:cs="Calibri"/>
          <w:color w:val="000000"/>
          <w:sz w:val="18"/>
          <w:szCs w:val="18"/>
        </w:rPr>
        <w:t>; </w:t>
      </w:r>
      <w:r w:rsidRPr="00DD121B">
        <w:rPr>
          <w:rStyle w:val="eop"/>
          <w:rFonts w:ascii="Trebuchet MS" w:eastAsiaTheme="majorEastAsia" w:hAnsi="Trebuchet MS" w:cs="Calibri"/>
          <w:color w:val="000000"/>
          <w:sz w:val="18"/>
          <w:szCs w:val="18"/>
        </w:rPr>
        <w:t> </w:t>
      </w:r>
    </w:p>
    <w:p w14:paraId="2251C922" w14:textId="4190FFC6" w:rsidR="006F7695" w:rsidRDefault="00F84B5E" w:rsidP="00F84B5E">
      <w:pPr>
        <w:pStyle w:val="paragraph"/>
        <w:spacing w:before="0" w:beforeAutospacing="0" w:after="0" w:afterAutospacing="0"/>
        <w:textAlignment w:val="baseline"/>
        <w:rPr>
          <w:rStyle w:val="normaltextrun"/>
          <w:rFonts w:ascii="Trebuchet MS" w:eastAsiaTheme="majorEastAsia" w:hAnsi="Trebuchet MS" w:cs="Calibri"/>
          <w:color w:val="000000"/>
          <w:sz w:val="18"/>
          <w:szCs w:val="18"/>
        </w:rPr>
      </w:pPr>
      <w:r w:rsidRPr="00DD121B">
        <w:rPr>
          <w:rStyle w:val="normaltextrun"/>
          <w:rFonts w:ascii="Trebuchet MS" w:eastAsiaTheme="majorEastAsia" w:hAnsi="Trebuchet MS" w:cs="Calibri"/>
          <w:color w:val="000000"/>
          <w:sz w:val="18"/>
          <w:szCs w:val="18"/>
        </w:rPr>
        <w:t>- planten die onvindbaar worden</w:t>
      </w:r>
      <w:r w:rsidR="006F7695">
        <w:rPr>
          <w:rStyle w:val="normaltextrun"/>
          <w:rFonts w:ascii="Trebuchet MS" w:eastAsiaTheme="majorEastAsia" w:hAnsi="Trebuchet MS" w:cs="Calibri"/>
          <w:color w:val="000000"/>
          <w:sz w:val="18"/>
          <w:szCs w:val="18"/>
        </w:rPr>
        <w:t>, door bijv. verhuizingen binnen een kantoor of naar een extern kantoor,</w:t>
      </w:r>
      <w:r w:rsidRPr="00DD121B">
        <w:rPr>
          <w:rStyle w:val="normaltextrun"/>
          <w:rFonts w:ascii="Trebuchet MS" w:eastAsiaTheme="majorEastAsia" w:hAnsi="Trebuchet MS" w:cs="Calibri"/>
          <w:color w:val="000000"/>
          <w:sz w:val="18"/>
          <w:szCs w:val="18"/>
        </w:rPr>
        <w:t xml:space="preserve"> voor </w:t>
      </w:r>
    </w:p>
    <w:p w14:paraId="6E863F10" w14:textId="2028CDB7" w:rsidR="00F84B5E" w:rsidRPr="00DD121B" w:rsidRDefault="006F7695" w:rsidP="00F84B5E">
      <w:pPr>
        <w:pStyle w:val="paragraph"/>
        <w:spacing w:before="0" w:beforeAutospacing="0" w:after="0" w:afterAutospacing="0"/>
        <w:textAlignment w:val="baseline"/>
        <w:rPr>
          <w:rFonts w:ascii="Trebuchet MS" w:hAnsi="Trebuchet MS" w:cs="Calibri"/>
          <w:color w:val="000000"/>
          <w:sz w:val="18"/>
          <w:szCs w:val="18"/>
        </w:rPr>
      </w:pPr>
      <w:r>
        <w:rPr>
          <w:rStyle w:val="normaltextrun"/>
          <w:rFonts w:ascii="Trebuchet MS" w:eastAsiaTheme="majorEastAsia" w:hAnsi="Trebuchet MS" w:cs="Calibri"/>
          <w:color w:val="000000"/>
          <w:sz w:val="18"/>
          <w:szCs w:val="18"/>
        </w:rPr>
        <w:t xml:space="preserve">  </w:t>
      </w:r>
      <w:r w:rsidR="00F84B5E" w:rsidRPr="00DD121B">
        <w:rPr>
          <w:rStyle w:val="normaltextrun"/>
          <w:rFonts w:ascii="Trebuchet MS" w:eastAsiaTheme="majorEastAsia" w:hAnsi="Trebuchet MS" w:cs="Calibri"/>
          <w:color w:val="000000"/>
          <w:sz w:val="18"/>
          <w:szCs w:val="18"/>
        </w:rPr>
        <w:t>de verzorgers en hierdoor snel achteruitgaan in kwaliteit; </w:t>
      </w:r>
      <w:r w:rsidR="00F84B5E" w:rsidRPr="00DD121B">
        <w:rPr>
          <w:rStyle w:val="eop"/>
          <w:rFonts w:ascii="Trebuchet MS" w:eastAsiaTheme="majorEastAsia" w:hAnsi="Trebuchet MS" w:cs="Calibri"/>
          <w:color w:val="000000"/>
          <w:sz w:val="18"/>
          <w:szCs w:val="18"/>
        </w:rPr>
        <w:t> </w:t>
      </w:r>
    </w:p>
    <w:p w14:paraId="2F2E46C5" w14:textId="77777777" w:rsidR="00F84B5E" w:rsidRPr="00DD121B" w:rsidRDefault="00F84B5E" w:rsidP="00F84B5E">
      <w:pPr>
        <w:pStyle w:val="paragraph"/>
        <w:spacing w:before="0" w:beforeAutospacing="0" w:after="0" w:afterAutospacing="0"/>
        <w:textAlignment w:val="baseline"/>
        <w:rPr>
          <w:rFonts w:ascii="Trebuchet MS" w:hAnsi="Trebuchet MS" w:cs="Calibri"/>
          <w:color w:val="000000"/>
          <w:sz w:val="18"/>
          <w:szCs w:val="18"/>
        </w:rPr>
      </w:pPr>
      <w:r w:rsidRPr="00DD121B">
        <w:rPr>
          <w:rStyle w:val="normaltextrun"/>
          <w:rFonts w:ascii="Trebuchet MS" w:eastAsiaTheme="majorEastAsia" w:hAnsi="Trebuchet MS" w:cs="Calibri"/>
          <w:color w:val="000000"/>
          <w:sz w:val="18"/>
          <w:szCs w:val="18"/>
        </w:rPr>
        <w:t>- uitgevoerde werkzaamheden zijn lastig te controleren; </w:t>
      </w:r>
      <w:r w:rsidRPr="00DD121B">
        <w:rPr>
          <w:rStyle w:val="eop"/>
          <w:rFonts w:ascii="Trebuchet MS" w:eastAsiaTheme="majorEastAsia" w:hAnsi="Trebuchet MS" w:cs="Calibri"/>
          <w:color w:val="000000"/>
          <w:sz w:val="18"/>
          <w:szCs w:val="18"/>
        </w:rPr>
        <w:t> </w:t>
      </w:r>
    </w:p>
    <w:p w14:paraId="54C0CC7C" w14:textId="77777777" w:rsidR="00F84B5E" w:rsidRPr="00DD121B" w:rsidRDefault="00F84B5E" w:rsidP="00F84B5E">
      <w:pPr>
        <w:pStyle w:val="paragraph"/>
        <w:spacing w:before="0" w:beforeAutospacing="0" w:after="0" w:afterAutospacing="0"/>
        <w:textAlignment w:val="baseline"/>
        <w:rPr>
          <w:rFonts w:ascii="Trebuchet MS" w:hAnsi="Trebuchet MS" w:cs="Calibri"/>
          <w:color w:val="000000"/>
          <w:sz w:val="18"/>
          <w:szCs w:val="18"/>
        </w:rPr>
      </w:pPr>
      <w:r w:rsidRPr="00DD121B">
        <w:rPr>
          <w:rStyle w:val="normaltextrun"/>
          <w:rFonts w:ascii="Trebuchet MS" w:eastAsiaTheme="majorEastAsia" w:hAnsi="Trebuchet MS" w:cs="Calibri"/>
          <w:color w:val="000000"/>
          <w:sz w:val="18"/>
          <w:szCs w:val="18"/>
        </w:rPr>
        <w:t>- onvoldoende inzicht in leeftijd; </w:t>
      </w:r>
      <w:r w:rsidRPr="00DD121B">
        <w:rPr>
          <w:rStyle w:val="eop"/>
          <w:rFonts w:ascii="Trebuchet MS" w:eastAsiaTheme="majorEastAsia" w:hAnsi="Trebuchet MS" w:cs="Calibri"/>
          <w:color w:val="000000"/>
          <w:sz w:val="18"/>
          <w:szCs w:val="18"/>
        </w:rPr>
        <w:t> </w:t>
      </w:r>
    </w:p>
    <w:p w14:paraId="03719A1A" w14:textId="77777777" w:rsidR="00F84B5E" w:rsidRPr="00DD121B" w:rsidRDefault="00F84B5E" w:rsidP="00F84B5E">
      <w:pPr>
        <w:pStyle w:val="paragraph"/>
        <w:spacing w:before="0" w:beforeAutospacing="0" w:after="0" w:afterAutospacing="0"/>
        <w:textAlignment w:val="baseline"/>
        <w:rPr>
          <w:rFonts w:ascii="Trebuchet MS" w:hAnsi="Trebuchet MS" w:cs="Calibri"/>
          <w:color w:val="000000"/>
          <w:sz w:val="18"/>
          <w:szCs w:val="18"/>
        </w:rPr>
      </w:pPr>
      <w:r w:rsidRPr="00DD121B">
        <w:rPr>
          <w:rStyle w:val="normaltextrun"/>
          <w:rFonts w:ascii="Trebuchet MS" w:eastAsiaTheme="majorEastAsia" w:hAnsi="Trebuchet MS" w:cs="Calibri"/>
          <w:color w:val="000000"/>
          <w:sz w:val="18"/>
          <w:szCs w:val="18"/>
        </w:rPr>
        <w:t>- onvoldoende inzicht in kwaliteit; </w:t>
      </w:r>
      <w:r w:rsidRPr="00DD121B">
        <w:rPr>
          <w:rStyle w:val="eop"/>
          <w:rFonts w:ascii="Trebuchet MS" w:eastAsiaTheme="majorEastAsia" w:hAnsi="Trebuchet MS" w:cs="Calibri"/>
          <w:color w:val="000000"/>
          <w:sz w:val="18"/>
          <w:szCs w:val="18"/>
        </w:rPr>
        <w:t> </w:t>
      </w:r>
    </w:p>
    <w:p w14:paraId="38317DE2" w14:textId="77777777" w:rsidR="00F84B5E" w:rsidRPr="00DD121B" w:rsidRDefault="00F84B5E" w:rsidP="00F84B5E">
      <w:pPr>
        <w:pStyle w:val="paragraph"/>
        <w:spacing w:before="0" w:beforeAutospacing="0" w:after="0" w:afterAutospacing="0"/>
        <w:textAlignment w:val="baseline"/>
        <w:rPr>
          <w:rFonts w:ascii="Trebuchet MS" w:hAnsi="Trebuchet MS" w:cs="Calibri"/>
          <w:color w:val="000000"/>
          <w:sz w:val="18"/>
          <w:szCs w:val="18"/>
        </w:rPr>
      </w:pPr>
      <w:r w:rsidRPr="00DD121B">
        <w:rPr>
          <w:rStyle w:val="normaltextrun"/>
          <w:rFonts w:ascii="Trebuchet MS" w:eastAsiaTheme="majorEastAsia" w:hAnsi="Trebuchet MS" w:cs="Calibri"/>
          <w:color w:val="000000"/>
          <w:sz w:val="18"/>
          <w:szCs w:val="18"/>
        </w:rPr>
        <w:t>- vervanging van planten; </w:t>
      </w:r>
      <w:r w:rsidRPr="00DD121B">
        <w:rPr>
          <w:rStyle w:val="eop"/>
          <w:rFonts w:ascii="Trebuchet MS" w:eastAsiaTheme="majorEastAsia" w:hAnsi="Trebuchet MS" w:cs="Calibri"/>
          <w:color w:val="000000"/>
          <w:sz w:val="18"/>
          <w:szCs w:val="18"/>
        </w:rPr>
        <w:t> </w:t>
      </w:r>
    </w:p>
    <w:p w14:paraId="5DB727E8" w14:textId="77777777" w:rsidR="00F84B5E" w:rsidRPr="00DD121B" w:rsidRDefault="00F84B5E" w:rsidP="00F84B5E">
      <w:pPr>
        <w:pStyle w:val="paragraph"/>
        <w:spacing w:before="0" w:beforeAutospacing="0" w:after="0" w:afterAutospacing="0"/>
        <w:textAlignment w:val="baseline"/>
        <w:rPr>
          <w:rFonts w:ascii="Trebuchet MS" w:hAnsi="Trebuchet MS" w:cs="Calibri"/>
          <w:color w:val="000000"/>
          <w:sz w:val="18"/>
          <w:szCs w:val="18"/>
        </w:rPr>
      </w:pPr>
      <w:r w:rsidRPr="00DD121B">
        <w:rPr>
          <w:rStyle w:val="normaltextrun"/>
          <w:rFonts w:ascii="Trebuchet MS" w:eastAsiaTheme="majorEastAsia" w:hAnsi="Trebuchet MS" w:cs="Calibri"/>
          <w:color w:val="000000"/>
          <w:sz w:val="18"/>
          <w:szCs w:val="18"/>
        </w:rPr>
        <w:t>- toe- en afname van beplanting binnen een kantoor. </w:t>
      </w:r>
      <w:r w:rsidRPr="00DD121B">
        <w:rPr>
          <w:rStyle w:val="eop"/>
          <w:rFonts w:ascii="Trebuchet MS" w:eastAsiaTheme="majorEastAsia" w:hAnsi="Trebuchet MS" w:cs="Calibri"/>
          <w:color w:val="000000"/>
          <w:sz w:val="18"/>
          <w:szCs w:val="18"/>
        </w:rPr>
        <w:t> </w:t>
      </w:r>
    </w:p>
    <w:p w14:paraId="5682E332" w14:textId="77777777"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eop"/>
          <w:rFonts w:ascii="Trebuchet MS" w:eastAsiaTheme="majorEastAsia" w:hAnsi="Trebuchet MS" w:cs="Calibri"/>
          <w:sz w:val="18"/>
          <w:szCs w:val="18"/>
        </w:rPr>
        <w:t> </w:t>
      </w:r>
    </w:p>
    <w:p w14:paraId="7652CEED" w14:textId="72B226F1"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Beschrijf in een plan van aanpak op welke manier u zorgdraagt voor een actueel, compleet en inzichtelijk planten</w:t>
      </w:r>
      <w:r w:rsidR="008D6B51">
        <w:rPr>
          <w:rStyle w:val="normaltextrun"/>
          <w:rFonts w:ascii="Trebuchet MS" w:eastAsiaTheme="majorEastAsia" w:hAnsi="Trebuchet MS" w:cs="Calibri"/>
          <w:sz w:val="18"/>
          <w:szCs w:val="18"/>
        </w:rPr>
        <w:t>bestand</w:t>
      </w:r>
      <w:r w:rsidRPr="00DD121B">
        <w:rPr>
          <w:rStyle w:val="normaltextrun"/>
          <w:rFonts w:ascii="Trebuchet MS" w:eastAsiaTheme="majorEastAsia" w:hAnsi="Trebuchet MS" w:cs="Calibri"/>
          <w:sz w:val="18"/>
          <w:szCs w:val="18"/>
        </w:rPr>
        <w:t xml:space="preserve"> voor opdrachtgever bij aanvang (door middel van de nulmeting), tijdens en aan het einde van de opdracht. </w:t>
      </w:r>
      <w:r w:rsidRPr="00DD121B">
        <w:rPr>
          <w:rStyle w:val="eop"/>
          <w:rFonts w:ascii="Trebuchet MS" w:eastAsiaTheme="majorEastAsia" w:hAnsi="Trebuchet MS" w:cs="Calibri"/>
          <w:sz w:val="18"/>
          <w:szCs w:val="18"/>
        </w:rPr>
        <w:t> </w:t>
      </w:r>
    </w:p>
    <w:p w14:paraId="61D94B2A" w14:textId="77777777" w:rsidR="00F84B5E" w:rsidRPr="00DD121B" w:rsidRDefault="00F84B5E" w:rsidP="00F84B5E">
      <w:pPr>
        <w:pStyle w:val="paragraph"/>
        <w:numPr>
          <w:ilvl w:val="0"/>
          <w:numId w:val="37"/>
        </w:numPr>
        <w:spacing w:before="0" w:beforeAutospacing="0" w:after="0" w:afterAutospacing="0"/>
        <w:ind w:left="360" w:firstLine="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lastRenderedPageBreak/>
        <w:t>Beschrijf hierbij op welke wijze u de nulmeting uitvoert.</w:t>
      </w:r>
      <w:r w:rsidRPr="00DD121B">
        <w:rPr>
          <w:rStyle w:val="eop"/>
          <w:rFonts w:ascii="Trebuchet MS" w:eastAsiaTheme="majorEastAsia" w:hAnsi="Trebuchet MS" w:cs="Calibri"/>
          <w:sz w:val="18"/>
          <w:szCs w:val="18"/>
        </w:rPr>
        <w:t> </w:t>
      </w:r>
    </w:p>
    <w:p w14:paraId="4F2957BB" w14:textId="77777777" w:rsidR="00247F84" w:rsidRPr="00247F84" w:rsidRDefault="00F84B5E" w:rsidP="00F84B5E">
      <w:pPr>
        <w:pStyle w:val="paragraph"/>
        <w:numPr>
          <w:ilvl w:val="0"/>
          <w:numId w:val="37"/>
        </w:numPr>
        <w:spacing w:before="0" w:beforeAutospacing="0" w:after="0" w:afterAutospacing="0"/>
        <w:ind w:left="360" w:firstLine="0"/>
        <w:textAlignment w:val="baseline"/>
        <w:rPr>
          <w:rStyle w:val="normaltextrun"/>
          <w:rFonts w:ascii="Trebuchet MS" w:hAnsi="Trebuchet MS" w:cs="Calibri"/>
          <w:sz w:val="18"/>
          <w:szCs w:val="18"/>
        </w:rPr>
      </w:pPr>
      <w:r w:rsidRPr="00DD121B">
        <w:rPr>
          <w:rStyle w:val="normaltextrun"/>
          <w:rFonts w:ascii="Trebuchet MS" w:eastAsiaTheme="majorEastAsia" w:hAnsi="Trebuchet MS" w:cs="Calibri"/>
          <w:sz w:val="18"/>
          <w:szCs w:val="18"/>
        </w:rPr>
        <w:t xml:space="preserve">En hoe u denkt de huidige problematiek (zoals hierboven beschreven) aan te pakken om te komen tot </w:t>
      </w:r>
      <w:r w:rsidR="00247F84">
        <w:rPr>
          <w:rStyle w:val="normaltextrun"/>
          <w:rFonts w:ascii="Trebuchet MS" w:eastAsiaTheme="majorEastAsia" w:hAnsi="Trebuchet MS" w:cs="Calibri"/>
          <w:sz w:val="18"/>
          <w:szCs w:val="18"/>
        </w:rPr>
        <w:t xml:space="preserve">  </w:t>
      </w:r>
    </w:p>
    <w:p w14:paraId="682567D7" w14:textId="346933BE" w:rsidR="00F84B5E" w:rsidRPr="00DD121B" w:rsidRDefault="00F84B5E" w:rsidP="00247F84">
      <w:pPr>
        <w:pStyle w:val="paragraph"/>
        <w:spacing w:before="0" w:beforeAutospacing="0" w:after="0" w:afterAutospacing="0"/>
        <w:ind w:left="360" w:firstLine="348"/>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een betrouwbaar planten</w:t>
      </w:r>
      <w:r w:rsidR="008D6B51">
        <w:rPr>
          <w:rStyle w:val="normaltextrun"/>
          <w:rFonts w:ascii="Trebuchet MS" w:eastAsiaTheme="majorEastAsia" w:hAnsi="Trebuchet MS" w:cs="Calibri"/>
          <w:sz w:val="18"/>
          <w:szCs w:val="18"/>
        </w:rPr>
        <w:t>bestand</w:t>
      </w:r>
      <w:r w:rsidRPr="00DD121B">
        <w:rPr>
          <w:rStyle w:val="normaltextrun"/>
          <w:rFonts w:ascii="Trebuchet MS" w:eastAsiaTheme="majorEastAsia" w:hAnsi="Trebuchet MS" w:cs="Calibri"/>
          <w:sz w:val="18"/>
          <w:szCs w:val="18"/>
        </w:rPr>
        <w:t>.</w:t>
      </w:r>
      <w:r w:rsidRPr="00DD121B">
        <w:rPr>
          <w:rStyle w:val="eop"/>
          <w:rFonts w:ascii="Trebuchet MS" w:eastAsiaTheme="majorEastAsia" w:hAnsi="Trebuchet MS" w:cs="Calibri"/>
          <w:sz w:val="18"/>
          <w:szCs w:val="18"/>
        </w:rPr>
        <w:t> </w:t>
      </w:r>
    </w:p>
    <w:p w14:paraId="7E0D9E49" w14:textId="77777777"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eop"/>
          <w:rFonts w:ascii="Trebuchet MS" w:eastAsiaTheme="majorEastAsia" w:hAnsi="Trebuchet MS" w:cs="Calibri"/>
          <w:sz w:val="18"/>
          <w:szCs w:val="18"/>
        </w:rPr>
        <w:t> </w:t>
      </w:r>
    </w:p>
    <w:p w14:paraId="6B7E4809" w14:textId="77777777" w:rsidR="00F84B5E" w:rsidRPr="00DD121B" w:rsidRDefault="00F84B5E" w:rsidP="00F84B5E">
      <w:pPr>
        <w:pStyle w:val="paragraph"/>
        <w:spacing w:before="0" w:beforeAutospacing="0" w:after="0" w:afterAutospacing="0"/>
        <w:textAlignment w:val="baseline"/>
        <w:rPr>
          <w:rFonts w:ascii="Trebuchet MS" w:hAnsi="Trebuchet MS" w:cs="Calibri"/>
          <w:color w:val="000000"/>
          <w:sz w:val="18"/>
          <w:szCs w:val="18"/>
        </w:rPr>
      </w:pPr>
      <w:r w:rsidRPr="00DD121B">
        <w:rPr>
          <w:rStyle w:val="normaltextrun"/>
          <w:rFonts w:ascii="Trebuchet MS" w:eastAsiaTheme="majorEastAsia" w:hAnsi="Trebuchet MS" w:cs="Calibri"/>
          <w:color w:val="000000"/>
          <w:sz w:val="18"/>
          <w:szCs w:val="18"/>
        </w:rPr>
        <w:t>Dit plan van aanpak wordt o.a. beoordeeld op: toepasbaarheid, borging, betrouwbaarheid, gebruikersgemak en innovatie. </w:t>
      </w:r>
      <w:r w:rsidRPr="00DD121B">
        <w:rPr>
          <w:rStyle w:val="eop"/>
          <w:rFonts w:ascii="Trebuchet MS" w:eastAsiaTheme="majorEastAsia" w:hAnsi="Trebuchet MS" w:cs="Calibri"/>
          <w:color w:val="000000"/>
          <w:sz w:val="18"/>
          <w:szCs w:val="18"/>
        </w:rPr>
        <w:t> </w:t>
      </w:r>
    </w:p>
    <w:p w14:paraId="669E624D" w14:textId="77777777"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eop"/>
          <w:rFonts w:ascii="Trebuchet MS" w:eastAsiaTheme="majorEastAsia" w:hAnsi="Trebuchet MS" w:cs="Calibri"/>
          <w:sz w:val="18"/>
          <w:szCs w:val="18"/>
        </w:rPr>
        <w:t> </w:t>
      </w:r>
    </w:p>
    <w:p w14:paraId="652E0680" w14:textId="1A7B84A7" w:rsidR="00F84B5E" w:rsidRPr="00DD121B" w:rsidRDefault="00F84B5E" w:rsidP="00F84B5E">
      <w:pPr>
        <w:pStyle w:val="paragraph"/>
        <w:spacing w:before="0" w:beforeAutospacing="0" w:after="0" w:afterAutospacing="0"/>
        <w:textAlignment w:val="baseline"/>
        <w:rPr>
          <w:rFonts w:ascii="Trebuchet MS" w:hAnsi="Trebuchet MS" w:cs="Calibri"/>
          <w:color w:val="000000"/>
          <w:sz w:val="18"/>
          <w:szCs w:val="18"/>
        </w:rPr>
      </w:pPr>
      <w:r w:rsidRPr="00DD121B">
        <w:rPr>
          <w:rStyle w:val="normaltextrun"/>
          <w:rFonts w:ascii="Trebuchet MS" w:eastAsiaTheme="majorEastAsia" w:hAnsi="Trebuchet MS" w:cs="Calibri"/>
          <w:color w:val="000000"/>
          <w:sz w:val="18"/>
          <w:szCs w:val="18"/>
        </w:rPr>
        <w:t xml:space="preserve">In Bijlage </w:t>
      </w:r>
      <w:r w:rsidR="006F1942">
        <w:rPr>
          <w:rStyle w:val="normaltextrun"/>
          <w:rFonts w:ascii="Trebuchet MS" w:eastAsiaTheme="majorEastAsia" w:hAnsi="Trebuchet MS" w:cs="Calibri"/>
          <w:color w:val="000000"/>
          <w:sz w:val="18"/>
          <w:szCs w:val="18"/>
        </w:rPr>
        <w:t>10</w:t>
      </w:r>
      <w:r w:rsidRPr="00DD121B">
        <w:rPr>
          <w:rStyle w:val="normaltextrun"/>
          <w:rFonts w:ascii="Trebuchet MS" w:eastAsiaTheme="majorEastAsia" w:hAnsi="Trebuchet MS" w:cs="Calibri"/>
          <w:color w:val="000000"/>
          <w:sz w:val="18"/>
          <w:szCs w:val="18"/>
        </w:rPr>
        <w:t xml:space="preserve"> is Excel sheet “Planten</w:t>
      </w:r>
      <w:r w:rsidR="008D6B51">
        <w:rPr>
          <w:rStyle w:val="normaltextrun"/>
          <w:rFonts w:ascii="Trebuchet MS" w:eastAsiaTheme="majorEastAsia" w:hAnsi="Trebuchet MS" w:cs="Calibri"/>
          <w:color w:val="000000"/>
          <w:sz w:val="18"/>
          <w:szCs w:val="18"/>
        </w:rPr>
        <w:t>bestand</w:t>
      </w:r>
      <w:r w:rsidRPr="00DD121B">
        <w:rPr>
          <w:rStyle w:val="normaltextrun"/>
          <w:rFonts w:ascii="Trebuchet MS" w:eastAsiaTheme="majorEastAsia" w:hAnsi="Trebuchet MS" w:cs="Calibri"/>
          <w:color w:val="000000"/>
          <w:sz w:val="18"/>
          <w:szCs w:val="18"/>
        </w:rPr>
        <w:t>” bijgevoegd waarin gemeten data genoteerd dient te worden.</w:t>
      </w:r>
      <w:r w:rsidRPr="00DD121B">
        <w:rPr>
          <w:rStyle w:val="eop"/>
          <w:rFonts w:ascii="Trebuchet MS" w:eastAsiaTheme="majorEastAsia" w:hAnsi="Trebuchet MS" w:cs="Calibri"/>
          <w:color w:val="000000"/>
          <w:sz w:val="18"/>
          <w:szCs w:val="18"/>
        </w:rPr>
        <w:t> </w:t>
      </w:r>
    </w:p>
    <w:p w14:paraId="710AFFB6" w14:textId="09CE5683"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p>
    <w:p w14:paraId="13238AA0" w14:textId="77850421" w:rsidR="00F84B5E" w:rsidRPr="00247F84" w:rsidRDefault="00247F84" w:rsidP="00F84B5E">
      <w:pPr>
        <w:pStyle w:val="paragraph"/>
        <w:spacing w:before="0" w:beforeAutospacing="0" w:after="0" w:afterAutospacing="0"/>
        <w:textAlignment w:val="baseline"/>
        <w:rPr>
          <w:rFonts w:ascii="Trebuchet MS" w:eastAsiaTheme="majorEastAsia" w:hAnsi="Trebuchet MS" w:cs="Calibri"/>
          <w:sz w:val="18"/>
          <w:szCs w:val="18"/>
        </w:rPr>
      </w:pPr>
      <w:r>
        <w:rPr>
          <w:rStyle w:val="eop"/>
          <w:rFonts w:ascii="Trebuchet MS" w:eastAsiaTheme="majorEastAsia" w:hAnsi="Trebuchet MS" w:cs="Calibri"/>
          <w:b/>
          <w:sz w:val="18"/>
          <w:szCs w:val="18"/>
        </w:rPr>
        <w:t>Vraag 2:</w:t>
      </w:r>
      <w:r>
        <w:rPr>
          <w:rStyle w:val="eop"/>
          <w:rFonts w:ascii="Trebuchet MS" w:eastAsiaTheme="majorEastAsia" w:hAnsi="Trebuchet MS" w:cs="Calibri"/>
          <w:sz w:val="18"/>
          <w:szCs w:val="18"/>
        </w:rPr>
        <w:t xml:space="preserve"> </w:t>
      </w:r>
      <w:r w:rsidR="00F84B5E" w:rsidRPr="00DD121B">
        <w:rPr>
          <w:rStyle w:val="normaltextrun"/>
          <w:rFonts w:ascii="Trebuchet MS" w:eastAsiaTheme="majorEastAsia" w:hAnsi="Trebuchet MS" w:cs="Calibri"/>
          <w:sz w:val="18"/>
          <w:szCs w:val="18"/>
          <w:u w:val="single"/>
        </w:rPr>
        <w:t xml:space="preserve">Duurzaamheid </w:t>
      </w:r>
      <w:r w:rsidR="00F84B5E" w:rsidRPr="00DD121B">
        <w:rPr>
          <w:rStyle w:val="normaltextrun"/>
          <w:rFonts w:ascii="Trebuchet MS" w:eastAsiaTheme="majorEastAsia" w:hAnsi="Trebuchet MS" w:cs="Calibri"/>
          <w:sz w:val="18"/>
          <w:szCs w:val="18"/>
        </w:rPr>
        <w:t>(150 punten)</w:t>
      </w:r>
      <w:r w:rsidR="00F84B5E" w:rsidRPr="00DD121B">
        <w:rPr>
          <w:rStyle w:val="eop"/>
          <w:rFonts w:ascii="Trebuchet MS" w:eastAsiaTheme="majorEastAsia" w:hAnsi="Trebuchet MS" w:cs="Calibri"/>
          <w:sz w:val="18"/>
          <w:szCs w:val="18"/>
        </w:rPr>
        <w:t> </w:t>
      </w:r>
    </w:p>
    <w:p w14:paraId="2615D447" w14:textId="2F56858A"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Een van de Strategische speerpunten 2021 – 2025 van het Summa College is Duurzaamheid</w:t>
      </w:r>
      <w:r w:rsidRPr="00DD121B">
        <w:rPr>
          <w:rStyle w:val="normaltextrun"/>
          <w:rFonts w:ascii="Trebuchet MS" w:eastAsiaTheme="majorEastAsia" w:hAnsi="Trebuchet MS" w:cs="Calibri"/>
          <w:b/>
          <w:bCs/>
          <w:sz w:val="18"/>
          <w:szCs w:val="18"/>
        </w:rPr>
        <w:t xml:space="preserve">. </w:t>
      </w:r>
      <w:r w:rsidR="006F7695">
        <w:rPr>
          <w:rStyle w:val="normaltextrun"/>
          <w:rFonts w:ascii="Trebuchet MS" w:eastAsiaTheme="majorEastAsia" w:hAnsi="Trebuchet MS" w:cs="Calibri"/>
          <w:b/>
          <w:bCs/>
          <w:sz w:val="18"/>
          <w:szCs w:val="18"/>
        </w:rPr>
        <w:t xml:space="preserve">Het </w:t>
      </w:r>
      <w:r w:rsidRPr="00DD121B">
        <w:rPr>
          <w:rStyle w:val="normaltextrun"/>
          <w:rFonts w:ascii="Trebuchet MS" w:eastAsiaTheme="majorEastAsia" w:hAnsi="Trebuchet MS" w:cs="Calibri"/>
          <w:sz w:val="18"/>
          <w:szCs w:val="18"/>
        </w:rPr>
        <w:t xml:space="preserve">Summa College spant zich in om een actieve bijdrage te leveren aan de Sustainable Development Goals (SDG), zie link </w:t>
      </w:r>
      <w:hyperlink r:id="rId19" w:tgtFrame="_blank" w:history="1">
        <w:r w:rsidRPr="00DD121B">
          <w:rPr>
            <w:rStyle w:val="normaltextrun"/>
            <w:rFonts w:ascii="Trebuchet MS" w:eastAsiaTheme="majorEastAsia" w:hAnsi="Trebuchet MS" w:cs="Calibri"/>
            <w:color w:val="0563C1"/>
            <w:sz w:val="18"/>
            <w:szCs w:val="18"/>
            <w:u w:val="single"/>
          </w:rPr>
          <w:t>https://www.sdgnederland.nl/sdgs/</w:t>
        </w:r>
      </w:hyperlink>
      <w:r w:rsidRPr="00DD121B">
        <w:rPr>
          <w:rStyle w:val="normaltextrun"/>
          <w:rFonts w:ascii="Trebuchet MS" w:eastAsiaTheme="majorEastAsia" w:hAnsi="Trebuchet MS" w:cs="Calibri"/>
          <w:sz w:val="18"/>
          <w:szCs w:val="18"/>
        </w:rPr>
        <w:t>. Ook hebben wij een voorbeeldfunctie naar onze stakeholders.</w:t>
      </w:r>
      <w:r w:rsidR="006F7695">
        <w:rPr>
          <w:rStyle w:val="normaltextrun"/>
          <w:rFonts w:ascii="Trebuchet MS" w:eastAsiaTheme="majorEastAsia" w:hAnsi="Trebuchet MS" w:cs="Calibri"/>
          <w:sz w:val="18"/>
          <w:szCs w:val="18"/>
        </w:rPr>
        <w:t xml:space="preserve"> Het</w:t>
      </w:r>
      <w:r w:rsidRPr="00DD121B">
        <w:rPr>
          <w:rStyle w:val="normaltextrun"/>
          <w:rFonts w:ascii="Trebuchet MS" w:eastAsiaTheme="majorEastAsia" w:hAnsi="Trebuchet MS" w:cs="Calibri"/>
          <w:sz w:val="18"/>
          <w:szCs w:val="18"/>
        </w:rPr>
        <w:t xml:space="preserve"> Summa College is op zoek naar een opdrachtnemer die ook zijn/haar bijdrage levert aan het behalen van deze duurzame ontwikkelingsdoelen.</w:t>
      </w:r>
      <w:r w:rsidRPr="00DD121B">
        <w:rPr>
          <w:rStyle w:val="eop"/>
          <w:rFonts w:ascii="Trebuchet MS" w:eastAsiaTheme="majorEastAsia" w:hAnsi="Trebuchet MS" w:cs="Calibri"/>
          <w:sz w:val="18"/>
          <w:szCs w:val="18"/>
        </w:rPr>
        <w:t> </w:t>
      </w:r>
    </w:p>
    <w:p w14:paraId="2E7D7A11" w14:textId="77777777"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eop"/>
          <w:rFonts w:ascii="Trebuchet MS" w:eastAsiaTheme="majorEastAsia" w:hAnsi="Trebuchet MS" w:cs="Calibri"/>
          <w:sz w:val="18"/>
          <w:szCs w:val="18"/>
        </w:rPr>
        <w:t> </w:t>
      </w:r>
    </w:p>
    <w:p w14:paraId="1EC0A296" w14:textId="77777777"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Beschrijf hoe u tijdens de uitvoering van deze opdracht invulling geeft aan bovenstaande doelstellingen. Onderstaande elementen dienen in de beantwoording van dit hoofdstuk terug te komen:</w:t>
      </w:r>
      <w:r w:rsidRPr="00DD121B">
        <w:rPr>
          <w:rStyle w:val="eop"/>
          <w:rFonts w:ascii="Trebuchet MS" w:eastAsiaTheme="majorEastAsia" w:hAnsi="Trebuchet MS" w:cs="Calibri"/>
          <w:sz w:val="18"/>
          <w:szCs w:val="18"/>
        </w:rPr>
        <w:t> </w:t>
      </w:r>
    </w:p>
    <w:p w14:paraId="5F2A281C" w14:textId="77777777"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eop"/>
          <w:rFonts w:ascii="Trebuchet MS" w:eastAsiaTheme="majorEastAsia" w:hAnsi="Trebuchet MS" w:cs="Calibri"/>
          <w:sz w:val="18"/>
          <w:szCs w:val="18"/>
        </w:rPr>
        <w:t> </w:t>
      </w:r>
    </w:p>
    <w:p w14:paraId="6F5D5433" w14:textId="77777777" w:rsidR="00E17E5A" w:rsidRPr="00E17E5A" w:rsidRDefault="00F84B5E" w:rsidP="00F84B5E">
      <w:pPr>
        <w:pStyle w:val="paragraph"/>
        <w:numPr>
          <w:ilvl w:val="0"/>
          <w:numId w:val="38"/>
        </w:numPr>
        <w:spacing w:before="0" w:beforeAutospacing="0" w:after="0" w:afterAutospacing="0"/>
        <w:ind w:left="360" w:firstLine="0"/>
        <w:textAlignment w:val="baseline"/>
        <w:rPr>
          <w:rStyle w:val="normaltextrun"/>
          <w:rFonts w:ascii="Trebuchet MS" w:hAnsi="Trebuchet MS" w:cs="Calibri"/>
          <w:sz w:val="18"/>
          <w:szCs w:val="18"/>
        </w:rPr>
      </w:pPr>
      <w:r w:rsidRPr="00DD121B">
        <w:rPr>
          <w:rStyle w:val="normaltextrun"/>
          <w:rFonts w:ascii="Trebuchet MS" w:eastAsiaTheme="majorEastAsia" w:hAnsi="Trebuchet MS" w:cs="Calibri"/>
          <w:sz w:val="18"/>
          <w:szCs w:val="18"/>
        </w:rPr>
        <w:t>Welke maatregelen er zijn genomen om uw CO2 uitstoot te beperken en welke</w:t>
      </w:r>
      <w:r w:rsidR="00E17E5A">
        <w:rPr>
          <w:rStyle w:val="normaltextrun"/>
          <w:rFonts w:ascii="Trebuchet MS" w:eastAsiaTheme="majorEastAsia" w:hAnsi="Trebuchet MS" w:cs="Calibri"/>
          <w:sz w:val="18"/>
          <w:szCs w:val="18"/>
        </w:rPr>
        <w:t xml:space="preserve"> eventuele</w:t>
      </w:r>
      <w:r w:rsidRPr="00DD121B">
        <w:rPr>
          <w:rStyle w:val="normaltextrun"/>
          <w:rFonts w:ascii="Trebuchet MS" w:eastAsiaTheme="majorEastAsia" w:hAnsi="Trebuchet MS" w:cs="Calibri"/>
          <w:sz w:val="18"/>
          <w:szCs w:val="18"/>
        </w:rPr>
        <w:t xml:space="preserve"> plannen er </w:t>
      </w:r>
    </w:p>
    <w:p w14:paraId="6F51AF48" w14:textId="6A741CAA" w:rsidR="00F84B5E" w:rsidRPr="00DD121B" w:rsidRDefault="00F84B5E" w:rsidP="00E17E5A">
      <w:pPr>
        <w:pStyle w:val="paragraph"/>
        <w:spacing w:before="0" w:beforeAutospacing="0" w:after="0" w:afterAutospacing="0"/>
        <w:ind w:left="360" w:firstLine="348"/>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zijn om dit verder te reduceren?</w:t>
      </w:r>
      <w:r w:rsidRPr="00DD121B">
        <w:rPr>
          <w:rStyle w:val="eop"/>
          <w:rFonts w:ascii="Trebuchet MS" w:eastAsiaTheme="majorEastAsia" w:hAnsi="Trebuchet MS" w:cs="Calibri"/>
          <w:sz w:val="18"/>
          <w:szCs w:val="18"/>
        </w:rPr>
        <w:t> </w:t>
      </w:r>
    </w:p>
    <w:p w14:paraId="3728F411" w14:textId="77777777" w:rsidR="00247F84" w:rsidRPr="00247F84" w:rsidRDefault="00F84B5E" w:rsidP="00F84B5E">
      <w:pPr>
        <w:pStyle w:val="paragraph"/>
        <w:numPr>
          <w:ilvl w:val="0"/>
          <w:numId w:val="38"/>
        </w:numPr>
        <w:spacing w:before="0" w:beforeAutospacing="0" w:after="0" w:afterAutospacing="0"/>
        <w:ind w:left="360" w:firstLine="0"/>
        <w:textAlignment w:val="baseline"/>
        <w:rPr>
          <w:rStyle w:val="normaltextrun"/>
          <w:rFonts w:ascii="Trebuchet MS" w:hAnsi="Trebuchet MS" w:cs="Calibri"/>
          <w:sz w:val="18"/>
          <w:szCs w:val="18"/>
        </w:rPr>
      </w:pPr>
      <w:r w:rsidRPr="00DD121B">
        <w:rPr>
          <w:rStyle w:val="normaltextrun"/>
          <w:rFonts w:ascii="Trebuchet MS" w:eastAsiaTheme="majorEastAsia" w:hAnsi="Trebuchet MS" w:cs="Calibri"/>
          <w:sz w:val="18"/>
          <w:szCs w:val="18"/>
        </w:rPr>
        <w:t xml:space="preserve">Welke maatregelen er zijn genomen om circulariteit van grondstoffen, materialen en </w:t>
      </w:r>
    </w:p>
    <w:p w14:paraId="2BBE59B0" w14:textId="45661F93" w:rsidR="00F84B5E" w:rsidRPr="00DD121B" w:rsidRDefault="00F84B5E" w:rsidP="00247F84">
      <w:pPr>
        <w:pStyle w:val="paragraph"/>
        <w:spacing w:before="0" w:beforeAutospacing="0" w:after="0" w:afterAutospacing="0"/>
        <w:ind w:left="708"/>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 xml:space="preserve">interieurbeplanting te bevorderen en welke plannen er </w:t>
      </w:r>
      <w:r w:rsidR="00E17E5A">
        <w:rPr>
          <w:rStyle w:val="normaltextrun"/>
          <w:rFonts w:ascii="Trebuchet MS" w:eastAsiaTheme="majorEastAsia" w:hAnsi="Trebuchet MS" w:cs="Calibri"/>
          <w:sz w:val="18"/>
          <w:szCs w:val="18"/>
        </w:rPr>
        <w:t xml:space="preserve">eventueel </w:t>
      </w:r>
      <w:r w:rsidRPr="00DD121B">
        <w:rPr>
          <w:rStyle w:val="normaltextrun"/>
          <w:rFonts w:ascii="Trebuchet MS" w:eastAsiaTheme="majorEastAsia" w:hAnsi="Trebuchet MS" w:cs="Calibri"/>
          <w:sz w:val="18"/>
          <w:szCs w:val="18"/>
        </w:rPr>
        <w:t>zijn voor toekomstige initiatieven op dit gebied?</w:t>
      </w:r>
      <w:r w:rsidRPr="00DD121B">
        <w:rPr>
          <w:rStyle w:val="eop"/>
          <w:rFonts w:ascii="Trebuchet MS" w:eastAsiaTheme="majorEastAsia" w:hAnsi="Trebuchet MS" w:cs="Calibri"/>
          <w:sz w:val="18"/>
          <w:szCs w:val="18"/>
        </w:rPr>
        <w:t> </w:t>
      </w:r>
    </w:p>
    <w:p w14:paraId="40838A95" w14:textId="77777777" w:rsidR="00F84B5E" w:rsidRPr="00DD121B" w:rsidRDefault="00F84B5E" w:rsidP="00F84B5E">
      <w:pPr>
        <w:pStyle w:val="paragraph"/>
        <w:numPr>
          <w:ilvl w:val="0"/>
          <w:numId w:val="38"/>
        </w:numPr>
        <w:spacing w:before="0" w:beforeAutospacing="0" w:after="0" w:afterAutospacing="0"/>
        <w:ind w:left="360" w:firstLine="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Welke duurzaamheidscertificeringen u en uw ketenpartners bezitten. </w:t>
      </w:r>
      <w:r w:rsidRPr="00DD121B">
        <w:rPr>
          <w:rStyle w:val="eop"/>
          <w:rFonts w:ascii="Trebuchet MS" w:eastAsiaTheme="majorEastAsia" w:hAnsi="Trebuchet MS" w:cs="Calibri"/>
          <w:sz w:val="18"/>
          <w:szCs w:val="18"/>
        </w:rPr>
        <w:t> </w:t>
      </w:r>
    </w:p>
    <w:p w14:paraId="11684136" w14:textId="77777777" w:rsidR="00F84B5E" w:rsidRPr="00DD121B" w:rsidRDefault="00F84B5E" w:rsidP="00F84B5E">
      <w:pPr>
        <w:pStyle w:val="paragraph"/>
        <w:spacing w:before="0" w:beforeAutospacing="0" w:after="0" w:afterAutospacing="0"/>
        <w:ind w:left="720"/>
        <w:textAlignment w:val="baseline"/>
        <w:rPr>
          <w:rFonts w:ascii="Trebuchet MS" w:hAnsi="Trebuchet MS" w:cs="Calibri"/>
          <w:sz w:val="18"/>
          <w:szCs w:val="18"/>
        </w:rPr>
      </w:pPr>
      <w:r w:rsidRPr="00DD121B">
        <w:rPr>
          <w:rStyle w:val="eop"/>
          <w:rFonts w:ascii="Trebuchet MS" w:eastAsiaTheme="majorEastAsia" w:hAnsi="Trebuchet MS" w:cs="Calibri"/>
          <w:sz w:val="18"/>
          <w:szCs w:val="18"/>
        </w:rPr>
        <w:t> </w:t>
      </w:r>
    </w:p>
    <w:p w14:paraId="3186A108" w14:textId="41DAB096" w:rsidR="00F84B5E" w:rsidRPr="00784CCF" w:rsidRDefault="00784CCF" w:rsidP="00F84B5E">
      <w:pPr>
        <w:pStyle w:val="paragraph"/>
        <w:spacing w:before="0" w:beforeAutospacing="0" w:after="0" w:afterAutospacing="0"/>
        <w:textAlignment w:val="baseline"/>
        <w:rPr>
          <w:rFonts w:ascii="Trebuchet MS" w:hAnsi="Trebuchet MS" w:cs="Calibri"/>
          <w:sz w:val="18"/>
          <w:szCs w:val="18"/>
        </w:rPr>
      </w:pPr>
      <w:r w:rsidRPr="00784CCF">
        <w:rPr>
          <w:rFonts w:ascii="Trebuchet MS" w:hAnsi="Trebuchet MS"/>
          <w:sz w:val="18"/>
          <w:szCs w:val="18"/>
        </w:rPr>
        <w:t>Uw antwoord wordt o.a. beoordeeld op: vooruitstrevende strategie, (concrete) doelstellingen, Roadmap</w:t>
      </w:r>
      <w:r w:rsidRPr="00784CCF">
        <w:rPr>
          <w:rFonts w:ascii="Trebuchet MS" w:hAnsi="Trebuchet MS"/>
          <w:bCs/>
          <w:iCs/>
          <w:sz w:val="18"/>
          <w:szCs w:val="18"/>
        </w:rPr>
        <w:t xml:space="preserve"> en duurzaamheidsverslaggeving.</w:t>
      </w:r>
      <w:r w:rsidR="00F84B5E" w:rsidRPr="00784CCF">
        <w:rPr>
          <w:rStyle w:val="eop"/>
          <w:rFonts w:ascii="Trebuchet MS" w:eastAsiaTheme="majorEastAsia" w:hAnsi="Trebuchet MS" w:cs="Calibri"/>
          <w:sz w:val="18"/>
          <w:szCs w:val="18"/>
        </w:rPr>
        <w:t> </w:t>
      </w:r>
    </w:p>
    <w:p w14:paraId="0282398B" w14:textId="77777777" w:rsid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eop"/>
          <w:rFonts w:ascii="Trebuchet MS" w:eastAsiaTheme="majorEastAsia" w:hAnsi="Trebuchet MS" w:cs="Calibri"/>
          <w:sz w:val="18"/>
          <w:szCs w:val="18"/>
        </w:rPr>
        <w:t> </w:t>
      </w:r>
    </w:p>
    <w:p w14:paraId="2D6F37F1" w14:textId="28C3A6A8" w:rsidR="00F84B5E" w:rsidRPr="00DD121B" w:rsidRDefault="00247F84" w:rsidP="00F84B5E">
      <w:pPr>
        <w:pStyle w:val="paragraph"/>
        <w:spacing w:before="0" w:beforeAutospacing="0" w:after="0" w:afterAutospacing="0"/>
        <w:textAlignment w:val="baseline"/>
        <w:rPr>
          <w:rFonts w:ascii="Trebuchet MS" w:hAnsi="Trebuchet MS" w:cs="Calibri"/>
          <w:sz w:val="18"/>
          <w:szCs w:val="18"/>
        </w:rPr>
      </w:pPr>
      <w:bookmarkStart w:id="202" w:name="_Hlk156894507"/>
      <w:r>
        <w:rPr>
          <w:rStyle w:val="normaltextrun"/>
          <w:rFonts w:ascii="Trebuchet MS" w:eastAsiaTheme="majorEastAsia" w:hAnsi="Trebuchet MS" w:cs="Calibri"/>
          <w:b/>
          <w:sz w:val="18"/>
          <w:szCs w:val="18"/>
        </w:rPr>
        <w:t>Vraag 3:</w:t>
      </w:r>
      <w:r>
        <w:rPr>
          <w:rStyle w:val="normaltextrun"/>
          <w:rFonts w:ascii="Trebuchet MS" w:eastAsiaTheme="majorEastAsia" w:hAnsi="Trebuchet MS" w:cs="Calibri"/>
          <w:sz w:val="18"/>
          <w:szCs w:val="18"/>
        </w:rPr>
        <w:t xml:space="preserve"> </w:t>
      </w:r>
      <w:r w:rsidR="00F84B5E" w:rsidRPr="00DD121B">
        <w:rPr>
          <w:rStyle w:val="normaltextrun"/>
          <w:rFonts w:ascii="Trebuchet MS" w:eastAsiaTheme="majorEastAsia" w:hAnsi="Trebuchet MS" w:cs="Calibri"/>
          <w:sz w:val="18"/>
          <w:szCs w:val="18"/>
          <w:u w:val="single"/>
        </w:rPr>
        <w:t>Ontwerp / Advies</w:t>
      </w:r>
      <w:r w:rsidR="00DB7064">
        <w:rPr>
          <w:rStyle w:val="normaltextrun"/>
          <w:rFonts w:ascii="Trebuchet MS" w:eastAsiaTheme="majorEastAsia" w:hAnsi="Trebuchet MS" w:cs="Calibri"/>
          <w:sz w:val="18"/>
          <w:szCs w:val="18"/>
          <w:u w:val="single"/>
        </w:rPr>
        <w:t xml:space="preserve"> (150 punten)</w:t>
      </w:r>
    </w:p>
    <w:p w14:paraId="0ED65686" w14:textId="2AE74DA2"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 xml:space="preserve">Het Summa college is een ontmoetingsplek waar je in een veilige omgeving kunt ontdekken wie je bent en waar je wordt uitgedaagd om je talenten te ontwikkelen en je als persoon te ontplooien. Of we op de goede weg zitten, meten we vooral in termen van geluk. We sturen op het welbevinden en de geluksbeleving van studenten en medewerkers. </w:t>
      </w:r>
      <w:r w:rsidR="00CB6EAC">
        <w:rPr>
          <w:rStyle w:val="normaltextrun"/>
          <w:rFonts w:ascii="Trebuchet MS" w:eastAsiaTheme="majorEastAsia" w:hAnsi="Trebuchet MS" w:cs="Calibri"/>
          <w:sz w:val="18"/>
          <w:szCs w:val="18"/>
        </w:rPr>
        <w:t xml:space="preserve">Het </w:t>
      </w:r>
      <w:r w:rsidRPr="00DD121B">
        <w:rPr>
          <w:rStyle w:val="normaltextrun"/>
          <w:rFonts w:ascii="Trebuchet MS" w:eastAsiaTheme="majorEastAsia" w:hAnsi="Trebuchet MS" w:cs="Calibri"/>
          <w:sz w:val="18"/>
          <w:szCs w:val="18"/>
        </w:rPr>
        <w:t xml:space="preserve">Summa College zoekt daarom een innovatieve partner die flexibel kan inspelen op de behoeften van studenten, medewerkers en bezoekers. </w:t>
      </w:r>
      <w:r w:rsidR="00CB6EAC">
        <w:rPr>
          <w:rStyle w:val="normaltextrun"/>
          <w:rFonts w:ascii="Trebuchet MS" w:eastAsiaTheme="majorEastAsia" w:hAnsi="Trebuchet MS" w:cs="Calibri"/>
          <w:sz w:val="18"/>
          <w:szCs w:val="18"/>
        </w:rPr>
        <w:t xml:space="preserve">Het </w:t>
      </w:r>
      <w:r w:rsidRPr="00DD121B">
        <w:rPr>
          <w:rStyle w:val="normaltextrun"/>
          <w:rFonts w:ascii="Trebuchet MS" w:eastAsiaTheme="majorEastAsia" w:hAnsi="Trebuchet MS" w:cs="Calibri"/>
          <w:sz w:val="18"/>
          <w:szCs w:val="18"/>
        </w:rPr>
        <w:t>Summa College wil groen inzetten om de sfeer te verbeteren en streeft naar 'functioneel groen' voor een beter werkklimaat.</w:t>
      </w:r>
      <w:r w:rsidRPr="00DD121B">
        <w:rPr>
          <w:rStyle w:val="eop"/>
          <w:rFonts w:ascii="Trebuchet MS" w:eastAsiaTheme="majorEastAsia" w:hAnsi="Trebuchet MS" w:cs="Calibri"/>
          <w:sz w:val="18"/>
          <w:szCs w:val="18"/>
        </w:rPr>
        <w:t> </w:t>
      </w:r>
    </w:p>
    <w:p w14:paraId="4FC21331" w14:textId="77777777"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eop"/>
          <w:rFonts w:ascii="Trebuchet MS" w:eastAsiaTheme="majorEastAsia" w:hAnsi="Trebuchet MS" w:cs="Calibri"/>
          <w:sz w:val="18"/>
          <w:szCs w:val="18"/>
        </w:rPr>
        <w:t> </w:t>
      </w:r>
    </w:p>
    <w:p w14:paraId="636727B3" w14:textId="77777777"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shd w:val="clear" w:color="auto" w:fill="FFFFFF"/>
        </w:rPr>
        <w:t>In uw beantwoording van deze vraag dient u de volgende casus uit te werken:</w:t>
      </w:r>
      <w:r w:rsidRPr="00DD121B">
        <w:rPr>
          <w:rStyle w:val="eop"/>
          <w:rFonts w:ascii="Trebuchet MS" w:eastAsiaTheme="majorEastAsia" w:hAnsi="Trebuchet MS" w:cs="Calibri"/>
          <w:sz w:val="18"/>
          <w:szCs w:val="18"/>
        </w:rPr>
        <w:t> </w:t>
      </w:r>
    </w:p>
    <w:p w14:paraId="076AE342" w14:textId="08F9F601" w:rsidR="00F84B5E" w:rsidRPr="00DD121B" w:rsidRDefault="00CB6EAC" w:rsidP="00F84B5E">
      <w:pPr>
        <w:pStyle w:val="paragraph"/>
        <w:spacing w:before="0" w:beforeAutospacing="0" w:after="0" w:afterAutospacing="0"/>
        <w:textAlignment w:val="baseline"/>
        <w:rPr>
          <w:rFonts w:ascii="Trebuchet MS" w:hAnsi="Trebuchet MS" w:cs="Calibri"/>
          <w:sz w:val="18"/>
          <w:szCs w:val="18"/>
        </w:rPr>
      </w:pPr>
      <w:r>
        <w:rPr>
          <w:rStyle w:val="normaltextrun"/>
          <w:rFonts w:ascii="Trebuchet MS" w:eastAsiaTheme="majorEastAsia" w:hAnsi="Trebuchet MS" w:cs="Calibri"/>
          <w:sz w:val="18"/>
          <w:szCs w:val="18"/>
          <w:shd w:val="clear" w:color="auto" w:fill="FFFFFF"/>
        </w:rPr>
        <w:t xml:space="preserve">Het Summa college wil op </w:t>
      </w:r>
      <w:r w:rsidR="00F84B5E" w:rsidRPr="00DD121B">
        <w:rPr>
          <w:rStyle w:val="normaltextrun"/>
          <w:rFonts w:ascii="Trebuchet MS" w:eastAsiaTheme="majorEastAsia" w:hAnsi="Trebuchet MS" w:cs="Calibri"/>
          <w:sz w:val="18"/>
          <w:szCs w:val="18"/>
          <w:shd w:val="clear" w:color="auto" w:fill="FFFFFF"/>
        </w:rPr>
        <w:t xml:space="preserve">Sterrenlaan 10 </w:t>
      </w:r>
      <w:r w:rsidR="00DB7064">
        <w:rPr>
          <w:rStyle w:val="normaltextrun"/>
          <w:rFonts w:ascii="Trebuchet MS" w:eastAsiaTheme="majorEastAsia" w:hAnsi="Trebuchet MS" w:cs="Calibri"/>
          <w:sz w:val="18"/>
          <w:szCs w:val="18"/>
          <w:shd w:val="clear" w:color="auto" w:fill="FFFFFF"/>
        </w:rPr>
        <w:t>de</w:t>
      </w:r>
      <w:r w:rsidR="00F84B5E" w:rsidRPr="00DD121B">
        <w:rPr>
          <w:rStyle w:val="normaltextrun"/>
          <w:rFonts w:ascii="Trebuchet MS" w:eastAsiaTheme="majorEastAsia" w:hAnsi="Trebuchet MS" w:cs="Calibri"/>
          <w:sz w:val="18"/>
          <w:szCs w:val="18"/>
          <w:shd w:val="clear" w:color="auto" w:fill="FFFFFF"/>
        </w:rPr>
        <w:t xml:space="preserve"> interieurbeplanting een belangrijkere plaats geven in de ruimtes die zijn aangegeven op de plattegrond en de foto’s in bijlagen. Hiervoor is een fictief bedrag beschikbaar van maximaal €</w:t>
      </w:r>
      <w:r w:rsidR="008D6B51">
        <w:rPr>
          <w:rStyle w:val="normaltextrun"/>
          <w:rFonts w:ascii="Trebuchet MS" w:eastAsiaTheme="majorEastAsia" w:hAnsi="Trebuchet MS" w:cs="Calibri"/>
          <w:sz w:val="18"/>
          <w:szCs w:val="18"/>
          <w:shd w:val="clear" w:color="auto" w:fill="FFFFFF"/>
        </w:rPr>
        <w:t>2</w:t>
      </w:r>
      <w:r w:rsidR="00F84B5E" w:rsidRPr="00DD121B">
        <w:rPr>
          <w:rStyle w:val="normaltextrun"/>
          <w:rFonts w:ascii="Trebuchet MS" w:eastAsiaTheme="majorEastAsia" w:hAnsi="Trebuchet MS" w:cs="Calibri"/>
          <w:sz w:val="18"/>
          <w:szCs w:val="18"/>
          <w:shd w:val="clear" w:color="auto" w:fill="FFFFFF"/>
        </w:rPr>
        <w:t>0</w:t>
      </w:r>
      <w:r w:rsidR="00DB7064">
        <w:rPr>
          <w:rStyle w:val="normaltextrun"/>
          <w:rFonts w:ascii="Trebuchet MS" w:eastAsiaTheme="majorEastAsia" w:hAnsi="Trebuchet MS" w:cs="Calibri"/>
          <w:sz w:val="18"/>
          <w:szCs w:val="18"/>
          <w:shd w:val="clear" w:color="auto" w:fill="FFFFFF"/>
        </w:rPr>
        <w:t>.</w:t>
      </w:r>
      <w:r w:rsidR="00F84B5E" w:rsidRPr="00DD121B">
        <w:rPr>
          <w:rStyle w:val="normaltextrun"/>
          <w:rFonts w:ascii="Trebuchet MS" w:eastAsiaTheme="majorEastAsia" w:hAnsi="Trebuchet MS" w:cs="Calibri"/>
          <w:sz w:val="18"/>
          <w:szCs w:val="18"/>
          <w:shd w:val="clear" w:color="auto" w:fill="FFFFFF"/>
        </w:rPr>
        <w:t>000</w:t>
      </w:r>
      <w:r w:rsidR="00DB7064">
        <w:rPr>
          <w:rStyle w:val="normaltextrun"/>
          <w:rFonts w:ascii="Trebuchet MS" w:eastAsiaTheme="majorEastAsia" w:hAnsi="Trebuchet MS" w:cs="Calibri"/>
          <w:sz w:val="18"/>
          <w:szCs w:val="18"/>
          <w:shd w:val="clear" w:color="auto" w:fill="FFFFFF"/>
        </w:rPr>
        <w:t>,00</w:t>
      </w:r>
      <w:r w:rsidR="00F84B5E" w:rsidRPr="00DD121B">
        <w:rPr>
          <w:rStyle w:val="normaltextrun"/>
          <w:rFonts w:ascii="Trebuchet MS" w:eastAsiaTheme="majorEastAsia" w:hAnsi="Trebuchet MS" w:cs="Calibri"/>
          <w:sz w:val="18"/>
          <w:szCs w:val="18"/>
          <w:shd w:val="clear" w:color="auto" w:fill="FFFFFF"/>
        </w:rPr>
        <w:t xml:space="preserve"> Voor de plaatsing van planten, de keuze van de plantensoorten en de plantenbakken moet een plan, advies en visualisatie worden opgesteld, waarbij sfeerbeelden en ontwerptekeningen kunnen worden meegenomen. De kosten voor de uitvoering van het plan dienen eveneens opgenomen te zijn in het beschikbare budget. Daarnaast dient er aandacht te worden besteed aan het verbeteren van de luchtkwaliteit. Geef aan wat volgens u de gewenste relatieve luchtvochtigheid (RV) en Co²waarde zou moeten zijn voor een prettig binnenklimaat en hoe u denkt dit te realiseren middels uw gekozen inrichting. </w:t>
      </w:r>
      <w:r w:rsidR="00F84B5E" w:rsidRPr="00DD121B">
        <w:rPr>
          <w:rStyle w:val="eop"/>
          <w:rFonts w:ascii="Trebuchet MS" w:eastAsiaTheme="majorEastAsia" w:hAnsi="Trebuchet MS" w:cs="Calibri"/>
          <w:sz w:val="18"/>
          <w:szCs w:val="18"/>
        </w:rPr>
        <w:t> </w:t>
      </w:r>
    </w:p>
    <w:p w14:paraId="2A9D1DAA" w14:textId="77777777"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eop"/>
          <w:rFonts w:ascii="Trebuchet MS" w:eastAsiaTheme="majorEastAsia" w:hAnsi="Trebuchet MS" w:cs="Calibri"/>
          <w:sz w:val="18"/>
          <w:szCs w:val="18"/>
        </w:rPr>
        <w:t> </w:t>
      </w:r>
    </w:p>
    <w:p w14:paraId="6887CF8F" w14:textId="77777777"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De beoordeling van de vraag zal zich richten op de volgende aspecten:</w:t>
      </w:r>
      <w:r w:rsidRPr="00DD121B">
        <w:rPr>
          <w:rStyle w:val="eop"/>
          <w:rFonts w:ascii="Trebuchet MS" w:eastAsiaTheme="majorEastAsia" w:hAnsi="Trebuchet MS" w:cs="Calibri"/>
          <w:sz w:val="18"/>
          <w:szCs w:val="18"/>
        </w:rPr>
        <w:t> </w:t>
      </w:r>
    </w:p>
    <w:p w14:paraId="3D3281C2" w14:textId="77777777" w:rsidR="00F84B5E" w:rsidRPr="00DD121B" w:rsidRDefault="00F84B5E" w:rsidP="00F84B5E">
      <w:pPr>
        <w:pStyle w:val="paragraph"/>
        <w:numPr>
          <w:ilvl w:val="0"/>
          <w:numId w:val="40"/>
        </w:numPr>
        <w:spacing w:before="0" w:beforeAutospacing="0" w:after="0" w:afterAutospacing="0"/>
        <w:ind w:left="360" w:firstLine="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Aansluiting met de uitgangspunten van deze aanbesteding.</w:t>
      </w:r>
      <w:r w:rsidRPr="00DD121B">
        <w:rPr>
          <w:rStyle w:val="eop"/>
          <w:rFonts w:ascii="Trebuchet MS" w:eastAsiaTheme="majorEastAsia" w:hAnsi="Trebuchet MS" w:cs="Calibri"/>
          <w:sz w:val="18"/>
          <w:szCs w:val="18"/>
        </w:rPr>
        <w:t> </w:t>
      </w:r>
    </w:p>
    <w:p w14:paraId="55A8BD07" w14:textId="77777777" w:rsidR="00F84B5E" w:rsidRPr="00DD121B" w:rsidRDefault="00F84B5E" w:rsidP="00F84B5E">
      <w:pPr>
        <w:pStyle w:val="paragraph"/>
        <w:numPr>
          <w:ilvl w:val="0"/>
          <w:numId w:val="40"/>
        </w:numPr>
        <w:spacing w:before="0" w:beforeAutospacing="0" w:after="0" w:afterAutospacing="0"/>
        <w:ind w:left="360" w:firstLine="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De mate van originaliteit/creativiteit in de uitwerking.</w:t>
      </w:r>
      <w:r w:rsidRPr="00DD121B">
        <w:rPr>
          <w:rStyle w:val="eop"/>
          <w:rFonts w:ascii="Trebuchet MS" w:eastAsiaTheme="majorEastAsia" w:hAnsi="Trebuchet MS" w:cs="Calibri"/>
          <w:sz w:val="18"/>
          <w:szCs w:val="18"/>
        </w:rPr>
        <w:t> </w:t>
      </w:r>
    </w:p>
    <w:p w14:paraId="45688F4F" w14:textId="77777777" w:rsidR="00F84B5E" w:rsidRPr="00DD121B" w:rsidRDefault="00F84B5E" w:rsidP="00F84B5E">
      <w:pPr>
        <w:pStyle w:val="paragraph"/>
        <w:numPr>
          <w:ilvl w:val="0"/>
          <w:numId w:val="40"/>
        </w:numPr>
        <w:spacing w:before="0" w:beforeAutospacing="0" w:after="0" w:afterAutospacing="0"/>
        <w:ind w:left="360" w:firstLine="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De deskundige rol en geloofwaardigheid die de inschrijver aanneemt.</w:t>
      </w:r>
      <w:r w:rsidRPr="00DD121B">
        <w:rPr>
          <w:rStyle w:val="eop"/>
          <w:rFonts w:ascii="Trebuchet MS" w:eastAsiaTheme="majorEastAsia" w:hAnsi="Trebuchet MS" w:cs="Calibri"/>
          <w:sz w:val="18"/>
          <w:szCs w:val="18"/>
        </w:rPr>
        <w:t> </w:t>
      </w:r>
    </w:p>
    <w:p w14:paraId="574E9467" w14:textId="77777777" w:rsidR="00F84B5E" w:rsidRPr="00DD121B" w:rsidRDefault="00F84B5E" w:rsidP="00F84B5E">
      <w:pPr>
        <w:pStyle w:val="paragraph"/>
        <w:numPr>
          <w:ilvl w:val="0"/>
          <w:numId w:val="40"/>
        </w:numPr>
        <w:spacing w:before="0" w:beforeAutospacing="0" w:after="0" w:afterAutospacing="0"/>
        <w:ind w:left="360" w:firstLine="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Lay-out (overzichtelijk, aantrekkelijk en effectief van communiceren van de inhoud).</w:t>
      </w:r>
      <w:r w:rsidRPr="00DD121B">
        <w:rPr>
          <w:rStyle w:val="eop"/>
          <w:rFonts w:ascii="Trebuchet MS" w:eastAsiaTheme="majorEastAsia" w:hAnsi="Trebuchet MS" w:cs="Calibri"/>
          <w:sz w:val="18"/>
          <w:szCs w:val="18"/>
        </w:rPr>
        <w:t> </w:t>
      </w:r>
    </w:p>
    <w:p w14:paraId="7CA010ED" w14:textId="77777777"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eop"/>
          <w:rFonts w:ascii="Trebuchet MS" w:eastAsiaTheme="majorEastAsia" w:hAnsi="Trebuchet MS" w:cs="Calibri"/>
          <w:sz w:val="18"/>
          <w:szCs w:val="18"/>
        </w:rPr>
        <w:t> </w:t>
      </w:r>
    </w:p>
    <w:p w14:paraId="23B64850" w14:textId="11B94F26"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shd w:val="clear" w:color="auto" w:fill="FFFFFF"/>
        </w:rPr>
        <w:t xml:space="preserve">De Inschrijver mag, als antwoord op deze vraag, maximaal </w:t>
      </w:r>
      <w:r w:rsidR="00247F84">
        <w:rPr>
          <w:rStyle w:val="normaltextrun"/>
          <w:rFonts w:ascii="Trebuchet MS" w:eastAsiaTheme="majorEastAsia" w:hAnsi="Trebuchet MS" w:cs="Calibri"/>
          <w:sz w:val="18"/>
          <w:szCs w:val="18"/>
          <w:shd w:val="clear" w:color="auto" w:fill="FFFFFF"/>
        </w:rPr>
        <w:t>5</w:t>
      </w:r>
      <w:r w:rsidRPr="00DD121B">
        <w:rPr>
          <w:rStyle w:val="normaltextrun"/>
          <w:rFonts w:ascii="Trebuchet MS" w:eastAsiaTheme="majorEastAsia" w:hAnsi="Trebuchet MS" w:cs="Calibri"/>
          <w:sz w:val="18"/>
          <w:szCs w:val="18"/>
          <w:shd w:val="clear" w:color="auto" w:fill="FFFFFF"/>
        </w:rPr>
        <w:t xml:space="preserve"> pagina’s aan screenshots/ beeldmateriaal (bijlagen) aanleveren. </w:t>
      </w:r>
      <w:r w:rsidRPr="00DD121B">
        <w:rPr>
          <w:rStyle w:val="eop"/>
          <w:rFonts w:ascii="Trebuchet MS" w:eastAsiaTheme="majorEastAsia" w:hAnsi="Trebuchet MS" w:cs="Calibri"/>
          <w:sz w:val="18"/>
          <w:szCs w:val="18"/>
        </w:rPr>
        <w:t> </w:t>
      </w:r>
    </w:p>
    <w:bookmarkEnd w:id="202"/>
    <w:p w14:paraId="69C8E23A" w14:textId="5A9BABBA" w:rsidR="008B43BC" w:rsidRDefault="008B43BC" w:rsidP="00F84B5E">
      <w:pPr>
        <w:pStyle w:val="paragraph"/>
        <w:spacing w:before="0" w:beforeAutospacing="0" w:after="0" w:afterAutospacing="0"/>
        <w:textAlignment w:val="baseline"/>
        <w:rPr>
          <w:rFonts w:ascii="Trebuchet MS" w:hAnsi="Trebuchet MS" w:cs="Calibri"/>
          <w:sz w:val="18"/>
          <w:szCs w:val="18"/>
        </w:rPr>
      </w:pPr>
    </w:p>
    <w:p w14:paraId="2117E48D" w14:textId="2CA7B0DE" w:rsidR="008B43BC" w:rsidRDefault="008B43BC" w:rsidP="00F84B5E">
      <w:pPr>
        <w:pStyle w:val="paragraph"/>
        <w:spacing w:before="0" w:beforeAutospacing="0" w:after="0" w:afterAutospacing="0"/>
        <w:textAlignment w:val="baseline"/>
        <w:rPr>
          <w:rFonts w:ascii="Trebuchet MS" w:hAnsi="Trebuchet MS" w:cs="Calibri"/>
          <w:sz w:val="18"/>
          <w:szCs w:val="18"/>
        </w:rPr>
      </w:pPr>
    </w:p>
    <w:p w14:paraId="3838FE9A" w14:textId="7D8C3E7F" w:rsidR="008B43BC" w:rsidRDefault="008B43BC" w:rsidP="00F84B5E">
      <w:pPr>
        <w:pStyle w:val="paragraph"/>
        <w:spacing w:before="0" w:beforeAutospacing="0" w:after="0" w:afterAutospacing="0"/>
        <w:textAlignment w:val="baseline"/>
        <w:rPr>
          <w:rFonts w:ascii="Trebuchet MS" w:hAnsi="Trebuchet MS" w:cs="Calibri"/>
          <w:sz w:val="18"/>
          <w:szCs w:val="18"/>
        </w:rPr>
      </w:pPr>
    </w:p>
    <w:p w14:paraId="08468534" w14:textId="1470C122" w:rsidR="008B43BC" w:rsidRDefault="008B43BC" w:rsidP="00F84B5E">
      <w:pPr>
        <w:pStyle w:val="paragraph"/>
        <w:spacing w:before="0" w:beforeAutospacing="0" w:after="0" w:afterAutospacing="0"/>
        <w:textAlignment w:val="baseline"/>
        <w:rPr>
          <w:rFonts w:ascii="Trebuchet MS" w:hAnsi="Trebuchet MS" w:cs="Calibri"/>
          <w:sz w:val="18"/>
          <w:szCs w:val="18"/>
        </w:rPr>
      </w:pPr>
    </w:p>
    <w:p w14:paraId="44ADF364" w14:textId="605F2C73" w:rsidR="008B43BC" w:rsidRDefault="008B43BC" w:rsidP="00F84B5E">
      <w:pPr>
        <w:pStyle w:val="paragraph"/>
        <w:spacing w:before="0" w:beforeAutospacing="0" w:after="0" w:afterAutospacing="0"/>
        <w:textAlignment w:val="baseline"/>
        <w:rPr>
          <w:rFonts w:ascii="Trebuchet MS" w:hAnsi="Trebuchet MS" w:cs="Calibri"/>
          <w:sz w:val="18"/>
          <w:szCs w:val="18"/>
        </w:rPr>
      </w:pPr>
    </w:p>
    <w:p w14:paraId="3E3931E9" w14:textId="333C9455" w:rsidR="008B43BC" w:rsidRDefault="008B43BC" w:rsidP="00F84B5E">
      <w:pPr>
        <w:pStyle w:val="paragraph"/>
        <w:spacing w:before="0" w:beforeAutospacing="0" w:after="0" w:afterAutospacing="0"/>
        <w:textAlignment w:val="baseline"/>
        <w:rPr>
          <w:rFonts w:ascii="Trebuchet MS" w:hAnsi="Trebuchet MS" w:cs="Calibri"/>
          <w:sz w:val="18"/>
          <w:szCs w:val="18"/>
        </w:rPr>
      </w:pPr>
    </w:p>
    <w:p w14:paraId="36134ECE" w14:textId="1DC30B15" w:rsidR="008B43BC" w:rsidRDefault="008B43BC" w:rsidP="00F84B5E">
      <w:pPr>
        <w:pStyle w:val="paragraph"/>
        <w:spacing w:before="0" w:beforeAutospacing="0" w:after="0" w:afterAutospacing="0"/>
        <w:textAlignment w:val="baseline"/>
        <w:rPr>
          <w:rFonts w:ascii="Trebuchet MS" w:hAnsi="Trebuchet MS" w:cs="Calibri"/>
          <w:sz w:val="18"/>
          <w:szCs w:val="18"/>
        </w:rPr>
      </w:pPr>
    </w:p>
    <w:p w14:paraId="5E8CDABA" w14:textId="77777777" w:rsidR="008B43BC" w:rsidRDefault="008B43BC" w:rsidP="00F84B5E">
      <w:pPr>
        <w:pStyle w:val="paragraph"/>
        <w:spacing w:before="0" w:beforeAutospacing="0" w:after="0" w:afterAutospacing="0"/>
        <w:textAlignment w:val="baseline"/>
        <w:rPr>
          <w:rFonts w:ascii="Trebuchet MS" w:hAnsi="Trebuchet MS" w:cs="Calibri"/>
          <w:sz w:val="18"/>
          <w:szCs w:val="18"/>
        </w:rPr>
      </w:pPr>
    </w:p>
    <w:p w14:paraId="0EEE27BA" w14:textId="4ABBE80D" w:rsidR="00F84B5E" w:rsidRPr="00DD121B" w:rsidRDefault="00247F84" w:rsidP="00F84B5E">
      <w:pPr>
        <w:pStyle w:val="paragraph"/>
        <w:spacing w:before="0" w:beforeAutospacing="0" w:after="0" w:afterAutospacing="0"/>
        <w:textAlignment w:val="baseline"/>
        <w:rPr>
          <w:rFonts w:ascii="Trebuchet MS" w:hAnsi="Trebuchet MS" w:cs="Calibri"/>
          <w:sz w:val="18"/>
          <w:szCs w:val="18"/>
        </w:rPr>
      </w:pPr>
      <w:r>
        <w:rPr>
          <w:rStyle w:val="normaltextrun"/>
          <w:rFonts w:ascii="Trebuchet MS" w:eastAsiaTheme="majorEastAsia" w:hAnsi="Trebuchet MS" w:cs="Calibri"/>
          <w:b/>
          <w:sz w:val="18"/>
          <w:szCs w:val="18"/>
        </w:rPr>
        <w:lastRenderedPageBreak/>
        <w:t>Vraag 4:</w:t>
      </w:r>
      <w:r>
        <w:rPr>
          <w:rStyle w:val="normaltextrun"/>
          <w:rFonts w:ascii="Trebuchet MS" w:eastAsiaTheme="majorEastAsia" w:hAnsi="Trebuchet MS" w:cs="Calibri"/>
          <w:sz w:val="18"/>
          <w:szCs w:val="18"/>
        </w:rPr>
        <w:t xml:space="preserve"> </w:t>
      </w:r>
      <w:r w:rsidR="00F84B5E" w:rsidRPr="00DD121B">
        <w:rPr>
          <w:rStyle w:val="normaltextrun"/>
          <w:rFonts w:ascii="Trebuchet MS" w:eastAsiaTheme="majorEastAsia" w:hAnsi="Trebuchet MS" w:cs="Calibri"/>
          <w:sz w:val="18"/>
          <w:szCs w:val="18"/>
          <w:u w:val="single"/>
        </w:rPr>
        <w:t>Social Return On Investment (SROI)</w:t>
      </w:r>
      <w:r w:rsidR="00F84B5E" w:rsidRPr="00DD121B">
        <w:rPr>
          <w:rStyle w:val="eop"/>
          <w:rFonts w:ascii="Trebuchet MS" w:eastAsiaTheme="majorEastAsia" w:hAnsi="Trebuchet MS" w:cs="Calibri"/>
          <w:sz w:val="18"/>
          <w:szCs w:val="18"/>
        </w:rPr>
        <w:t> </w:t>
      </w:r>
      <w:r w:rsidR="00DB7064">
        <w:rPr>
          <w:rStyle w:val="eop"/>
          <w:rFonts w:ascii="Trebuchet MS" w:eastAsiaTheme="majorEastAsia" w:hAnsi="Trebuchet MS" w:cs="Calibri"/>
          <w:sz w:val="18"/>
          <w:szCs w:val="18"/>
        </w:rPr>
        <w:t>(50 punten)</w:t>
      </w:r>
    </w:p>
    <w:p w14:paraId="22E169FB" w14:textId="712F3CFA"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Summa College staat voor de principes van gelijke kansen en wil daar als opdrachtgever aan bijdragen. Beschrijf wat u doet om Social Return binnen uw organisatie en deze opdracht te borgen. </w:t>
      </w:r>
      <w:r w:rsidRPr="00DD121B">
        <w:rPr>
          <w:rStyle w:val="eop"/>
          <w:rFonts w:ascii="Trebuchet MS" w:eastAsiaTheme="majorEastAsia" w:hAnsi="Trebuchet MS" w:cs="Calibri"/>
          <w:sz w:val="18"/>
          <w:szCs w:val="18"/>
        </w:rPr>
        <w:t> </w:t>
      </w:r>
    </w:p>
    <w:p w14:paraId="3CAB9953" w14:textId="77777777"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eop"/>
          <w:rFonts w:ascii="Trebuchet MS" w:eastAsiaTheme="majorEastAsia" w:hAnsi="Trebuchet MS" w:cs="Calibri"/>
          <w:sz w:val="18"/>
          <w:szCs w:val="18"/>
        </w:rPr>
        <w:t> </w:t>
      </w:r>
    </w:p>
    <w:p w14:paraId="1E25E882" w14:textId="3C433A8E"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shd w:val="clear" w:color="auto" w:fill="FFFFFF"/>
        </w:rPr>
        <w:t xml:space="preserve">In uw beantwoording van dit hoofdstuk dient terug te komen </w:t>
      </w:r>
      <w:r w:rsidRPr="00DD121B">
        <w:rPr>
          <w:rStyle w:val="normaltextrun"/>
          <w:rFonts w:ascii="Trebuchet MS" w:eastAsiaTheme="majorEastAsia" w:hAnsi="Trebuchet MS" w:cs="Calibri"/>
          <w:sz w:val="18"/>
          <w:szCs w:val="18"/>
        </w:rPr>
        <w:t xml:space="preserve">welk beleid uw organisatie heeft voor Social Return en toont u aan waarom u denkt dat dit beleid succesvol is voor het uitvoeren van deze Opdracht. </w:t>
      </w:r>
    </w:p>
    <w:p w14:paraId="2F559786" w14:textId="77777777"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eop"/>
          <w:rFonts w:ascii="Trebuchet MS" w:eastAsiaTheme="majorEastAsia" w:hAnsi="Trebuchet MS" w:cs="Calibri"/>
          <w:sz w:val="18"/>
          <w:szCs w:val="18"/>
        </w:rPr>
        <w:t> </w:t>
      </w:r>
    </w:p>
    <w:p w14:paraId="01A2B06C" w14:textId="77777777"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De beoordeling van de vraag zal zich voornamelijk richten op de volgende aspecten:</w:t>
      </w:r>
      <w:r w:rsidRPr="00DD121B">
        <w:rPr>
          <w:rStyle w:val="eop"/>
          <w:rFonts w:ascii="Trebuchet MS" w:eastAsiaTheme="majorEastAsia" w:hAnsi="Trebuchet MS" w:cs="Calibri"/>
          <w:sz w:val="18"/>
          <w:szCs w:val="18"/>
        </w:rPr>
        <w:t> </w:t>
      </w:r>
    </w:p>
    <w:p w14:paraId="5956D050" w14:textId="77777777" w:rsidR="00F84B5E" w:rsidRPr="00DD121B" w:rsidRDefault="00F84B5E" w:rsidP="00F84B5E">
      <w:pPr>
        <w:pStyle w:val="paragraph"/>
        <w:numPr>
          <w:ilvl w:val="0"/>
          <w:numId w:val="41"/>
        </w:numPr>
        <w:spacing w:before="0" w:beforeAutospacing="0" w:after="0" w:afterAutospacing="0"/>
        <w:ind w:left="360" w:firstLine="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De mate waarin u beschikt over een ambitieus en effectief beleid ten aanzien van Social Return.</w:t>
      </w:r>
      <w:r w:rsidRPr="00DD121B">
        <w:rPr>
          <w:rStyle w:val="eop"/>
          <w:rFonts w:ascii="Trebuchet MS" w:eastAsiaTheme="majorEastAsia" w:hAnsi="Trebuchet MS" w:cs="Calibri"/>
          <w:sz w:val="18"/>
          <w:szCs w:val="18"/>
        </w:rPr>
        <w:t> </w:t>
      </w:r>
    </w:p>
    <w:p w14:paraId="728265ED" w14:textId="77777777" w:rsidR="00F84B5E" w:rsidRPr="00DD121B" w:rsidRDefault="00F84B5E" w:rsidP="00F84B5E">
      <w:pPr>
        <w:pStyle w:val="paragraph"/>
        <w:numPr>
          <w:ilvl w:val="0"/>
          <w:numId w:val="41"/>
        </w:numPr>
        <w:spacing w:before="0" w:beforeAutospacing="0" w:after="0" w:afterAutospacing="0"/>
        <w:ind w:left="360" w:firstLine="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De mate waarin uw beleid aansluit bij de uitvoering van deze Opdracht.</w:t>
      </w:r>
      <w:r w:rsidRPr="00DD121B">
        <w:rPr>
          <w:rStyle w:val="eop"/>
          <w:rFonts w:ascii="Trebuchet MS" w:eastAsiaTheme="majorEastAsia" w:hAnsi="Trebuchet MS" w:cs="Calibri"/>
          <w:sz w:val="18"/>
          <w:szCs w:val="18"/>
        </w:rPr>
        <w:t> </w:t>
      </w:r>
    </w:p>
    <w:p w14:paraId="0F8D2ABD" w14:textId="77777777" w:rsidR="00F84B5E" w:rsidRPr="00DD121B" w:rsidRDefault="00F84B5E" w:rsidP="00F84B5E">
      <w:pPr>
        <w:pStyle w:val="paragraph"/>
        <w:numPr>
          <w:ilvl w:val="0"/>
          <w:numId w:val="41"/>
        </w:numPr>
        <w:spacing w:before="0" w:beforeAutospacing="0" w:after="0" w:afterAutospacing="0"/>
        <w:ind w:left="360" w:firstLine="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De mate waarin uw antwoord specifiek, meetbaar, compleet en volledig is.</w:t>
      </w:r>
      <w:r w:rsidRPr="00DD121B">
        <w:rPr>
          <w:rStyle w:val="eop"/>
          <w:rFonts w:ascii="Trebuchet MS" w:eastAsiaTheme="majorEastAsia" w:hAnsi="Trebuchet MS" w:cs="Calibri"/>
          <w:sz w:val="18"/>
          <w:szCs w:val="18"/>
        </w:rPr>
        <w:t> </w:t>
      </w:r>
    </w:p>
    <w:p w14:paraId="0B30CEF1" w14:textId="3821D2CF"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eop"/>
          <w:rFonts w:ascii="Trebuchet MS" w:eastAsiaTheme="majorEastAsia" w:hAnsi="Trebuchet MS" w:cs="Calibri"/>
          <w:sz w:val="18"/>
          <w:szCs w:val="18"/>
        </w:rPr>
        <w:t> </w:t>
      </w:r>
    </w:p>
    <w:p w14:paraId="6A7FAE38" w14:textId="2F54867C" w:rsidR="00F84B5E" w:rsidRPr="00DD121B" w:rsidRDefault="00247F84" w:rsidP="00F84B5E">
      <w:pPr>
        <w:pStyle w:val="paragraph"/>
        <w:spacing w:before="0" w:beforeAutospacing="0" w:after="0" w:afterAutospacing="0"/>
        <w:textAlignment w:val="baseline"/>
        <w:rPr>
          <w:rFonts w:ascii="Trebuchet MS" w:hAnsi="Trebuchet MS" w:cs="Calibri"/>
          <w:sz w:val="18"/>
          <w:szCs w:val="18"/>
        </w:rPr>
      </w:pPr>
      <w:r>
        <w:rPr>
          <w:rStyle w:val="normaltextrun"/>
          <w:rFonts w:ascii="Trebuchet MS" w:eastAsiaTheme="majorEastAsia" w:hAnsi="Trebuchet MS" w:cs="Calibri"/>
          <w:b/>
          <w:sz w:val="18"/>
          <w:szCs w:val="18"/>
        </w:rPr>
        <w:t>Vraag 5:</w:t>
      </w:r>
      <w:r>
        <w:rPr>
          <w:rStyle w:val="normaltextrun"/>
          <w:rFonts w:ascii="Trebuchet MS" w:eastAsiaTheme="majorEastAsia" w:hAnsi="Trebuchet MS" w:cs="Calibri"/>
          <w:sz w:val="18"/>
          <w:szCs w:val="18"/>
        </w:rPr>
        <w:t xml:space="preserve"> </w:t>
      </w:r>
      <w:r w:rsidR="00F84B5E" w:rsidRPr="00DD121B">
        <w:rPr>
          <w:rStyle w:val="normaltextrun"/>
          <w:rFonts w:ascii="Trebuchet MS" w:eastAsiaTheme="majorEastAsia" w:hAnsi="Trebuchet MS" w:cs="Calibri"/>
          <w:sz w:val="18"/>
          <w:szCs w:val="18"/>
          <w:u w:val="single"/>
        </w:rPr>
        <w:t>Ondersteuning van lokale partijen</w:t>
      </w:r>
      <w:r w:rsidR="00F84B5E" w:rsidRPr="00DD121B">
        <w:rPr>
          <w:rStyle w:val="normaltextrun"/>
          <w:rFonts w:ascii="Trebuchet MS" w:eastAsiaTheme="majorEastAsia" w:hAnsi="Trebuchet MS" w:cs="Calibri"/>
          <w:sz w:val="18"/>
          <w:szCs w:val="18"/>
        </w:rPr>
        <w:t xml:space="preserve"> (50 punten)</w:t>
      </w:r>
      <w:r w:rsidR="00F84B5E" w:rsidRPr="00DD121B">
        <w:rPr>
          <w:rStyle w:val="eop"/>
          <w:rFonts w:ascii="Trebuchet MS" w:eastAsiaTheme="majorEastAsia" w:hAnsi="Trebuchet MS" w:cs="Calibri"/>
          <w:sz w:val="18"/>
          <w:szCs w:val="18"/>
        </w:rPr>
        <w:t> </w:t>
      </w:r>
    </w:p>
    <w:p w14:paraId="3F4B7CCD" w14:textId="5EDCB3C7" w:rsidR="00F84B5E" w:rsidRPr="00DD121B" w:rsidRDefault="00DB7064" w:rsidP="00F84B5E">
      <w:pPr>
        <w:pStyle w:val="paragraph"/>
        <w:spacing w:before="0" w:beforeAutospacing="0" w:after="0" w:afterAutospacing="0"/>
        <w:textAlignment w:val="baseline"/>
        <w:rPr>
          <w:rFonts w:ascii="Trebuchet MS" w:hAnsi="Trebuchet MS" w:cs="Calibri"/>
          <w:sz w:val="18"/>
          <w:szCs w:val="18"/>
        </w:rPr>
      </w:pPr>
      <w:r>
        <w:rPr>
          <w:rStyle w:val="normaltextrun"/>
          <w:rFonts w:ascii="Trebuchet MS" w:eastAsiaTheme="majorEastAsia" w:hAnsi="Trebuchet MS" w:cs="Calibri"/>
          <w:sz w:val="18"/>
          <w:szCs w:val="18"/>
        </w:rPr>
        <w:t xml:space="preserve">Het </w:t>
      </w:r>
      <w:r w:rsidR="00F84B5E" w:rsidRPr="00DD121B">
        <w:rPr>
          <w:rStyle w:val="normaltextrun"/>
          <w:rFonts w:ascii="Trebuchet MS" w:eastAsiaTheme="majorEastAsia" w:hAnsi="Trebuchet MS" w:cs="Calibri"/>
          <w:sz w:val="18"/>
          <w:szCs w:val="18"/>
        </w:rPr>
        <w:t>Summa College heeft vestigingen in regio Eindhoven en omliggende gebieden.</w:t>
      </w:r>
      <w:r>
        <w:rPr>
          <w:rStyle w:val="normaltextrun"/>
          <w:rFonts w:ascii="Trebuchet MS" w:eastAsiaTheme="majorEastAsia" w:hAnsi="Trebuchet MS" w:cs="Calibri"/>
          <w:sz w:val="18"/>
          <w:szCs w:val="18"/>
        </w:rPr>
        <w:t xml:space="preserve"> Het</w:t>
      </w:r>
      <w:r w:rsidR="00F84B5E" w:rsidRPr="00DD121B">
        <w:rPr>
          <w:rStyle w:val="normaltextrun"/>
          <w:rFonts w:ascii="Trebuchet MS" w:eastAsiaTheme="majorEastAsia" w:hAnsi="Trebuchet MS" w:cs="Calibri"/>
          <w:sz w:val="18"/>
          <w:szCs w:val="18"/>
        </w:rPr>
        <w:t xml:space="preserve"> Summa College vindt het belangrijk lokale werkgelegenheid te stimuleren door deelname van kleine, lokale partijen bij de uitvoering van deze opdracht. Ook kan dit bijdragen aan de duurzaamheidsdoelstelling.</w:t>
      </w:r>
      <w:r w:rsidR="00F84B5E" w:rsidRPr="00DD121B">
        <w:rPr>
          <w:rStyle w:val="eop"/>
          <w:rFonts w:ascii="Trebuchet MS" w:eastAsiaTheme="majorEastAsia" w:hAnsi="Trebuchet MS" w:cs="Calibri"/>
          <w:sz w:val="18"/>
          <w:szCs w:val="18"/>
        </w:rPr>
        <w:t> </w:t>
      </w:r>
    </w:p>
    <w:p w14:paraId="4DFF91E0" w14:textId="3FDCD28E" w:rsidR="00F84B5E" w:rsidRDefault="00F84B5E" w:rsidP="00F84B5E">
      <w:pPr>
        <w:pStyle w:val="paragraph"/>
        <w:spacing w:before="0" w:beforeAutospacing="0" w:after="0" w:afterAutospacing="0"/>
        <w:textAlignment w:val="baseline"/>
        <w:rPr>
          <w:rStyle w:val="eop"/>
          <w:rFonts w:ascii="Trebuchet MS" w:eastAsiaTheme="majorEastAsia" w:hAnsi="Trebuchet MS" w:cs="Calibri"/>
          <w:sz w:val="18"/>
          <w:szCs w:val="18"/>
        </w:rPr>
      </w:pPr>
      <w:r w:rsidRPr="00DD121B">
        <w:rPr>
          <w:rStyle w:val="normaltextrun"/>
          <w:rFonts w:ascii="Trebuchet MS" w:eastAsiaTheme="majorEastAsia" w:hAnsi="Trebuchet MS" w:cs="Calibri"/>
          <w:sz w:val="18"/>
          <w:szCs w:val="18"/>
        </w:rPr>
        <w:t xml:space="preserve">Beschrijf of, met welke lokale partijen en op welke manier, u invulling denkt te kunnen geven aan de uitvoering van deze opdracht. </w:t>
      </w:r>
      <w:r w:rsidRPr="00DD121B">
        <w:rPr>
          <w:rStyle w:val="eop"/>
          <w:rFonts w:ascii="Trebuchet MS" w:eastAsiaTheme="majorEastAsia" w:hAnsi="Trebuchet MS" w:cs="Calibri"/>
          <w:sz w:val="18"/>
          <w:szCs w:val="18"/>
        </w:rPr>
        <w:t> </w:t>
      </w:r>
    </w:p>
    <w:p w14:paraId="15866AE7" w14:textId="77777777" w:rsidR="005E354B" w:rsidRPr="00DD121B" w:rsidRDefault="005E354B" w:rsidP="00F84B5E">
      <w:pPr>
        <w:pStyle w:val="paragraph"/>
        <w:spacing w:before="0" w:beforeAutospacing="0" w:after="0" w:afterAutospacing="0"/>
        <w:textAlignment w:val="baseline"/>
        <w:rPr>
          <w:rFonts w:ascii="Trebuchet MS" w:hAnsi="Trebuchet MS" w:cs="Calibri"/>
          <w:sz w:val="18"/>
          <w:szCs w:val="18"/>
        </w:rPr>
      </w:pPr>
    </w:p>
    <w:p w14:paraId="608C0A33" w14:textId="77777777" w:rsidR="00F84B5E" w:rsidRPr="00DD121B" w:rsidRDefault="00F84B5E" w:rsidP="00F84B5E">
      <w:pPr>
        <w:pStyle w:val="paragraph"/>
        <w:spacing w:before="0" w:beforeAutospacing="0" w:after="0" w:afterAutospacing="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De beoordeling van de vraag zal zich voornamelijk richten op de volgende aspecten:</w:t>
      </w:r>
      <w:r w:rsidRPr="00DD121B">
        <w:rPr>
          <w:rStyle w:val="eop"/>
          <w:rFonts w:ascii="Trebuchet MS" w:eastAsiaTheme="majorEastAsia" w:hAnsi="Trebuchet MS" w:cs="Calibri"/>
          <w:sz w:val="18"/>
          <w:szCs w:val="18"/>
        </w:rPr>
        <w:t> </w:t>
      </w:r>
    </w:p>
    <w:p w14:paraId="77703FD5" w14:textId="77777777" w:rsidR="00F84B5E" w:rsidRPr="00DD121B" w:rsidRDefault="00F84B5E" w:rsidP="00F84B5E">
      <w:pPr>
        <w:pStyle w:val="paragraph"/>
        <w:numPr>
          <w:ilvl w:val="0"/>
          <w:numId w:val="42"/>
        </w:numPr>
        <w:spacing w:before="0" w:beforeAutospacing="0" w:after="0" w:afterAutospacing="0"/>
        <w:ind w:left="360" w:firstLine="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De synergie die de samenwerking oplevert.</w:t>
      </w:r>
      <w:r w:rsidRPr="00DD121B">
        <w:rPr>
          <w:rStyle w:val="eop"/>
          <w:rFonts w:ascii="Trebuchet MS" w:eastAsiaTheme="majorEastAsia" w:hAnsi="Trebuchet MS" w:cs="Calibri"/>
          <w:sz w:val="18"/>
          <w:szCs w:val="18"/>
        </w:rPr>
        <w:t> </w:t>
      </w:r>
    </w:p>
    <w:p w14:paraId="284DD181" w14:textId="77777777" w:rsidR="00F84B5E" w:rsidRPr="00DD121B" w:rsidRDefault="00F84B5E" w:rsidP="00F84B5E">
      <w:pPr>
        <w:pStyle w:val="paragraph"/>
        <w:numPr>
          <w:ilvl w:val="0"/>
          <w:numId w:val="42"/>
        </w:numPr>
        <w:spacing w:before="0" w:beforeAutospacing="0" w:after="0" w:afterAutospacing="0"/>
        <w:ind w:left="360" w:firstLine="0"/>
        <w:textAlignment w:val="baseline"/>
        <w:rPr>
          <w:rFonts w:ascii="Trebuchet MS" w:hAnsi="Trebuchet MS" w:cs="Calibri"/>
          <w:sz w:val="18"/>
          <w:szCs w:val="18"/>
        </w:rPr>
      </w:pPr>
      <w:r w:rsidRPr="00DD121B">
        <w:rPr>
          <w:rStyle w:val="normaltextrun"/>
          <w:rFonts w:ascii="Trebuchet MS" w:eastAsiaTheme="majorEastAsia" w:hAnsi="Trebuchet MS" w:cs="Calibri"/>
          <w:sz w:val="18"/>
          <w:szCs w:val="18"/>
        </w:rPr>
        <w:t>De mate waarin de samenwerking betrekking heeft op deze opdracht.</w:t>
      </w:r>
      <w:r w:rsidRPr="00DD121B">
        <w:rPr>
          <w:rStyle w:val="eop"/>
          <w:rFonts w:ascii="Trebuchet MS" w:eastAsiaTheme="majorEastAsia" w:hAnsi="Trebuchet MS" w:cs="Calibri"/>
          <w:sz w:val="18"/>
          <w:szCs w:val="18"/>
        </w:rPr>
        <w:t> </w:t>
      </w:r>
    </w:p>
    <w:p w14:paraId="4C6B16E8" w14:textId="3DF0F4DC" w:rsidR="00F84B5E" w:rsidRPr="006F33D7" w:rsidRDefault="00F84B5E" w:rsidP="00F84B5E">
      <w:pPr>
        <w:pStyle w:val="paragraph"/>
        <w:numPr>
          <w:ilvl w:val="0"/>
          <w:numId w:val="42"/>
        </w:numPr>
        <w:spacing w:before="0" w:beforeAutospacing="0" w:after="0" w:afterAutospacing="0"/>
        <w:ind w:left="360" w:firstLine="0"/>
        <w:textAlignment w:val="baseline"/>
        <w:rPr>
          <w:rStyle w:val="eop"/>
          <w:rFonts w:ascii="Trebuchet MS" w:hAnsi="Trebuchet MS" w:cs="Calibri"/>
          <w:sz w:val="18"/>
          <w:szCs w:val="18"/>
        </w:rPr>
      </w:pPr>
      <w:r w:rsidRPr="00DD121B">
        <w:rPr>
          <w:rStyle w:val="normaltextrun"/>
          <w:rFonts w:ascii="Trebuchet MS" w:eastAsiaTheme="majorEastAsia" w:hAnsi="Trebuchet MS" w:cs="Calibri"/>
          <w:sz w:val="18"/>
          <w:szCs w:val="18"/>
        </w:rPr>
        <w:t>De omgeving waarin (lokale) partijen zich bevinden.</w:t>
      </w:r>
      <w:r w:rsidRPr="00DD121B">
        <w:rPr>
          <w:rStyle w:val="eop"/>
          <w:rFonts w:ascii="Trebuchet MS" w:eastAsiaTheme="majorEastAsia" w:hAnsi="Trebuchet MS" w:cs="Calibri"/>
          <w:sz w:val="18"/>
          <w:szCs w:val="18"/>
        </w:rPr>
        <w:t> </w:t>
      </w:r>
    </w:p>
    <w:p w14:paraId="75F85462" w14:textId="77777777" w:rsidR="00BE2C9D" w:rsidRPr="00513C31" w:rsidRDefault="00BE2C9D" w:rsidP="006503FE"/>
    <w:p w14:paraId="52CA3467" w14:textId="3520BABC" w:rsidR="00BE2C9D" w:rsidRPr="00513C31" w:rsidRDefault="00BE2C9D" w:rsidP="006503FE">
      <w:pPr>
        <w:pStyle w:val="Kop2"/>
        <w:numPr>
          <w:ilvl w:val="1"/>
          <w:numId w:val="12"/>
        </w:numPr>
        <w:spacing w:before="0" w:after="240"/>
        <w:ind w:firstLine="0"/>
      </w:pPr>
      <w:bookmarkStart w:id="203" w:name="_Toc455043979"/>
      <w:bookmarkStart w:id="204" w:name="_Toc157586195"/>
      <w:r>
        <w:t>M</w:t>
      </w:r>
      <w:r w:rsidRPr="00513C31">
        <w:t>anagement informatie</w:t>
      </w:r>
      <w:bookmarkEnd w:id="203"/>
      <w:bookmarkEnd w:id="204"/>
      <w:r>
        <w:t xml:space="preserve"> </w:t>
      </w:r>
    </w:p>
    <w:p w14:paraId="32D67BAE" w14:textId="77777777" w:rsidR="006509B2" w:rsidRPr="00513C31" w:rsidRDefault="006509B2" w:rsidP="006509B2">
      <w:pPr>
        <w:spacing w:line="240" w:lineRule="auto"/>
        <w:rPr>
          <w:b/>
        </w:rPr>
      </w:pPr>
      <w:r w:rsidRPr="00CB0FE4">
        <w:rPr>
          <w:b/>
        </w:rPr>
        <w:t>Contractmanagement “contact voor contract”</w:t>
      </w:r>
      <w:r w:rsidRPr="00513C31">
        <w:rPr>
          <w:b/>
        </w:rPr>
        <w:t>:</w:t>
      </w:r>
    </w:p>
    <w:p w14:paraId="69539681" w14:textId="4085FE24" w:rsidR="006509B2" w:rsidRDefault="006509B2" w:rsidP="006509B2">
      <w:r>
        <w:t>De Interieurbeplantingsovereenkomst wordt beschouwd als een tactisch/strategisch contract (</w:t>
      </w:r>
      <w:r w:rsidR="00DB7064">
        <w:t>Goud</w:t>
      </w:r>
      <w:r>
        <w:t>). Dit impliceert dat, naast de gebruikelijke administratieve en contractbeheersaspecten van contractmanagement, er ook wordt gestreefd naar een solide relatie via doeltreffend contract- en leveranciersmanagement. De Opdrachtgever wil zelfs een stap verder gaan door te streven naar partnerschap en ketensamenwerking.</w:t>
      </w:r>
    </w:p>
    <w:p w14:paraId="46C1B9F7" w14:textId="77777777" w:rsidR="006509B2" w:rsidRDefault="006509B2" w:rsidP="006509B2"/>
    <w:p w14:paraId="1108102D" w14:textId="77777777" w:rsidR="006509B2" w:rsidRPr="00513C31" w:rsidRDefault="006509B2" w:rsidP="006509B2">
      <w:r>
        <w:t>Het Summa College legt aanzienlijke nadruk op het hebben van een partner die niet alleen de administratieve aspecten afhandelt, maar ook als adviseur fungeert en optreedt als kennispartner. Er wordt gezocht naar een partner die een meerwaarde biedt aan zowel de opleidingen, als de studenten van het Summa College. Bovendien hecht het Summa College veel waarde aan een partner met de juiste mindset op het gebied van duurzaamheid, en dit aspect wordt als uiterst belangrijk beschouwd.</w:t>
      </w:r>
    </w:p>
    <w:p w14:paraId="7D6140D9" w14:textId="77777777" w:rsidR="006509B2" w:rsidRPr="00513C31" w:rsidRDefault="006509B2" w:rsidP="006509B2">
      <w:pPr>
        <w:spacing w:line="240" w:lineRule="auto"/>
      </w:pPr>
    </w:p>
    <w:p w14:paraId="1701AF02" w14:textId="77777777" w:rsidR="006509B2" w:rsidRPr="00B67564" w:rsidRDefault="006509B2" w:rsidP="006509B2">
      <w:pPr>
        <w:rPr>
          <w:b/>
        </w:rPr>
      </w:pPr>
      <w:r w:rsidRPr="00B67564">
        <w:rPr>
          <w:b/>
        </w:rPr>
        <w:t>Tactisch overleg en managementrapportage</w:t>
      </w:r>
    </w:p>
    <w:p w14:paraId="36A3A20A" w14:textId="77777777" w:rsidR="006509B2" w:rsidRDefault="006509B2" w:rsidP="006509B2">
      <w:r>
        <w:t xml:space="preserve">De Opdrachtgever plant minimaal twee -en maximaal viermaal per jaar een tactisch overleg in tussen Opdrachtnemer en de Opdrachtgever. Indien gewenst zal eenmaal per jaar een strategisch overleg plaatsvinden. De Opdrachtgever maakt samen met de Opdrachtnemer, minimaal 1 week voorafgaand aan dit tactisch overleg, de agenda op en zorgt voor verspreiding van de documenten. De Opdrachtnemer maakt de managementrapportage en stuurt deze digitaal binnen 10 werkdagen na afloop van het kwartaal, toe aan de Contractmanager. </w:t>
      </w:r>
    </w:p>
    <w:p w14:paraId="3E8C29F5" w14:textId="77777777" w:rsidR="006509B2" w:rsidRDefault="006509B2" w:rsidP="006509B2"/>
    <w:p w14:paraId="22326B0E" w14:textId="77777777" w:rsidR="006509B2" w:rsidRDefault="006509B2" w:rsidP="006509B2">
      <w:r>
        <w:t xml:space="preserve">De agenda bevat onder andere: </w:t>
      </w:r>
    </w:p>
    <w:p w14:paraId="0341C3C4" w14:textId="77777777" w:rsidR="006509B2" w:rsidRDefault="006509B2" w:rsidP="006509B2">
      <w:pPr>
        <w:pStyle w:val="Lijstalinea"/>
        <w:numPr>
          <w:ilvl w:val="0"/>
          <w:numId w:val="34"/>
        </w:numPr>
      </w:pPr>
      <w:r>
        <w:t xml:space="preserve">Opening, mededelingen en vaststelling agenda; </w:t>
      </w:r>
    </w:p>
    <w:p w14:paraId="0CFFFB37" w14:textId="77777777" w:rsidR="006509B2" w:rsidRDefault="006509B2" w:rsidP="006509B2">
      <w:pPr>
        <w:pStyle w:val="Lijstalinea"/>
        <w:numPr>
          <w:ilvl w:val="0"/>
          <w:numId w:val="34"/>
        </w:numPr>
      </w:pPr>
      <w:r>
        <w:t xml:space="preserve">Ontwikkelingen Opdrachtnemer en Opdrachtgever; </w:t>
      </w:r>
    </w:p>
    <w:p w14:paraId="53552B9F" w14:textId="77777777" w:rsidR="006509B2" w:rsidRDefault="006509B2" w:rsidP="006509B2">
      <w:pPr>
        <w:pStyle w:val="Lijstalinea"/>
        <w:numPr>
          <w:ilvl w:val="0"/>
          <w:numId w:val="34"/>
        </w:numPr>
      </w:pPr>
      <w:r>
        <w:t xml:space="preserve">Notulen van het vorige overleg plus voortgang op de actie/resultaten lijst; </w:t>
      </w:r>
    </w:p>
    <w:p w14:paraId="05775DE7" w14:textId="77777777" w:rsidR="006509B2" w:rsidRDefault="006509B2" w:rsidP="006509B2">
      <w:pPr>
        <w:pStyle w:val="Lijstalinea"/>
        <w:numPr>
          <w:ilvl w:val="0"/>
          <w:numId w:val="34"/>
        </w:numPr>
      </w:pPr>
      <w:r w:rsidRPr="004E2A11">
        <w:t>Contractsamenvatting, contract/contractmutaties</w:t>
      </w:r>
      <w:r>
        <w:t>;</w:t>
      </w:r>
    </w:p>
    <w:p w14:paraId="4F5A27BB" w14:textId="77777777" w:rsidR="006509B2" w:rsidRDefault="006509B2" w:rsidP="006509B2">
      <w:pPr>
        <w:pStyle w:val="Lijstalinea"/>
        <w:numPr>
          <w:ilvl w:val="0"/>
          <w:numId w:val="34"/>
        </w:numPr>
      </w:pPr>
      <w:r w:rsidRPr="004E2A11">
        <w:t>Ervaringen services, dienstverlening &amp; samenwerking</w:t>
      </w:r>
      <w:r>
        <w:t>;</w:t>
      </w:r>
    </w:p>
    <w:p w14:paraId="50B30F58" w14:textId="77777777" w:rsidR="006509B2" w:rsidRDefault="006509B2" w:rsidP="006509B2">
      <w:pPr>
        <w:pStyle w:val="Lijstalinea"/>
        <w:numPr>
          <w:ilvl w:val="0"/>
          <w:numId w:val="34"/>
        </w:numPr>
      </w:pPr>
      <w:r>
        <w:t>Managementrapportage;</w:t>
      </w:r>
    </w:p>
    <w:p w14:paraId="006077B8" w14:textId="77777777" w:rsidR="006509B2" w:rsidRDefault="006509B2" w:rsidP="006509B2">
      <w:pPr>
        <w:pStyle w:val="Lijstalinea"/>
        <w:numPr>
          <w:ilvl w:val="0"/>
          <w:numId w:val="34"/>
        </w:numPr>
      </w:pPr>
      <w:r>
        <w:t xml:space="preserve">Etc. </w:t>
      </w:r>
    </w:p>
    <w:p w14:paraId="0FDD6BAB" w14:textId="77C8FFB9" w:rsidR="006509B2" w:rsidRDefault="006509B2" w:rsidP="006509B2"/>
    <w:p w14:paraId="7507585C" w14:textId="35D5C0E0" w:rsidR="00727D20" w:rsidRDefault="00727D20" w:rsidP="006509B2"/>
    <w:p w14:paraId="64552A2A" w14:textId="323F7077" w:rsidR="00727D20" w:rsidRDefault="00727D20" w:rsidP="006509B2"/>
    <w:p w14:paraId="46CA4B97" w14:textId="77777777" w:rsidR="00727D20" w:rsidRDefault="00727D20" w:rsidP="006509B2"/>
    <w:p w14:paraId="59A1BAC3" w14:textId="77777777" w:rsidR="003A2A21" w:rsidRPr="003A2A21" w:rsidRDefault="003A2A21" w:rsidP="003A2A21">
      <w:pPr>
        <w:shd w:val="clear" w:color="auto" w:fill="FFFFFF"/>
        <w:spacing w:line="240" w:lineRule="auto"/>
        <w:rPr>
          <w:color w:val="000000"/>
          <w:szCs w:val="18"/>
          <w:lang w:eastAsia="nl-NL"/>
        </w:rPr>
      </w:pPr>
      <w:r w:rsidRPr="003A2A21">
        <w:rPr>
          <w:color w:val="000000"/>
          <w:szCs w:val="18"/>
          <w:lang w:eastAsia="nl-NL"/>
        </w:rPr>
        <w:lastRenderedPageBreak/>
        <w:t xml:space="preserve">De managementrapportage omvat minimaal de volgende componenten: </w:t>
      </w:r>
    </w:p>
    <w:p w14:paraId="2C86BDDB" w14:textId="77777777" w:rsidR="003A2A21" w:rsidRPr="003A2A21" w:rsidRDefault="003A2A21" w:rsidP="003A2A21">
      <w:pPr>
        <w:shd w:val="clear" w:color="auto" w:fill="FFFFFF"/>
        <w:spacing w:line="240" w:lineRule="auto"/>
        <w:rPr>
          <w:color w:val="000000"/>
          <w:szCs w:val="18"/>
          <w:lang w:eastAsia="nl-NL"/>
        </w:rPr>
      </w:pPr>
    </w:p>
    <w:p w14:paraId="482E4D6E" w14:textId="77777777" w:rsidR="003A2A21" w:rsidRPr="003A2A21" w:rsidRDefault="003A2A21" w:rsidP="003A2A21">
      <w:pPr>
        <w:shd w:val="clear" w:color="auto" w:fill="FFFFFF"/>
        <w:spacing w:line="240" w:lineRule="auto"/>
        <w:rPr>
          <w:color w:val="000000"/>
          <w:szCs w:val="18"/>
          <w:lang w:eastAsia="nl-NL"/>
        </w:rPr>
      </w:pPr>
      <w:r w:rsidRPr="003A2A21">
        <w:rPr>
          <w:color w:val="000000"/>
          <w:szCs w:val="18"/>
          <w:lang w:eastAsia="nl-NL"/>
        </w:rPr>
        <w:t>• Managementsamenvatting (evaluatie);</w:t>
      </w:r>
    </w:p>
    <w:p w14:paraId="335D4AC1" w14:textId="77777777" w:rsidR="003A2A21" w:rsidRPr="003A2A21" w:rsidRDefault="003A2A21" w:rsidP="003A2A21">
      <w:pPr>
        <w:shd w:val="clear" w:color="auto" w:fill="FFFFFF"/>
        <w:spacing w:line="240" w:lineRule="auto"/>
        <w:rPr>
          <w:color w:val="000000"/>
          <w:szCs w:val="18"/>
          <w:lang w:eastAsia="nl-NL"/>
        </w:rPr>
      </w:pPr>
      <w:r w:rsidRPr="003A2A21">
        <w:rPr>
          <w:color w:val="000000"/>
          <w:szCs w:val="18"/>
          <w:lang w:eastAsia="nl-NL"/>
        </w:rPr>
        <w:t>• Kwartaalrapportage;</w:t>
      </w:r>
    </w:p>
    <w:p w14:paraId="1D09A721" w14:textId="77777777" w:rsidR="003A2A21" w:rsidRPr="003A2A21" w:rsidRDefault="003A2A21" w:rsidP="00D10150">
      <w:pPr>
        <w:shd w:val="clear" w:color="auto" w:fill="FFFFFF"/>
        <w:spacing w:line="240" w:lineRule="auto"/>
        <w:ind w:firstLine="708"/>
        <w:rPr>
          <w:color w:val="000000"/>
          <w:szCs w:val="18"/>
          <w:lang w:eastAsia="nl-NL"/>
        </w:rPr>
      </w:pPr>
      <w:r w:rsidRPr="003A2A21">
        <w:rPr>
          <w:color w:val="000000"/>
          <w:szCs w:val="18"/>
          <w:lang w:eastAsia="nl-NL"/>
        </w:rPr>
        <w:t>I. toezeggingen / realisatieschema</w:t>
      </w:r>
    </w:p>
    <w:p w14:paraId="165D6EBD" w14:textId="77777777" w:rsidR="003A2A21" w:rsidRPr="003A2A21" w:rsidRDefault="003A2A21" w:rsidP="00D10150">
      <w:pPr>
        <w:shd w:val="clear" w:color="auto" w:fill="FFFFFF"/>
        <w:spacing w:line="240" w:lineRule="auto"/>
        <w:ind w:firstLine="708"/>
        <w:rPr>
          <w:color w:val="000000"/>
          <w:szCs w:val="18"/>
          <w:lang w:eastAsia="nl-NL"/>
        </w:rPr>
      </w:pPr>
      <w:r w:rsidRPr="003A2A21">
        <w:rPr>
          <w:color w:val="000000"/>
          <w:szCs w:val="18"/>
          <w:lang w:eastAsia="nl-NL"/>
        </w:rPr>
        <w:t>II. onderhoudsrapportages &amp; onderhoudsplanningen &amp; Kwaliteitsronde</w:t>
      </w:r>
    </w:p>
    <w:p w14:paraId="196E02A8" w14:textId="77777777" w:rsidR="003A2A21" w:rsidRPr="003A2A21" w:rsidRDefault="003A2A21" w:rsidP="00D10150">
      <w:pPr>
        <w:shd w:val="clear" w:color="auto" w:fill="FFFFFF"/>
        <w:spacing w:line="240" w:lineRule="auto"/>
        <w:ind w:firstLine="708"/>
        <w:rPr>
          <w:color w:val="000000"/>
          <w:szCs w:val="18"/>
          <w:lang w:eastAsia="nl-NL"/>
        </w:rPr>
      </w:pPr>
      <w:r w:rsidRPr="003A2A21">
        <w:rPr>
          <w:color w:val="000000"/>
          <w:szCs w:val="18"/>
          <w:lang w:eastAsia="nl-NL"/>
        </w:rPr>
        <w:t xml:space="preserve">III. Up </w:t>
      </w:r>
      <w:proofErr w:type="spellStart"/>
      <w:r w:rsidRPr="003A2A21">
        <w:rPr>
          <w:color w:val="000000"/>
          <w:szCs w:val="18"/>
          <w:lang w:eastAsia="nl-NL"/>
        </w:rPr>
        <w:t>to</w:t>
      </w:r>
      <w:proofErr w:type="spellEnd"/>
      <w:r w:rsidRPr="003A2A21">
        <w:rPr>
          <w:color w:val="000000"/>
          <w:szCs w:val="18"/>
          <w:lang w:eastAsia="nl-NL"/>
        </w:rPr>
        <w:t xml:space="preserve"> date plantenbestand inclusief mutaties</w:t>
      </w:r>
    </w:p>
    <w:p w14:paraId="2C68B123" w14:textId="77777777" w:rsidR="003A2A21" w:rsidRPr="003A2A21" w:rsidRDefault="003A2A21" w:rsidP="00D10150">
      <w:pPr>
        <w:shd w:val="clear" w:color="auto" w:fill="FFFFFF"/>
        <w:spacing w:line="240" w:lineRule="auto"/>
        <w:ind w:firstLine="708"/>
        <w:rPr>
          <w:color w:val="000000"/>
          <w:szCs w:val="18"/>
          <w:lang w:eastAsia="nl-NL"/>
        </w:rPr>
      </w:pPr>
      <w:r w:rsidRPr="003A2A21">
        <w:rPr>
          <w:color w:val="000000"/>
          <w:szCs w:val="18"/>
          <w:lang w:eastAsia="nl-NL"/>
        </w:rPr>
        <w:t xml:space="preserve">IV. knelpunten &amp; verbeteradviezen </w:t>
      </w:r>
    </w:p>
    <w:p w14:paraId="476057D8" w14:textId="77777777" w:rsidR="003A2A21" w:rsidRPr="003A2A21" w:rsidRDefault="003A2A21" w:rsidP="00D10150">
      <w:pPr>
        <w:shd w:val="clear" w:color="auto" w:fill="FFFFFF"/>
        <w:spacing w:line="240" w:lineRule="auto"/>
        <w:ind w:firstLine="708"/>
        <w:rPr>
          <w:color w:val="000000"/>
          <w:szCs w:val="18"/>
          <w:lang w:eastAsia="nl-NL"/>
        </w:rPr>
      </w:pPr>
      <w:r w:rsidRPr="003A2A21">
        <w:rPr>
          <w:color w:val="000000"/>
          <w:szCs w:val="18"/>
          <w:lang w:eastAsia="nl-NL"/>
        </w:rPr>
        <w:t>V. duurzaamheid / social return</w:t>
      </w:r>
    </w:p>
    <w:p w14:paraId="5616C1EC" w14:textId="77777777" w:rsidR="003A2A21" w:rsidRPr="003A2A21" w:rsidRDefault="003A2A21" w:rsidP="00D10150">
      <w:pPr>
        <w:shd w:val="clear" w:color="auto" w:fill="FFFFFF"/>
        <w:spacing w:line="240" w:lineRule="auto"/>
        <w:ind w:firstLine="708"/>
        <w:rPr>
          <w:color w:val="000000"/>
          <w:szCs w:val="18"/>
          <w:lang w:eastAsia="nl-NL"/>
        </w:rPr>
      </w:pPr>
      <w:r w:rsidRPr="003A2A21">
        <w:rPr>
          <w:color w:val="000000"/>
          <w:szCs w:val="18"/>
          <w:lang w:eastAsia="nl-NL"/>
        </w:rPr>
        <w:t>VI. afhandeling klachten</w:t>
      </w:r>
    </w:p>
    <w:p w14:paraId="421A6D60" w14:textId="7B1FD605" w:rsidR="003A2A21" w:rsidRDefault="003A2A21" w:rsidP="00D10150">
      <w:pPr>
        <w:shd w:val="clear" w:color="auto" w:fill="FFFFFF"/>
        <w:spacing w:line="240" w:lineRule="auto"/>
        <w:ind w:firstLine="708"/>
        <w:rPr>
          <w:color w:val="000000"/>
          <w:szCs w:val="18"/>
          <w:lang w:eastAsia="nl-NL"/>
        </w:rPr>
      </w:pPr>
      <w:r w:rsidRPr="003A2A21">
        <w:rPr>
          <w:color w:val="000000"/>
          <w:szCs w:val="18"/>
          <w:lang w:eastAsia="nl-NL"/>
        </w:rPr>
        <w:t xml:space="preserve">VII. financieel overzicht </w:t>
      </w:r>
    </w:p>
    <w:p w14:paraId="0F6276D4" w14:textId="77777777" w:rsidR="00D10150" w:rsidRPr="003A2A21" w:rsidRDefault="00D10150" w:rsidP="003A2A21">
      <w:pPr>
        <w:shd w:val="clear" w:color="auto" w:fill="FFFFFF"/>
        <w:spacing w:line="240" w:lineRule="auto"/>
        <w:rPr>
          <w:color w:val="000000"/>
          <w:szCs w:val="18"/>
          <w:lang w:eastAsia="nl-NL"/>
        </w:rPr>
      </w:pPr>
    </w:p>
    <w:p w14:paraId="0AE2D245" w14:textId="77777777" w:rsidR="003A2A21" w:rsidRPr="003A2A21" w:rsidRDefault="003A2A21" w:rsidP="003A2A21">
      <w:pPr>
        <w:shd w:val="clear" w:color="auto" w:fill="FFFFFF"/>
        <w:spacing w:line="240" w:lineRule="auto"/>
        <w:rPr>
          <w:color w:val="000000"/>
          <w:szCs w:val="18"/>
          <w:lang w:eastAsia="nl-NL"/>
        </w:rPr>
      </w:pPr>
      <w:r w:rsidRPr="003A2A21">
        <w:rPr>
          <w:color w:val="000000"/>
          <w:szCs w:val="18"/>
          <w:lang w:eastAsia="nl-NL"/>
        </w:rPr>
        <w:t>• Kwaliteitsmanagement (KPI’s);</w:t>
      </w:r>
    </w:p>
    <w:p w14:paraId="3AA9651A" w14:textId="77777777" w:rsidR="003A2A21" w:rsidRPr="003A2A21" w:rsidRDefault="003A2A21" w:rsidP="003A2A21">
      <w:pPr>
        <w:shd w:val="clear" w:color="auto" w:fill="FFFFFF"/>
        <w:spacing w:line="240" w:lineRule="auto"/>
        <w:rPr>
          <w:color w:val="000000"/>
          <w:szCs w:val="18"/>
          <w:lang w:eastAsia="nl-NL"/>
        </w:rPr>
      </w:pPr>
      <w:r w:rsidRPr="003A2A21">
        <w:rPr>
          <w:color w:val="000000"/>
          <w:szCs w:val="18"/>
          <w:lang w:eastAsia="nl-NL"/>
        </w:rPr>
        <w:t xml:space="preserve">• Verbinding ‘Summa2025’; </w:t>
      </w:r>
    </w:p>
    <w:p w14:paraId="0F986D97" w14:textId="77777777" w:rsidR="003A2A21" w:rsidRPr="003A2A21" w:rsidRDefault="003A2A21" w:rsidP="003A2A21">
      <w:pPr>
        <w:shd w:val="clear" w:color="auto" w:fill="FFFFFF"/>
        <w:spacing w:line="240" w:lineRule="auto"/>
        <w:rPr>
          <w:color w:val="000000"/>
          <w:szCs w:val="18"/>
          <w:lang w:eastAsia="nl-NL"/>
        </w:rPr>
      </w:pPr>
      <w:r w:rsidRPr="003A2A21">
        <w:rPr>
          <w:color w:val="000000"/>
          <w:szCs w:val="18"/>
          <w:lang w:eastAsia="nl-NL"/>
        </w:rPr>
        <w:t>• Klanttevredenheidsonderzoek;</w:t>
      </w:r>
    </w:p>
    <w:p w14:paraId="65B0F6D8" w14:textId="77777777" w:rsidR="003A2A21" w:rsidRPr="003A2A21" w:rsidRDefault="003A2A21" w:rsidP="003A2A21">
      <w:pPr>
        <w:shd w:val="clear" w:color="auto" w:fill="FFFFFF"/>
        <w:spacing w:line="240" w:lineRule="auto"/>
        <w:rPr>
          <w:color w:val="000000"/>
          <w:szCs w:val="18"/>
          <w:lang w:eastAsia="nl-NL"/>
        </w:rPr>
      </w:pPr>
      <w:r w:rsidRPr="003A2A21">
        <w:rPr>
          <w:color w:val="000000"/>
          <w:szCs w:val="18"/>
          <w:lang w:eastAsia="nl-NL"/>
        </w:rPr>
        <w:t>• Trends &amp; ontwikkelingen;</w:t>
      </w:r>
    </w:p>
    <w:p w14:paraId="50FAB720" w14:textId="77777777" w:rsidR="003A2A21" w:rsidRPr="003A2A21" w:rsidRDefault="003A2A21" w:rsidP="003A2A21">
      <w:pPr>
        <w:shd w:val="clear" w:color="auto" w:fill="FFFFFF"/>
        <w:spacing w:line="240" w:lineRule="auto"/>
        <w:rPr>
          <w:color w:val="000000"/>
          <w:szCs w:val="18"/>
          <w:lang w:eastAsia="nl-NL"/>
        </w:rPr>
      </w:pPr>
      <w:r w:rsidRPr="003A2A21">
        <w:rPr>
          <w:color w:val="000000"/>
          <w:szCs w:val="18"/>
          <w:lang w:eastAsia="nl-NL"/>
        </w:rPr>
        <w:t>• Overige relevante punten.</w:t>
      </w:r>
    </w:p>
    <w:p w14:paraId="74856BEC" w14:textId="77777777" w:rsidR="006509B2" w:rsidRDefault="006509B2" w:rsidP="006509B2"/>
    <w:p w14:paraId="3D8A2F13" w14:textId="77777777" w:rsidR="006509B2" w:rsidRPr="00513C31" w:rsidRDefault="006509B2" w:rsidP="006509B2">
      <w:r>
        <w:t>Verslaglegging van de overleggen vindt plaats door Opdrachtnemer en wordt binnen vijf werkdagen na het overleg aangeleverd aan de Contractmanager. De definitieve inrichting en invulling van contract- en leveranciersmanagement wordt na gunning gezamenlijk vastgesteld o.b.v. de minimumeisen.</w:t>
      </w:r>
    </w:p>
    <w:p w14:paraId="793CCCEE" w14:textId="4F175B84" w:rsidR="006509B2" w:rsidRDefault="006509B2" w:rsidP="006509B2">
      <w:bookmarkStart w:id="205" w:name="_Hlk155698068"/>
      <w:r>
        <w:t>onderhoudsrapportages &amp; onderhoudsplanningen.</w:t>
      </w:r>
    </w:p>
    <w:bookmarkEnd w:id="205"/>
    <w:p w14:paraId="67440640" w14:textId="77777777" w:rsidR="00D10150" w:rsidRPr="00513C31" w:rsidRDefault="00D10150" w:rsidP="006503FE"/>
    <w:p w14:paraId="4511E093" w14:textId="77777777" w:rsidR="005D6E54" w:rsidRPr="00513C31" w:rsidRDefault="005D6E54" w:rsidP="006503FE">
      <w:pPr>
        <w:pStyle w:val="Kop1"/>
        <w:numPr>
          <w:ilvl w:val="0"/>
          <w:numId w:val="12"/>
        </w:numPr>
        <w:spacing w:before="0" w:after="0"/>
        <w:ind w:firstLine="0"/>
      </w:pPr>
      <w:bookmarkStart w:id="206" w:name="_Toc112056217"/>
      <w:bookmarkStart w:id="207" w:name="_Toc157586196"/>
      <w:bookmarkStart w:id="208" w:name="_Hlk112240520"/>
      <w:bookmarkEnd w:id="189"/>
      <w:bookmarkEnd w:id="190"/>
      <w:bookmarkEnd w:id="191"/>
      <w:r w:rsidRPr="00513C31">
        <w:t>Eisen ten aanzien van Inschrijver</w:t>
      </w:r>
      <w:bookmarkEnd w:id="206"/>
      <w:bookmarkEnd w:id="207"/>
    </w:p>
    <w:p w14:paraId="327C6E97" w14:textId="77777777" w:rsidR="005D6E54" w:rsidRDefault="005D6E54" w:rsidP="006503FE"/>
    <w:p w14:paraId="6AAB7796" w14:textId="77777777" w:rsidR="005D6E54" w:rsidRPr="00513C31" w:rsidRDefault="005D6E54" w:rsidP="006503FE">
      <w:pPr>
        <w:pStyle w:val="Kop2"/>
        <w:numPr>
          <w:ilvl w:val="1"/>
          <w:numId w:val="12"/>
        </w:numPr>
        <w:spacing w:before="0" w:after="0"/>
        <w:ind w:firstLine="0"/>
      </w:pPr>
      <w:bookmarkStart w:id="209" w:name="_Toc112056235"/>
      <w:bookmarkStart w:id="210" w:name="_Toc157586197"/>
      <w:r w:rsidRPr="00513C31">
        <w:t>Eisen ten aanzien van Inschrijvers</w:t>
      </w:r>
      <w:bookmarkEnd w:id="209"/>
      <w:bookmarkEnd w:id="210"/>
    </w:p>
    <w:p w14:paraId="4F17A270" w14:textId="77777777" w:rsidR="005D6E54" w:rsidRPr="00513C31" w:rsidRDefault="005D6E54" w:rsidP="006503FE">
      <w:r w:rsidRPr="00513C31">
        <w:t>Ten aanzien van Inschrijvers gelden uitsluitingsgronden en geschiktheidseisen. Indien één of meer van de genoemde uitsluitingsgronden van toepassing zijn</w:t>
      </w:r>
      <w:r>
        <w:t xml:space="preserve"> op een Inschrijver</w:t>
      </w:r>
      <w:r w:rsidRPr="00513C31">
        <w:t xml:space="preserve">, </w:t>
      </w:r>
      <w:r>
        <w:t xml:space="preserve">dan </w:t>
      </w:r>
      <w:r w:rsidRPr="00513C31">
        <w:t xml:space="preserve">wordt </w:t>
      </w:r>
      <w:r>
        <w:t xml:space="preserve">deze </w:t>
      </w:r>
      <w:r w:rsidRPr="00513C31">
        <w:t>uitgesloten van inschrijving op deze aanbesteding. Dat gebeurt ook als niet k</w:t>
      </w:r>
      <w:r>
        <w:t xml:space="preserve">an worden </w:t>
      </w:r>
      <w:r w:rsidRPr="00513C31">
        <w:t>vold</w:t>
      </w:r>
      <w:r>
        <w:t>aan</w:t>
      </w:r>
      <w:r w:rsidRPr="00513C31">
        <w:t xml:space="preserve"> aan één of meer van de in dit hoofdstuk genoemde geschiktheidseisen. </w:t>
      </w:r>
    </w:p>
    <w:p w14:paraId="58BF8092" w14:textId="77777777" w:rsidR="00BE2C9D" w:rsidRPr="00513C31" w:rsidRDefault="00BE2C9D" w:rsidP="006503FE"/>
    <w:p w14:paraId="45B451BB" w14:textId="77777777" w:rsidR="00BE2C9D" w:rsidRPr="00513C31" w:rsidRDefault="00BE2C9D" w:rsidP="006503FE">
      <w:pPr>
        <w:pStyle w:val="Kop2"/>
        <w:numPr>
          <w:ilvl w:val="1"/>
          <w:numId w:val="12"/>
        </w:numPr>
        <w:spacing w:before="0" w:after="240"/>
        <w:ind w:firstLine="0"/>
      </w:pPr>
      <w:bookmarkStart w:id="211" w:name="_Toc353648511"/>
      <w:bookmarkStart w:id="212" w:name="_Toc362336028"/>
      <w:bookmarkStart w:id="213" w:name="_Toc362341543"/>
      <w:bookmarkStart w:id="214" w:name="_Toc157586198"/>
      <w:r w:rsidRPr="00513C31">
        <w:t>Uitsluitingsgronden</w:t>
      </w:r>
      <w:bookmarkEnd w:id="211"/>
      <w:bookmarkEnd w:id="212"/>
      <w:bookmarkEnd w:id="213"/>
      <w:bookmarkEnd w:id="214"/>
    </w:p>
    <w:p w14:paraId="31B053F8" w14:textId="22257CE7" w:rsidR="00BE2C9D" w:rsidRDefault="00BE2C9D" w:rsidP="006503FE">
      <w:r w:rsidRPr="00513C31">
        <w:t xml:space="preserve">De </w:t>
      </w:r>
      <w:r w:rsidR="005D6E54">
        <w:t>(</w:t>
      </w:r>
      <w:r w:rsidR="005D6E54" w:rsidRPr="00AB0653">
        <w:t xml:space="preserve">verplichte) uitsluitingsgronden zijn aangevinkt in het Uniform Europees Aanbestedingsdocument (zie bijlage 5). Door het invullen en rechtsgeldig ondertekenen van het bijgevoegde Uniform Europees </w:t>
      </w:r>
      <w:r w:rsidR="00624081" w:rsidRPr="00AB0653">
        <w:t>Aanbestedings</w:t>
      </w:r>
      <w:r w:rsidR="00624081">
        <w:t>d</w:t>
      </w:r>
      <w:r w:rsidR="00624081" w:rsidRPr="00AB0653">
        <w:t>ocumen</w:t>
      </w:r>
      <w:r w:rsidR="00624081" w:rsidRPr="00513C31">
        <w:t>t</w:t>
      </w:r>
      <w:r w:rsidR="005D6E54" w:rsidRPr="00513C31">
        <w:t xml:space="preserve"> verklaart Inschrijver dat de uitsluitingsgronden niet op hem van toepassing zijn en dat wordt voldaan aan de geschiktheidseisen.</w:t>
      </w:r>
    </w:p>
    <w:bookmarkEnd w:id="208"/>
    <w:p w14:paraId="54920D2F" w14:textId="77777777" w:rsidR="00723396" w:rsidRDefault="00723396" w:rsidP="006503FE"/>
    <w:p w14:paraId="0210B7D8" w14:textId="77777777" w:rsidR="00BE2C9D" w:rsidRPr="00995729" w:rsidRDefault="00723396" w:rsidP="00995729">
      <w:pPr>
        <w:pStyle w:val="Kop2"/>
        <w:numPr>
          <w:ilvl w:val="2"/>
          <w:numId w:val="12"/>
        </w:numPr>
        <w:spacing w:before="0" w:after="240"/>
        <w:ind w:left="709" w:hanging="709"/>
        <w:jc w:val="both"/>
        <w:rPr>
          <w:sz w:val="24"/>
          <w:szCs w:val="24"/>
        </w:rPr>
      </w:pPr>
      <w:bookmarkStart w:id="215" w:name="_Toc157586199"/>
      <w:bookmarkStart w:id="216" w:name="_Hlk112240551"/>
      <w:r w:rsidRPr="00995729">
        <w:rPr>
          <w:sz w:val="24"/>
          <w:szCs w:val="24"/>
        </w:rPr>
        <w:t>Bewijsstukken:</w:t>
      </w:r>
      <w:bookmarkEnd w:id="215"/>
    </w:p>
    <w:bookmarkEnd w:id="216"/>
    <w:p w14:paraId="56697EEF" w14:textId="77777777" w:rsidR="00BE2C9D" w:rsidRPr="00513C31" w:rsidRDefault="00BE2C9D" w:rsidP="006503FE">
      <w:r w:rsidRPr="00513C31">
        <w:t>Bij Inschrijving dient de Inschrijver de volgende bewijsstukken te overleggen:</w:t>
      </w:r>
    </w:p>
    <w:p w14:paraId="283769C6" w14:textId="77777777" w:rsidR="00BE2C9D" w:rsidRPr="00513C31" w:rsidRDefault="00BE2C9D" w:rsidP="00AC4CC8">
      <w:pPr>
        <w:pStyle w:val="Lijstalinea"/>
        <w:numPr>
          <w:ilvl w:val="0"/>
          <w:numId w:val="18"/>
        </w:numPr>
        <w:spacing w:line="240" w:lineRule="auto"/>
        <w:rPr>
          <w:b/>
        </w:rPr>
      </w:pPr>
      <w:r w:rsidRPr="00513C31">
        <w:t>Een uittreksel van inschrijving bij de Kamer van Koophandel, niet ouder dan 6 maanden op het moment van inschrijven, om aan te tonen dat de uitsluitingsgrond in artikel 2.87 onderdeel a van de Aanbestedingswet niet op hem van toepassing is.</w:t>
      </w:r>
    </w:p>
    <w:p w14:paraId="70E19E54" w14:textId="6E2C1535" w:rsidR="00BE2C9D" w:rsidRPr="00513C31" w:rsidRDefault="00BE2C9D" w:rsidP="00AC4CC8">
      <w:pPr>
        <w:numPr>
          <w:ilvl w:val="0"/>
          <w:numId w:val="18"/>
        </w:numPr>
      </w:pPr>
      <w:r w:rsidRPr="00AB0653">
        <w:t xml:space="preserve">Referentiebeschrijvingen (bijlage 6) om </w:t>
      </w:r>
      <w:r w:rsidRPr="00513C31">
        <w:t xml:space="preserve">aan te tonen dat Inschrijver, naar oordeel van Opdrachtgever, beschikt over de gevraagde competenties. De referentie mag niet ouder zijn dan </w:t>
      </w:r>
      <w:r w:rsidR="00773F86" w:rsidRPr="00773F86">
        <w:t>drie</w:t>
      </w:r>
      <w:r w:rsidR="00773F86">
        <w:t xml:space="preserve"> (3)</w:t>
      </w:r>
      <w:r w:rsidRPr="00773F86">
        <w:t xml:space="preserve"> </w:t>
      </w:r>
      <w:r w:rsidRPr="00513C31">
        <w:t>jaar op het moment van inschrijven. Per competentie dient er één referentie te worden ingediend. In het geval van meerdere competenties mogen deze ook in één referentie worden voldaan, mits duidelijk en ondubbelzinnig beschreven. Meerdere referenties mogen niet gecombineerd worden om aan één competentie te voldoen.</w:t>
      </w:r>
    </w:p>
    <w:p w14:paraId="1A83EEB5" w14:textId="77777777" w:rsidR="00BE2C9D" w:rsidRPr="00513C31" w:rsidRDefault="00BE2C9D" w:rsidP="006503FE"/>
    <w:p w14:paraId="526968B3" w14:textId="77777777" w:rsidR="00BE2C9D" w:rsidRPr="00513C31" w:rsidRDefault="00BE2C9D" w:rsidP="006503FE">
      <w:r w:rsidRPr="00513C31">
        <w:t>Binnen 10 dagen na het communiceren van het voornemen tot gunning dient de Inschrijver aan wie het voornemen tot gunning is uitgesproken de volgende bewijsstukken te overleggen:</w:t>
      </w:r>
    </w:p>
    <w:p w14:paraId="30E277CA" w14:textId="77777777" w:rsidR="00BE2C9D" w:rsidRPr="00513C31" w:rsidRDefault="00BE2C9D" w:rsidP="00AC4CC8">
      <w:pPr>
        <w:pStyle w:val="Lijstalinea"/>
        <w:numPr>
          <w:ilvl w:val="0"/>
          <w:numId w:val="18"/>
        </w:numPr>
        <w:spacing w:line="240" w:lineRule="auto"/>
        <w:rPr>
          <w:b/>
        </w:rPr>
      </w:pPr>
      <w:r w:rsidRPr="00513C31">
        <w:t>Gedragsverklaring aanbesteden, niet ouder dan twee jaar op het moment van indienen van een inschrijving, om aan te tonen dat de uitsluitingsgronden in artikel 2.86 en 2.87 1</w:t>
      </w:r>
      <w:r w:rsidRPr="00513C31">
        <w:rPr>
          <w:vertAlign w:val="superscript"/>
        </w:rPr>
        <w:t>e</w:t>
      </w:r>
      <w:r w:rsidRPr="00513C31">
        <w:t xml:space="preserve"> lid onderdelen b, c en d van de Aanbestedingswet niet van toepassing zijn. </w:t>
      </w:r>
      <w:r w:rsidR="00723396">
        <w:t>Let op, h</w:t>
      </w:r>
      <w:r w:rsidR="00723396" w:rsidRPr="00513C31">
        <w:t xml:space="preserve">et aanvragen van de gedragsverklaring </w:t>
      </w:r>
      <w:r w:rsidR="00723396">
        <w:t xml:space="preserve">kan </w:t>
      </w:r>
      <w:r w:rsidR="00723396" w:rsidRPr="00513C31">
        <w:t>tot acht weken in beslag nemen.</w:t>
      </w:r>
    </w:p>
    <w:p w14:paraId="7B1A5546" w14:textId="77777777" w:rsidR="00BE2C9D" w:rsidRPr="00824E2E" w:rsidRDefault="00BE2C9D" w:rsidP="00AC4CC8">
      <w:pPr>
        <w:pStyle w:val="Lijstalinea"/>
        <w:numPr>
          <w:ilvl w:val="0"/>
          <w:numId w:val="18"/>
        </w:numPr>
        <w:spacing w:line="240" w:lineRule="auto"/>
        <w:rPr>
          <w:b/>
        </w:rPr>
      </w:pPr>
      <w:r w:rsidRPr="00513C31">
        <w:lastRenderedPageBreak/>
        <w:t xml:space="preserve">Een verklaring van de Belastingdienst, niet ouder dan 6 maanden op het moment van </w:t>
      </w:r>
      <w:r w:rsidRPr="00824E2E">
        <w:t>indienen van een inschrijving, om aan te tonen dat de uitsluitingsgrond in artikel 2.87 1</w:t>
      </w:r>
      <w:r w:rsidRPr="00824E2E">
        <w:rPr>
          <w:vertAlign w:val="superscript"/>
        </w:rPr>
        <w:t>e</w:t>
      </w:r>
      <w:r w:rsidRPr="00824E2E">
        <w:t xml:space="preserve"> lid onderdeel j van de Aanbestedingswet niet op hem van toepassing is.</w:t>
      </w:r>
    </w:p>
    <w:p w14:paraId="3C4656EA" w14:textId="77777777" w:rsidR="00BE2C9D" w:rsidRPr="00824E2E" w:rsidRDefault="00BE2C9D" w:rsidP="00AC4CC8">
      <w:pPr>
        <w:pStyle w:val="Lijstalinea"/>
        <w:numPr>
          <w:ilvl w:val="0"/>
          <w:numId w:val="18"/>
        </w:numPr>
        <w:spacing w:line="240" w:lineRule="auto"/>
        <w:rPr>
          <w:b/>
        </w:rPr>
      </w:pPr>
      <w:r w:rsidRPr="00824E2E">
        <w:t>Kopie verzekeringspolis aansprakelijkheidsverzekering of bewijs van verzekering en bewijsstukken met betrekking tot betaling van de verschuldigde premies.</w:t>
      </w:r>
    </w:p>
    <w:p w14:paraId="0EB12E40" w14:textId="77777777" w:rsidR="00A27FD0" w:rsidRPr="00513C31" w:rsidRDefault="00A27FD0" w:rsidP="006503FE"/>
    <w:p w14:paraId="037BD956" w14:textId="4B7A83C4" w:rsidR="00BE2C9D" w:rsidRPr="00513C31" w:rsidRDefault="00BE2C9D" w:rsidP="006503FE">
      <w:pPr>
        <w:pStyle w:val="Kop2"/>
        <w:numPr>
          <w:ilvl w:val="1"/>
          <w:numId w:val="12"/>
        </w:numPr>
        <w:spacing w:before="0" w:after="240"/>
        <w:ind w:firstLine="0"/>
      </w:pPr>
      <w:bookmarkStart w:id="217" w:name="_Toc353648512"/>
      <w:bookmarkStart w:id="218" w:name="_Toc362336029"/>
      <w:bookmarkStart w:id="219" w:name="_Toc362341544"/>
      <w:bookmarkStart w:id="220" w:name="_Toc157586200"/>
      <w:r w:rsidRPr="00513C31">
        <w:t>Geschiktheidseisen</w:t>
      </w:r>
      <w:bookmarkEnd w:id="217"/>
      <w:bookmarkEnd w:id="218"/>
      <w:bookmarkEnd w:id="219"/>
      <w:bookmarkEnd w:id="220"/>
      <w:r>
        <w:t xml:space="preserve"> </w:t>
      </w:r>
    </w:p>
    <w:p w14:paraId="414D6008" w14:textId="77777777" w:rsidR="00BE2C9D" w:rsidRPr="00513C31" w:rsidRDefault="00BE2C9D" w:rsidP="006503FE">
      <w:r w:rsidRPr="00513C31">
        <w:t>Geschiktheidseisen hebben betrekking op de financiële en economische draagkracht en op de technische- of beroepsbekwaamheid. De voor deze aanbesteding relevante geschiktheidseisen zijn weergegeven in de volgende sub paragrafen.</w:t>
      </w:r>
    </w:p>
    <w:p w14:paraId="5069D7B1" w14:textId="77777777" w:rsidR="00BE2C9D" w:rsidRPr="00513C31" w:rsidRDefault="00BE2C9D" w:rsidP="006503FE"/>
    <w:p w14:paraId="07847167" w14:textId="77777777" w:rsidR="00BE2C9D" w:rsidRPr="00513C31" w:rsidRDefault="00BE2C9D" w:rsidP="006503FE">
      <w:pPr>
        <w:pStyle w:val="Kop3"/>
        <w:numPr>
          <w:ilvl w:val="2"/>
          <w:numId w:val="12"/>
        </w:numPr>
        <w:spacing w:before="0" w:after="0"/>
        <w:ind w:firstLine="0"/>
      </w:pPr>
      <w:bookmarkStart w:id="221" w:name="_Toc353648513"/>
      <w:bookmarkStart w:id="222" w:name="_Toc362336030"/>
      <w:bookmarkStart w:id="223" w:name="_Toc362341545"/>
      <w:bookmarkStart w:id="224" w:name="_Toc157586201"/>
      <w:bookmarkStart w:id="225" w:name="_Hlk155343089"/>
      <w:r w:rsidRPr="00513C31">
        <w:t>Geschiktheidseisen met betrekking tot financiële en economische draagkracht</w:t>
      </w:r>
      <w:bookmarkEnd w:id="221"/>
      <w:bookmarkEnd w:id="222"/>
      <w:bookmarkEnd w:id="223"/>
      <w:bookmarkEnd w:id="224"/>
    </w:p>
    <w:p w14:paraId="7EFF368F" w14:textId="77777777" w:rsidR="00BE2C9D" w:rsidRPr="00513C31" w:rsidRDefault="00BE2C9D" w:rsidP="006503FE"/>
    <w:p w14:paraId="1FDD0A5B" w14:textId="65A2ED6D" w:rsidR="00BE2C9D" w:rsidRDefault="00BE2C9D" w:rsidP="006503FE">
      <w:pPr>
        <w:rPr>
          <w:color w:val="FF0000"/>
        </w:rPr>
      </w:pPr>
      <w:r w:rsidRPr="00513C31">
        <w:t>Ten aanzien van de financiële en economische draagkracht van Inschrijvers gelden onderstaande eisen. Per eis is gemoti</w:t>
      </w:r>
      <w:r>
        <w:t>veerd waarom die wordt gesteld</w:t>
      </w:r>
      <w:r w:rsidRPr="00513C31">
        <w:t xml:space="preserve">. </w:t>
      </w:r>
    </w:p>
    <w:p w14:paraId="5669191F" w14:textId="77777777" w:rsidR="00A57571" w:rsidRPr="00A57571" w:rsidRDefault="00A57571" w:rsidP="00A57571">
      <w:pPr>
        <w:autoSpaceDE w:val="0"/>
        <w:autoSpaceDN w:val="0"/>
        <w:adjustRightInd w:val="0"/>
        <w:spacing w:line="240" w:lineRule="auto"/>
        <w:rPr>
          <w:rFonts w:ascii="Calibri" w:eastAsiaTheme="minorHAnsi" w:hAnsi="Calibri" w:cs="Calibri"/>
          <w:color w:val="000000"/>
          <w:sz w:val="24"/>
        </w:rPr>
      </w:pPr>
    </w:p>
    <w:p w14:paraId="18F58CE9" w14:textId="77777777" w:rsidR="00A57571" w:rsidRPr="00A57571" w:rsidRDefault="00A57571" w:rsidP="00AC4CC8">
      <w:pPr>
        <w:pStyle w:val="Lijstalinea"/>
        <w:numPr>
          <w:ilvl w:val="0"/>
          <w:numId w:val="24"/>
        </w:numPr>
        <w:autoSpaceDE w:val="0"/>
        <w:autoSpaceDN w:val="0"/>
        <w:adjustRightInd w:val="0"/>
        <w:spacing w:line="240" w:lineRule="auto"/>
        <w:rPr>
          <w:rFonts w:eastAsiaTheme="minorHAnsi" w:cs="Calibri"/>
          <w:color w:val="000000"/>
          <w:szCs w:val="18"/>
        </w:rPr>
      </w:pPr>
      <w:r w:rsidRPr="00A57571">
        <w:rPr>
          <w:rFonts w:eastAsiaTheme="minorHAnsi" w:cs="Calibri"/>
          <w:color w:val="000000"/>
          <w:szCs w:val="18"/>
        </w:rPr>
        <w:t xml:space="preserve">Inschrijver is afdoende verzekerd voor de opgenomen bedragen ten behoeve van de bedrijfsaansprakelijkheid. </w:t>
      </w:r>
    </w:p>
    <w:p w14:paraId="1F2B8789" w14:textId="2D37EAE7" w:rsidR="00A57571" w:rsidRPr="00B957E0" w:rsidRDefault="00A57571" w:rsidP="00AC4CC8">
      <w:pPr>
        <w:pStyle w:val="Lijstalinea"/>
        <w:numPr>
          <w:ilvl w:val="0"/>
          <w:numId w:val="24"/>
        </w:numPr>
        <w:autoSpaceDE w:val="0"/>
        <w:autoSpaceDN w:val="0"/>
        <w:adjustRightInd w:val="0"/>
        <w:spacing w:line="240" w:lineRule="auto"/>
        <w:rPr>
          <w:rFonts w:eastAsiaTheme="minorHAnsi" w:cs="Calibri"/>
          <w:color w:val="000000"/>
          <w:szCs w:val="18"/>
        </w:rPr>
      </w:pPr>
      <w:r w:rsidRPr="00B957E0">
        <w:rPr>
          <w:rFonts w:eastAsiaTheme="minorHAnsi" w:cs="Calibri"/>
          <w:color w:val="000000"/>
          <w:szCs w:val="18"/>
        </w:rPr>
        <w:t xml:space="preserve">Inschrijver is afdoende verzekerd voor de opgenomen bedragen ten behoeve van de beroepsaansprakelijkheid. </w:t>
      </w:r>
    </w:p>
    <w:bookmarkEnd w:id="225"/>
    <w:p w14:paraId="341C34F3" w14:textId="77777777" w:rsidR="00E95AB7" w:rsidRPr="0099795F" w:rsidRDefault="00E95AB7" w:rsidP="006503FE"/>
    <w:p w14:paraId="7F306E57" w14:textId="77777777" w:rsidR="00FA0DAC" w:rsidRPr="00243C95" w:rsidRDefault="00FA0DAC" w:rsidP="006503FE">
      <w:pPr>
        <w:pStyle w:val="Kop3"/>
        <w:numPr>
          <w:ilvl w:val="2"/>
          <w:numId w:val="12"/>
        </w:numPr>
        <w:spacing w:before="0" w:after="0"/>
        <w:ind w:firstLine="0"/>
      </w:pPr>
      <w:bookmarkStart w:id="226" w:name="_Toc353648489"/>
      <w:bookmarkStart w:id="227" w:name="_Toc362336005"/>
      <w:bookmarkStart w:id="228" w:name="_Toc362341520"/>
      <w:bookmarkStart w:id="229" w:name="_Toc64295333"/>
      <w:bookmarkStart w:id="230" w:name="_Toc68708844"/>
      <w:bookmarkStart w:id="231" w:name="_Toc157586202"/>
      <w:r w:rsidRPr="00243C95">
        <w:t>Vereiste competenties bij de aan te besteden opdracht</w:t>
      </w:r>
      <w:bookmarkEnd w:id="226"/>
      <w:bookmarkEnd w:id="227"/>
      <w:bookmarkEnd w:id="228"/>
      <w:bookmarkEnd w:id="229"/>
      <w:bookmarkEnd w:id="230"/>
      <w:bookmarkEnd w:id="231"/>
      <w:r w:rsidRPr="00243C95">
        <w:t xml:space="preserve"> </w:t>
      </w:r>
    </w:p>
    <w:p w14:paraId="0005F88B" w14:textId="77777777" w:rsidR="00FA0DAC" w:rsidRPr="00225706" w:rsidRDefault="00FA0DAC" w:rsidP="006503FE">
      <w:pPr>
        <w:rPr>
          <w:color w:val="7030A0"/>
        </w:rPr>
      </w:pPr>
    </w:p>
    <w:p w14:paraId="001CA692" w14:textId="427DDD7B" w:rsidR="00FA0DAC" w:rsidRDefault="00FA0DAC" w:rsidP="006503FE">
      <w:pPr>
        <w:spacing w:line="240" w:lineRule="auto"/>
      </w:pPr>
      <w:r w:rsidRPr="00225706">
        <w:t xml:space="preserve">Voor uitvoering van de aan te besteden opdracht is een aantal competenties relevant waarover Inschrijver dient te beschikken. Inschrijver levert hiervoor een, door de referent ondertekend, referentieformulier in (bijlage 6) </w:t>
      </w:r>
      <w:r w:rsidRPr="00BE0984">
        <w:t xml:space="preserve">om aan te tonen over de gevraagde competenties te beschikken. De vereiste kerncompetenties zijn: </w:t>
      </w:r>
    </w:p>
    <w:p w14:paraId="662ED9BF" w14:textId="77777777" w:rsidR="00FA0DAC" w:rsidRDefault="00FA0DAC" w:rsidP="006503FE">
      <w:pPr>
        <w:pStyle w:val="enumerationbulletsindent"/>
        <w:numPr>
          <w:ilvl w:val="0"/>
          <w:numId w:val="0"/>
        </w:numPr>
        <w:spacing w:line="240" w:lineRule="auto"/>
      </w:pPr>
    </w:p>
    <w:p w14:paraId="4FB16FF4" w14:textId="0DCB1ACF" w:rsidR="00E31AAA" w:rsidRPr="00E31AAA" w:rsidRDefault="00E31AAA" w:rsidP="00AC4CC8">
      <w:pPr>
        <w:pStyle w:val="Lijstalinea"/>
        <w:numPr>
          <w:ilvl w:val="0"/>
          <w:numId w:val="23"/>
        </w:numPr>
        <w:rPr>
          <w:rFonts w:cs="Arial"/>
          <w:shd w:val="clear" w:color="auto" w:fill="FFFFFF"/>
        </w:rPr>
      </w:pPr>
      <w:r>
        <w:t>Kernc</w:t>
      </w:r>
      <w:r w:rsidR="00FA0DAC" w:rsidRPr="00E31AAA">
        <w:t>ompetentie 1</w:t>
      </w:r>
    </w:p>
    <w:p w14:paraId="3C5F39BB" w14:textId="71D8371A" w:rsidR="00E31AAA" w:rsidRPr="00E31AAA" w:rsidRDefault="00E31AAA" w:rsidP="00E31AAA">
      <w:pPr>
        <w:rPr>
          <w:rFonts w:cs="Arial"/>
          <w:shd w:val="clear" w:color="auto" w:fill="FFFFFF"/>
        </w:rPr>
      </w:pPr>
      <w:r w:rsidRPr="00E31AAA">
        <w:rPr>
          <w:rFonts w:cs="Arial"/>
          <w:shd w:val="clear" w:color="auto" w:fill="FFFFFF"/>
        </w:rPr>
        <w:t>Uw organisatie heeft aantoonbare ervaring met het projectmatig leveren van interieurbeplanting in openbare gebouwen (zoals scholen,</w:t>
      </w:r>
      <w:r>
        <w:rPr>
          <w:rFonts w:cs="Arial"/>
          <w:shd w:val="clear" w:color="auto" w:fill="FFFFFF"/>
        </w:rPr>
        <w:t xml:space="preserve"> </w:t>
      </w:r>
      <w:r w:rsidRPr="00E31AAA">
        <w:rPr>
          <w:rFonts w:cs="Arial"/>
          <w:shd w:val="clear" w:color="auto" w:fill="FFFFFF"/>
        </w:rPr>
        <w:t>ziekenhuizen, ministerie</w:t>
      </w:r>
      <w:r w:rsidR="008474C3">
        <w:rPr>
          <w:rFonts w:cs="Arial"/>
          <w:shd w:val="clear" w:color="auto" w:fill="FFFFFF"/>
        </w:rPr>
        <w:t>s</w:t>
      </w:r>
      <w:r w:rsidRPr="00E31AAA">
        <w:rPr>
          <w:rFonts w:cs="Arial"/>
          <w:shd w:val="clear" w:color="auto" w:fill="FFFFFF"/>
        </w:rPr>
        <w:t>).</w:t>
      </w:r>
    </w:p>
    <w:p w14:paraId="2C36918D" w14:textId="43913D53" w:rsidR="00E31AAA" w:rsidRDefault="00E31AAA" w:rsidP="00E31AAA">
      <w:pPr>
        <w:rPr>
          <w:rFonts w:cs="Arial"/>
          <w:shd w:val="clear" w:color="auto" w:fill="FFFFFF"/>
        </w:rPr>
      </w:pPr>
    </w:p>
    <w:p w14:paraId="35EA7DDB" w14:textId="7C762758" w:rsidR="00E31AAA" w:rsidRPr="00E31AAA" w:rsidRDefault="00E31AAA" w:rsidP="00AC4CC8">
      <w:pPr>
        <w:pStyle w:val="Lijstalinea"/>
        <w:numPr>
          <w:ilvl w:val="0"/>
          <w:numId w:val="23"/>
        </w:numPr>
        <w:rPr>
          <w:rFonts w:cs="Arial"/>
          <w:shd w:val="clear" w:color="auto" w:fill="FFFFFF"/>
        </w:rPr>
      </w:pPr>
      <w:r w:rsidRPr="00E31AAA">
        <w:rPr>
          <w:rFonts w:cs="Arial"/>
          <w:shd w:val="clear" w:color="auto" w:fill="FFFFFF"/>
        </w:rPr>
        <w:t>Kern</w:t>
      </w:r>
      <w:r>
        <w:rPr>
          <w:rFonts w:cs="Arial"/>
          <w:shd w:val="clear" w:color="auto" w:fill="FFFFFF"/>
        </w:rPr>
        <w:t>c</w:t>
      </w:r>
      <w:r w:rsidRPr="00E31AAA">
        <w:rPr>
          <w:rFonts w:cs="Arial"/>
          <w:shd w:val="clear" w:color="auto" w:fill="FFFFFF"/>
        </w:rPr>
        <w:t>ompetentie 2</w:t>
      </w:r>
    </w:p>
    <w:p w14:paraId="582D0FF9" w14:textId="0F4B0C14" w:rsidR="00FA0DAC" w:rsidRDefault="00E31AAA" w:rsidP="00E31AAA">
      <w:pPr>
        <w:rPr>
          <w:rFonts w:cs="Arial"/>
          <w:shd w:val="clear" w:color="auto" w:fill="FFFFFF"/>
        </w:rPr>
      </w:pPr>
      <w:r w:rsidRPr="00E31AAA">
        <w:rPr>
          <w:rFonts w:cs="Arial"/>
          <w:shd w:val="clear" w:color="auto" w:fill="FFFFFF"/>
        </w:rPr>
        <w:t xml:space="preserve">Uw organisatie heeft aantoonbare ervaring met het onderhouden van interieurbeplanting voor organisaties met minimaal </w:t>
      </w:r>
      <w:r w:rsidR="008A41DF">
        <w:rPr>
          <w:rFonts w:cs="Arial"/>
          <w:shd w:val="clear" w:color="auto" w:fill="FFFFFF"/>
        </w:rPr>
        <w:t>3</w:t>
      </w:r>
      <w:r w:rsidRPr="00E31AAA">
        <w:rPr>
          <w:rFonts w:cs="Arial"/>
          <w:shd w:val="clear" w:color="auto" w:fill="FFFFFF"/>
        </w:rPr>
        <w:t>50 verzorgingseenheden</w:t>
      </w:r>
      <w:r>
        <w:rPr>
          <w:rFonts w:cs="Arial"/>
          <w:shd w:val="clear" w:color="auto" w:fill="FFFFFF"/>
        </w:rPr>
        <w:t>.</w:t>
      </w:r>
    </w:p>
    <w:p w14:paraId="53CAB0ED" w14:textId="77777777" w:rsidR="00FA0DAC" w:rsidRPr="00BE0984" w:rsidRDefault="00FA0DAC" w:rsidP="00730EFC">
      <w:pPr>
        <w:pStyle w:val="enumerationbullets"/>
        <w:numPr>
          <w:ilvl w:val="0"/>
          <w:numId w:val="0"/>
        </w:numPr>
      </w:pPr>
    </w:p>
    <w:p w14:paraId="21F25C66" w14:textId="77777777" w:rsidR="00FA0DAC" w:rsidRDefault="00FA0DAC" w:rsidP="006503FE">
      <w:pPr>
        <w:spacing w:line="240" w:lineRule="auto"/>
        <w:textAlignment w:val="baseline"/>
        <w:rPr>
          <w:rFonts w:cs="Calibri"/>
          <w:szCs w:val="18"/>
          <w:lang w:eastAsia="nl-NL"/>
        </w:rPr>
      </w:pPr>
      <w:r w:rsidRPr="00BE0984">
        <w:rPr>
          <w:rFonts w:cs="Calibri"/>
          <w:szCs w:val="18"/>
          <w:u w:val="single"/>
          <w:shd w:val="clear" w:color="auto" w:fill="FFFFFF"/>
          <w:lang w:eastAsia="nl-NL"/>
        </w:rPr>
        <w:t>Bewijsmiddel bij inschrijving</w:t>
      </w:r>
      <w:r w:rsidRPr="00BE0984">
        <w:rPr>
          <w:rFonts w:cs="Calibri"/>
          <w:szCs w:val="18"/>
          <w:lang w:eastAsia="nl-NL"/>
        </w:rPr>
        <w:t> </w:t>
      </w:r>
    </w:p>
    <w:p w14:paraId="69CF88E6" w14:textId="77777777" w:rsidR="00FA0DAC" w:rsidRDefault="00FA0DAC" w:rsidP="006503FE">
      <w:pPr>
        <w:spacing w:line="240" w:lineRule="auto"/>
        <w:textAlignment w:val="baseline"/>
        <w:rPr>
          <w:rFonts w:cs="Calibri"/>
          <w:szCs w:val="18"/>
          <w:lang w:eastAsia="nl-NL"/>
        </w:rPr>
      </w:pPr>
    </w:p>
    <w:p w14:paraId="59C3C335" w14:textId="77777777" w:rsidR="00FA0DAC" w:rsidRPr="00224E97" w:rsidRDefault="00FA0DAC" w:rsidP="006503FE">
      <w:pPr>
        <w:spacing w:line="240" w:lineRule="auto"/>
        <w:textAlignment w:val="baseline"/>
        <w:rPr>
          <w:rFonts w:cs="Segoe UI"/>
          <w:szCs w:val="18"/>
          <w:lang w:eastAsia="nl-NL"/>
        </w:rPr>
      </w:pPr>
      <w:r w:rsidRPr="00BE0984">
        <w:rPr>
          <w:rFonts w:cs="Calibri"/>
          <w:szCs w:val="18"/>
          <w:shd w:val="clear" w:color="auto" w:fill="FFFFFF"/>
          <w:lang w:eastAsia="nl-NL"/>
        </w:rPr>
        <w:t>Ter verificatie dient de Inschrijver, bij de inschrijving, voor iedere kerncompetentie één referentie in te dienen. Uit de referentie dient te blijken dat de afgelopen drie (3) jaar, gerekend vanaf publicatiedatum van deze Europese aanbesteding, ervaring is opgedaan met de betreffende kerncompetentie.</w:t>
      </w:r>
      <w:r w:rsidRPr="00BE0984">
        <w:rPr>
          <w:rFonts w:ascii="Arial" w:hAnsi="Arial" w:cs="Arial"/>
          <w:szCs w:val="18"/>
          <w:shd w:val="clear" w:color="auto" w:fill="FFFFFF"/>
          <w:lang w:eastAsia="nl-NL"/>
        </w:rPr>
        <w:t> </w:t>
      </w:r>
      <w:r w:rsidRPr="00BE0984">
        <w:rPr>
          <w:rFonts w:cs="Calibri"/>
          <w:szCs w:val="18"/>
          <w:lang w:eastAsia="nl-NL"/>
        </w:rPr>
        <w:t> </w:t>
      </w:r>
      <w:r w:rsidRPr="00BE0984">
        <w:rPr>
          <w:rFonts w:cs="Calibri"/>
          <w:szCs w:val="18"/>
          <w:lang w:eastAsia="nl-NL"/>
        </w:rPr>
        <w:br/>
        <w:t> </w:t>
      </w:r>
      <w:r w:rsidRPr="00BE0984">
        <w:rPr>
          <w:rFonts w:cs="Calibri"/>
          <w:szCs w:val="18"/>
          <w:lang w:eastAsia="nl-NL"/>
        </w:rPr>
        <w:br/>
      </w:r>
      <w:r w:rsidRPr="00224E97">
        <w:rPr>
          <w:rFonts w:cs="Calibri"/>
          <w:szCs w:val="18"/>
          <w:shd w:val="clear" w:color="auto" w:fill="FFFFFF"/>
          <w:lang w:eastAsia="nl-NL"/>
        </w:rPr>
        <w:t>Uit de te overleggen referentie(s) dient duidelijk en ondubbelzinnig de ervaring, zoals door de Aanbestedende dienst wordt gevraagd, te blijken.</w:t>
      </w:r>
      <w:r w:rsidRPr="00224E97">
        <w:rPr>
          <w:rFonts w:cs="Calibri"/>
          <w:szCs w:val="18"/>
          <w:lang w:eastAsia="nl-NL"/>
        </w:rPr>
        <w:t> </w:t>
      </w:r>
      <w:r w:rsidRPr="00224E97">
        <w:rPr>
          <w:rFonts w:cs="Calibri"/>
          <w:szCs w:val="18"/>
          <w:lang w:eastAsia="nl-NL"/>
        </w:rPr>
        <w:br/>
        <w:t> </w:t>
      </w:r>
      <w:r w:rsidRPr="00224E97">
        <w:rPr>
          <w:rFonts w:cs="Calibri"/>
          <w:szCs w:val="18"/>
          <w:lang w:eastAsia="nl-NL"/>
        </w:rPr>
        <w:br/>
      </w:r>
      <w:r w:rsidR="008178AC">
        <w:rPr>
          <w:rFonts w:cs="Calibri"/>
          <w:szCs w:val="18"/>
          <w:shd w:val="clear" w:color="auto" w:fill="FFFFFF"/>
          <w:lang w:eastAsia="nl-NL"/>
        </w:rPr>
        <w:t xml:space="preserve">Het </w:t>
      </w:r>
      <w:r w:rsidR="005D6E54">
        <w:rPr>
          <w:rFonts w:cs="Calibri"/>
          <w:szCs w:val="18"/>
          <w:shd w:val="clear" w:color="auto" w:fill="FFFFFF"/>
          <w:lang w:eastAsia="nl-NL"/>
        </w:rPr>
        <w:t>Summa College b</w:t>
      </w:r>
      <w:r w:rsidR="005D6E54" w:rsidRPr="00224E97">
        <w:rPr>
          <w:rFonts w:cs="Calibri"/>
          <w:szCs w:val="18"/>
          <w:shd w:val="clear" w:color="auto" w:fill="FFFFFF"/>
          <w:lang w:eastAsia="nl-NL"/>
        </w:rPr>
        <w:t>ehoudt zich het recht voor om</w:t>
      </w:r>
      <w:r w:rsidR="005D6E54">
        <w:rPr>
          <w:rFonts w:cs="Calibri"/>
          <w:szCs w:val="18"/>
          <w:shd w:val="clear" w:color="auto" w:fill="FFFFFF"/>
          <w:lang w:eastAsia="nl-NL"/>
        </w:rPr>
        <w:t>,</w:t>
      </w:r>
      <w:r w:rsidR="005D6E54" w:rsidRPr="00224E97">
        <w:rPr>
          <w:rFonts w:cs="Calibri"/>
          <w:szCs w:val="18"/>
          <w:shd w:val="clear" w:color="auto" w:fill="FFFFFF"/>
          <w:lang w:eastAsia="nl-NL"/>
        </w:rPr>
        <w:t xml:space="preserve"> zonder nadere kennisgeving</w:t>
      </w:r>
      <w:r w:rsidR="005D6E54">
        <w:rPr>
          <w:rFonts w:cs="Calibri"/>
          <w:szCs w:val="18"/>
          <w:shd w:val="clear" w:color="auto" w:fill="FFFFFF"/>
          <w:lang w:eastAsia="nl-NL"/>
        </w:rPr>
        <w:t xml:space="preserve"> aan de Inschrijver,</w:t>
      </w:r>
      <w:r w:rsidR="005D6E54" w:rsidRPr="00224E97">
        <w:rPr>
          <w:rFonts w:cs="Calibri"/>
          <w:szCs w:val="18"/>
          <w:shd w:val="clear" w:color="auto" w:fill="FFFFFF"/>
          <w:lang w:eastAsia="nl-NL"/>
        </w:rPr>
        <w:t xml:space="preserve"> contact op te nemen met de door Inschrijver opgegeven contactpersoon</w:t>
      </w:r>
      <w:r w:rsidR="005D6E54">
        <w:rPr>
          <w:rFonts w:cs="Calibri"/>
          <w:szCs w:val="18"/>
          <w:shd w:val="clear" w:color="auto" w:fill="FFFFFF"/>
          <w:lang w:eastAsia="nl-NL"/>
        </w:rPr>
        <w:t xml:space="preserve"> bij de referent</w:t>
      </w:r>
      <w:r w:rsidR="005D6E54" w:rsidRPr="00224E97">
        <w:rPr>
          <w:rFonts w:cs="Calibri"/>
          <w:szCs w:val="18"/>
          <w:shd w:val="clear" w:color="auto" w:fill="FFFFFF"/>
          <w:lang w:eastAsia="nl-NL"/>
        </w:rPr>
        <w:t xml:space="preserve">. Indien de opgegeven referent een overwegend negatieve mening heeft met betrekking tot de aldaar door Inschrijver uitgevoerde opdracht, behoudt </w:t>
      </w:r>
      <w:r w:rsidR="005D6E54">
        <w:rPr>
          <w:rFonts w:cs="Calibri"/>
          <w:szCs w:val="18"/>
          <w:shd w:val="clear" w:color="auto" w:fill="FFFFFF"/>
          <w:lang w:eastAsia="nl-NL"/>
        </w:rPr>
        <w:t xml:space="preserve">het Summa College </w:t>
      </w:r>
      <w:r w:rsidR="005D6E54" w:rsidRPr="00224E97">
        <w:rPr>
          <w:rFonts w:cs="Calibri"/>
          <w:szCs w:val="18"/>
          <w:shd w:val="clear" w:color="auto" w:fill="FFFFFF"/>
          <w:lang w:eastAsia="nl-NL"/>
        </w:rPr>
        <w:t xml:space="preserve">zich het recht voor </w:t>
      </w:r>
      <w:r w:rsidR="005D6E54">
        <w:rPr>
          <w:rFonts w:cs="Calibri"/>
          <w:szCs w:val="18"/>
          <w:shd w:val="clear" w:color="auto" w:fill="FFFFFF"/>
          <w:lang w:eastAsia="nl-NL"/>
        </w:rPr>
        <w:t xml:space="preserve">de </w:t>
      </w:r>
      <w:r w:rsidR="005D6E54" w:rsidRPr="00224E97">
        <w:rPr>
          <w:rFonts w:cs="Calibri"/>
          <w:szCs w:val="18"/>
          <w:shd w:val="clear" w:color="auto" w:fill="FFFFFF"/>
          <w:lang w:eastAsia="nl-NL"/>
        </w:rPr>
        <w:t>inschrijving terzijde te leggen en niet inhoudelijk te beoordelen.</w:t>
      </w:r>
      <w:r w:rsidRPr="00224E97">
        <w:rPr>
          <w:rFonts w:cs="Calibri"/>
          <w:szCs w:val="18"/>
          <w:lang w:eastAsia="nl-NL"/>
        </w:rPr>
        <w:br/>
        <w:t> </w:t>
      </w:r>
      <w:r w:rsidRPr="00224E97">
        <w:rPr>
          <w:rFonts w:cs="Calibri"/>
          <w:szCs w:val="18"/>
          <w:lang w:eastAsia="nl-NL"/>
        </w:rPr>
        <w:br/>
      </w:r>
      <w:r w:rsidRPr="00224E97">
        <w:rPr>
          <w:rFonts w:cs="Calibri"/>
          <w:szCs w:val="18"/>
          <w:shd w:val="clear" w:color="auto" w:fill="FFFFFF"/>
          <w:lang w:eastAsia="nl-NL"/>
        </w:rPr>
        <w:t>Referenties dienen volledig en conform het gestelde format te zijn ingevuld.</w:t>
      </w:r>
      <w:r w:rsidRPr="00224E97">
        <w:rPr>
          <w:rFonts w:cs="Calibri"/>
          <w:szCs w:val="18"/>
          <w:lang w:eastAsia="nl-NL"/>
        </w:rPr>
        <w:t> </w:t>
      </w:r>
    </w:p>
    <w:p w14:paraId="51624198" w14:textId="59C2A8D6" w:rsidR="00A27FD0" w:rsidRDefault="00A27FD0" w:rsidP="006503FE">
      <w:pPr>
        <w:rPr>
          <w:color w:val="FF0000"/>
        </w:rPr>
      </w:pPr>
    </w:p>
    <w:p w14:paraId="1BD3F070" w14:textId="2CBBB23C" w:rsidR="00727D20" w:rsidRDefault="00727D20" w:rsidP="006503FE">
      <w:pPr>
        <w:rPr>
          <w:color w:val="FF0000"/>
        </w:rPr>
      </w:pPr>
    </w:p>
    <w:p w14:paraId="37B16E75" w14:textId="77777777" w:rsidR="00727D20" w:rsidRPr="00981D1B" w:rsidRDefault="00727D20" w:rsidP="006503FE">
      <w:pPr>
        <w:rPr>
          <w:color w:val="FF0000"/>
        </w:rPr>
      </w:pPr>
    </w:p>
    <w:p w14:paraId="09C3DDDB" w14:textId="77777777" w:rsidR="00BE2C9D" w:rsidRPr="00513C31" w:rsidRDefault="00BE2C9D" w:rsidP="006503FE">
      <w:pPr>
        <w:pStyle w:val="Kop1"/>
        <w:numPr>
          <w:ilvl w:val="0"/>
          <w:numId w:val="12"/>
        </w:numPr>
        <w:spacing w:before="0" w:after="240"/>
        <w:ind w:firstLine="0"/>
      </w:pPr>
      <w:bookmarkStart w:id="232" w:name="_Toc353648521"/>
      <w:bookmarkStart w:id="233" w:name="_Toc362336038"/>
      <w:bookmarkStart w:id="234" w:name="_Toc362341553"/>
      <w:bookmarkStart w:id="235" w:name="_Toc157586203"/>
      <w:r w:rsidRPr="00513C31">
        <w:lastRenderedPageBreak/>
        <w:t xml:space="preserve">Beoordeling van </w:t>
      </w:r>
      <w:r w:rsidR="008178AC">
        <w:t>I</w:t>
      </w:r>
      <w:r w:rsidRPr="00513C31">
        <w:t>nschrijvingen</w:t>
      </w:r>
      <w:bookmarkEnd w:id="232"/>
      <w:bookmarkEnd w:id="233"/>
      <w:bookmarkEnd w:id="234"/>
      <w:bookmarkEnd w:id="235"/>
    </w:p>
    <w:p w14:paraId="3A22CD23" w14:textId="77777777" w:rsidR="00BE2C9D" w:rsidRPr="00513C31" w:rsidRDefault="00BE2C9D" w:rsidP="006503FE">
      <w:r w:rsidRPr="00513C31">
        <w:t>In dit hoofdstuk wordt beschreven hoe inschrijvingen worden beoordeeld.</w:t>
      </w:r>
    </w:p>
    <w:p w14:paraId="6424827E" w14:textId="77777777" w:rsidR="00BE2C9D" w:rsidRPr="00513C31" w:rsidRDefault="00BE2C9D" w:rsidP="006503FE"/>
    <w:p w14:paraId="67AF0040" w14:textId="77777777" w:rsidR="00BE2C9D" w:rsidRPr="00513C31" w:rsidRDefault="00BE2C9D" w:rsidP="006503FE">
      <w:pPr>
        <w:pStyle w:val="Kop2"/>
        <w:numPr>
          <w:ilvl w:val="1"/>
          <w:numId w:val="12"/>
        </w:numPr>
        <w:spacing w:before="0" w:after="240"/>
        <w:ind w:firstLine="0"/>
      </w:pPr>
      <w:bookmarkStart w:id="236" w:name="_Toc353648522"/>
      <w:bookmarkStart w:id="237" w:name="_Toc362336039"/>
      <w:bookmarkStart w:id="238" w:name="_Toc362341554"/>
      <w:bookmarkStart w:id="239" w:name="_Toc157586204"/>
      <w:bookmarkStart w:id="240" w:name="_Hlk112240589"/>
      <w:r w:rsidRPr="00513C31">
        <w:t>Toetsing aan vormvereisten</w:t>
      </w:r>
      <w:bookmarkEnd w:id="236"/>
      <w:bookmarkEnd w:id="237"/>
      <w:bookmarkEnd w:id="238"/>
      <w:r w:rsidR="008178AC" w:rsidRPr="008178AC">
        <w:t xml:space="preserve"> </w:t>
      </w:r>
      <w:r w:rsidR="008178AC">
        <w:t>en compleetheid vereiste stukken</w:t>
      </w:r>
      <w:bookmarkEnd w:id="239"/>
    </w:p>
    <w:p w14:paraId="3FA98758" w14:textId="77777777" w:rsidR="008178AC" w:rsidRDefault="008178AC" w:rsidP="006503FE">
      <w:r>
        <w:t>Van</w:t>
      </w:r>
      <w:r w:rsidR="00BE2C9D" w:rsidRPr="00513C31">
        <w:t xml:space="preserve"> </w:t>
      </w:r>
      <w:r>
        <w:t>t</w:t>
      </w:r>
      <w:r w:rsidRPr="00513C31">
        <w:t>ijdig ingediende inschrijvingen word</w:t>
      </w:r>
      <w:r>
        <w:t>t</w:t>
      </w:r>
      <w:r w:rsidRPr="00513C31">
        <w:t xml:space="preserve"> allereerst getoetst </w:t>
      </w:r>
      <w:r>
        <w:t xml:space="preserve">of ze </w:t>
      </w:r>
      <w:r w:rsidRPr="00513C31">
        <w:t>voldoen aan de vormvereisten. Inschrijvingen die niet aan de vormvereisten voldoen worden uitgesloten</w:t>
      </w:r>
      <w:r w:rsidRPr="00513C31">
        <w:rPr>
          <w:bCs/>
        </w:rPr>
        <w:t xml:space="preserve"> </w:t>
      </w:r>
      <w:r w:rsidRPr="00513C31">
        <w:t>van verdere beoordeling.</w:t>
      </w:r>
      <w:r>
        <w:t xml:space="preserve"> </w:t>
      </w:r>
    </w:p>
    <w:p w14:paraId="65BA0A9E" w14:textId="77777777" w:rsidR="008178AC" w:rsidRPr="00513C31" w:rsidRDefault="008178AC" w:rsidP="006503FE">
      <w:pPr>
        <w:rPr>
          <w:bCs/>
          <w:color w:val="FF0000"/>
        </w:rPr>
      </w:pPr>
      <w:r>
        <w:rPr>
          <w:bCs/>
        </w:rPr>
        <w:t>Ook h</w:t>
      </w:r>
      <w:r w:rsidRPr="00513C31">
        <w:rPr>
          <w:bCs/>
        </w:rPr>
        <w:t xml:space="preserve">et niet aanleveren van </w:t>
      </w:r>
      <w:r>
        <w:rPr>
          <w:bCs/>
        </w:rPr>
        <w:t>alle vereiste</w:t>
      </w:r>
      <w:r w:rsidRPr="00513C31">
        <w:rPr>
          <w:bCs/>
        </w:rPr>
        <w:t xml:space="preserve"> </w:t>
      </w:r>
      <w:r w:rsidRPr="00CE60B5">
        <w:rPr>
          <w:bCs/>
        </w:rPr>
        <w:t xml:space="preserve">stukken (zie §2.13.2) </w:t>
      </w:r>
      <w:r w:rsidRPr="00513C31">
        <w:rPr>
          <w:bCs/>
        </w:rPr>
        <w:t>kan leiden tot directe uitsluiting van ver</w:t>
      </w:r>
      <w:r>
        <w:rPr>
          <w:bCs/>
        </w:rPr>
        <w:t>dere deelname aan de procedure.</w:t>
      </w:r>
    </w:p>
    <w:bookmarkEnd w:id="240"/>
    <w:p w14:paraId="2D362C76" w14:textId="77777777" w:rsidR="00BE2C9D" w:rsidRPr="00513C31" w:rsidRDefault="00BE2C9D" w:rsidP="006503FE"/>
    <w:p w14:paraId="12547546" w14:textId="77777777" w:rsidR="00BE2C9D" w:rsidRPr="00513C31" w:rsidRDefault="00BE2C9D" w:rsidP="006503FE">
      <w:pPr>
        <w:pStyle w:val="Kop2"/>
        <w:numPr>
          <w:ilvl w:val="1"/>
          <w:numId w:val="12"/>
        </w:numPr>
        <w:spacing w:before="0" w:after="240"/>
        <w:ind w:firstLine="0"/>
      </w:pPr>
      <w:bookmarkStart w:id="241" w:name="_Toc353648523"/>
      <w:bookmarkStart w:id="242" w:name="_Toc362336040"/>
      <w:bookmarkStart w:id="243" w:name="_Toc362341555"/>
      <w:bookmarkStart w:id="244" w:name="_Toc157586205"/>
      <w:bookmarkStart w:id="245" w:name="_Hlk112240619"/>
      <w:r w:rsidRPr="00513C31">
        <w:t xml:space="preserve">Voldoen aan de eisen ten aanzien van </w:t>
      </w:r>
      <w:r w:rsidR="008178AC">
        <w:t>O</w:t>
      </w:r>
      <w:r w:rsidRPr="00513C31">
        <w:t>pdracht</w:t>
      </w:r>
      <w:bookmarkEnd w:id="241"/>
      <w:bookmarkEnd w:id="242"/>
      <w:bookmarkEnd w:id="243"/>
      <w:r w:rsidR="008178AC">
        <w:t xml:space="preserve"> en Inschrijver</w:t>
      </w:r>
      <w:bookmarkEnd w:id="244"/>
    </w:p>
    <w:p w14:paraId="4D23C011" w14:textId="77777777" w:rsidR="00BE2C9D" w:rsidRPr="00513C31" w:rsidRDefault="00BE2C9D" w:rsidP="006503FE">
      <w:r w:rsidRPr="00513C31">
        <w:t xml:space="preserve">Inschrijvingen </w:t>
      </w:r>
      <w:r w:rsidR="008178AC" w:rsidRPr="00513C31">
        <w:t xml:space="preserve">die voldoen aan de vormvereisten </w:t>
      </w:r>
      <w:r w:rsidR="008178AC">
        <w:t xml:space="preserve">en waarvan alle vereiste stukken zijn aangeleverd, </w:t>
      </w:r>
      <w:r w:rsidR="008178AC" w:rsidRPr="00513C31">
        <w:t xml:space="preserve">worden </w:t>
      </w:r>
      <w:r w:rsidR="008178AC">
        <w:t xml:space="preserve">vervolgens </w:t>
      </w:r>
      <w:r w:rsidR="008178AC" w:rsidRPr="00513C31">
        <w:t xml:space="preserve">getoetst op het voldoen aan de eisen ten aanzien van </w:t>
      </w:r>
      <w:r w:rsidR="008178AC">
        <w:t>O</w:t>
      </w:r>
      <w:r w:rsidR="008178AC" w:rsidRPr="00513C31">
        <w:t>pdracht</w:t>
      </w:r>
      <w:r w:rsidR="008178AC">
        <w:t xml:space="preserve"> en Inschrijver</w:t>
      </w:r>
      <w:r w:rsidR="008178AC" w:rsidRPr="00513C31">
        <w:t xml:space="preserve">. Dat gebeurt </w:t>
      </w:r>
      <w:r w:rsidR="008178AC">
        <w:t xml:space="preserve">aan de hand </w:t>
      </w:r>
      <w:r w:rsidR="008178AC" w:rsidRPr="00513C31">
        <w:t xml:space="preserve">van </w:t>
      </w:r>
      <w:r w:rsidR="008178AC">
        <w:t xml:space="preserve">de </w:t>
      </w:r>
      <w:r w:rsidR="008178AC" w:rsidRPr="00513C31">
        <w:t xml:space="preserve"> door Inschrijver ingevulde</w:t>
      </w:r>
      <w:r w:rsidR="008178AC">
        <w:t xml:space="preserve"> en ondertekende</w:t>
      </w:r>
      <w:r w:rsidR="008178AC" w:rsidRPr="00513C31">
        <w:t xml:space="preserve"> </w:t>
      </w:r>
      <w:r w:rsidR="008178AC" w:rsidRPr="00CE60B5">
        <w:t xml:space="preserve">Conformiteitenlijst (zie bijlage 6). Inschrijvingen </w:t>
      </w:r>
      <w:r w:rsidR="008178AC" w:rsidRPr="00513C31">
        <w:t>waarbij de lijst ontbreekt of waarop wordt aangegeven dat niet aan alle eisen wordt voldaan worden uitgesloten</w:t>
      </w:r>
      <w:r w:rsidR="008178AC" w:rsidRPr="00513C31">
        <w:rPr>
          <w:bCs/>
        </w:rPr>
        <w:t xml:space="preserve"> </w:t>
      </w:r>
      <w:r w:rsidR="008178AC" w:rsidRPr="00513C31">
        <w:t>van verdere beoordeling.</w:t>
      </w:r>
    </w:p>
    <w:p w14:paraId="6F8C2A82" w14:textId="77777777" w:rsidR="00BE2C9D" w:rsidRPr="00513C31" w:rsidRDefault="00BE2C9D" w:rsidP="006503FE"/>
    <w:p w14:paraId="6F47B15D" w14:textId="77777777" w:rsidR="00BE2C9D" w:rsidRPr="00513C31" w:rsidRDefault="00BE2C9D" w:rsidP="006503FE">
      <w:pPr>
        <w:pStyle w:val="Kop2"/>
        <w:numPr>
          <w:ilvl w:val="1"/>
          <w:numId w:val="12"/>
        </w:numPr>
        <w:spacing w:before="0" w:after="240"/>
        <w:ind w:firstLine="0"/>
      </w:pPr>
      <w:bookmarkStart w:id="246" w:name="_Toc157586206"/>
      <w:bookmarkStart w:id="247" w:name="_Toc353648525"/>
      <w:bookmarkStart w:id="248" w:name="_Toc362336042"/>
      <w:bookmarkStart w:id="249" w:name="_Toc362341557"/>
      <w:r w:rsidRPr="00513C31">
        <w:t>Gunningscriteria</w:t>
      </w:r>
      <w:bookmarkEnd w:id="246"/>
      <w:r w:rsidRPr="00513C31">
        <w:t xml:space="preserve"> </w:t>
      </w:r>
    </w:p>
    <w:p w14:paraId="2C6C2B9B" w14:textId="77777777" w:rsidR="008178AC" w:rsidRDefault="00BE2C9D" w:rsidP="006503FE">
      <w:r w:rsidRPr="00513C31">
        <w:t xml:space="preserve">Nadat </w:t>
      </w:r>
      <w:r w:rsidR="008178AC" w:rsidRPr="00513C31">
        <w:t xml:space="preserve">uit de Inschrijving is gebleken dat is voldaan aan </w:t>
      </w:r>
      <w:r w:rsidR="008178AC">
        <w:t>alle v</w:t>
      </w:r>
      <w:r w:rsidR="008178AC" w:rsidRPr="00513C31">
        <w:t>ereisten</w:t>
      </w:r>
      <w:r w:rsidR="008178AC">
        <w:t xml:space="preserve">, worden de Inschrijvingen </w:t>
      </w:r>
      <w:r w:rsidR="008178AC" w:rsidRPr="00513C31">
        <w:t xml:space="preserve">door </w:t>
      </w:r>
      <w:r w:rsidR="008178AC">
        <w:t>de leden van het B</w:t>
      </w:r>
      <w:r w:rsidR="008178AC" w:rsidRPr="00513C31">
        <w:t xml:space="preserve">eoordelingsteam </w:t>
      </w:r>
      <w:r w:rsidR="008178AC">
        <w:t xml:space="preserve">individueel beoordeeld, waarna </w:t>
      </w:r>
      <w:r w:rsidR="008178AC" w:rsidRPr="00513C31">
        <w:t>o</w:t>
      </w:r>
      <w:r w:rsidR="008178AC">
        <w:t>p basis van consensus per Inschrijver de score op de Open vragen wordt vastgesteld</w:t>
      </w:r>
      <w:r w:rsidR="008178AC" w:rsidRPr="00513C31">
        <w:t>.</w:t>
      </w:r>
      <w:r w:rsidR="008178AC">
        <w:t xml:space="preserve"> </w:t>
      </w:r>
    </w:p>
    <w:bookmarkEnd w:id="245"/>
    <w:p w14:paraId="4CD1A5A9" w14:textId="77777777" w:rsidR="00E84556" w:rsidRDefault="00E84556" w:rsidP="006503FE"/>
    <w:p w14:paraId="21CD21C2" w14:textId="77777777" w:rsidR="00BE2C9D" w:rsidRPr="00513C31" w:rsidRDefault="00BE2C9D" w:rsidP="006503FE">
      <w:r w:rsidRPr="00513C31">
        <w:t>De Opdracht wordt gegund aan de Inschrijver met de Economisch Meest Voordelige Inschrijving (EMVI) op basis van het criterium Beste Prijs-Kwaliteitverhouding (BPKV)</w:t>
      </w:r>
      <w:r>
        <w:t>.</w:t>
      </w:r>
    </w:p>
    <w:p w14:paraId="5594CF64" w14:textId="77777777" w:rsidR="00BE2C9D" w:rsidRPr="00513C31" w:rsidRDefault="00BE2C9D" w:rsidP="006503FE"/>
    <w:p w14:paraId="48E506D8" w14:textId="793C9C17" w:rsidR="00BE2C9D" w:rsidRDefault="00BE2C9D" w:rsidP="006503FE">
      <w:r w:rsidRPr="00513C31">
        <w:t xml:space="preserve">Bij de beoordeling van de </w:t>
      </w:r>
      <w:r w:rsidR="00E84556">
        <w:t>I</w:t>
      </w:r>
      <w:r w:rsidRPr="00513C31">
        <w:t xml:space="preserve">nschrijvingen worden de navolgende gunningscriteria gehanteerd met de </w:t>
      </w:r>
      <w:r w:rsidR="00E84556">
        <w:t xml:space="preserve">bijbehorende </w:t>
      </w:r>
      <w:r w:rsidRPr="00513C31">
        <w:t>wegingsfactoren:</w:t>
      </w:r>
    </w:p>
    <w:p w14:paraId="253D1CE9" w14:textId="77777777" w:rsidR="00601610" w:rsidRPr="00513C31" w:rsidRDefault="00601610" w:rsidP="006503FE"/>
    <w:p w14:paraId="15446C4E" w14:textId="552AB6FF" w:rsidR="00BE2C9D" w:rsidRDefault="00BE2C9D" w:rsidP="00AC4CC8">
      <w:pPr>
        <w:numPr>
          <w:ilvl w:val="0"/>
          <w:numId w:val="19"/>
        </w:numPr>
        <w:rPr>
          <w:color w:val="000000" w:themeColor="text1"/>
        </w:rPr>
      </w:pPr>
      <w:r w:rsidRPr="00601610">
        <w:rPr>
          <w:color w:val="000000" w:themeColor="text1"/>
        </w:rPr>
        <w:t>Kwaliteit</w:t>
      </w:r>
      <w:r w:rsidRPr="00601610">
        <w:rPr>
          <w:color w:val="000000" w:themeColor="text1"/>
        </w:rPr>
        <w:tab/>
        <w:t xml:space="preserve"> </w:t>
      </w:r>
      <w:r w:rsidRPr="00601610">
        <w:rPr>
          <w:color w:val="000000" w:themeColor="text1"/>
        </w:rPr>
        <w:tab/>
      </w:r>
      <w:r w:rsidR="00305FA3">
        <w:rPr>
          <w:color w:val="000000" w:themeColor="text1"/>
        </w:rPr>
        <w:t>55</w:t>
      </w:r>
      <w:r w:rsidR="00601610" w:rsidRPr="00601610">
        <w:rPr>
          <w:color w:val="000000" w:themeColor="text1"/>
        </w:rPr>
        <w:t>%</w:t>
      </w:r>
      <w:r w:rsidRPr="00601610">
        <w:rPr>
          <w:color w:val="000000" w:themeColor="text1"/>
        </w:rPr>
        <w:t xml:space="preserve"> </w:t>
      </w:r>
    </w:p>
    <w:p w14:paraId="62BB2C00" w14:textId="509D58F3" w:rsidR="004C6FC2" w:rsidRPr="004C6FC2" w:rsidRDefault="004C6FC2" w:rsidP="004C6FC2">
      <w:pPr>
        <w:numPr>
          <w:ilvl w:val="0"/>
          <w:numId w:val="19"/>
        </w:numPr>
        <w:rPr>
          <w:color w:val="000000" w:themeColor="text1"/>
        </w:rPr>
      </w:pPr>
      <w:r w:rsidRPr="00601610">
        <w:rPr>
          <w:color w:val="000000" w:themeColor="text1"/>
        </w:rPr>
        <w:t xml:space="preserve">Duurzaamheid </w:t>
      </w:r>
      <w:r w:rsidRPr="00601610">
        <w:rPr>
          <w:color w:val="000000" w:themeColor="text1"/>
        </w:rPr>
        <w:tab/>
      </w:r>
      <w:r w:rsidRPr="00601610">
        <w:rPr>
          <w:color w:val="000000" w:themeColor="text1"/>
        </w:rPr>
        <w:tab/>
        <w:t>1</w:t>
      </w:r>
      <w:r>
        <w:rPr>
          <w:color w:val="000000" w:themeColor="text1"/>
        </w:rPr>
        <w:t>5</w:t>
      </w:r>
      <w:r w:rsidRPr="00601610">
        <w:rPr>
          <w:color w:val="000000" w:themeColor="text1"/>
        </w:rPr>
        <w:t>%</w:t>
      </w:r>
    </w:p>
    <w:p w14:paraId="7CFBAC06" w14:textId="6F181CC3" w:rsidR="00BE2C9D" w:rsidRPr="00601610" w:rsidRDefault="00BE2C9D" w:rsidP="00AC4CC8">
      <w:pPr>
        <w:numPr>
          <w:ilvl w:val="0"/>
          <w:numId w:val="19"/>
        </w:numPr>
        <w:rPr>
          <w:color w:val="000000" w:themeColor="text1"/>
        </w:rPr>
      </w:pPr>
      <w:r w:rsidRPr="00601610">
        <w:rPr>
          <w:color w:val="000000" w:themeColor="text1"/>
        </w:rPr>
        <w:t>Prijs</w:t>
      </w:r>
      <w:r w:rsidRPr="00601610">
        <w:rPr>
          <w:color w:val="000000" w:themeColor="text1"/>
        </w:rPr>
        <w:tab/>
      </w:r>
      <w:r w:rsidRPr="00601610">
        <w:rPr>
          <w:color w:val="000000" w:themeColor="text1"/>
        </w:rPr>
        <w:tab/>
      </w:r>
      <w:r w:rsidRPr="00601610">
        <w:rPr>
          <w:color w:val="000000" w:themeColor="text1"/>
        </w:rPr>
        <w:tab/>
      </w:r>
      <w:r w:rsidR="00601610" w:rsidRPr="00601610">
        <w:rPr>
          <w:color w:val="000000" w:themeColor="text1"/>
        </w:rPr>
        <w:t>30%</w:t>
      </w:r>
    </w:p>
    <w:p w14:paraId="5E034B27" w14:textId="77777777" w:rsidR="00BE2C9D" w:rsidRPr="00513C31" w:rsidRDefault="00BE2C9D" w:rsidP="006503FE"/>
    <w:p w14:paraId="3F670371" w14:textId="77777777" w:rsidR="00BE2C9D" w:rsidRDefault="00BE2C9D" w:rsidP="006503FE">
      <w:pPr>
        <w:pStyle w:val="Kop3"/>
        <w:numPr>
          <w:ilvl w:val="2"/>
          <w:numId w:val="12"/>
        </w:numPr>
        <w:spacing w:before="0" w:after="0"/>
        <w:ind w:firstLine="0"/>
      </w:pPr>
      <w:bookmarkStart w:id="250" w:name="_Toc335222634"/>
      <w:bookmarkStart w:id="251" w:name="_Toc353977306"/>
      <w:bookmarkStart w:id="252" w:name="_Toc367690142"/>
      <w:bookmarkStart w:id="253" w:name="_Toc368903323"/>
      <w:bookmarkStart w:id="254" w:name="_Toc369156005"/>
      <w:bookmarkStart w:id="255" w:name="_Toc369174038"/>
      <w:bookmarkStart w:id="256" w:name="_Toc380497753"/>
      <w:bookmarkStart w:id="257" w:name="_Toc24710093"/>
      <w:bookmarkStart w:id="258" w:name="_Toc157586207"/>
      <w:bookmarkStart w:id="259" w:name="_Toc455043989"/>
      <w:r w:rsidRPr="00513C31">
        <w:t>Kwaliteit</w:t>
      </w:r>
      <w:bookmarkEnd w:id="250"/>
      <w:bookmarkEnd w:id="251"/>
      <w:bookmarkEnd w:id="252"/>
      <w:bookmarkEnd w:id="253"/>
      <w:bookmarkEnd w:id="254"/>
      <w:bookmarkEnd w:id="255"/>
      <w:bookmarkEnd w:id="256"/>
      <w:bookmarkEnd w:id="257"/>
      <w:bookmarkEnd w:id="258"/>
    </w:p>
    <w:p w14:paraId="6DFBCB95" w14:textId="4974219D" w:rsidR="00BE2C9D" w:rsidRDefault="00BE2C9D" w:rsidP="006503FE">
      <w:bookmarkStart w:id="260" w:name="_Hlk112240648"/>
      <w:r>
        <w:t>De beoordeling van de kwaliteit</w:t>
      </w:r>
      <w:r w:rsidR="00601610">
        <w:t xml:space="preserve"> vindt plaats middels</w:t>
      </w:r>
      <w:r>
        <w:t xml:space="preserve"> </w:t>
      </w:r>
      <w:r w:rsidR="00601610">
        <w:t xml:space="preserve">Open vragen. </w:t>
      </w:r>
      <w:r w:rsidR="00E84556" w:rsidRPr="00AE342A">
        <w:t xml:space="preserve">De totaalscore van de kwaliteit wordt bepaald door de som van de afzonderlijke cijfers </w:t>
      </w:r>
      <w:r w:rsidR="00601610">
        <w:t xml:space="preserve">voor de Open vragen. </w:t>
      </w:r>
    </w:p>
    <w:bookmarkEnd w:id="260"/>
    <w:p w14:paraId="4FC4A30A" w14:textId="77777777" w:rsidR="00BE2C9D" w:rsidRDefault="00BE2C9D" w:rsidP="006503FE">
      <w:pPr>
        <w:rPr>
          <w:color w:val="FF0000"/>
        </w:rPr>
      </w:pPr>
    </w:p>
    <w:p w14:paraId="45AFA6E0" w14:textId="77777777" w:rsidR="00BE2C9D" w:rsidRDefault="00BE2C9D" w:rsidP="006503FE">
      <w:pPr>
        <w:pStyle w:val="Kop4"/>
        <w:numPr>
          <w:ilvl w:val="3"/>
          <w:numId w:val="12"/>
        </w:numPr>
        <w:spacing w:before="0"/>
        <w:ind w:firstLine="0"/>
      </w:pPr>
      <w:bookmarkStart w:id="261" w:name="_Toc24710095"/>
      <w:bookmarkStart w:id="262" w:name="_Toc157586208"/>
      <w:r>
        <w:t>Open vragen</w:t>
      </w:r>
      <w:bookmarkEnd w:id="261"/>
      <w:bookmarkEnd w:id="262"/>
    </w:p>
    <w:p w14:paraId="7EA1BCF5" w14:textId="77777777" w:rsidR="00BE2C9D" w:rsidRDefault="00BE2C9D" w:rsidP="006503FE"/>
    <w:p w14:paraId="05B744AA" w14:textId="474A2149" w:rsidR="00173F87" w:rsidRPr="003C18DD" w:rsidRDefault="00BE2C9D" w:rsidP="006503FE">
      <w:pPr>
        <w:rPr>
          <w:szCs w:val="18"/>
        </w:rPr>
      </w:pPr>
      <w:bookmarkStart w:id="263" w:name="_Hlk112240684"/>
      <w:r w:rsidRPr="003C18DD">
        <w:rPr>
          <w:szCs w:val="18"/>
        </w:rPr>
        <w:t xml:space="preserve">De kwaliteit wordt verder </w:t>
      </w:r>
      <w:r w:rsidRPr="003C18DD">
        <w:rPr>
          <w:color w:val="000000" w:themeColor="text1"/>
          <w:szCs w:val="18"/>
        </w:rPr>
        <w:t xml:space="preserve">beoordeeld op </w:t>
      </w:r>
      <w:r w:rsidR="00601610" w:rsidRPr="003C18DD">
        <w:rPr>
          <w:color w:val="000000" w:themeColor="text1"/>
          <w:szCs w:val="18"/>
        </w:rPr>
        <w:t>v</w:t>
      </w:r>
      <w:r w:rsidR="004C6FC2">
        <w:rPr>
          <w:color w:val="000000" w:themeColor="text1"/>
          <w:szCs w:val="18"/>
        </w:rPr>
        <w:t>ijf</w:t>
      </w:r>
      <w:r w:rsidRPr="003C18DD">
        <w:rPr>
          <w:color w:val="000000" w:themeColor="text1"/>
          <w:szCs w:val="18"/>
        </w:rPr>
        <w:t xml:space="preserve"> (</w:t>
      </w:r>
      <w:r w:rsidR="004C6FC2">
        <w:rPr>
          <w:color w:val="000000" w:themeColor="text1"/>
          <w:szCs w:val="18"/>
        </w:rPr>
        <w:t>5</w:t>
      </w:r>
      <w:r w:rsidRPr="003C18DD">
        <w:rPr>
          <w:color w:val="000000" w:themeColor="text1"/>
          <w:szCs w:val="18"/>
        </w:rPr>
        <w:t xml:space="preserve">) </w:t>
      </w:r>
      <w:r w:rsidRPr="003C18DD">
        <w:rPr>
          <w:szCs w:val="18"/>
        </w:rPr>
        <w:t>subgunning</w:t>
      </w:r>
      <w:r w:rsidR="00624081">
        <w:rPr>
          <w:szCs w:val="18"/>
        </w:rPr>
        <w:t>s</w:t>
      </w:r>
      <w:r w:rsidRPr="003C18DD">
        <w:rPr>
          <w:szCs w:val="18"/>
        </w:rPr>
        <w:t>criteria is de vorm van open vragen.</w:t>
      </w:r>
      <w:r w:rsidRPr="003C18DD">
        <w:rPr>
          <w:bCs/>
          <w:szCs w:val="18"/>
        </w:rPr>
        <w:t xml:space="preserve"> Er wordt per subgunningscriterium een score toegekend.</w:t>
      </w:r>
      <w:r w:rsidR="00E84556" w:rsidRPr="003C18DD">
        <w:rPr>
          <w:bCs/>
          <w:szCs w:val="18"/>
        </w:rPr>
        <w:t xml:space="preserve"> </w:t>
      </w:r>
      <w:r w:rsidR="00E84556" w:rsidRPr="003C18DD">
        <w:rPr>
          <w:szCs w:val="18"/>
        </w:rPr>
        <w:t>Het Aanbestedingsteam beoordeelt een  antwoord met name op duidelijkheid, compleetheid, onderscheid hoofd- en bijzaken en relevantie voor het Summa College.</w:t>
      </w:r>
      <w:bookmarkEnd w:id="263"/>
    </w:p>
    <w:p w14:paraId="0E4B501C" w14:textId="77777777" w:rsidR="00BE2C9D" w:rsidRDefault="00BE2C9D" w:rsidP="006503FE">
      <w:pPr>
        <w:rPr>
          <w:color w:val="FF0000"/>
        </w:rPr>
      </w:pPr>
    </w:p>
    <w:p w14:paraId="7A4CEAB4" w14:textId="537E65F5" w:rsidR="00BE2C9D" w:rsidRPr="004C7E5F" w:rsidRDefault="00BE2C9D" w:rsidP="006503FE">
      <w:pPr>
        <w:pStyle w:val="Kop3"/>
        <w:numPr>
          <w:ilvl w:val="2"/>
          <w:numId w:val="12"/>
        </w:numPr>
        <w:spacing w:before="0" w:after="0"/>
        <w:ind w:firstLine="0"/>
      </w:pPr>
      <w:bookmarkStart w:id="264" w:name="_Toc22824500"/>
      <w:bookmarkStart w:id="265" w:name="_Toc157586209"/>
      <w:r w:rsidRPr="004C7E5F">
        <w:t>Beoordelingskader</w:t>
      </w:r>
      <w:r>
        <w:t xml:space="preserve"> open vragen</w:t>
      </w:r>
      <w:r w:rsidRPr="004C7E5F">
        <w:t>:</w:t>
      </w:r>
      <w:bookmarkEnd w:id="264"/>
      <w:bookmarkEnd w:id="265"/>
    </w:p>
    <w:bookmarkEnd w:id="259"/>
    <w:p w14:paraId="3860B55D" w14:textId="77777777" w:rsidR="0011000C" w:rsidRDefault="0011000C" w:rsidP="0011000C">
      <w:pPr>
        <w:rPr>
          <w:rFonts w:eastAsiaTheme="majorEastAsia" w:cstheme="majorBidi"/>
          <w:color w:val="1F3763" w:themeColor="accent1" w:themeShade="7F"/>
          <w:sz w:val="24"/>
        </w:rPr>
      </w:pPr>
    </w:p>
    <w:p w14:paraId="711A87C6" w14:textId="77777777" w:rsidR="0011000C" w:rsidRDefault="0011000C" w:rsidP="0011000C">
      <w:pPr>
        <w:rPr>
          <w:rFonts w:asciiTheme="minorHAnsi" w:hAnsiTheme="minorHAnsi"/>
          <w:sz w:val="22"/>
          <w:szCs w:val="22"/>
        </w:rPr>
      </w:pPr>
      <w:r>
        <w:t xml:space="preserve">Van inschrijvingen die voldoen aan de eisen ten aanzien van de inschrijvers, worden de antwoorden op de vragen beoordeeld. </w:t>
      </w:r>
    </w:p>
    <w:p w14:paraId="21D7B2B7" w14:textId="77777777" w:rsidR="0011000C" w:rsidRDefault="0011000C" w:rsidP="0011000C"/>
    <w:p w14:paraId="6AEFCCA7" w14:textId="77777777" w:rsidR="0011000C" w:rsidRDefault="0011000C" w:rsidP="0011000C">
      <w:r>
        <w:t xml:space="preserve">Beoordeling geschiedt eerst individueel door de leden van het beoordelingsteam. Vervolgens wordt de definitieve beoordeling in consensus vastgesteld. </w:t>
      </w:r>
    </w:p>
    <w:p w14:paraId="0C8B0906" w14:textId="77777777" w:rsidR="0011000C" w:rsidRDefault="0011000C" w:rsidP="0011000C"/>
    <w:p w14:paraId="4CE5E373" w14:textId="77777777" w:rsidR="0011000C" w:rsidRDefault="0011000C" w:rsidP="0011000C">
      <w:r>
        <w:t xml:space="preserve">Per antwoord worden de scores (indien van toepassing) afgerond op twee decimalen. </w:t>
      </w:r>
    </w:p>
    <w:p w14:paraId="2A539C6E" w14:textId="77777777" w:rsidR="0011000C" w:rsidRDefault="0011000C" w:rsidP="0011000C"/>
    <w:p w14:paraId="64A4DFC8" w14:textId="77777777" w:rsidR="0011000C" w:rsidRDefault="0011000C" w:rsidP="0011000C">
      <w:r>
        <w:t>Beoordeling geschiedt aan de hand van het onderstaande beoordelingskader.</w:t>
      </w:r>
    </w:p>
    <w:p w14:paraId="2429E1DC" w14:textId="77777777" w:rsidR="0011000C" w:rsidRDefault="0011000C" w:rsidP="0011000C">
      <w:pPr>
        <w:ind w:firstLine="708"/>
        <w:rPr>
          <w:color w:val="FF0000"/>
        </w:rPr>
      </w:pPr>
    </w:p>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685"/>
      </w:tblGrid>
      <w:tr w:rsidR="0011000C" w14:paraId="45A650B0" w14:textId="77777777" w:rsidTr="00AC2235">
        <w:trPr>
          <w:trHeight w:val="277"/>
        </w:trPr>
        <w:tc>
          <w:tcPr>
            <w:tcW w:w="14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CA8578" w14:textId="77777777" w:rsidR="0011000C" w:rsidRDefault="0011000C" w:rsidP="00AC2235">
            <w:pPr>
              <w:rPr>
                <w:rFonts w:cs="Calibri"/>
                <w:b/>
              </w:rPr>
            </w:pPr>
            <w:r>
              <w:rPr>
                <w:rFonts w:cs="Calibri"/>
                <w:b/>
              </w:rPr>
              <w:t>Score per antwoord</w:t>
            </w:r>
          </w:p>
        </w:tc>
        <w:tc>
          <w:tcPr>
            <w:tcW w:w="7685" w:type="dxa"/>
            <w:tcBorders>
              <w:top w:val="single" w:sz="4" w:space="0" w:color="auto"/>
              <w:left w:val="single" w:sz="4" w:space="0" w:color="auto"/>
              <w:bottom w:val="single" w:sz="4" w:space="0" w:color="auto"/>
              <w:right w:val="single" w:sz="4" w:space="0" w:color="auto"/>
            </w:tcBorders>
            <w:shd w:val="clear" w:color="auto" w:fill="D9D9D9"/>
            <w:hideMark/>
          </w:tcPr>
          <w:p w14:paraId="756F308C" w14:textId="77777777" w:rsidR="0011000C" w:rsidRDefault="0011000C" w:rsidP="00AC2235">
            <w:pPr>
              <w:jc w:val="both"/>
              <w:rPr>
                <w:rFonts w:cs="Calibri"/>
                <w:b/>
              </w:rPr>
            </w:pPr>
            <w:r>
              <w:rPr>
                <w:rFonts w:cs="Calibri"/>
                <w:b/>
              </w:rPr>
              <w:t>Kenmerken beantwoording</w:t>
            </w:r>
          </w:p>
        </w:tc>
      </w:tr>
      <w:tr w:rsidR="0011000C" w14:paraId="5DF48AFD" w14:textId="77777777" w:rsidTr="00AC2235">
        <w:trPr>
          <w:trHeight w:val="538"/>
        </w:trPr>
        <w:tc>
          <w:tcPr>
            <w:tcW w:w="1413" w:type="dxa"/>
            <w:tcBorders>
              <w:top w:val="single" w:sz="4" w:space="0" w:color="auto"/>
              <w:left w:val="single" w:sz="4" w:space="0" w:color="auto"/>
              <w:bottom w:val="single" w:sz="4" w:space="0" w:color="auto"/>
              <w:right w:val="single" w:sz="4" w:space="0" w:color="auto"/>
            </w:tcBorders>
            <w:vAlign w:val="center"/>
            <w:hideMark/>
          </w:tcPr>
          <w:p w14:paraId="18724416" w14:textId="77777777" w:rsidR="0011000C" w:rsidRDefault="0011000C" w:rsidP="00AC2235">
            <w:pPr>
              <w:jc w:val="both"/>
              <w:rPr>
                <w:rFonts w:cs="Calibri"/>
              </w:rPr>
            </w:pPr>
            <w:r>
              <w:rPr>
                <w:rFonts w:cs="Calibri"/>
              </w:rPr>
              <w:t xml:space="preserve">100% </w:t>
            </w:r>
          </w:p>
        </w:tc>
        <w:tc>
          <w:tcPr>
            <w:tcW w:w="7685" w:type="dxa"/>
            <w:tcBorders>
              <w:top w:val="single" w:sz="4" w:space="0" w:color="auto"/>
              <w:left w:val="single" w:sz="4" w:space="0" w:color="auto"/>
              <w:bottom w:val="single" w:sz="4" w:space="0" w:color="auto"/>
              <w:right w:val="single" w:sz="4" w:space="0" w:color="auto"/>
            </w:tcBorders>
            <w:vAlign w:val="center"/>
            <w:hideMark/>
          </w:tcPr>
          <w:p w14:paraId="72AAB2CA" w14:textId="77777777" w:rsidR="0011000C" w:rsidRDefault="0011000C" w:rsidP="00AC2235">
            <w:pPr>
              <w:jc w:val="both"/>
              <w:rPr>
                <w:rFonts w:cs="Calibri"/>
              </w:rPr>
            </w:pPr>
            <w:r>
              <w:rPr>
                <w:rFonts w:cs="Calibri"/>
              </w:rPr>
              <w:t>Het ingediende antwoord bevat antwoord op de vraag, geeft invulling aan de doelstelling behorende bij de vraag en:</w:t>
            </w:r>
          </w:p>
          <w:p w14:paraId="1999F56F" w14:textId="77777777" w:rsidR="0011000C" w:rsidRDefault="0011000C" w:rsidP="00AC4CC8">
            <w:pPr>
              <w:numPr>
                <w:ilvl w:val="0"/>
                <w:numId w:val="30"/>
              </w:numPr>
              <w:spacing w:line="240" w:lineRule="auto"/>
              <w:jc w:val="both"/>
              <w:rPr>
                <w:rFonts w:cs="Calibri"/>
              </w:rPr>
            </w:pPr>
            <w:r>
              <w:rPr>
                <w:rFonts w:cs="Calibri"/>
              </w:rPr>
              <w:t>de gegeven invulling aan de doelstelling behorende bij de vraag is van grote toegevoegde waarde voor de aanbestedende dienst en/of</w:t>
            </w:r>
          </w:p>
          <w:p w14:paraId="42695527" w14:textId="77777777" w:rsidR="0011000C" w:rsidRDefault="0011000C" w:rsidP="00AC4CC8">
            <w:pPr>
              <w:numPr>
                <w:ilvl w:val="0"/>
                <w:numId w:val="30"/>
              </w:numPr>
              <w:spacing w:line="240" w:lineRule="auto"/>
              <w:jc w:val="both"/>
              <w:rPr>
                <w:rFonts w:cs="Calibri"/>
              </w:rPr>
            </w:pPr>
            <w:r>
              <w:rPr>
                <w:rFonts w:cs="Calibri"/>
              </w:rPr>
              <w:t>bevat (een) aanvulling(en) ten opzichte van de doelstelling behorende bij de vraag die van grote toegevoegde waarde is/zijn voor de aanbestedende dienst.</w:t>
            </w:r>
          </w:p>
        </w:tc>
      </w:tr>
      <w:tr w:rsidR="0011000C" w14:paraId="1684B2EB" w14:textId="77777777" w:rsidTr="00AC2235">
        <w:trPr>
          <w:trHeight w:val="815"/>
        </w:trPr>
        <w:tc>
          <w:tcPr>
            <w:tcW w:w="1413" w:type="dxa"/>
            <w:tcBorders>
              <w:top w:val="single" w:sz="4" w:space="0" w:color="auto"/>
              <w:left w:val="single" w:sz="4" w:space="0" w:color="auto"/>
              <w:bottom w:val="single" w:sz="4" w:space="0" w:color="auto"/>
              <w:right w:val="single" w:sz="4" w:space="0" w:color="auto"/>
            </w:tcBorders>
            <w:vAlign w:val="center"/>
            <w:hideMark/>
          </w:tcPr>
          <w:p w14:paraId="0984F33D" w14:textId="77777777" w:rsidR="0011000C" w:rsidRDefault="0011000C" w:rsidP="00AC2235">
            <w:pPr>
              <w:jc w:val="both"/>
              <w:rPr>
                <w:rFonts w:cs="Calibri"/>
              </w:rPr>
            </w:pPr>
            <w:r>
              <w:rPr>
                <w:rFonts w:cs="Calibri"/>
              </w:rPr>
              <w:t xml:space="preserve">75% </w:t>
            </w:r>
          </w:p>
        </w:tc>
        <w:tc>
          <w:tcPr>
            <w:tcW w:w="7685" w:type="dxa"/>
            <w:tcBorders>
              <w:top w:val="single" w:sz="4" w:space="0" w:color="auto"/>
              <w:left w:val="single" w:sz="4" w:space="0" w:color="auto"/>
              <w:bottom w:val="single" w:sz="4" w:space="0" w:color="auto"/>
              <w:right w:val="single" w:sz="4" w:space="0" w:color="auto"/>
            </w:tcBorders>
            <w:vAlign w:val="center"/>
            <w:hideMark/>
          </w:tcPr>
          <w:p w14:paraId="4C743125" w14:textId="77777777" w:rsidR="0011000C" w:rsidRDefault="0011000C" w:rsidP="00AC2235">
            <w:pPr>
              <w:jc w:val="both"/>
              <w:rPr>
                <w:rFonts w:cs="Calibri"/>
              </w:rPr>
            </w:pPr>
            <w:r>
              <w:rPr>
                <w:rFonts w:cs="Calibri"/>
              </w:rPr>
              <w:t>Het ingediende antwoord bevat antwoord op de vraag, geeft invulling aan de doelstelling behorende bij de vraag en:</w:t>
            </w:r>
          </w:p>
          <w:p w14:paraId="208E24F2" w14:textId="77777777" w:rsidR="0011000C" w:rsidRDefault="0011000C" w:rsidP="00AC4CC8">
            <w:pPr>
              <w:numPr>
                <w:ilvl w:val="0"/>
                <w:numId w:val="31"/>
              </w:numPr>
              <w:spacing w:line="240" w:lineRule="auto"/>
              <w:jc w:val="both"/>
              <w:rPr>
                <w:rFonts w:cs="Calibri"/>
              </w:rPr>
            </w:pPr>
            <w:r>
              <w:rPr>
                <w:rFonts w:cs="Calibri"/>
              </w:rPr>
              <w:t>bevat een zeer concrete invulling van de vraag en/of doelstelling behorende bij de vraag en/of</w:t>
            </w:r>
          </w:p>
          <w:p w14:paraId="082C1CDA" w14:textId="77777777" w:rsidR="0011000C" w:rsidRDefault="0011000C" w:rsidP="00AC4CC8">
            <w:pPr>
              <w:numPr>
                <w:ilvl w:val="0"/>
                <w:numId w:val="31"/>
              </w:numPr>
              <w:spacing w:line="240" w:lineRule="auto"/>
              <w:jc w:val="both"/>
              <w:rPr>
                <w:rFonts w:cs="Calibri"/>
              </w:rPr>
            </w:pPr>
            <w:r>
              <w:rPr>
                <w:rFonts w:cs="Calibri"/>
              </w:rPr>
              <w:t>de gegeven invulling aan de doelstelling behorende bij de vraag is van enige toegevoegde waarde voor de aanbestedende dienst en/of</w:t>
            </w:r>
          </w:p>
          <w:p w14:paraId="1F5B8EDF" w14:textId="77777777" w:rsidR="0011000C" w:rsidRDefault="0011000C" w:rsidP="00AC4CC8">
            <w:pPr>
              <w:numPr>
                <w:ilvl w:val="0"/>
                <w:numId w:val="31"/>
              </w:numPr>
              <w:spacing w:line="240" w:lineRule="auto"/>
              <w:jc w:val="both"/>
              <w:rPr>
                <w:rFonts w:cs="Calibri"/>
              </w:rPr>
            </w:pPr>
            <w:r>
              <w:rPr>
                <w:rFonts w:cs="Calibri"/>
              </w:rPr>
              <w:t>bevat (een) aanvulling(en) ten opzichte van de doelstelling behorende bij de vraag die van enige toegevoegde waarde is/zijn voor de aanbestedende dienst.</w:t>
            </w:r>
          </w:p>
        </w:tc>
      </w:tr>
      <w:tr w:rsidR="0011000C" w14:paraId="24555BB2" w14:textId="77777777" w:rsidTr="00AC2235">
        <w:trPr>
          <w:trHeight w:val="1647"/>
        </w:trPr>
        <w:tc>
          <w:tcPr>
            <w:tcW w:w="1413" w:type="dxa"/>
            <w:tcBorders>
              <w:top w:val="single" w:sz="4" w:space="0" w:color="auto"/>
              <w:left w:val="single" w:sz="4" w:space="0" w:color="auto"/>
              <w:bottom w:val="single" w:sz="4" w:space="0" w:color="auto"/>
              <w:right w:val="single" w:sz="4" w:space="0" w:color="auto"/>
            </w:tcBorders>
            <w:vAlign w:val="center"/>
            <w:hideMark/>
          </w:tcPr>
          <w:p w14:paraId="7BD093CB" w14:textId="77777777" w:rsidR="0011000C" w:rsidRDefault="0011000C" w:rsidP="00AC2235">
            <w:pPr>
              <w:jc w:val="both"/>
              <w:rPr>
                <w:rFonts w:cs="Calibri"/>
              </w:rPr>
            </w:pPr>
            <w:r>
              <w:rPr>
                <w:rFonts w:cs="Calibri"/>
              </w:rPr>
              <w:t xml:space="preserve">50% </w:t>
            </w:r>
          </w:p>
        </w:tc>
        <w:tc>
          <w:tcPr>
            <w:tcW w:w="7685" w:type="dxa"/>
            <w:tcBorders>
              <w:top w:val="single" w:sz="4" w:space="0" w:color="auto"/>
              <w:left w:val="single" w:sz="4" w:space="0" w:color="auto"/>
              <w:bottom w:val="single" w:sz="4" w:space="0" w:color="auto"/>
              <w:right w:val="single" w:sz="4" w:space="0" w:color="auto"/>
            </w:tcBorders>
            <w:vAlign w:val="center"/>
            <w:hideMark/>
          </w:tcPr>
          <w:p w14:paraId="0BC2DC51" w14:textId="77777777" w:rsidR="0011000C" w:rsidRDefault="0011000C" w:rsidP="00AC2235">
            <w:pPr>
              <w:jc w:val="both"/>
              <w:rPr>
                <w:rFonts w:cs="Calibri"/>
              </w:rPr>
            </w:pPr>
            <w:r>
              <w:rPr>
                <w:rFonts w:cs="Calibri"/>
              </w:rPr>
              <w:t>Het ingediende antwoord bevat antwoord op de vraag en geeft invulling aan de doelstelling behorende bij de vraag maar:</w:t>
            </w:r>
          </w:p>
          <w:p w14:paraId="4D8AD5C8" w14:textId="77777777" w:rsidR="0011000C" w:rsidRDefault="0011000C" w:rsidP="00AC4CC8">
            <w:pPr>
              <w:numPr>
                <w:ilvl w:val="0"/>
                <w:numId w:val="32"/>
              </w:numPr>
              <w:spacing w:line="240" w:lineRule="auto"/>
              <w:jc w:val="both"/>
              <w:rPr>
                <w:rFonts w:cs="Calibri"/>
              </w:rPr>
            </w:pPr>
            <w:r>
              <w:rPr>
                <w:rFonts w:cs="Calibri"/>
              </w:rPr>
              <w:t>bevat geen toegevoegde waarde voor de aanbestedende dienst in het antwoord op de vraag en de invulling aan de doelstelling behorende bij de vraag en</w:t>
            </w:r>
          </w:p>
          <w:p w14:paraId="623848FF" w14:textId="77777777" w:rsidR="0011000C" w:rsidRDefault="0011000C" w:rsidP="00AC4CC8">
            <w:pPr>
              <w:numPr>
                <w:ilvl w:val="0"/>
                <w:numId w:val="32"/>
              </w:numPr>
              <w:spacing w:line="240" w:lineRule="auto"/>
              <w:jc w:val="both"/>
              <w:rPr>
                <w:rFonts w:cs="Calibri"/>
              </w:rPr>
            </w:pPr>
            <w:r>
              <w:rPr>
                <w:rFonts w:cs="Calibri"/>
              </w:rPr>
              <w:t>bevat geen aanvulling(en) ten opzichte van de doelstelling behorende bij de vraag die van toegevoegde waarde is voor de aanbestedende dienst.</w:t>
            </w:r>
          </w:p>
        </w:tc>
      </w:tr>
      <w:tr w:rsidR="0011000C" w14:paraId="1A537A4C" w14:textId="77777777" w:rsidTr="00AC2235">
        <w:trPr>
          <w:trHeight w:val="1149"/>
        </w:trPr>
        <w:tc>
          <w:tcPr>
            <w:tcW w:w="1413" w:type="dxa"/>
            <w:tcBorders>
              <w:top w:val="single" w:sz="4" w:space="0" w:color="auto"/>
              <w:left w:val="single" w:sz="4" w:space="0" w:color="auto"/>
              <w:bottom w:val="single" w:sz="4" w:space="0" w:color="auto"/>
              <w:right w:val="single" w:sz="4" w:space="0" w:color="auto"/>
            </w:tcBorders>
            <w:vAlign w:val="center"/>
            <w:hideMark/>
          </w:tcPr>
          <w:p w14:paraId="79AB7535" w14:textId="77777777" w:rsidR="0011000C" w:rsidRDefault="0011000C" w:rsidP="00AC2235">
            <w:pPr>
              <w:jc w:val="both"/>
              <w:rPr>
                <w:rFonts w:cs="Calibri"/>
              </w:rPr>
            </w:pPr>
            <w:r>
              <w:rPr>
                <w:rFonts w:cs="Calibri"/>
              </w:rPr>
              <w:t xml:space="preserve">25% </w:t>
            </w:r>
          </w:p>
        </w:tc>
        <w:tc>
          <w:tcPr>
            <w:tcW w:w="7685" w:type="dxa"/>
            <w:tcBorders>
              <w:top w:val="single" w:sz="4" w:space="0" w:color="auto"/>
              <w:left w:val="single" w:sz="4" w:space="0" w:color="auto"/>
              <w:bottom w:val="single" w:sz="4" w:space="0" w:color="auto"/>
              <w:right w:val="single" w:sz="4" w:space="0" w:color="auto"/>
            </w:tcBorders>
            <w:vAlign w:val="center"/>
            <w:hideMark/>
          </w:tcPr>
          <w:p w14:paraId="41BC5F46" w14:textId="77777777" w:rsidR="0011000C" w:rsidRDefault="0011000C" w:rsidP="00AC2235">
            <w:pPr>
              <w:jc w:val="both"/>
              <w:rPr>
                <w:rFonts w:cs="Calibri"/>
              </w:rPr>
            </w:pPr>
            <w:r>
              <w:rPr>
                <w:rFonts w:cs="Calibri"/>
              </w:rPr>
              <w:t>Het ingediende antwoord:</w:t>
            </w:r>
          </w:p>
          <w:p w14:paraId="729FE55B" w14:textId="77777777" w:rsidR="0011000C" w:rsidRDefault="0011000C" w:rsidP="00AC4CC8">
            <w:pPr>
              <w:numPr>
                <w:ilvl w:val="0"/>
                <w:numId w:val="32"/>
              </w:numPr>
              <w:spacing w:line="240" w:lineRule="auto"/>
              <w:jc w:val="both"/>
              <w:rPr>
                <w:rFonts w:cs="Calibri"/>
              </w:rPr>
            </w:pPr>
            <w:r>
              <w:rPr>
                <w:rFonts w:cs="Calibri"/>
              </w:rPr>
              <w:t>bevat deels antwoord op de vraag en/of</w:t>
            </w:r>
          </w:p>
          <w:p w14:paraId="7B2EC798" w14:textId="77777777" w:rsidR="0011000C" w:rsidRDefault="0011000C" w:rsidP="00AC4CC8">
            <w:pPr>
              <w:numPr>
                <w:ilvl w:val="0"/>
                <w:numId w:val="32"/>
              </w:numPr>
              <w:spacing w:line="240" w:lineRule="auto"/>
              <w:jc w:val="both"/>
              <w:rPr>
                <w:rFonts w:cs="Calibri"/>
              </w:rPr>
            </w:pPr>
            <w:r>
              <w:rPr>
                <w:rFonts w:cs="Calibri"/>
              </w:rPr>
              <w:t xml:space="preserve">geeft deels invulling aan de doelstelling behorende bij de vraag en/of </w:t>
            </w:r>
          </w:p>
          <w:p w14:paraId="4CAC1604" w14:textId="77777777" w:rsidR="0011000C" w:rsidRDefault="0011000C" w:rsidP="00AC4CC8">
            <w:pPr>
              <w:numPr>
                <w:ilvl w:val="0"/>
                <w:numId w:val="32"/>
              </w:numPr>
              <w:spacing w:line="240" w:lineRule="auto"/>
              <w:jc w:val="both"/>
              <w:rPr>
                <w:rFonts w:cs="Calibri"/>
              </w:rPr>
            </w:pPr>
            <w:r>
              <w:rPr>
                <w:rFonts w:cs="Calibri"/>
              </w:rPr>
              <w:t>bevat een antwoord waaruit blijkt dat er één of meer storende beperkingen worden ingebracht op de vraag of de doelstelling behorende bij de vraag en/of</w:t>
            </w:r>
          </w:p>
          <w:p w14:paraId="00D584C7" w14:textId="77777777" w:rsidR="0011000C" w:rsidRDefault="0011000C" w:rsidP="00AC4CC8">
            <w:pPr>
              <w:numPr>
                <w:ilvl w:val="0"/>
                <w:numId w:val="32"/>
              </w:numPr>
              <w:spacing w:line="240" w:lineRule="auto"/>
              <w:jc w:val="both"/>
              <w:rPr>
                <w:rFonts w:cs="Calibri"/>
              </w:rPr>
            </w:pPr>
            <w:r>
              <w:rPr>
                <w:rFonts w:cs="Calibri"/>
              </w:rPr>
              <w:t>geeft een onduidelijke en/of te weinig concrete invulling van de vraag en/of de doelstelling behorende bij de vraag.</w:t>
            </w:r>
          </w:p>
        </w:tc>
      </w:tr>
      <w:tr w:rsidR="0011000C" w14:paraId="0805B7CB" w14:textId="77777777" w:rsidTr="00AC2235">
        <w:trPr>
          <w:trHeight w:val="1251"/>
        </w:trPr>
        <w:tc>
          <w:tcPr>
            <w:tcW w:w="1413" w:type="dxa"/>
            <w:tcBorders>
              <w:top w:val="single" w:sz="4" w:space="0" w:color="auto"/>
              <w:left w:val="single" w:sz="4" w:space="0" w:color="auto"/>
              <w:bottom w:val="single" w:sz="4" w:space="0" w:color="auto"/>
              <w:right w:val="single" w:sz="4" w:space="0" w:color="auto"/>
            </w:tcBorders>
            <w:vAlign w:val="center"/>
            <w:hideMark/>
          </w:tcPr>
          <w:p w14:paraId="0F876B56" w14:textId="77777777" w:rsidR="0011000C" w:rsidRDefault="0011000C" w:rsidP="00AC2235">
            <w:pPr>
              <w:jc w:val="both"/>
              <w:rPr>
                <w:rFonts w:cs="Calibri"/>
              </w:rPr>
            </w:pPr>
            <w:r>
              <w:rPr>
                <w:rFonts w:cs="Calibri"/>
              </w:rPr>
              <w:t>0%</w:t>
            </w:r>
          </w:p>
        </w:tc>
        <w:tc>
          <w:tcPr>
            <w:tcW w:w="7685" w:type="dxa"/>
            <w:tcBorders>
              <w:top w:val="single" w:sz="4" w:space="0" w:color="auto"/>
              <w:left w:val="single" w:sz="4" w:space="0" w:color="auto"/>
              <w:bottom w:val="single" w:sz="4" w:space="0" w:color="auto"/>
              <w:right w:val="single" w:sz="4" w:space="0" w:color="auto"/>
            </w:tcBorders>
            <w:vAlign w:val="center"/>
            <w:hideMark/>
          </w:tcPr>
          <w:p w14:paraId="592D8A49" w14:textId="77777777" w:rsidR="0011000C" w:rsidRDefault="0011000C" w:rsidP="00AC2235">
            <w:pPr>
              <w:jc w:val="both"/>
              <w:rPr>
                <w:rFonts w:cs="Calibri"/>
              </w:rPr>
            </w:pPr>
            <w:r>
              <w:rPr>
                <w:rFonts w:cs="Calibri"/>
              </w:rPr>
              <w:t>Het ingediende antwoord bevat:</w:t>
            </w:r>
          </w:p>
          <w:p w14:paraId="431EF204" w14:textId="77777777" w:rsidR="0011000C" w:rsidRDefault="0011000C" w:rsidP="00AC4CC8">
            <w:pPr>
              <w:numPr>
                <w:ilvl w:val="0"/>
                <w:numId w:val="33"/>
              </w:numPr>
              <w:spacing w:line="240" w:lineRule="auto"/>
              <w:jc w:val="both"/>
              <w:rPr>
                <w:rFonts w:cs="Calibri"/>
              </w:rPr>
            </w:pPr>
            <w:r>
              <w:rPr>
                <w:rFonts w:cs="Calibri"/>
              </w:rPr>
              <w:t>geen antwoord op de vraag en/of</w:t>
            </w:r>
          </w:p>
          <w:p w14:paraId="15375D5F" w14:textId="77777777" w:rsidR="0011000C" w:rsidRDefault="0011000C" w:rsidP="00AC4CC8">
            <w:pPr>
              <w:numPr>
                <w:ilvl w:val="0"/>
                <w:numId w:val="33"/>
              </w:numPr>
              <w:spacing w:line="240" w:lineRule="auto"/>
              <w:jc w:val="both"/>
              <w:rPr>
                <w:rFonts w:cs="Calibri"/>
              </w:rPr>
            </w:pPr>
            <w:r>
              <w:rPr>
                <w:rFonts w:cs="Calibri"/>
              </w:rPr>
              <w:t>geen bevestiging dat er invulling wordt gegeven aan de doelstelling behorende bij de vraag.</w:t>
            </w:r>
          </w:p>
        </w:tc>
      </w:tr>
    </w:tbl>
    <w:p w14:paraId="5E6895A6" w14:textId="77777777" w:rsidR="0011000C" w:rsidRDefault="0011000C" w:rsidP="0011000C"/>
    <w:p w14:paraId="6D41F644" w14:textId="77777777" w:rsidR="0011000C" w:rsidRDefault="0011000C" w:rsidP="0011000C">
      <w:r>
        <w:t>Inschrijvingen moeten minimaal de helft plus 1 van het totale aantal punten voor kwaliteit toegekend krijgen om in aanmerking te komen voor gunning. Indien inschrijvingen niet dit minimale aantal behalen, wordt voor deze inschrijvingen het subgunningscriterium prijs niet beoordeeld.</w:t>
      </w:r>
    </w:p>
    <w:p w14:paraId="20D4A67C" w14:textId="77777777" w:rsidR="0011000C" w:rsidRDefault="0011000C" w:rsidP="0011000C"/>
    <w:p w14:paraId="19039E78" w14:textId="77777777" w:rsidR="0011000C" w:rsidRPr="0011000C" w:rsidRDefault="0011000C" w:rsidP="0011000C">
      <w:pPr>
        <w:pStyle w:val="Kop3"/>
        <w:numPr>
          <w:ilvl w:val="2"/>
          <w:numId w:val="12"/>
        </w:numPr>
        <w:spacing w:before="0" w:after="0"/>
        <w:ind w:firstLine="0"/>
        <w:rPr>
          <w:color w:val="002060"/>
        </w:rPr>
      </w:pPr>
      <w:bookmarkStart w:id="266" w:name="_Toc84510541"/>
      <w:bookmarkStart w:id="267" w:name="_Toc146287034"/>
      <w:bookmarkStart w:id="268" w:name="_Toc157586210"/>
      <w:r w:rsidRPr="0011000C">
        <w:rPr>
          <w:color w:val="002060"/>
        </w:rPr>
        <w:t>Prijs</w:t>
      </w:r>
      <w:bookmarkEnd w:id="266"/>
      <w:bookmarkEnd w:id="267"/>
      <w:bookmarkEnd w:id="268"/>
    </w:p>
    <w:p w14:paraId="3AE316A5" w14:textId="77777777" w:rsidR="0011000C" w:rsidRDefault="0011000C" w:rsidP="0011000C"/>
    <w:p w14:paraId="34E8827F" w14:textId="77777777" w:rsidR="0011000C" w:rsidRDefault="0011000C" w:rsidP="0011000C">
      <w:r>
        <w:t>Voldoet de inschrijving aan de eisen en wordt het minimaal aantal punten voor kwaliteit behaald? Dan wordt</w:t>
      </w:r>
    </w:p>
    <w:p w14:paraId="56E311B6" w14:textId="77777777" w:rsidR="0011000C" w:rsidRPr="00513C31" w:rsidRDefault="0011000C" w:rsidP="0011000C">
      <w:r>
        <w:t>het subgunningscriterium prijs beoordeeld</w:t>
      </w:r>
      <w:r w:rsidRPr="00513C31">
        <w:t xml:space="preserve">. Dat gebeurt aan de hand van het vastgestelde beoordelingskader. </w:t>
      </w:r>
    </w:p>
    <w:p w14:paraId="602B4935" w14:textId="44CA9E5D" w:rsidR="0011000C" w:rsidRPr="005E5933" w:rsidRDefault="0011000C" w:rsidP="0011000C">
      <w:pPr>
        <w:rPr>
          <w:bCs/>
        </w:rPr>
      </w:pPr>
      <w:r w:rsidRPr="00BC20C8">
        <w:rPr>
          <w:bCs/>
        </w:rPr>
        <w:t xml:space="preserve">Inschrijver </w:t>
      </w:r>
      <w:r w:rsidRPr="00A0329E">
        <w:rPr>
          <w:bCs/>
        </w:rPr>
        <w:t xml:space="preserve">geeft door middel van het invullen en ondertekenen van het </w:t>
      </w:r>
      <w:r>
        <w:rPr>
          <w:bCs/>
        </w:rPr>
        <w:t xml:space="preserve">Prijsblad </w:t>
      </w:r>
      <w:r w:rsidRPr="00A0329E">
        <w:rPr>
          <w:bCs/>
        </w:rPr>
        <w:t>(</w:t>
      </w:r>
      <w:r w:rsidRPr="005E5933">
        <w:rPr>
          <w:bCs/>
        </w:rPr>
        <w:t xml:space="preserve">zie bijlage 7) de </w:t>
      </w:r>
      <w:r>
        <w:rPr>
          <w:bCs/>
        </w:rPr>
        <w:t xml:space="preserve">prijzen </w:t>
      </w:r>
      <w:r w:rsidRPr="00A0329E">
        <w:rPr>
          <w:bCs/>
        </w:rPr>
        <w:t xml:space="preserve">op voor de in deze Inschrijvingsleidraad bedoelde werkzaamheden. De </w:t>
      </w:r>
      <w:r>
        <w:rPr>
          <w:bCs/>
        </w:rPr>
        <w:t>P</w:t>
      </w:r>
      <w:r w:rsidRPr="00A0329E">
        <w:rPr>
          <w:bCs/>
        </w:rPr>
        <w:t>rijs bevat alle kosten die nodig zijn voor het uitvoeren van de werkzaamheden, inclusief overhead, uitvoeringskosten, reiskosten, algemene kosten, winst en risico, afschrijvingskosten en dergelijke. De ingediende prijzen dienen realistisch en marktconform te zijn, nul prijzen</w:t>
      </w:r>
      <w:r>
        <w:rPr>
          <w:bCs/>
        </w:rPr>
        <w:t xml:space="preserve">, exclusief prijzen </w:t>
      </w:r>
      <w:r w:rsidR="006B74C2">
        <w:rPr>
          <w:bCs/>
        </w:rPr>
        <w:t xml:space="preserve">voor het uitvoeren </w:t>
      </w:r>
      <w:r>
        <w:rPr>
          <w:bCs/>
        </w:rPr>
        <w:t>van de nulmeting,</w:t>
      </w:r>
      <w:r w:rsidRPr="00A0329E">
        <w:rPr>
          <w:bCs/>
        </w:rPr>
        <w:t xml:space="preserve"> worden niet geaccepteerd en leiden tot </w:t>
      </w:r>
      <w:r w:rsidRPr="005E5933">
        <w:rPr>
          <w:bCs/>
        </w:rPr>
        <w:t>uitsluiting (zie paragraaf 5.3.3.1)</w:t>
      </w:r>
      <w:r>
        <w:rPr>
          <w:bCs/>
        </w:rPr>
        <w:t>.</w:t>
      </w:r>
    </w:p>
    <w:p w14:paraId="77A46B24" w14:textId="77777777" w:rsidR="0011000C" w:rsidRPr="00C53BF2" w:rsidRDefault="0011000C" w:rsidP="0011000C">
      <w:pPr>
        <w:rPr>
          <w:bCs/>
        </w:rPr>
      </w:pPr>
    </w:p>
    <w:p w14:paraId="79AF2BB3" w14:textId="77777777" w:rsidR="0011000C" w:rsidRDefault="0011000C" w:rsidP="0011000C">
      <w:r>
        <w:t xml:space="preserve">Blijkt na controle dat de winnende inschrijver niet kan voldoen aan de geschiktheidseisen of blijkt dat uitsluitingsgrond(en) op hem van toepassing zijn dan wordt de betreffende inschrijver uitgesloten en een nieuwe winnende inschrijver bepaald. </w:t>
      </w:r>
    </w:p>
    <w:p w14:paraId="502C7A52" w14:textId="77777777" w:rsidR="0011000C" w:rsidRDefault="0011000C" w:rsidP="0011000C"/>
    <w:p w14:paraId="555D8536" w14:textId="77777777" w:rsidR="0011000C" w:rsidRPr="00C11E75" w:rsidRDefault="0011000C" w:rsidP="0011000C">
      <w:r w:rsidRPr="00C11E75">
        <w:t xml:space="preserve">Voor de prijs kan maximaal </w:t>
      </w:r>
      <w:r>
        <w:t>300</w:t>
      </w:r>
      <w:r w:rsidRPr="00C11E75">
        <w:t xml:space="preserve"> punten gescoord worden, de punten worden als volgt toegekend:</w:t>
      </w:r>
    </w:p>
    <w:p w14:paraId="7FCC5842" w14:textId="77777777" w:rsidR="0011000C" w:rsidRDefault="0011000C" w:rsidP="0011000C"/>
    <w:p w14:paraId="5D62CE8A" w14:textId="77777777" w:rsidR="0011000C" w:rsidRDefault="0011000C" w:rsidP="0011000C">
      <w:r>
        <w:t>De inschrijving met de laagste prijs krijgt 300 punten. De punten voor overige inschrijvingen worden daarvan afgeleid door het gebruiken van de formule:</w:t>
      </w:r>
    </w:p>
    <w:p w14:paraId="329A79FF" w14:textId="77777777" w:rsidR="0011000C" w:rsidRDefault="0011000C" w:rsidP="0011000C"/>
    <w:p w14:paraId="6B46FAC2" w14:textId="77777777" w:rsidR="0011000C" w:rsidRDefault="0011000C" w:rsidP="0011000C">
      <w:r>
        <w:t>Score = 300 – (300 * LOG(prijs inschrijver / laagste prijs;2))</w:t>
      </w:r>
    </w:p>
    <w:p w14:paraId="1D0EDD7D" w14:textId="77777777" w:rsidR="0011000C" w:rsidRDefault="0011000C" w:rsidP="0011000C"/>
    <w:p w14:paraId="5E53C55F" w14:textId="77777777" w:rsidR="0011000C" w:rsidRDefault="0011000C" w:rsidP="0011000C">
      <w:r>
        <w:t>Indien de aangeboden prijs van inschrijver leidt tot een negatieve score (lager dan 0) voor het subgunningscriterium prijs wordt deze score gecorrigeerd naar 0 punten voor het subgunningscriterium prijs.</w:t>
      </w:r>
    </w:p>
    <w:p w14:paraId="4EC7B9DC" w14:textId="77777777" w:rsidR="0011000C" w:rsidRDefault="0011000C" w:rsidP="0011000C"/>
    <w:p w14:paraId="5F31F96C" w14:textId="77777777" w:rsidR="0011000C" w:rsidRDefault="0011000C" w:rsidP="0011000C">
      <w:bookmarkStart w:id="269" w:name="_Hlk19264228"/>
      <w:r>
        <w:t xml:space="preserve">Scores voor prijzen worden afgerond op twee decimalen. </w:t>
      </w:r>
      <w:bookmarkEnd w:id="269"/>
    </w:p>
    <w:p w14:paraId="2FD9A79F" w14:textId="77777777" w:rsidR="001232DC" w:rsidRPr="001F2DB2" w:rsidRDefault="001232DC" w:rsidP="006503FE">
      <w:pPr>
        <w:pStyle w:val="Default"/>
        <w:rPr>
          <w:color w:val="auto"/>
          <w:sz w:val="18"/>
          <w:szCs w:val="18"/>
        </w:rPr>
      </w:pPr>
    </w:p>
    <w:p w14:paraId="4C003FF3" w14:textId="77777777" w:rsidR="006A633C" w:rsidRPr="00243C95" w:rsidRDefault="006A633C" w:rsidP="006503FE">
      <w:pPr>
        <w:pStyle w:val="Kop4"/>
        <w:numPr>
          <w:ilvl w:val="3"/>
          <w:numId w:val="12"/>
        </w:numPr>
        <w:spacing w:before="0"/>
        <w:ind w:firstLine="0"/>
      </w:pPr>
      <w:bookmarkStart w:id="270" w:name="_Toc64295385"/>
      <w:bookmarkStart w:id="271" w:name="_Toc157586211"/>
      <w:bookmarkEnd w:id="247"/>
      <w:bookmarkEnd w:id="248"/>
      <w:bookmarkEnd w:id="249"/>
      <w:r w:rsidRPr="00243C95">
        <w:t>Verbod op Manipulatief inschrijven</w:t>
      </w:r>
      <w:bookmarkEnd w:id="270"/>
      <w:bookmarkEnd w:id="271"/>
    </w:p>
    <w:p w14:paraId="40A2282A" w14:textId="77777777" w:rsidR="006A633C" w:rsidRDefault="006A633C" w:rsidP="006503FE"/>
    <w:p w14:paraId="27EBB9C3" w14:textId="77777777" w:rsidR="006A633C" w:rsidRPr="006048D5" w:rsidRDefault="006A633C" w:rsidP="006503FE">
      <w:r w:rsidRPr="006E69BC">
        <w:t>Manipulatief inschrijven of aanpassen van het prijzenblad leidt tot uitsluiting. </w:t>
      </w:r>
    </w:p>
    <w:p w14:paraId="194233E7" w14:textId="77777777" w:rsidR="006A633C" w:rsidRPr="006048D5" w:rsidRDefault="006A633C" w:rsidP="006503FE">
      <w:r w:rsidRPr="006E69BC">
        <w:t>Manipulatief inschrijven is ongeoorloofd indien de Inschrijver op een zodanige wijze gebruik maakt van de puntentoekenning dat het beoordelingssysteem niet meer werkt. In dat geval wordt gesproken van manipulatief inschrijven. </w:t>
      </w:r>
    </w:p>
    <w:p w14:paraId="1BCDD207" w14:textId="77777777" w:rsidR="006A633C" w:rsidRPr="00513C31" w:rsidRDefault="006A633C" w:rsidP="006503FE"/>
    <w:p w14:paraId="41FF175B" w14:textId="34A8D10C" w:rsidR="006A633C" w:rsidRDefault="006A633C" w:rsidP="006503FE">
      <w:r w:rsidRPr="00513C31">
        <w:t>Een voorbeeld daarvan is het geval waarin het beoordelingssysteem zodanig gemanipuleerd wordt met het aanbieden van niet realistische prijzen en of percentages, dat aan het doel van de Aanbestedende dienst voorbij gegaan wordt. Daarvan kan sprake zijn indien een Inschrijver op een aantal onderdelen extreem laag, of zelfs met een nul</w:t>
      </w:r>
      <w:r w:rsidR="00AB0653">
        <w:t xml:space="preserve"> </w:t>
      </w:r>
      <w:r w:rsidRPr="00513C31">
        <w:t xml:space="preserve">bedrag aanbiedt zodat op dat onderdeel de hoogste score wordt behaald en de Inschrijver dat compenseert door een extreem hoge prijs aan te bieden op een onderdeel waarop weinig punten kunnen worden behaald. </w:t>
      </w:r>
    </w:p>
    <w:p w14:paraId="4A84A1AC" w14:textId="77777777" w:rsidR="00BA72E4" w:rsidRPr="00513C31" w:rsidRDefault="00BA72E4" w:rsidP="006503FE"/>
    <w:p w14:paraId="722FDC77" w14:textId="77777777" w:rsidR="006A633C" w:rsidRPr="00513C31" w:rsidRDefault="006A633C" w:rsidP="006503FE">
      <w:r w:rsidRPr="00513C31">
        <w:t xml:space="preserve">Door in te schrijven op deze manier biedt de </w:t>
      </w:r>
      <w:r w:rsidR="00BC20C8">
        <w:t xml:space="preserve">betreffende </w:t>
      </w:r>
      <w:r w:rsidRPr="00513C31">
        <w:t xml:space="preserve">Inschrijver geen realistische marktprijzen aan maar komt met de hoogste score wel als nummer één uit de bus. Deze wijze wordt daarom als manipulatief inschrijven aangeduid en is op grond van jurisprudentie (zie bijvoorbeeld </w:t>
      </w:r>
      <w:proofErr w:type="spellStart"/>
      <w:r w:rsidRPr="00513C31">
        <w:t>Vznr</w:t>
      </w:r>
      <w:proofErr w:type="spellEnd"/>
      <w:r w:rsidRPr="00513C31">
        <w:t>, RB Arnhem 11 juni 2010, LJN: BN0353) ongeoorloofd.</w:t>
      </w:r>
    </w:p>
    <w:p w14:paraId="3129BC57" w14:textId="77777777" w:rsidR="006A633C" w:rsidRPr="00513C31" w:rsidRDefault="006A633C" w:rsidP="006503FE"/>
    <w:p w14:paraId="292B19DE" w14:textId="77777777" w:rsidR="006A633C" w:rsidRDefault="006A633C" w:rsidP="006503FE">
      <w:r w:rsidRPr="00513C31">
        <w:t xml:space="preserve">Dergelijke </w:t>
      </w:r>
      <w:r w:rsidRPr="006254F8">
        <w:t xml:space="preserve">manipulatieve inschrijvingen worden als ongeldige inschrijving terzijde gelegd. In deze aanbesteding zullen de gevraagde prijzen dan </w:t>
      </w:r>
      <w:r w:rsidRPr="00513C31">
        <w:t>ook een realistisch beeld dienen te tonen.</w:t>
      </w:r>
    </w:p>
    <w:p w14:paraId="11063F22" w14:textId="77777777" w:rsidR="004C6FC2" w:rsidRPr="00513C31" w:rsidRDefault="004C6FC2" w:rsidP="006503FE">
      <w:pPr>
        <w:rPr>
          <w:color w:val="538135" w:themeColor="accent6" w:themeShade="BF"/>
        </w:rPr>
      </w:pPr>
    </w:p>
    <w:p w14:paraId="1B9AD6E0" w14:textId="77777777" w:rsidR="00BE2C9D" w:rsidRPr="00513C31" w:rsidRDefault="00BE2C9D" w:rsidP="006503FE">
      <w:pPr>
        <w:pStyle w:val="Kop2"/>
        <w:numPr>
          <w:ilvl w:val="1"/>
          <w:numId w:val="12"/>
        </w:numPr>
        <w:spacing w:before="0" w:after="240"/>
        <w:ind w:firstLine="0"/>
      </w:pPr>
      <w:bookmarkStart w:id="272" w:name="_Toc353648526"/>
      <w:bookmarkStart w:id="273" w:name="_Toc362336043"/>
      <w:bookmarkStart w:id="274" w:name="_Toc362341558"/>
      <w:bookmarkStart w:id="275" w:name="_Toc157586212"/>
      <w:r w:rsidRPr="00513C31">
        <w:t>Rangschikking</w:t>
      </w:r>
      <w:bookmarkEnd w:id="272"/>
      <w:bookmarkEnd w:id="273"/>
      <w:bookmarkEnd w:id="274"/>
      <w:bookmarkEnd w:id="275"/>
    </w:p>
    <w:p w14:paraId="1E31FE82" w14:textId="77777777" w:rsidR="00BE2C9D" w:rsidRPr="00513C31" w:rsidRDefault="00BE2C9D" w:rsidP="006503FE">
      <w:pPr>
        <w:rPr>
          <w:color w:val="FF0000"/>
        </w:rPr>
      </w:pPr>
      <w:r w:rsidRPr="00513C31">
        <w:t xml:space="preserve">De rangschikking binnen deze aanbesteding wordt bepaald door de </w:t>
      </w:r>
      <w:r>
        <w:t xml:space="preserve">som van de </w:t>
      </w:r>
      <w:r w:rsidRPr="00513C31">
        <w:t xml:space="preserve">scores behaald op </w:t>
      </w:r>
      <w:r w:rsidR="00BC20C8">
        <w:t>K</w:t>
      </w:r>
      <w:r w:rsidRPr="00513C31">
        <w:t xml:space="preserve">waliteit en de score behaald op </w:t>
      </w:r>
      <w:r w:rsidR="00BC20C8">
        <w:t>P</w:t>
      </w:r>
      <w:r w:rsidRPr="00513C31">
        <w:t>rijs</w:t>
      </w:r>
      <w:r>
        <w:t>.</w:t>
      </w:r>
    </w:p>
    <w:p w14:paraId="7EFD7E5D" w14:textId="77777777" w:rsidR="00BE2C9D" w:rsidRPr="00513C31" w:rsidRDefault="00BE2C9D" w:rsidP="006503FE"/>
    <w:p w14:paraId="5DE5BE61" w14:textId="77777777" w:rsidR="00BE2C9D" w:rsidRPr="00513C31" w:rsidRDefault="00BE2C9D" w:rsidP="006503FE">
      <w:r w:rsidRPr="00513C31">
        <w:t xml:space="preserve">De inschrijvingen worden gerangschikt, waarbij de Inschrijver met het hoogste </w:t>
      </w:r>
      <w:r>
        <w:t xml:space="preserve">totaal </w:t>
      </w:r>
      <w:r w:rsidRPr="00513C31">
        <w:t>aantal</w:t>
      </w:r>
      <w:r>
        <w:t xml:space="preserve"> punten </w:t>
      </w:r>
      <w:r w:rsidRPr="00513C31">
        <w:t>op de eerste plaats eindigt.</w:t>
      </w:r>
    </w:p>
    <w:p w14:paraId="51C56E2C" w14:textId="77777777" w:rsidR="00BE2C9D" w:rsidRPr="00513C31" w:rsidRDefault="00BE2C9D" w:rsidP="006503FE">
      <w:pPr>
        <w:rPr>
          <w:color w:val="00B050"/>
        </w:rPr>
      </w:pPr>
    </w:p>
    <w:p w14:paraId="1E206D25" w14:textId="77777777" w:rsidR="00BE2C9D" w:rsidRPr="00513C31" w:rsidRDefault="00BE2C9D" w:rsidP="006503FE">
      <w:pPr>
        <w:pStyle w:val="Kop2"/>
        <w:numPr>
          <w:ilvl w:val="1"/>
          <w:numId w:val="12"/>
        </w:numPr>
        <w:spacing w:before="0" w:after="240"/>
        <w:ind w:firstLine="0"/>
      </w:pPr>
      <w:bookmarkStart w:id="276" w:name="_Toc335222646"/>
      <w:bookmarkStart w:id="277" w:name="_Toc353977318"/>
      <w:bookmarkStart w:id="278" w:name="_Toc367690145"/>
      <w:bookmarkStart w:id="279" w:name="_Toc368903331"/>
      <w:bookmarkStart w:id="280" w:name="_Toc369156013"/>
      <w:bookmarkStart w:id="281" w:name="_Toc369174046"/>
      <w:bookmarkStart w:id="282" w:name="_Toc420415353"/>
      <w:bookmarkStart w:id="283" w:name="_Toc455043995"/>
      <w:bookmarkStart w:id="284" w:name="_Toc157586213"/>
      <w:bookmarkStart w:id="285" w:name="_Toc353648527"/>
      <w:bookmarkStart w:id="286" w:name="_Toc362336044"/>
      <w:bookmarkStart w:id="287" w:name="_Toc362341559"/>
      <w:r w:rsidRPr="00513C31">
        <w:t>Gelijke stand</w:t>
      </w:r>
      <w:bookmarkEnd w:id="276"/>
      <w:bookmarkEnd w:id="277"/>
      <w:bookmarkEnd w:id="278"/>
      <w:bookmarkEnd w:id="279"/>
      <w:bookmarkEnd w:id="280"/>
      <w:bookmarkEnd w:id="281"/>
      <w:bookmarkEnd w:id="282"/>
      <w:bookmarkEnd w:id="283"/>
      <w:bookmarkEnd w:id="284"/>
    </w:p>
    <w:p w14:paraId="5D07F224" w14:textId="0C85F7C0" w:rsidR="00BF686D" w:rsidRDefault="00BE2C9D" w:rsidP="006503FE">
      <w:bookmarkStart w:id="288" w:name="_Hlk112240822"/>
      <w:r w:rsidRPr="00513C31">
        <w:t>Wanneer twee of meer Inschrijvers exact dezelfde eindscore hebben behaald en om die reden voor gunning van de Overeenkomst in aanmerking komen, wordt de opdracht verstrekt aan de Inschrijver die de hoogste score behaal</w:t>
      </w:r>
      <w:r w:rsidR="00BC20C8">
        <w:t>d</w:t>
      </w:r>
      <w:r w:rsidRPr="00513C31">
        <w:t xml:space="preserve"> op</w:t>
      </w:r>
      <w:r w:rsidR="00BC20C8">
        <w:t xml:space="preserve"> het gunningscriterium</w:t>
      </w:r>
      <w:r w:rsidRPr="00513C31">
        <w:t xml:space="preserve"> </w:t>
      </w:r>
      <w:r w:rsidR="00AB0653" w:rsidRPr="00AB0653">
        <w:t>kwaliteit vraag 1</w:t>
      </w:r>
      <w:r w:rsidRPr="00513C31">
        <w:t>. Mocht ook daar een gelijke score uitkomen dan is de hoogste score op het</w:t>
      </w:r>
      <w:r w:rsidR="00AB0653">
        <w:t xml:space="preserve"> </w:t>
      </w:r>
      <w:r w:rsidRPr="00AB0653">
        <w:t>gunningscriterium</w:t>
      </w:r>
      <w:r w:rsidR="00AB0653" w:rsidRPr="00AB0653">
        <w:t xml:space="preserve"> Prijs </w:t>
      </w:r>
      <w:r w:rsidRPr="00513C31">
        <w:t>doorslaggevend.</w:t>
      </w:r>
      <w:r w:rsidR="00BF686D">
        <w:t xml:space="preserve"> </w:t>
      </w:r>
    </w:p>
    <w:p w14:paraId="14E136C8" w14:textId="77777777" w:rsidR="00BF686D" w:rsidRDefault="00BF686D" w:rsidP="006503FE">
      <w:r>
        <w:t>Als</w:t>
      </w:r>
      <w:r w:rsidR="00BE2C9D" w:rsidRPr="00513C31">
        <w:t xml:space="preserve"> er daarna nog steeds twee of meer Inschrijvers voor gunning van de Overeenkomst in aanmerking komen, </w:t>
      </w:r>
      <w:r>
        <w:t xml:space="preserve">dan </w:t>
      </w:r>
      <w:r w:rsidR="00BE2C9D" w:rsidRPr="00513C31">
        <w:t xml:space="preserve">beslist het lot aan wie van hen de Overeenkomst zal worden verstrekt. </w:t>
      </w:r>
    </w:p>
    <w:p w14:paraId="1EFF591F" w14:textId="77777777" w:rsidR="00BE2C9D" w:rsidRPr="00513C31" w:rsidRDefault="00BE2C9D" w:rsidP="006503FE">
      <w:r w:rsidRPr="00513C31">
        <w:t>De betreffende Inschrijvers worden tijdig op de hoogte gesteld dat er een loting plaatsvindt, waar en wanneer deze plaatsvindt en door wie de loting zal worden voltrokken. De betreffende Inschrijvers zijn bevoegd daarbij in persoon of bij gemachtigde aanwezig te zijn.</w:t>
      </w:r>
    </w:p>
    <w:bookmarkEnd w:id="288"/>
    <w:p w14:paraId="450AB229" w14:textId="77777777" w:rsidR="00BE2C9D" w:rsidRPr="00513C31" w:rsidRDefault="00BE2C9D" w:rsidP="006503FE"/>
    <w:p w14:paraId="466195B4" w14:textId="77777777" w:rsidR="00BE2C9D" w:rsidRPr="00513C31" w:rsidRDefault="00BE2C9D" w:rsidP="006503FE">
      <w:pPr>
        <w:pStyle w:val="Kop1"/>
        <w:numPr>
          <w:ilvl w:val="0"/>
          <w:numId w:val="12"/>
        </w:numPr>
        <w:spacing w:before="0" w:after="240"/>
        <w:ind w:firstLine="0"/>
      </w:pPr>
      <w:bookmarkStart w:id="289" w:name="_Toc157586214"/>
      <w:r w:rsidRPr="00513C31">
        <w:lastRenderedPageBreak/>
        <w:t>Vervolg</w:t>
      </w:r>
      <w:bookmarkEnd w:id="285"/>
      <w:bookmarkEnd w:id="286"/>
      <w:bookmarkEnd w:id="287"/>
      <w:bookmarkEnd w:id="289"/>
    </w:p>
    <w:p w14:paraId="28B8E6D2" w14:textId="77777777" w:rsidR="00BE2C9D" w:rsidRPr="00513C31" w:rsidRDefault="006B0DC0" w:rsidP="006503FE">
      <w:r w:rsidRPr="00AB0653">
        <w:t xml:space="preserve">Nadat inschrijvingen op basis van de scores gerangschikt zijn wordt aan de winnende Inschrijver een gunningsbericht verstuurd. Tegelijkertijd ontvangen overige Inschrijvers een bericht van afwijzing. In de afwijzing wordt aangegeven aan welke Inschrijver de opdracht wordt gegund en wat de verschillen in scores zijn tussen de winnende inschrijving en de inschrijving van de afgewezen Inschrijver. Daarnaast wordt er per </w:t>
      </w:r>
      <w:r w:rsidRPr="00AB0653">
        <w:rPr>
          <w:bCs/>
        </w:rPr>
        <w:t xml:space="preserve">subgunningscriterium kwaliteit een toelichting gegeven op de behaalde score </w:t>
      </w:r>
      <w:r w:rsidRPr="00AB0653">
        <w:t>van de afgewezen Inschrijver</w:t>
      </w:r>
      <w:r w:rsidR="00BE2C9D" w:rsidRPr="00AB0653">
        <w:t>.</w:t>
      </w:r>
      <w:r w:rsidR="00BE2C9D" w:rsidRPr="00513C31">
        <w:t xml:space="preserve"> </w:t>
      </w:r>
    </w:p>
    <w:p w14:paraId="587BC441" w14:textId="77777777" w:rsidR="00BE2C9D" w:rsidRPr="00513C31" w:rsidRDefault="00BE2C9D" w:rsidP="006503FE"/>
    <w:p w14:paraId="1F24D3C6" w14:textId="77777777" w:rsidR="00BE2C9D" w:rsidRPr="00513C31" w:rsidRDefault="00BE2C9D" w:rsidP="006503FE">
      <w:r w:rsidRPr="00513C31">
        <w:t>Indien een Inschrijver, na ontvangst van een uitsluitings- of afwijzingsbrief, bezwaren heeft tegen de bekendgemaakte voorgenomen uitsluiting of gunningsbeslissing, dient de Inschrijver hiertegen op te komen binnen 20 kalenderdagen na bekendmaking door betekening van een kort geding bij de Rechtbank van het arrondissement Oost-Brabant te ‘s-Hertogenbosch. Eerder genoemde termijn is een vervaltermijn hetgeen betekent dat indien Inschrijver na ommekomst van deze termijn zijn rechten heeft verwerkt tot het instellen, al dan niet in een bodemprocedure van een vordering tot schadevergoeding.</w:t>
      </w:r>
    </w:p>
    <w:p w14:paraId="62DD0475" w14:textId="77777777" w:rsidR="00BE2C9D" w:rsidRPr="00513C31" w:rsidRDefault="00BE2C9D" w:rsidP="006503FE"/>
    <w:p w14:paraId="5400D8D1" w14:textId="77777777" w:rsidR="00BE2C9D" w:rsidRPr="00513C31" w:rsidRDefault="00BE2C9D" w:rsidP="006503FE">
      <w:r w:rsidRPr="00513C31">
        <w:t>De inschrijving van de als eerste gerangschikte Inschrijver wordt tijdens de standstill periode geverifieerd. Indien onomstotelijk vast komt te staan dat aan alle vereisten is voldaan wordt, indien bezwaar van afgewezen Inschrijvers uitblijft, de Overeenkomst getekend na afloop van de standstill termijn. Indien blijkt dat niet aan alle vereisten wordt voldaan, wordt de inschrijving van de tot dan toe als eerste gerangschikte Inschrijver uitgesloten. Er volgt dan een nieuwe gunning aan de alsdan als eerste gerangschikte Inschrijver. De standstill termijn gaat bij het kenbaar maken van de nieuwe uitslag op dat moment opnieuw in.</w:t>
      </w:r>
    </w:p>
    <w:p w14:paraId="3F8A9B60" w14:textId="77777777" w:rsidR="00BE2C9D" w:rsidRPr="00513C31" w:rsidRDefault="00BE2C9D" w:rsidP="006503FE"/>
    <w:p w14:paraId="4377765C" w14:textId="77777777" w:rsidR="00BE2C9D" w:rsidRPr="00513C31" w:rsidRDefault="00BE2C9D" w:rsidP="006503FE">
      <w:r w:rsidRPr="00513C31">
        <w:t>Na afronding van de procedure zal Aanbestedende dienst een proces-verbaal van gunning opstellen.</w:t>
      </w:r>
    </w:p>
    <w:p w14:paraId="1C89A463" w14:textId="77777777" w:rsidR="00994292" w:rsidRDefault="00994292" w:rsidP="006503FE"/>
    <w:p w14:paraId="67743BEF" w14:textId="77777777" w:rsidR="00BF686D" w:rsidRDefault="00BF686D" w:rsidP="006503FE">
      <w:pPr>
        <w:pStyle w:val="Kop1"/>
        <w:spacing w:before="0" w:after="240"/>
      </w:pPr>
      <w:bookmarkStart w:id="290" w:name="_Toc157586215"/>
      <w:bookmarkStart w:id="291" w:name="_Hlk112240868"/>
      <w:r>
        <w:t>Bijlagen:</w:t>
      </w:r>
      <w:bookmarkEnd w:id="290"/>
    </w:p>
    <w:p w14:paraId="712C3516" w14:textId="77777777" w:rsidR="00BF686D" w:rsidRPr="00513C31" w:rsidRDefault="00BF686D" w:rsidP="006503FE">
      <w:pPr>
        <w:rPr>
          <w:color w:val="FF0000"/>
        </w:rPr>
      </w:pPr>
      <w:r w:rsidRPr="00513C31">
        <w:rPr>
          <w:color w:val="FF0000"/>
        </w:rPr>
        <w:t>Bijlage 1 Conformiteitenlijst</w:t>
      </w:r>
    </w:p>
    <w:p w14:paraId="47FD7119" w14:textId="77777777" w:rsidR="00BF686D" w:rsidRPr="006D3D4A" w:rsidRDefault="00BF686D" w:rsidP="006503FE">
      <w:pPr>
        <w:rPr>
          <w:color w:val="FF0000"/>
        </w:rPr>
      </w:pPr>
      <w:r w:rsidRPr="006D3D4A">
        <w:rPr>
          <w:color w:val="FF0000"/>
        </w:rPr>
        <w:t>Bijlage 2 Concept overeenkomst</w:t>
      </w:r>
    </w:p>
    <w:p w14:paraId="37DC918A" w14:textId="77777777" w:rsidR="00BF686D" w:rsidRDefault="00BF686D" w:rsidP="006503FE">
      <w:pPr>
        <w:rPr>
          <w:color w:val="FF0000"/>
        </w:rPr>
      </w:pPr>
      <w:r w:rsidRPr="00BF686D">
        <w:rPr>
          <w:color w:val="FF0000"/>
        </w:rPr>
        <w:t>Bijlage 3 Algemene</w:t>
      </w:r>
      <w:r w:rsidRPr="00513C31">
        <w:rPr>
          <w:color w:val="FF0000"/>
        </w:rPr>
        <w:t xml:space="preserve"> Inkoopvoorwaar</w:t>
      </w:r>
      <w:r>
        <w:rPr>
          <w:color w:val="FF0000"/>
        </w:rPr>
        <w:t>den Summa College</w:t>
      </w:r>
    </w:p>
    <w:p w14:paraId="52F86261" w14:textId="77777777" w:rsidR="00BF686D" w:rsidRPr="00513C31" w:rsidRDefault="00BF686D" w:rsidP="006503FE">
      <w:pPr>
        <w:rPr>
          <w:color w:val="FF0000"/>
        </w:rPr>
      </w:pPr>
      <w:r w:rsidRPr="00513C31">
        <w:rPr>
          <w:color w:val="FF0000"/>
        </w:rPr>
        <w:t>Bijlage 5 Uniform Europees Aanbestedingsdocument</w:t>
      </w:r>
    </w:p>
    <w:p w14:paraId="1DE2F836" w14:textId="3856D585" w:rsidR="00BF686D" w:rsidRDefault="00BF686D" w:rsidP="006503FE">
      <w:pPr>
        <w:rPr>
          <w:color w:val="FF0000"/>
        </w:rPr>
      </w:pPr>
      <w:r w:rsidRPr="00513C31">
        <w:rPr>
          <w:color w:val="FF0000"/>
        </w:rPr>
        <w:t>Bijlage 6 Referentieformulier</w:t>
      </w:r>
    </w:p>
    <w:p w14:paraId="764A1020" w14:textId="25D42670" w:rsidR="003256DB" w:rsidRPr="00513C31" w:rsidRDefault="003256DB" w:rsidP="006503FE">
      <w:pPr>
        <w:rPr>
          <w:color w:val="FF0000"/>
        </w:rPr>
      </w:pPr>
      <w:r>
        <w:rPr>
          <w:color w:val="FF0000"/>
        </w:rPr>
        <w:t>Bijlage 6e Huisstijlrichtlijnen</w:t>
      </w:r>
    </w:p>
    <w:p w14:paraId="2758E258" w14:textId="3CF5B7D0" w:rsidR="00BF686D" w:rsidRPr="00513C31" w:rsidRDefault="00BF686D" w:rsidP="006503FE">
      <w:pPr>
        <w:rPr>
          <w:color w:val="FF0000"/>
        </w:rPr>
      </w:pPr>
      <w:r w:rsidRPr="00513C31">
        <w:rPr>
          <w:color w:val="FF0000"/>
        </w:rPr>
        <w:t>Bijlage 7 Prij</w:t>
      </w:r>
      <w:r w:rsidR="00176FB3">
        <w:rPr>
          <w:color w:val="FF0000"/>
        </w:rPr>
        <w:t>zen</w:t>
      </w:r>
      <w:r w:rsidRPr="00513C31">
        <w:rPr>
          <w:color w:val="FF0000"/>
        </w:rPr>
        <w:t>blad</w:t>
      </w:r>
    </w:p>
    <w:p w14:paraId="17F022B0" w14:textId="46C5DB31" w:rsidR="00BF686D" w:rsidRDefault="00BF686D" w:rsidP="006503FE">
      <w:pPr>
        <w:rPr>
          <w:color w:val="FF0000"/>
        </w:rPr>
      </w:pPr>
      <w:r w:rsidRPr="00B86A18">
        <w:rPr>
          <w:color w:val="FF0000"/>
        </w:rPr>
        <w:t>Bijlage 8 Beoordelingsmatrix</w:t>
      </w:r>
    </w:p>
    <w:p w14:paraId="7BDA0D73" w14:textId="31E73C6E" w:rsidR="00C372FC" w:rsidRDefault="00C372FC" w:rsidP="00C372FC">
      <w:pPr>
        <w:rPr>
          <w:color w:val="FF0000"/>
        </w:rPr>
      </w:pPr>
      <w:bookmarkStart w:id="292" w:name="_GoBack"/>
      <w:r>
        <w:rPr>
          <w:color w:val="FF0000"/>
        </w:rPr>
        <w:t>Bijlage 9</w:t>
      </w:r>
      <w:bookmarkEnd w:id="292"/>
      <w:r>
        <w:rPr>
          <w:color w:val="FF0000"/>
        </w:rPr>
        <w:t xml:space="preserve"> Huidige plantenbestand</w:t>
      </w:r>
    </w:p>
    <w:p w14:paraId="305961F5" w14:textId="77520847" w:rsidR="00DF2954" w:rsidRPr="00B86A18" w:rsidRDefault="00DF2954" w:rsidP="006503FE">
      <w:pPr>
        <w:rPr>
          <w:color w:val="FF0000"/>
        </w:rPr>
      </w:pPr>
      <w:r>
        <w:rPr>
          <w:color w:val="FF0000"/>
        </w:rPr>
        <w:t xml:space="preserve">Bijlage </w:t>
      </w:r>
      <w:r w:rsidR="00C372FC">
        <w:rPr>
          <w:color w:val="FF0000"/>
        </w:rPr>
        <w:t>10</w:t>
      </w:r>
      <w:r>
        <w:rPr>
          <w:color w:val="FF0000"/>
        </w:rPr>
        <w:t xml:space="preserve"> Planten</w:t>
      </w:r>
      <w:r w:rsidR="007E482B">
        <w:rPr>
          <w:color w:val="FF0000"/>
        </w:rPr>
        <w:t>bestand</w:t>
      </w:r>
    </w:p>
    <w:bookmarkEnd w:id="291"/>
    <w:p w14:paraId="0D4F03DC" w14:textId="6B2721C2" w:rsidR="00C372FC" w:rsidRDefault="00C372FC" w:rsidP="00C372FC">
      <w:pPr>
        <w:rPr>
          <w:color w:val="FF0000"/>
        </w:rPr>
      </w:pPr>
      <w:r>
        <w:rPr>
          <w:color w:val="FF0000"/>
        </w:rPr>
        <w:t>Bijlage 1</w:t>
      </w:r>
      <w:r w:rsidR="0035186E">
        <w:rPr>
          <w:color w:val="FF0000"/>
        </w:rPr>
        <w:t>1</w:t>
      </w:r>
      <w:r>
        <w:rPr>
          <w:color w:val="FF0000"/>
        </w:rPr>
        <w:t xml:space="preserve"> KPI</w:t>
      </w:r>
      <w:r w:rsidR="00D30DC6">
        <w:rPr>
          <w:color w:val="FF0000"/>
        </w:rPr>
        <w:t>’s</w:t>
      </w:r>
      <w:r>
        <w:rPr>
          <w:color w:val="FF0000"/>
        </w:rPr>
        <w:t xml:space="preserve"> &amp; SLA</w:t>
      </w:r>
    </w:p>
    <w:p w14:paraId="1F492FDC" w14:textId="5B51220B" w:rsidR="0035186E" w:rsidRDefault="0035186E" w:rsidP="0035186E">
      <w:pPr>
        <w:rPr>
          <w:color w:val="FF0000"/>
        </w:rPr>
      </w:pPr>
      <w:r w:rsidRPr="00F84B5E">
        <w:rPr>
          <w:color w:val="FF0000"/>
        </w:rPr>
        <w:t>Bijlage 1</w:t>
      </w:r>
      <w:r>
        <w:rPr>
          <w:color w:val="FF0000"/>
        </w:rPr>
        <w:t>2</w:t>
      </w:r>
      <w:r w:rsidRPr="00F84B5E">
        <w:rPr>
          <w:color w:val="FF0000"/>
        </w:rPr>
        <w:t xml:space="preserve"> </w:t>
      </w:r>
      <w:r>
        <w:rPr>
          <w:color w:val="FF0000"/>
        </w:rPr>
        <w:t>Sfeerfoto’s + data kerstbomen</w:t>
      </w:r>
    </w:p>
    <w:p w14:paraId="3736CBE2" w14:textId="3EE345AE" w:rsidR="000F7FAE" w:rsidRDefault="0035186E" w:rsidP="00C372FC">
      <w:pPr>
        <w:rPr>
          <w:color w:val="FF0000"/>
        </w:rPr>
      </w:pPr>
      <w:bookmarkStart w:id="293" w:name="_Hlk157520993"/>
      <w:r>
        <w:rPr>
          <w:color w:val="FF0000"/>
        </w:rPr>
        <w:t xml:space="preserve">Bijlage 13 </w:t>
      </w:r>
      <w:r w:rsidR="000F7FAE">
        <w:rPr>
          <w:color w:val="FF0000"/>
        </w:rPr>
        <w:t>Plattegrond + foto’s Sterrenlaan 10 Begane grond</w:t>
      </w:r>
    </w:p>
    <w:p w14:paraId="2FF4FD14" w14:textId="46478953" w:rsidR="00A85599" w:rsidRDefault="00A85599" w:rsidP="00C372FC">
      <w:pPr>
        <w:rPr>
          <w:color w:val="FF0000"/>
        </w:rPr>
      </w:pPr>
      <w:r>
        <w:rPr>
          <w:color w:val="FF0000"/>
        </w:rPr>
        <w:t>Plattegrond Sterrenlaan 10 + DWG</w:t>
      </w:r>
      <w:r w:rsidR="00BE0539">
        <w:rPr>
          <w:color w:val="FF0000"/>
        </w:rPr>
        <w:t xml:space="preserve"> Sterrenlaan 10</w:t>
      </w:r>
    </w:p>
    <w:bookmarkEnd w:id="293"/>
    <w:p w14:paraId="4BC630E8" w14:textId="77777777" w:rsidR="00C372FC" w:rsidRDefault="00C372FC" w:rsidP="006503FE">
      <w:pPr>
        <w:rPr>
          <w:color w:val="FF0000"/>
        </w:rPr>
      </w:pPr>
    </w:p>
    <w:p w14:paraId="63075C59" w14:textId="77777777" w:rsidR="0084253B" w:rsidRPr="00F84B5E" w:rsidRDefault="0084253B" w:rsidP="006503FE">
      <w:pPr>
        <w:rPr>
          <w:color w:val="FF0000"/>
        </w:rPr>
      </w:pPr>
    </w:p>
    <w:sectPr w:rsidR="0084253B" w:rsidRPr="00F84B5E" w:rsidSect="00941BFD">
      <w:headerReference w:type="even" r:id="rId20"/>
      <w:headerReference w:type="default" r:id="rId21"/>
      <w:footerReference w:type="even" r:id="rId22"/>
      <w:footerReference w:type="default" r:id="rId23"/>
      <w:headerReference w:type="first" r:id="rId24"/>
      <w:footerReference w:type="first" r:id="rId2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50D549" w14:textId="77777777" w:rsidR="00CE09D3" w:rsidRDefault="00CE09D3" w:rsidP="00171DB2">
      <w:pPr>
        <w:spacing w:line="240" w:lineRule="auto"/>
      </w:pPr>
      <w:r>
        <w:separator/>
      </w:r>
    </w:p>
  </w:endnote>
  <w:endnote w:type="continuationSeparator" w:id="0">
    <w:p w14:paraId="4832A0EF" w14:textId="77777777" w:rsidR="00CE09D3" w:rsidRDefault="00CE09D3" w:rsidP="00171D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MS">
    <w:altName w:val="Calibri"/>
    <w:panose1 w:val="00000000000000000000"/>
    <w:charset w:val="00"/>
    <w:family w:val="swiss"/>
    <w:notTrueType/>
    <w:pitch w:val="default"/>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BA1EB" w14:textId="77777777" w:rsidR="00CE09D3" w:rsidRDefault="00CE09D3" w:rsidP="00EC0D44">
    <w:pPr>
      <w:pStyle w:val="Voettekst"/>
      <w:jc w:val="center"/>
    </w:pPr>
    <w:sdt>
      <w:sdtPr>
        <w:id w:val="380377729"/>
        <w:docPartObj>
          <w:docPartGallery w:val="Page Numbers (Bottom of Page)"/>
          <w:docPartUnique/>
        </w:docPartObj>
      </w:sdtPr>
      <w:sdtContent>
        <w:r>
          <w:fldChar w:fldCharType="begin"/>
        </w:r>
        <w:r>
          <w:instrText>PAGE   \* MERGEFORMAT</w:instrText>
        </w:r>
        <w:r>
          <w:fldChar w:fldCharType="separate"/>
        </w:r>
        <w:r>
          <w:rPr>
            <w:noProof/>
          </w:rPr>
          <w:t>4</w:t>
        </w:r>
        <w:r>
          <w:fldChar w:fldCharType="end"/>
        </w:r>
      </w:sdtContent>
    </w:sdt>
    <w:r>
      <w:t>/</w:t>
    </w:r>
    <w:fldSimple w:instr=" NUMPAGES  ">
      <w:r>
        <w:rPr>
          <w:noProof/>
        </w:rPr>
        <w:t>23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6781B" w14:textId="77777777" w:rsidR="00CE09D3" w:rsidRDefault="00CE09D3" w:rsidP="00290B4F">
    <w:pPr>
      <w:pStyle w:val="Voettekst"/>
      <w:jc w:val="center"/>
    </w:pPr>
    <w:sdt>
      <w:sdtPr>
        <w:id w:val="242311796"/>
        <w:docPartObj>
          <w:docPartGallery w:val="Page Numbers (Bottom of Page)"/>
          <w:docPartUnique/>
        </w:docPartObj>
      </w:sdtPr>
      <w:sdtContent>
        <w:r>
          <w:fldChar w:fldCharType="begin"/>
        </w:r>
        <w:r>
          <w:instrText>PAGE   \* MERGEFORMAT</w:instrText>
        </w:r>
        <w:r>
          <w:fldChar w:fldCharType="separate"/>
        </w:r>
        <w:r>
          <w:rPr>
            <w:noProof/>
          </w:rPr>
          <w:t>5</w:t>
        </w:r>
        <w:r>
          <w:fldChar w:fldCharType="end"/>
        </w:r>
      </w:sdtContent>
    </w:sdt>
    <w:r>
      <w:t>/</w:t>
    </w:r>
    <w:fldSimple w:instr=" NUMPAGES  ">
      <w:r>
        <w:rPr>
          <w:noProof/>
        </w:rPr>
        <w:t>23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3A229" w14:textId="77777777" w:rsidR="00CE09D3" w:rsidRPr="00877A3C" w:rsidRDefault="00CE09D3" w:rsidP="00877A3C">
    <w:pPr>
      <w:pStyle w:val="Voettekst"/>
      <w:rPr>
        <w:sz w:val="16"/>
        <w:szCs w:val="16"/>
        <w:lang w:val="es-ES"/>
      </w:rPr>
    </w:pPr>
  </w:p>
  <w:tbl>
    <w:tblPr>
      <w:tblStyle w:val="Tabelraster"/>
      <w:tblW w:w="1128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111"/>
      <w:gridCol w:w="3544"/>
      <w:gridCol w:w="3630"/>
    </w:tblGrid>
    <w:tr w:rsidR="00CE09D3" w14:paraId="2BEF190E" w14:textId="77777777" w:rsidTr="00B143C9">
      <w:tc>
        <w:tcPr>
          <w:tcW w:w="4111" w:type="dxa"/>
          <w:hideMark/>
        </w:tcPr>
        <w:p w14:paraId="12A0F50F" w14:textId="77777777" w:rsidR="00CE09D3" w:rsidRPr="00965FEA" w:rsidRDefault="00CE09D3" w:rsidP="00BB163F">
          <w:pPr>
            <w:ind w:left="787" w:right="-1329"/>
            <w:rPr>
              <w:sz w:val="14"/>
              <w:szCs w:val="14"/>
            </w:rPr>
          </w:pPr>
          <w:r w:rsidRPr="00965FEA">
            <w:rPr>
              <w:sz w:val="14"/>
              <w:szCs w:val="14"/>
            </w:rPr>
            <w:fldChar w:fldCharType="begin"/>
          </w:r>
          <w:r w:rsidRPr="00965FEA">
            <w:rPr>
              <w:sz w:val="14"/>
              <w:szCs w:val="14"/>
            </w:rPr>
            <w:instrText xml:space="preserve"> DOCPROPERTY  Bedrijf </w:instrText>
          </w:r>
          <w:r w:rsidRPr="00965FEA">
            <w:rPr>
              <w:sz w:val="14"/>
              <w:szCs w:val="14"/>
            </w:rPr>
            <w:fldChar w:fldCharType="separate"/>
          </w:r>
          <w:r>
            <w:rPr>
              <w:sz w:val="14"/>
              <w:szCs w:val="14"/>
            </w:rPr>
            <w:t>Summa College</w:t>
          </w:r>
          <w:r w:rsidRPr="00965FEA">
            <w:rPr>
              <w:sz w:val="14"/>
              <w:szCs w:val="14"/>
            </w:rPr>
            <w:fldChar w:fldCharType="end"/>
          </w:r>
          <w:r w:rsidRPr="00965FEA">
            <w:rPr>
              <w:sz w:val="14"/>
              <w:szCs w:val="14"/>
            </w:rPr>
            <w:t xml:space="preserve"> </w:t>
          </w:r>
          <w:r>
            <w:rPr>
              <w:sz w:val="14"/>
              <w:szCs w:val="14"/>
            </w:rPr>
            <w:t>Team Inkoop</w:t>
          </w:r>
        </w:p>
        <w:p w14:paraId="43E60529" w14:textId="7458C5A5" w:rsidR="00CE09D3" w:rsidRDefault="00CE09D3" w:rsidP="00BB163F">
          <w:pPr>
            <w:ind w:left="787" w:right="-1329"/>
            <w:rPr>
              <w:sz w:val="14"/>
              <w:szCs w:val="14"/>
            </w:rPr>
          </w:pPr>
          <w:r>
            <w:rPr>
              <w:sz w:val="14"/>
              <w:szCs w:val="14"/>
            </w:rPr>
            <w:t>Sterrenlaan 8</w:t>
          </w:r>
          <w:r w:rsidRPr="005D3813">
            <w:rPr>
              <w:sz w:val="14"/>
              <w:szCs w:val="14"/>
            </w:rPr>
            <w:t>, 5</w:t>
          </w:r>
          <w:r>
            <w:rPr>
              <w:sz w:val="14"/>
              <w:szCs w:val="14"/>
            </w:rPr>
            <w:t>631 KA</w:t>
          </w:r>
          <w:r w:rsidRPr="005D3813">
            <w:rPr>
              <w:sz w:val="14"/>
              <w:szCs w:val="14"/>
            </w:rPr>
            <w:t xml:space="preserve"> EINDHOVEN</w:t>
          </w:r>
        </w:p>
        <w:p w14:paraId="6A60BF06" w14:textId="77777777" w:rsidR="00CE09D3" w:rsidRPr="00965FEA" w:rsidRDefault="00CE09D3" w:rsidP="00BB163F">
          <w:pPr>
            <w:ind w:left="787" w:right="-1329"/>
            <w:rPr>
              <w:sz w:val="14"/>
              <w:szCs w:val="14"/>
            </w:rPr>
          </w:pPr>
          <w:r w:rsidRPr="00965FEA">
            <w:rPr>
              <w:sz w:val="14"/>
              <w:szCs w:val="14"/>
            </w:rPr>
            <w:fldChar w:fldCharType="begin"/>
          </w:r>
          <w:r w:rsidRPr="00965FEA">
            <w:rPr>
              <w:sz w:val="14"/>
              <w:szCs w:val="14"/>
            </w:rPr>
            <w:instrText xml:space="preserve"> DOCPROPERTY  PostAdres </w:instrText>
          </w:r>
          <w:r w:rsidRPr="00965FEA">
            <w:rPr>
              <w:sz w:val="14"/>
              <w:szCs w:val="14"/>
            </w:rPr>
            <w:fldChar w:fldCharType="separate"/>
          </w:r>
          <w:r>
            <w:rPr>
              <w:sz w:val="14"/>
              <w:szCs w:val="14"/>
            </w:rPr>
            <w:t>Postbus 6101, 5600 HC EINDHOVEN</w:t>
          </w:r>
          <w:r w:rsidRPr="00965FEA">
            <w:rPr>
              <w:sz w:val="14"/>
              <w:szCs w:val="14"/>
            </w:rPr>
            <w:fldChar w:fldCharType="end"/>
          </w:r>
        </w:p>
      </w:tc>
      <w:tc>
        <w:tcPr>
          <w:tcW w:w="3544" w:type="dxa"/>
          <w:hideMark/>
        </w:tcPr>
        <w:p w14:paraId="1C8D2DD0" w14:textId="77777777" w:rsidR="00CE09D3" w:rsidRPr="00965FEA" w:rsidRDefault="00CE09D3" w:rsidP="00BB163F">
          <w:pPr>
            <w:ind w:right="-1329"/>
            <w:rPr>
              <w:sz w:val="14"/>
              <w:szCs w:val="14"/>
            </w:rPr>
          </w:pPr>
          <w:r>
            <w:rPr>
              <w:sz w:val="14"/>
              <w:szCs w:val="14"/>
            </w:rPr>
            <w:t>aanbestedingen@summacollege.nl</w:t>
          </w:r>
        </w:p>
        <w:p w14:paraId="6F2335DD" w14:textId="77777777" w:rsidR="00CE09D3" w:rsidRPr="00965FEA" w:rsidRDefault="00CE09D3" w:rsidP="00BB163F">
          <w:pPr>
            <w:ind w:right="-1329"/>
            <w:rPr>
              <w:sz w:val="14"/>
              <w:szCs w:val="14"/>
            </w:rPr>
          </w:pPr>
          <w:r>
            <w:rPr>
              <w:sz w:val="14"/>
              <w:szCs w:val="14"/>
            </w:rPr>
            <w:t>0</w:t>
          </w:r>
          <w:r w:rsidRPr="00965FEA">
            <w:rPr>
              <w:sz w:val="14"/>
              <w:szCs w:val="14"/>
            </w:rPr>
            <w:t>40-2694000</w:t>
          </w:r>
        </w:p>
        <w:p w14:paraId="34D64D0E" w14:textId="77777777" w:rsidR="00CE09D3" w:rsidRPr="00965FEA" w:rsidRDefault="00CE09D3" w:rsidP="00BB163F">
          <w:pPr>
            <w:ind w:right="-1329"/>
            <w:rPr>
              <w:sz w:val="14"/>
              <w:szCs w:val="14"/>
            </w:rPr>
          </w:pPr>
          <w:r w:rsidRPr="00965FEA">
            <w:rPr>
              <w:sz w:val="14"/>
              <w:szCs w:val="14"/>
            </w:rPr>
            <w:fldChar w:fldCharType="begin"/>
          </w:r>
          <w:r w:rsidRPr="00965FEA">
            <w:rPr>
              <w:sz w:val="14"/>
              <w:szCs w:val="14"/>
            </w:rPr>
            <w:instrText xml:space="preserve"> DOCPROPERTY  Website </w:instrText>
          </w:r>
          <w:r w:rsidRPr="00965FEA">
            <w:rPr>
              <w:sz w:val="14"/>
              <w:szCs w:val="14"/>
            </w:rPr>
            <w:fldChar w:fldCharType="separate"/>
          </w:r>
          <w:r>
            <w:rPr>
              <w:sz w:val="14"/>
              <w:szCs w:val="14"/>
            </w:rPr>
            <w:t>www.summacollege.nl</w:t>
          </w:r>
          <w:r w:rsidRPr="00965FEA">
            <w:rPr>
              <w:sz w:val="14"/>
              <w:szCs w:val="14"/>
            </w:rPr>
            <w:fldChar w:fldCharType="end"/>
          </w:r>
        </w:p>
      </w:tc>
      <w:tc>
        <w:tcPr>
          <w:tcW w:w="3630" w:type="dxa"/>
          <w:hideMark/>
        </w:tcPr>
        <w:p w14:paraId="1C56EFF9" w14:textId="77777777" w:rsidR="00CE09D3" w:rsidRPr="00877A3C" w:rsidRDefault="00CE09D3" w:rsidP="00BB163F">
          <w:pPr>
            <w:ind w:left="119"/>
            <w:rPr>
              <w:sz w:val="16"/>
              <w:szCs w:val="16"/>
              <w:lang w:val="es-ES"/>
            </w:rPr>
          </w:pPr>
          <w:r w:rsidRPr="00877A3C">
            <w:rPr>
              <w:sz w:val="16"/>
              <w:szCs w:val="16"/>
            </w:rPr>
            <w:fldChar w:fldCharType="begin"/>
          </w:r>
          <w:r w:rsidRPr="00877A3C">
            <w:rPr>
              <w:sz w:val="16"/>
              <w:szCs w:val="16"/>
              <w:lang w:val="es-ES"/>
            </w:rPr>
            <w:instrText xml:space="preserve"> DOCPROPERTY KvK-regel </w:instrText>
          </w:r>
          <w:r w:rsidRPr="00877A3C">
            <w:rPr>
              <w:sz w:val="16"/>
              <w:szCs w:val="16"/>
            </w:rPr>
            <w:fldChar w:fldCharType="separate"/>
          </w:r>
          <w:r>
            <w:rPr>
              <w:sz w:val="16"/>
              <w:szCs w:val="16"/>
              <w:lang w:val="es-ES"/>
            </w:rPr>
            <w:t>KvK 4109392</w:t>
          </w:r>
          <w:r w:rsidRPr="00877A3C">
            <w:rPr>
              <w:sz w:val="16"/>
              <w:szCs w:val="16"/>
            </w:rPr>
            <w:fldChar w:fldCharType="end"/>
          </w:r>
        </w:p>
        <w:p w14:paraId="4E40EDC9" w14:textId="77777777" w:rsidR="00CE09D3" w:rsidRPr="00965FEA" w:rsidRDefault="00CE09D3" w:rsidP="00BB163F">
          <w:pPr>
            <w:ind w:left="119"/>
            <w:rPr>
              <w:sz w:val="14"/>
              <w:szCs w:val="14"/>
              <w:lang w:val="es-ES"/>
            </w:rPr>
          </w:pPr>
        </w:p>
      </w:tc>
    </w:tr>
  </w:tbl>
  <w:p w14:paraId="0EA0EA2F" w14:textId="77777777" w:rsidR="00CE09D3" w:rsidRPr="00877A3C" w:rsidRDefault="00CE09D3" w:rsidP="00877A3C">
    <w:pPr>
      <w:pStyle w:val="Voettekst"/>
      <w:rPr>
        <w:sz w:val="16"/>
        <w:szCs w:val="16"/>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1490B" w14:textId="77777777" w:rsidR="00CE09D3" w:rsidRDefault="00CE09D3" w:rsidP="00171DB2">
      <w:pPr>
        <w:spacing w:line="240" w:lineRule="auto"/>
      </w:pPr>
      <w:r>
        <w:separator/>
      </w:r>
    </w:p>
  </w:footnote>
  <w:footnote w:type="continuationSeparator" w:id="0">
    <w:p w14:paraId="2FC2F4E7" w14:textId="77777777" w:rsidR="00CE09D3" w:rsidRDefault="00CE09D3" w:rsidP="00171D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A6A12" w14:textId="77777777" w:rsidR="00CE09D3" w:rsidRDefault="00CE09D3" w:rsidP="00D878C9">
    <w:pPr>
      <w:pStyle w:val="Koptekst"/>
    </w:pPr>
    <w:r>
      <w:rPr>
        <w:noProof/>
        <w:lang w:eastAsia="nl-NL"/>
      </w:rPr>
      <w:drawing>
        <wp:anchor distT="0" distB="0" distL="114300" distR="114300" simplePos="0" relativeHeight="251668480" behindDoc="1" locked="0" layoutInCell="1" allowOverlap="1" wp14:anchorId="74822ABA" wp14:editId="40AE24B2">
          <wp:simplePos x="0" y="0"/>
          <wp:positionH relativeFrom="rightMargin">
            <wp:posOffset>-972185</wp:posOffset>
          </wp:positionH>
          <wp:positionV relativeFrom="page">
            <wp:posOffset>360045</wp:posOffset>
          </wp:positionV>
          <wp:extent cx="1436400" cy="288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6400" cy="28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7456" behindDoc="1" locked="0" layoutInCell="1" allowOverlap="1" wp14:anchorId="73C295B4" wp14:editId="0AF620D1">
          <wp:simplePos x="0" y="0"/>
          <wp:positionH relativeFrom="page">
            <wp:posOffset>2952115</wp:posOffset>
          </wp:positionH>
          <wp:positionV relativeFrom="page">
            <wp:posOffset>360045</wp:posOffset>
          </wp:positionV>
          <wp:extent cx="2005200" cy="720000"/>
          <wp:effectExtent l="0" t="0" r="0" b="444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52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03EF82" w14:textId="77777777" w:rsidR="00CE09D3" w:rsidRDefault="00CE09D3" w:rsidP="00D878C9">
    <w:pPr>
      <w:pStyle w:val="Koptekst"/>
    </w:pPr>
  </w:p>
  <w:p w14:paraId="2B082632" w14:textId="77777777" w:rsidR="00CE09D3" w:rsidRDefault="00CE09D3" w:rsidP="00D878C9">
    <w:pPr>
      <w:pStyle w:val="Koptekst"/>
    </w:pPr>
  </w:p>
  <w:p w14:paraId="72AE0914" w14:textId="77777777" w:rsidR="00CE09D3" w:rsidRDefault="00CE09D3" w:rsidP="00D878C9">
    <w:pPr>
      <w:pStyle w:val="Koptekst"/>
    </w:pPr>
  </w:p>
  <w:p w14:paraId="199F37F5" w14:textId="77777777" w:rsidR="00CE09D3" w:rsidRDefault="00CE09D3" w:rsidP="00D878C9">
    <w:pPr>
      <w:pStyle w:val="Koptekst"/>
    </w:pPr>
  </w:p>
  <w:p w14:paraId="0C3276DE" w14:textId="77777777" w:rsidR="00CE09D3" w:rsidRPr="00D878C9" w:rsidRDefault="00CE09D3" w:rsidP="00D878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70015" w14:textId="77777777" w:rsidR="00CE09D3" w:rsidRDefault="00CE09D3" w:rsidP="00F2426F">
    <w:pPr>
      <w:pStyle w:val="Koptekst"/>
    </w:pPr>
    <w:r>
      <w:rPr>
        <w:noProof/>
        <w:lang w:eastAsia="nl-NL"/>
      </w:rPr>
      <w:drawing>
        <wp:anchor distT="0" distB="0" distL="114300" distR="114300" simplePos="0" relativeHeight="251665408" behindDoc="1" locked="0" layoutInCell="1" allowOverlap="1" wp14:anchorId="1F55A04F" wp14:editId="32F3BAE3">
          <wp:simplePos x="0" y="0"/>
          <wp:positionH relativeFrom="rightMargin">
            <wp:posOffset>-972185</wp:posOffset>
          </wp:positionH>
          <wp:positionV relativeFrom="page">
            <wp:posOffset>360045</wp:posOffset>
          </wp:positionV>
          <wp:extent cx="1436400" cy="288000"/>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6400" cy="28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4384" behindDoc="1" locked="0" layoutInCell="1" allowOverlap="1" wp14:anchorId="4B55552E" wp14:editId="23B1A0D3">
          <wp:simplePos x="0" y="0"/>
          <wp:positionH relativeFrom="page">
            <wp:posOffset>2952115</wp:posOffset>
          </wp:positionH>
          <wp:positionV relativeFrom="page">
            <wp:posOffset>360045</wp:posOffset>
          </wp:positionV>
          <wp:extent cx="2005200" cy="720000"/>
          <wp:effectExtent l="0" t="0" r="0" b="444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52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FAFE0B" w14:textId="77777777" w:rsidR="00CE09D3" w:rsidRDefault="00CE09D3" w:rsidP="002F60E0">
    <w:pPr>
      <w:pStyle w:val="Koptekst"/>
    </w:pPr>
  </w:p>
  <w:p w14:paraId="52F0D2B9" w14:textId="77777777" w:rsidR="00CE09D3" w:rsidRDefault="00CE09D3" w:rsidP="002F60E0">
    <w:pPr>
      <w:pStyle w:val="Koptekst"/>
    </w:pPr>
  </w:p>
  <w:p w14:paraId="7BD0DE2B" w14:textId="77777777" w:rsidR="00CE09D3" w:rsidRDefault="00CE09D3" w:rsidP="002F60E0">
    <w:pPr>
      <w:pStyle w:val="Koptekst"/>
    </w:pPr>
  </w:p>
  <w:p w14:paraId="16E80518" w14:textId="77777777" w:rsidR="00CE09D3" w:rsidRDefault="00CE09D3" w:rsidP="002F60E0">
    <w:pPr>
      <w:pStyle w:val="Koptekst"/>
    </w:pPr>
  </w:p>
  <w:p w14:paraId="5E182BBB" w14:textId="77777777" w:rsidR="00CE09D3" w:rsidRPr="002F60E0" w:rsidRDefault="00CE09D3" w:rsidP="002F60E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CFFF7" w14:textId="77777777" w:rsidR="00CE09D3" w:rsidRDefault="00CE09D3" w:rsidP="002F60E0">
    <w:pPr>
      <w:pStyle w:val="Koptekst"/>
    </w:pPr>
    <w:bookmarkStart w:id="294" w:name="_Hlk30147657"/>
    <w:bookmarkStart w:id="295" w:name="_Hlk30147658"/>
    <w:r>
      <w:rPr>
        <w:noProof/>
        <w:lang w:eastAsia="nl-NL"/>
      </w:rPr>
      <w:drawing>
        <wp:anchor distT="0" distB="0" distL="114300" distR="114300" simplePos="0" relativeHeight="251662336" behindDoc="1" locked="0" layoutInCell="1" allowOverlap="1" wp14:anchorId="707393B1" wp14:editId="1CF5F3BA">
          <wp:simplePos x="0" y="0"/>
          <wp:positionH relativeFrom="rightMargin">
            <wp:posOffset>-972185</wp:posOffset>
          </wp:positionH>
          <wp:positionV relativeFrom="page">
            <wp:posOffset>360045</wp:posOffset>
          </wp:positionV>
          <wp:extent cx="1436400" cy="288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6400" cy="28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1312" behindDoc="1" locked="0" layoutInCell="1" allowOverlap="1" wp14:anchorId="2293D4F4" wp14:editId="1C5D58D4">
          <wp:simplePos x="0" y="0"/>
          <wp:positionH relativeFrom="page">
            <wp:posOffset>2952115</wp:posOffset>
          </wp:positionH>
          <wp:positionV relativeFrom="page">
            <wp:posOffset>360045</wp:posOffset>
          </wp:positionV>
          <wp:extent cx="2005200" cy="720000"/>
          <wp:effectExtent l="0" t="0" r="0" b="444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52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14757A" w14:textId="77777777" w:rsidR="00CE09D3" w:rsidRDefault="00CE09D3" w:rsidP="002F60E0">
    <w:pPr>
      <w:pStyle w:val="Koptekst"/>
    </w:pPr>
  </w:p>
  <w:p w14:paraId="21EBC5DA" w14:textId="77777777" w:rsidR="00CE09D3" w:rsidRDefault="00CE09D3" w:rsidP="00B019FC">
    <w:pPr>
      <w:pStyle w:val="Koptekst"/>
    </w:pPr>
  </w:p>
  <w:p w14:paraId="6D1211D6" w14:textId="77777777" w:rsidR="00CE09D3" w:rsidRDefault="00CE09D3" w:rsidP="00B019FC">
    <w:pPr>
      <w:pStyle w:val="Koptekst"/>
    </w:pPr>
  </w:p>
  <w:p w14:paraId="6943302E" w14:textId="77777777" w:rsidR="00CE09D3" w:rsidRDefault="00CE09D3" w:rsidP="00B019FC">
    <w:pPr>
      <w:pStyle w:val="Koptekst"/>
    </w:pPr>
  </w:p>
  <w:bookmarkEnd w:id="294"/>
  <w:bookmarkEnd w:id="295"/>
  <w:p w14:paraId="519C5536" w14:textId="77777777" w:rsidR="00CE09D3" w:rsidRDefault="00CE09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86E530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A6A9B2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1888F7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160A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B7E341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56148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6213C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AE816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E4C02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53C51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7C247F7"/>
    <w:multiLevelType w:val="hybridMultilevel"/>
    <w:tmpl w:val="0F4C2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F7100D"/>
    <w:multiLevelType w:val="multilevel"/>
    <w:tmpl w:val="D56E7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9A1256F"/>
    <w:multiLevelType w:val="multilevel"/>
    <w:tmpl w:val="9DB2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1FC3013"/>
    <w:multiLevelType w:val="hybridMultilevel"/>
    <w:tmpl w:val="9006A26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4066D95"/>
    <w:multiLevelType w:val="hybridMultilevel"/>
    <w:tmpl w:val="7EE24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4A77DDF"/>
    <w:multiLevelType w:val="multilevel"/>
    <w:tmpl w:val="FAD6881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8D0327"/>
    <w:multiLevelType w:val="hybridMultilevel"/>
    <w:tmpl w:val="51E054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A7002A6"/>
    <w:multiLevelType w:val="hybridMultilevel"/>
    <w:tmpl w:val="6E1C7F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1B832772"/>
    <w:multiLevelType w:val="hybridMultilevel"/>
    <w:tmpl w:val="7382A5B8"/>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20" w15:restartNumberingAfterBreak="0">
    <w:nsid w:val="1D587625"/>
    <w:multiLevelType w:val="multilevel"/>
    <w:tmpl w:val="0C4C2D08"/>
    <w:lvl w:ilvl="0">
      <w:start w:val="1"/>
      <w:numFmt w:val="bullet"/>
      <w:pStyle w:val="enumerationbullets"/>
      <w:lvlText w:val=""/>
      <w:lvlJc w:val="left"/>
      <w:pPr>
        <w:ind w:left="238" w:hanging="238"/>
      </w:pPr>
      <w:rPr>
        <w:rFonts w:ascii="Symbol" w:hAnsi="Symbol" w:hint="default"/>
      </w:rPr>
    </w:lvl>
    <w:lvl w:ilvl="1">
      <w:start w:val="1"/>
      <w:numFmt w:val="bullet"/>
      <w:pStyle w:val="enumerationbulletsindent"/>
      <w:lvlText w:val=""/>
      <w:lvlJc w:val="left"/>
      <w:pPr>
        <w:ind w:left="476" w:hanging="238"/>
      </w:pPr>
      <w:rPr>
        <w:rFonts w:ascii="Symbol" w:hAnsi="Symbol" w:hint="default"/>
      </w:rPr>
    </w:lvl>
    <w:lvl w:ilvl="2">
      <w:start w:val="1"/>
      <w:numFmt w:val="bullet"/>
      <w:pStyle w:val="enumerationbulletsindent2"/>
      <w:lvlText w:val=""/>
      <w:lvlJc w:val="left"/>
      <w:pPr>
        <w:ind w:left="714" w:hanging="238"/>
      </w:pPr>
      <w:rPr>
        <w:rFonts w:ascii="Symbol" w:hAnsi="Symbol" w:hint="default"/>
      </w:rPr>
    </w:lvl>
    <w:lvl w:ilvl="3">
      <w:start w:val="1"/>
      <w:numFmt w:val="bullet"/>
      <w:pStyle w:val="enumerationbulletsindent3"/>
      <w:lvlText w:val=""/>
      <w:lvlJc w:val="left"/>
      <w:pPr>
        <w:ind w:left="953" w:hanging="239"/>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1E2F15C7"/>
    <w:multiLevelType w:val="hybridMultilevel"/>
    <w:tmpl w:val="71C0604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22" w15:restartNumberingAfterBreak="0">
    <w:nsid w:val="266F30C5"/>
    <w:multiLevelType w:val="hybridMultilevel"/>
    <w:tmpl w:val="8868A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ADD24ED"/>
    <w:multiLevelType w:val="hybridMultilevel"/>
    <w:tmpl w:val="B73C1CE6"/>
    <w:lvl w:ilvl="0" w:tplc="D74C0B08">
      <w:start w:val="3"/>
      <w:numFmt w:val="bullet"/>
      <w:lvlText w:val="-"/>
      <w:lvlJc w:val="left"/>
      <w:pPr>
        <w:ind w:left="720" w:hanging="360"/>
      </w:pPr>
      <w:rPr>
        <w:rFonts w:ascii="Trebuchet MS" w:eastAsia="Times New Roman" w:hAnsi="Trebuchet M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2B964C9F"/>
    <w:multiLevelType w:val="multilevel"/>
    <w:tmpl w:val="6F1C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0AD1288"/>
    <w:multiLevelType w:val="multilevel"/>
    <w:tmpl w:val="5164FA20"/>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B531F54"/>
    <w:multiLevelType w:val="hybridMultilevel"/>
    <w:tmpl w:val="4E441C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EDF2A72"/>
    <w:multiLevelType w:val="hybridMultilevel"/>
    <w:tmpl w:val="D6EE1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68F2985"/>
    <w:multiLevelType w:val="hybridMultilevel"/>
    <w:tmpl w:val="0E1A41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8CB690D"/>
    <w:multiLevelType w:val="hybridMultilevel"/>
    <w:tmpl w:val="03B6E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A65596F"/>
    <w:multiLevelType w:val="multilevel"/>
    <w:tmpl w:val="8144A8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C094159"/>
    <w:multiLevelType w:val="multilevel"/>
    <w:tmpl w:val="5F5C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BD3242"/>
    <w:multiLevelType w:val="hybridMultilevel"/>
    <w:tmpl w:val="7ED2CBFA"/>
    <w:lvl w:ilvl="0" w:tplc="2DF46F48">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0DB26D8"/>
    <w:multiLevelType w:val="hybridMultilevel"/>
    <w:tmpl w:val="EB8CE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FA04B31"/>
    <w:multiLevelType w:val="hybridMultilevel"/>
    <w:tmpl w:val="B3EE2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BA056F"/>
    <w:multiLevelType w:val="hybridMultilevel"/>
    <w:tmpl w:val="CFC07D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6B683B78"/>
    <w:multiLevelType w:val="multilevel"/>
    <w:tmpl w:val="2FDE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636891"/>
    <w:multiLevelType w:val="multilevel"/>
    <w:tmpl w:val="B66C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667211F"/>
    <w:multiLevelType w:val="hybridMultilevel"/>
    <w:tmpl w:val="2E249B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6F43BDD"/>
    <w:multiLevelType w:val="hybridMultilevel"/>
    <w:tmpl w:val="91F253F0"/>
    <w:lvl w:ilvl="0" w:tplc="04130001">
      <w:start w:val="1"/>
      <w:numFmt w:val="bullet"/>
      <w:lvlText w:val=""/>
      <w:lvlJc w:val="left"/>
      <w:pPr>
        <w:ind w:left="717" w:hanging="360"/>
      </w:pPr>
      <w:rPr>
        <w:rFonts w:ascii="Symbol" w:hAnsi="Symbol"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41" w15:restartNumberingAfterBreak="0">
    <w:nsid w:val="7F0B3068"/>
    <w:multiLevelType w:val="hybridMultilevel"/>
    <w:tmpl w:val="AEF0B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6"/>
  </w:num>
  <w:num w:numId="13">
    <w:abstractNumId w:val="24"/>
  </w:num>
  <w:num w:numId="14">
    <w:abstractNumId w:val="20"/>
  </w:num>
  <w:num w:numId="15">
    <w:abstractNumId w:val="26"/>
  </w:num>
  <w:num w:numId="16">
    <w:abstractNumId w:val="17"/>
  </w:num>
  <w:num w:numId="17">
    <w:abstractNumId w:val="40"/>
  </w:num>
  <w:num w:numId="18">
    <w:abstractNumId w:val="27"/>
  </w:num>
  <w:num w:numId="19">
    <w:abstractNumId w:val="11"/>
  </w:num>
  <w:num w:numId="20">
    <w:abstractNumId w:val="33"/>
  </w:num>
  <w:num w:numId="21">
    <w:abstractNumId w:val="29"/>
  </w:num>
  <w:num w:numId="22">
    <w:abstractNumId w:val="14"/>
  </w:num>
  <w:num w:numId="23">
    <w:abstractNumId w:val="41"/>
  </w:num>
  <w:num w:numId="24">
    <w:abstractNumId w:val="22"/>
  </w:num>
  <w:num w:numId="25">
    <w:abstractNumId w:val="35"/>
  </w:num>
  <w:num w:numId="26">
    <w:abstractNumId w:val="34"/>
  </w:num>
  <w:num w:numId="27">
    <w:abstractNumId w:val="30"/>
  </w:num>
  <w:num w:numId="28">
    <w:abstractNumId w:val="28"/>
  </w:num>
  <w:num w:numId="29">
    <w:abstractNumId w:val="15"/>
  </w:num>
  <w:num w:numId="30">
    <w:abstractNumId w:val="21"/>
  </w:num>
  <w:num w:numId="31">
    <w:abstractNumId w:val="18"/>
  </w:num>
  <w:num w:numId="32">
    <w:abstractNumId w:val="36"/>
  </w:num>
  <w:num w:numId="33">
    <w:abstractNumId w:val="19"/>
  </w:num>
  <w:num w:numId="34">
    <w:abstractNumId w:val="23"/>
  </w:num>
  <w:num w:numId="35">
    <w:abstractNumId w:val="13"/>
  </w:num>
  <w:num w:numId="36">
    <w:abstractNumId w:val="39"/>
  </w:num>
  <w:num w:numId="37">
    <w:abstractNumId w:val="31"/>
  </w:num>
  <w:num w:numId="38">
    <w:abstractNumId w:val="12"/>
  </w:num>
  <w:num w:numId="39">
    <w:abstractNumId w:val="32"/>
  </w:num>
  <w:num w:numId="40">
    <w:abstractNumId w:val="37"/>
  </w:num>
  <w:num w:numId="41">
    <w:abstractNumId w:val="38"/>
  </w:num>
  <w:num w:numId="42">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377"/>
    <w:rsid w:val="00005B46"/>
    <w:rsid w:val="00010B1A"/>
    <w:rsid w:val="00011B3C"/>
    <w:rsid w:val="000138B6"/>
    <w:rsid w:val="000225FB"/>
    <w:rsid w:val="00026272"/>
    <w:rsid w:val="00030D97"/>
    <w:rsid w:val="000412A4"/>
    <w:rsid w:val="00047DDE"/>
    <w:rsid w:val="00071AC2"/>
    <w:rsid w:val="00083F58"/>
    <w:rsid w:val="000842BB"/>
    <w:rsid w:val="0008515E"/>
    <w:rsid w:val="00091DC2"/>
    <w:rsid w:val="000B7F97"/>
    <w:rsid w:val="000D0870"/>
    <w:rsid w:val="000D0A19"/>
    <w:rsid w:val="000E0AE6"/>
    <w:rsid w:val="000E16F5"/>
    <w:rsid w:val="000F7FAE"/>
    <w:rsid w:val="00107C8F"/>
    <w:rsid w:val="0011000C"/>
    <w:rsid w:val="001219A9"/>
    <w:rsid w:val="001231E1"/>
    <w:rsid w:val="001232DC"/>
    <w:rsid w:val="00135A1D"/>
    <w:rsid w:val="00171DB2"/>
    <w:rsid w:val="00173F87"/>
    <w:rsid w:val="00176FB3"/>
    <w:rsid w:val="00184BFE"/>
    <w:rsid w:val="0019043A"/>
    <w:rsid w:val="00195F01"/>
    <w:rsid w:val="001C1F52"/>
    <w:rsid w:val="001E5377"/>
    <w:rsid w:val="001F0F8C"/>
    <w:rsid w:val="001F2A17"/>
    <w:rsid w:val="001F4047"/>
    <w:rsid w:val="001F4221"/>
    <w:rsid w:val="001F4E1F"/>
    <w:rsid w:val="001F72A3"/>
    <w:rsid w:val="002122D8"/>
    <w:rsid w:val="00241E53"/>
    <w:rsid w:val="00243C95"/>
    <w:rsid w:val="00246FFB"/>
    <w:rsid w:val="00247F84"/>
    <w:rsid w:val="00251E74"/>
    <w:rsid w:val="0027022C"/>
    <w:rsid w:val="002731AF"/>
    <w:rsid w:val="002813D5"/>
    <w:rsid w:val="00283469"/>
    <w:rsid w:val="0028676F"/>
    <w:rsid w:val="00290B4F"/>
    <w:rsid w:val="00293665"/>
    <w:rsid w:val="002A66A7"/>
    <w:rsid w:val="002A69A1"/>
    <w:rsid w:val="002A7B9B"/>
    <w:rsid w:val="002C254D"/>
    <w:rsid w:val="002C287F"/>
    <w:rsid w:val="002E1E91"/>
    <w:rsid w:val="002E1FC2"/>
    <w:rsid w:val="002F0630"/>
    <w:rsid w:val="002F60E0"/>
    <w:rsid w:val="00304420"/>
    <w:rsid w:val="00305FA3"/>
    <w:rsid w:val="0030610F"/>
    <w:rsid w:val="00307AC5"/>
    <w:rsid w:val="003256DB"/>
    <w:rsid w:val="00334A9C"/>
    <w:rsid w:val="00343805"/>
    <w:rsid w:val="00347F9B"/>
    <w:rsid w:val="0035186E"/>
    <w:rsid w:val="00355778"/>
    <w:rsid w:val="00364B98"/>
    <w:rsid w:val="00370AE1"/>
    <w:rsid w:val="00381892"/>
    <w:rsid w:val="003A2A21"/>
    <w:rsid w:val="003A2C6F"/>
    <w:rsid w:val="003A491C"/>
    <w:rsid w:val="003C13E3"/>
    <w:rsid w:val="003C18DD"/>
    <w:rsid w:val="003F4A59"/>
    <w:rsid w:val="004437D8"/>
    <w:rsid w:val="00450FA8"/>
    <w:rsid w:val="004518C3"/>
    <w:rsid w:val="004554AB"/>
    <w:rsid w:val="004839E3"/>
    <w:rsid w:val="0048607A"/>
    <w:rsid w:val="00491F8D"/>
    <w:rsid w:val="004A556C"/>
    <w:rsid w:val="004C6453"/>
    <w:rsid w:val="004C6A11"/>
    <w:rsid w:val="004C6FC2"/>
    <w:rsid w:val="004F2B40"/>
    <w:rsid w:val="004F6182"/>
    <w:rsid w:val="00510E70"/>
    <w:rsid w:val="00524DFF"/>
    <w:rsid w:val="00526B8A"/>
    <w:rsid w:val="005467F9"/>
    <w:rsid w:val="00562047"/>
    <w:rsid w:val="00580792"/>
    <w:rsid w:val="0058431A"/>
    <w:rsid w:val="0059383B"/>
    <w:rsid w:val="00594476"/>
    <w:rsid w:val="00597656"/>
    <w:rsid w:val="005A0008"/>
    <w:rsid w:val="005A0866"/>
    <w:rsid w:val="005A2111"/>
    <w:rsid w:val="005B7450"/>
    <w:rsid w:val="005C7CDD"/>
    <w:rsid w:val="005D0BDA"/>
    <w:rsid w:val="005D6E54"/>
    <w:rsid w:val="005E354B"/>
    <w:rsid w:val="005E4C88"/>
    <w:rsid w:val="005F53CF"/>
    <w:rsid w:val="00601610"/>
    <w:rsid w:val="00603C2D"/>
    <w:rsid w:val="00616733"/>
    <w:rsid w:val="00624081"/>
    <w:rsid w:val="006503FE"/>
    <w:rsid w:val="006509B2"/>
    <w:rsid w:val="0065342B"/>
    <w:rsid w:val="0066007F"/>
    <w:rsid w:val="00670225"/>
    <w:rsid w:val="006745F4"/>
    <w:rsid w:val="00677D8A"/>
    <w:rsid w:val="006965F5"/>
    <w:rsid w:val="006A633C"/>
    <w:rsid w:val="006B0DC0"/>
    <w:rsid w:val="006B74C2"/>
    <w:rsid w:val="006C094A"/>
    <w:rsid w:val="006C67EE"/>
    <w:rsid w:val="006D3D4A"/>
    <w:rsid w:val="006E2D3E"/>
    <w:rsid w:val="006E5291"/>
    <w:rsid w:val="006F1942"/>
    <w:rsid w:val="006F33D7"/>
    <w:rsid w:val="006F7695"/>
    <w:rsid w:val="00705928"/>
    <w:rsid w:val="00716706"/>
    <w:rsid w:val="00723396"/>
    <w:rsid w:val="00727D20"/>
    <w:rsid w:val="00730EFC"/>
    <w:rsid w:val="0076326C"/>
    <w:rsid w:val="00764560"/>
    <w:rsid w:val="00773F86"/>
    <w:rsid w:val="0077699D"/>
    <w:rsid w:val="00784CCF"/>
    <w:rsid w:val="00792EE5"/>
    <w:rsid w:val="007A65C0"/>
    <w:rsid w:val="007A6D6F"/>
    <w:rsid w:val="007C07DC"/>
    <w:rsid w:val="007E482B"/>
    <w:rsid w:val="007E59FE"/>
    <w:rsid w:val="007E7D04"/>
    <w:rsid w:val="007E7E91"/>
    <w:rsid w:val="007F6281"/>
    <w:rsid w:val="008024C0"/>
    <w:rsid w:val="0080390E"/>
    <w:rsid w:val="00805FC5"/>
    <w:rsid w:val="00811B06"/>
    <w:rsid w:val="008178AC"/>
    <w:rsid w:val="0084253B"/>
    <w:rsid w:val="00846429"/>
    <w:rsid w:val="008474C3"/>
    <w:rsid w:val="0085676A"/>
    <w:rsid w:val="00860843"/>
    <w:rsid w:val="008617D4"/>
    <w:rsid w:val="00876C7F"/>
    <w:rsid w:val="00877A3C"/>
    <w:rsid w:val="00892A76"/>
    <w:rsid w:val="00897C40"/>
    <w:rsid w:val="008A41DF"/>
    <w:rsid w:val="008B43BC"/>
    <w:rsid w:val="008B77F2"/>
    <w:rsid w:val="008C19D0"/>
    <w:rsid w:val="008C30D2"/>
    <w:rsid w:val="008D6B51"/>
    <w:rsid w:val="008E739C"/>
    <w:rsid w:val="009027C5"/>
    <w:rsid w:val="00941BFD"/>
    <w:rsid w:val="00972621"/>
    <w:rsid w:val="009745D1"/>
    <w:rsid w:val="009753C4"/>
    <w:rsid w:val="009828E3"/>
    <w:rsid w:val="00984E4D"/>
    <w:rsid w:val="00994292"/>
    <w:rsid w:val="00995729"/>
    <w:rsid w:val="009A4060"/>
    <w:rsid w:val="009A6E32"/>
    <w:rsid w:val="009B10AA"/>
    <w:rsid w:val="009B16CC"/>
    <w:rsid w:val="00A16EB2"/>
    <w:rsid w:val="00A26AA1"/>
    <w:rsid w:val="00A27FD0"/>
    <w:rsid w:val="00A379D9"/>
    <w:rsid w:val="00A56756"/>
    <w:rsid w:val="00A57571"/>
    <w:rsid w:val="00A721A9"/>
    <w:rsid w:val="00A80B3E"/>
    <w:rsid w:val="00A85599"/>
    <w:rsid w:val="00A86929"/>
    <w:rsid w:val="00A90CD1"/>
    <w:rsid w:val="00AA6DEC"/>
    <w:rsid w:val="00AA7939"/>
    <w:rsid w:val="00AB0653"/>
    <w:rsid w:val="00AB26C5"/>
    <w:rsid w:val="00AB4B39"/>
    <w:rsid w:val="00AB59C8"/>
    <w:rsid w:val="00AC2235"/>
    <w:rsid w:val="00AC3475"/>
    <w:rsid w:val="00AC3D69"/>
    <w:rsid w:val="00AC4CC8"/>
    <w:rsid w:val="00AD79D1"/>
    <w:rsid w:val="00AE2439"/>
    <w:rsid w:val="00AE4CC3"/>
    <w:rsid w:val="00B019FC"/>
    <w:rsid w:val="00B10752"/>
    <w:rsid w:val="00B14233"/>
    <w:rsid w:val="00B143C9"/>
    <w:rsid w:val="00B150E0"/>
    <w:rsid w:val="00B22A33"/>
    <w:rsid w:val="00B348E5"/>
    <w:rsid w:val="00B41B96"/>
    <w:rsid w:val="00B47826"/>
    <w:rsid w:val="00B571AA"/>
    <w:rsid w:val="00B60514"/>
    <w:rsid w:val="00B61113"/>
    <w:rsid w:val="00B73DAC"/>
    <w:rsid w:val="00B957E0"/>
    <w:rsid w:val="00BA72E4"/>
    <w:rsid w:val="00BB163F"/>
    <w:rsid w:val="00BC20C8"/>
    <w:rsid w:val="00BC5BD8"/>
    <w:rsid w:val="00BD4339"/>
    <w:rsid w:val="00BD66F6"/>
    <w:rsid w:val="00BE0539"/>
    <w:rsid w:val="00BE2C9D"/>
    <w:rsid w:val="00BE4AC0"/>
    <w:rsid w:val="00BE4C0E"/>
    <w:rsid w:val="00BF0930"/>
    <w:rsid w:val="00BF60E4"/>
    <w:rsid w:val="00BF686D"/>
    <w:rsid w:val="00C16F91"/>
    <w:rsid w:val="00C22C7A"/>
    <w:rsid w:val="00C372FC"/>
    <w:rsid w:val="00C3790A"/>
    <w:rsid w:val="00C407D4"/>
    <w:rsid w:val="00C71097"/>
    <w:rsid w:val="00C82560"/>
    <w:rsid w:val="00CB66B6"/>
    <w:rsid w:val="00CB6EAC"/>
    <w:rsid w:val="00CB6EDD"/>
    <w:rsid w:val="00CC157C"/>
    <w:rsid w:val="00CE09D3"/>
    <w:rsid w:val="00CE5080"/>
    <w:rsid w:val="00CE60B5"/>
    <w:rsid w:val="00CF1330"/>
    <w:rsid w:val="00CF5F64"/>
    <w:rsid w:val="00CF7FB4"/>
    <w:rsid w:val="00D10150"/>
    <w:rsid w:val="00D257C9"/>
    <w:rsid w:val="00D27FC1"/>
    <w:rsid w:val="00D30DC6"/>
    <w:rsid w:val="00D339B1"/>
    <w:rsid w:val="00D47E3D"/>
    <w:rsid w:val="00D51E82"/>
    <w:rsid w:val="00D5322E"/>
    <w:rsid w:val="00D62D2D"/>
    <w:rsid w:val="00D878C9"/>
    <w:rsid w:val="00D97F56"/>
    <w:rsid w:val="00DB62B1"/>
    <w:rsid w:val="00DB7064"/>
    <w:rsid w:val="00DC0FC5"/>
    <w:rsid w:val="00DD121B"/>
    <w:rsid w:val="00DE1AAF"/>
    <w:rsid w:val="00DF2954"/>
    <w:rsid w:val="00DF50DF"/>
    <w:rsid w:val="00E17C4E"/>
    <w:rsid w:val="00E17E5A"/>
    <w:rsid w:val="00E31AAA"/>
    <w:rsid w:val="00E84238"/>
    <w:rsid w:val="00E84556"/>
    <w:rsid w:val="00E95AB7"/>
    <w:rsid w:val="00EA32BA"/>
    <w:rsid w:val="00EB2D58"/>
    <w:rsid w:val="00EC0BFF"/>
    <w:rsid w:val="00EC0D44"/>
    <w:rsid w:val="00EE0910"/>
    <w:rsid w:val="00EF25F0"/>
    <w:rsid w:val="00F008C3"/>
    <w:rsid w:val="00F05080"/>
    <w:rsid w:val="00F209CB"/>
    <w:rsid w:val="00F2426F"/>
    <w:rsid w:val="00F47669"/>
    <w:rsid w:val="00F521C9"/>
    <w:rsid w:val="00F5424C"/>
    <w:rsid w:val="00F670BC"/>
    <w:rsid w:val="00F77D85"/>
    <w:rsid w:val="00F84B5E"/>
    <w:rsid w:val="00F96BD5"/>
    <w:rsid w:val="00FA0DAC"/>
    <w:rsid w:val="00FE4529"/>
    <w:rsid w:val="00FF1E78"/>
    <w:rsid w:val="00FF221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D08900B"/>
  <w15:chartTrackingRefBased/>
  <w15:docId w15:val="{1F0B8096-2F0A-4276-8008-9FB09A790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BE2C9D"/>
    <w:pPr>
      <w:spacing w:after="0" w:line="240" w:lineRule="atLeast"/>
    </w:pPr>
    <w:rPr>
      <w:rFonts w:ascii="Trebuchet MS" w:eastAsia="Times New Roman" w:hAnsi="Trebuchet MS" w:cs="Times New Roman"/>
      <w:sz w:val="18"/>
      <w:szCs w:val="24"/>
    </w:rPr>
  </w:style>
  <w:style w:type="paragraph" w:styleId="Kop1">
    <w:name w:val="heading 1"/>
    <w:aliases w:val="Hst TUer,Heading 1 TU/e,Kop 1 Char1,Kop 1 Char Char,Tue,hoofdstuk,Hoofdstuk,Kop factsheet,Section Heading,sectionHeading,Gebruik TAS Kop 1,Kop factsheet Char Char Char Char,Kop factsheet Char Char Char Char Char Char,Hoofdkop,Hoofdkop1"/>
    <w:basedOn w:val="Standaard"/>
    <w:next w:val="Standaard"/>
    <w:link w:val="Kop1Char"/>
    <w:qFormat/>
    <w:rsid w:val="00030D97"/>
    <w:pPr>
      <w:keepNext/>
      <w:keepLines/>
      <w:spacing w:before="360" w:after="120"/>
      <w:outlineLvl w:val="0"/>
    </w:pPr>
    <w:rPr>
      <w:rFonts w:eastAsiaTheme="majorEastAsia" w:cstheme="majorBidi"/>
      <w:color w:val="2F5496" w:themeColor="accent1" w:themeShade="BF"/>
      <w:sz w:val="32"/>
      <w:szCs w:val="32"/>
    </w:rPr>
  </w:style>
  <w:style w:type="paragraph" w:styleId="Kop2">
    <w:name w:val="heading 2"/>
    <w:aliases w:val="alinea TUe alinea,alinea,Paragraaf,Reset numbering,2scr,Paragraaf (1.1),Kop,h2,paragraaf,H2,Second Level Topic,H21,Chapter Title,Head B,Heading Contents,h21,Fab-2,R2,H22,H211,H23,H212,H24,H213,H25,H214,H26,H215,H27,H216,H28,H217,H29"/>
    <w:basedOn w:val="Standaard"/>
    <w:next w:val="Standaard"/>
    <w:link w:val="Kop2Char"/>
    <w:unhideWhenUsed/>
    <w:qFormat/>
    <w:rsid w:val="00030D97"/>
    <w:pPr>
      <w:keepNext/>
      <w:keepLines/>
      <w:spacing w:before="120" w:after="60"/>
      <w:outlineLvl w:val="1"/>
    </w:pPr>
    <w:rPr>
      <w:rFonts w:eastAsiaTheme="majorEastAsia" w:cstheme="majorBidi"/>
      <w:color w:val="2F5496" w:themeColor="accent1" w:themeShade="BF"/>
      <w:sz w:val="26"/>
      <w:szCs w:val="26"/>
    </w:rPr>
  </w:style>
  <w:style w:type="paragraph" w:styleId="Kop3">
    <w:name w:val="heading 3"/>
    <w:aliases w:val="TUe subalinea,subalinea TUe,subalinea,SubParagraaf,subparagraaf,Episteem PvA Kop 3,Heading 3a,ASAPHeading 3,Vet + inhoudsopg-niveau 3,H3,Sub-paragraaf,Subparagraaf,Voorwoord,Level 1 - 1,3scr,Gebruik TAS Kop 3,Unterabschnitt,Arial 12 Fett,3m,b"/>
    <w:basedOn w:val="Standaard"/>
    <w:next w:val="Standaard"/>
    <w:link w:val="Kop3Char"/>
    <w:unhideWhenUsed/>
    <w:qFormat/>
    <w:rsid w:val="00030D97"/>
    <w:pPr>
      <w:keepNext/>
      <w:keepLines/>
      <w:spacing w:before="60" w:after="40"/>
      <w:outlineLvl w:val="2"/>
    </w:pPr>
    <w:rPr>
      <w:rFonts w:eastAsiaTheme="majorEastAsia" w:cstheme="majorBidi"/>
      <w:color w:val="1F3763" w:themeColor="accent1" w:themeShade="7F"/>
      <w:sz w:val="24"/>
    </w:rPr>
  </w:style>
  <w:style w:type="paragraph" w:styleId="Kop4">
    <w:name w:val="heading 4"/>
    <w:basedOn w:val="Standaard"/>
    <w:next w:val="Standaard"/>
    <w:link w:val="Kop4Char"/>
    <w:unhideWhenUsed/>
    <w:qFormat/>
    <w:rsid w:val="00030D97"/>
    <w:pPr>
      <w:keepNext/>
      <w:keepLines/>
      <w:spacing w:before="40"/>
      <w:outlineLvl w:val="3"/>
    </w:pPr>
    <w:rPr>
      <w:rFonts w:eastAsiaTheme="majorEastAsia" w:cstheme="majorBidi"/>
      <w:i/>
      <w:iCs/>
      <w:color w:val="2F5496" w:themeColor="accent1" w:themeShade="BF"/>
    </w:rPr>
  </w:style>
  <w:style w:type="paragraph" w:styleId="Kop5">
    <w:name w:val="heading 5"/>
    <w:basedOn w:val="Standaard"/>
    <w:next w:val="Standaard"/>
    <w:link w:val="Kop5Char"/>
    <w:unhideWhenUsed/>
    <w:qFormat/>
    <w:rsid w:val="00030D97"/>
    <w:pPr>
      <w:keepNext/>
      <w:keepLines/>
      <w:spacing w:before="40"/>
      <w:outlineLvl w:val="4"/>
    </w:pPr>
    <w:rPr>
      <w:rFonts w:eastAsiaTheme="majorEastAsia" w:cstheme="majorBidi"/>
      <w:color w:val="2F5496" w:themeColor="accent1" w:themeShade="BF"/>
    </w:rPr>
  </w:style>
  <w:style w:type="paragraph" w:styleId="Kop6">
    <w:name w:val="heading 6"/>
    <w:basedOn w:val="Standaard"/>
    <w:next w:val="Standaard"/>
    <w:link w:val="Kop6Char"/>
    <w:unhideWhenUsed/>
    <w:qFormat/>
    <w:rsid w:val="00030D97"/>
    <w:pPr>
      <w:keepNext/>
      <w:keepLines/>
      <w:spacing w:before="40"/>
      <w:outlineLvl w:val="5"/>
    </w:pPr>
    <w:rPr>
      <w:rFonts w:eastAsiaTheme="majorEastAsia" w:cstheme="majorBidi"/>
      <w:color w:val="1F3763" w:themeColor="accent1" w:themeShade="7F"/>
    </w:rPr>
  </w:style>
  <w:style w:type="paragraph" w:styleId="Kop7">
    <w:name w:val="heading 7"/>
    <w:basedOn w:val="Standaard"/>
    <w:next w:val="Standaard"/>
    <w:link w:val="Kop7Char"/>
    <w:unhideWhenUsed/>
    <w:qFormat/>
    <w:rsid w:val="00030D97"/>
    <w:pPr>
      <w:keepNext/>
      <w:keepLines/>
      <w:spacing w:before="40"/>
      <w:outlineLvl w:val="6"/>
    </w:pPr>
    <w:rPr>
      <w:rFonts w:eastAsiaTheme="majorEastAsia" w:cstheme="majorBidi"/>
      <w:i/>
      <w:iCs/>
      <w:color w:val="1F3763" w:themeColor="accent1" w:themeShade="7F"/>
    </w:rPr>
  </w:style>
  <w:style w:type="paragraph" w:styleId="Kop8">
    <w:name w:val="heading 8"/>
    <w:basedOn w:val="Standaard"/>
    <w:next w:val="Standaard"/>
    <w:link w:val="Kop8Char"/>
    <w:unhideWhenUsed/>
    <w:qFormat/>
    <w:rsid w:val="004554AB"/>
    <w:pPr>
      <w:keepNext/>
      <w:keepLines/>
      <w:spacing w:before="40"/>
      <w:outlineLvl w:val="7"/>
    </w:pPr>
    <w:rPr>
      <w:rFonts w:eastAsiaTheme="majorEastAsia" w:cstheme="majorBidi"/>
      <w:color w:val="272727" w:themeColor="text1" w:themeTint="D8"/>
      <w:sz w:val="21"/>
      <w:szCs w:val="21"/>
    </w:rPr>
  </w:style>
  <w:style w:type="paragraph" w:styleId="Kop9">
    <w:name w:val="heading 9"/>
    <w:basedOn w:val="Standaard"/>
    <w:next w:val="Standaard"/>
    <w:link w:val="Kop9Char"/>
    <w:unhideWhenUsed/>
    <w:qFormat/>
    <w:rsid w:val="004554AB"/>
    <w:pPr>
      <w:keepNext/>
      <w:keepLines/>
      <w:spacing w:before="40"/>
      <w:outlineLvl w:val="8"/>
    </w:pPr>
    <w:rPr>
      <w:rFonts w:eastAsiaTheme="majorEastAsia"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uiPriority w:val="1"/>
    <w:qFormat/>
    <w:rsid w:val="00030D97"/>
    <w:pPr>
      <w:spacing w:line="240" w:lineRule="auto"/>
    </w:pPr>
  </w:style>
  <w:style w:type="character" w:customStyle="1" w:styleId="Kop1Char">
    <w:name w:val="Kop 1 Char"/>
    <w:aliases w:val="Hst TUer Char,Heading 1 TU/e Char,Kop 1 Char1 Char,Kop 1 Char Char Char,Tue Char,hoofdstuk Char,Hoofdstuk Char,Kop factsheet Char,Section Heading Char,sectionHeading Char,Gebruik TAS Kop 1 Char,Kop factsheet Char Char Char Char Char"/>
    <w:basedOn w:val="Standaardalinea-lettertype"/>
    <w:link w:val="Kop1"/>
    <w:rsid w:val="00030D97"/>
    <w:rPr>
      <w:rFonts w:ascii="Trebuchet MS" w:eastAsiaTheme="majorEastAsia" w:hAnsi="Trebuchet MS" w:cstheme="majorBidi"/>
      <w:color w:val="2F5496" w:themeColor="accent1" w:themeShade="BF"/>
      <w:sz w:val="32"/>
      <w:szCs w:val="32"/>
    </w:rPr>
  </w:style>
  <w:style w:type="character" w:customStyle="1" w:styleId="Kop2Char">
    <w:name w:val="Kop 2 Char"/>
    <w:aliases w:val="alinea TUe alinea Char,alinea Char,Paragraaf Char,Reset numbering Char,2scr Char,Paragraaf (1.1) Char,Kop Char,h2 Char,paragraaf Char,H2 Char,Second Level Topic Char,H21 Char,Chapter Title Char,Head B Char,Heading Contents Char,h21 Char"/>
    <w:basedOn w:val="Standaardalinea-lettertype"/>
    <w:link w:val="Kop2"/>
    <w:rsid w:val="00030D97"/>
    <w:rPr>
      <w:rFonts w:ascii="Trebuchet MS" w:eastAsiaTheme="majorEastAsia" w:hAnsi="Trebuchet MS" w:cstheme="majorBidi"/>
      <w:color w:val="2F5496" w:themeColor="accent1" w:themeShade="BF"/>
      <w:sz w:val="26"/>
      <w:szCs w:val="26"/>
    </w:rPr>
  </w:style>
  <w:style w:type="character" w:customStyle="1" w:styleId="Kop3Char">
    <w:name w:val="Kop 3 Char"/>
    <w:aliases w:val="TUe subalinea Char,subalinea TUe Char,subalinea Char,SubParagraaf Char,subparagraaf Char,Episteem PvA Kop 3 Char,Heading 3a Char,ASAPHeading 3 Char,Vet + inhoudsopg-niveau 3 Char,H3 Char,Sub-paragraaf Char,Subparagraaf Char,Voorwoord Char"/>
    <w:basedOn w:val="Standaardalinea-lettertype"/>
    <w:link w:val="Kop3"/>
    <w:rsid w:val="00030D97"/>
    <w:rPr>
      <w:rFonts w:ascii="Trebuchet MS" w:eastAsiaTheme="majorEastAsia" w:hAnsi="Trebuchet MS" w:cstheme="majorBidi"/>
      <w:color w:val="1F3763" w:themeColor="accent1" w:themeShade="7F"/>
      <w:sz w:val="24"/>
      <w:szCs w:val="24"/>
    </w:rPr>
  </w:style>
  <w:style w:type="character" w:customStyle="1" w:styleId="Kop4Char">
    <w:name w:val="Kop 4 Char"/>
    <w:basedOn w:val="Standaardalinea-lettertype"/>
    <w:link w:val="Kop4"/>
    <w:rsid w:val="00030D97"/>
    <w:rPr>
      <w:rFonts w:ascii="Trebuchet MS" w:eastAsiaTheme="majorEastAsia" w:hAnsi="Trebuchet MS" w:cstheme="majorBidi"/>
      <w:i/>
      <w:iCs/>
      <w:color w:val="2F5496" w:themeColor="accent1" w:themeShade="BF"/>
    </w:rPr>
  </w:style>
  <w:style w:type="character" w:customStyle="1" w:styleId="Kop5Char">
    <w:name w:val="Kop 5 Char"/>
    <w:basedOn w:val="Standaardalinea-lettertype"/>
    <w:link w:val="Kop5"/>
    <w:rsid w:val="00030D97"/>
    <w:rPr>
      <w:rFonts w:ascii="Trebuchet MS" w:eastAsiaTheme="majorEastAsia" w:hAnsi="Trebuchet MS" w:cstheme="majorBidi"/>
      <w:color w:val="2F5496" w:themeColor="accent1" w:themeShade="BF"/>
    </w:rPr>
  </w:style>
  <w:style w:type="character" w:customStyle="1" w:styleId="Kop6Char">
    <w:name w:val="Kop 6 Char"/>
    <w:basedOn w:val="Standaardalinea-lettertype"/>
    <w:link w:val="Kop6"/>
    <w:rsid w:val="00030D97"/>
    <w:rPr>
      <w:rFonts w:ascii="Trebuchet MS" w:eastAsiaTheme="majorEastAsia" w:hAnsi="Trebuchet MS" w:cstheme="majorBidi"/>
      <w:color w:val="1F3763" w:themeColor="accent1" w:themeShade="7F"/>
    </w:rPr>
  </w:style>
  <w:style w:type="character" w:customStyle="1" w:styleId="Kop7Char">
    <w:name w:val="Kop 7 Char"/>
    <w:basedOn w:val="Standaardalinea-lettertype"/>
    <w:link w:val="Kop7"/>
    <w:rsid w:val="00030D97"/>
    <w:rPr>
      <w:rFonts w:ascii="Trebuchet MS" w:eastAsiaTheme="majorEastAsia" w:hAnsi="Trebuchet MS" w:cstheme="majorBidi"/>
      <w:i/>
      <w:iCs/>
      <w:color w:val="1F3763" w:themeColor="accent1" w:themeShade="7F"/>
    </w:rPr>
  </w:style>
  <w:style w:type="character" w:customStyle="1" w:styleId="Kop8Char">
    <w:name w:val="Kop 8 Char"/>
    <w:basedOn w:val="Standaardalinea-lettertype"/>
    <w:link w:val="Kop8"/>
    <w:rsid w:val="004554AB"/>
    <w:rPr>
      <w:rFonts w:ascii="Trebuchet MS" w:eastAsiaTheme="majorEastAsia" w:hAnsi="Trebuchet MS" w:cstheme="majorBidi"/>
      <w:color w:val="272727" w:themeColor="text1" w:themeTint="D8"/>
      <w:sz w:val="21"/>
      <w:szCs w:val="21"/>
    </w:rPr>
  </w:style>
  <w:style w:type="character" w:customStyle="1" w:styleId="Kop9Char">
    <w:name w:val="Kop 9 Char"/>
    <w:basedOn w:val="Standaardalinea-lettertype"/>
    <w:link w:val="Kop9"/>
    <w:rsid w:val="004554AB"/>
    <w:rPr>
      <w:rFonts w:ascii="Trebuchet MS" w:eastAsiaTheme="majorEastAsia" w:hAnsi="Trebuchet MS" w:cstheme="majorBidi"/>
      <w:i/>
      <w:iCs/>
      <w:color w:val="272727" w:themeColor="text1" w:themeTint="D8"/>
      <w:sz w:val="21"/>
      <w:szCs w:val="21"/>
    </w:rPr>
  </w:style>
  <w:style w:type="paragraph" w:styleId="Titel">
    <w:name w:val="Title"/>
    <w:basedOn w:val="Standaard"/>
    <w:next w:val="Standaard"/>
    <w:link w:val="TitelChar"/>
    <w:qFormat/>
    <w:rsid w:val="004554AB"/>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rsid w:val="004554AB"/>
    <w:rPr>
      <w:rFonts w:ascii="Trebuchet MS" w:eastAsiaTheme="majorEastAsia" w:hAnsi="Trebuchet MS" w:cstheme="majorBidi"/>
      <w:spacing w:val="-10"/>
      <w:kern w:val="28"/>
      <w:sz w:val="56"/>
      <w:szCs w:val="56"/>
    </w:rPr>
  </w:style>
  <w:style w:type="paragraph" w:styleId="Ondertitel">
    <w:name w:val="Subtitle"/>
    <w:basedOn w:val="Standaard"/>
    <w:next w:val="Standaard"/>
    <w:link w:val="OndertitelChar"/>
    <w:qFormat/>
    <w:rsid w:val="004554AB"/>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rsid w:val="004554AB"/>
    <w:rPr>
      <w:rFonts w:ascii="Trebuchet MS" w:eastAsiaTheme="minorEastAsia" w:hAnsi="Trebuchet MS"/>
      <w:color w:val="5A5A5A" w:themeColor="text1" w:themeTint="A5"/>
      <w:spacing w:val="15"/>
    </w:rPr>
  </w:style>
  <w:style w:type="character" w:styleId="Subtielebenadrukking">
    <w:name w:val="Subtle Emphasis"/>
    <w:basedOn w:val="Standaardalinea-lettertype"/>
    <w:uiPriority w:val="19"/>
    <w:qFormat/>
    <w:rsid w:val="004554AB"/>
    <w:rPr>
      <w:i/>
      <w:iCs/>
      <w:color w:val="404040" w:themeColor="text1" w:themeTint="BF"/>
    </w:rPr>
  </w:style>
  <w:style w:type="character" w:styleId="Nadruk">
    <w:name w:val="Emphasis"/>
    <w:basedOn w:val="Standaardalinea-lettertype"/>
    <w:qFormat/>
    <w:rsid w:val="004554AB"/>
    <w:rPr>
      <w:i/>
      <w:iCs/>
    </w:rPr>
  </w:style>
  <w:style w:type="character" w:styleId="Intensievebenadrukking">
    <w:name w:val="Intense Emphasis"/>
    <w:basedOn w:val="Standaardalinea-lettertype"/>
    <w:uiPriority w:val="21"/>
    <w:qFormat/>
    <w:rsid w:val="004554AB"/>
    <w:rPr>
      <w:i/>
      <w:iCs/>
      <w:color w:val="4472C4" w:themeColor="accent1"/>
    </w:rPr>
  </w:style>
  <w:style w:type="paragraph" w:styleId="Citaat">
    <w:name w:val="Quote"/>
    <w:basedOn w:val="Standaard"/>
    <w:next w:val="Standaard"/>
    <w:link w:val="CitaatChar"/>
    <w:uiPriority w:val="29"/>
    <w:qFormat/>
    <w:rsid w:val="004554AB"/>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554AB"/>
    <w:rPr>
      <w:rFonts w:ascii="Trebuchet MS" w:hAnsi="Trebuchet MS"/>
      <w:i/>
      <w:iCs/>
      <w:color w:val="404040" w:themeColor="text1" w:themeTint="BF"/>
    </w:rPr>
  </w:style>
  <w:style w:type="paragraph" w:styleId="Duidelijkcitaat">
    <w:name w:val="Intense Quote"/>
    <w:basedOn w:val="Standaard"/>
    <w:next w:val="Standaard"/>
    <w:link w:val="DuidelijkcitaatChar"/>
    <w:uiPriority w:val="30"/>
    <w:qFormat/>
    <w:rsid w:val="00F96BD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F96BD5"/>
    <w:rPr>
      <w:rFonts w:ascii="Trebuchet MS" w:hAnsi="Trebuchet MS"/>
      <w:i/>
      <w:iCs/>
      <w:color w:val="4472C4" w:themeColor="accent1"/>
    </w:rPr>
  </w:style>
  <w:style w:type="character" w:styleId="Subtieleverwijzing">
    <w:name w:val="Subtle Reference"/>
    <w:basedOn w:val="Standaardalinea-lettertype"/>
    <w:uiPriority w:val="31"/>
    <w:qFormat/>
    <w:rsid w:val="00F96BD5"/>
    <w:rPr>
      <w:smallCaps/>
      <w:color w:val="5A5A5A" w:themeColor="text1" w:themeTint="A5"/>
    </w:rPr>
  </w:style>
  <w:style w:type="character" w:styleId="Intensieveverwijzing">
    <w:name w:val="Intense Reference"/>
    <w:basedOn w:val="Standaardalinea-lettertype"/>
    <w:uiPriority w:val="32"/>
    <w:qFormat/>
    <w:rsid w:val="00F96BD5"/>
    <w:rPr>
      <w:b/>
      <w:bCs/>
      <w:smallCaps/>
      <w:color w:val="4472C4" w:themeColor="accent1"/>
      <w:spacing w:val="5"/>
    </w:rPr>
  </w:style>
  <w:style w:type="character" w:styleId="Titelvanboek">
    <w:name w:val="Book Title"/>
    <w:basedOn w:val="Standaardalinea-lettertype"/>
    <w:uiPriority w:val="33"/>
    <w:qFormat/>
    <w:rsid w:val="00F96BD5"/>
    <w:rPr>
      <w:b/>
      <w:bCs/>
      <w:i/>
      <w:iCs/>
      <w:spacing w:val="5"/>
    </w:rPr>
  </w:style>
  <w:style w:type="paragraph" w:styleId="Lijstalinea">
    <w:name w:val="List Paragraph"/>
    <w:aliases w:val="Reference List,Subkop1"/>
    <w:basedOn w:val="Standaard"/>
    <w:link w:val="LijstalineaChar"/>
    <w:uiPriority w:val="99"/>
    <w:qFormat/>
    <w:rsid w:val="00F96BD5"/>
    <w:pPr>
      <w:ind w:left="720"/>
      <w:contextualSpacing/>
    </w:pPr>
  </w:style>
  <w:style w:type="paragraph" w:styleId="Bijschrift">
    <w:name w:val="caption"/>
    <w:basedOn w:val="Standaard"/>
    <w:next w:val="Standaard"/>
    <w:unhideWhenUsed/>
    <w:qFormat/>
    <w:rsid w:val="00F96BD5"/>
    <w:pPr>
      <w:spacing w:after="200" w:line="240" w:lineRule="auto"/>
    </w:pPr>
    <w:rPr>
      <w:i/>
      <w:iCs/>
      <w:color w:val="44546A" w:themeColor="text2"/>
      <w:szCs w:val="18"/>
    </w:rPr>
  </w:style>
  <w:style w:type="paragraph" w:styleId="Bibliografie">
    <w:name w:val="Bibliography"/>
    <w:basedOn w:val="Standaard"/>
    <w:next w:val="Standaard"/>
    <w:uiPriority w:val="37"/>
    <w:unhideWhenUsed/>
    <w:rsid w:val="00F96BD5"/>
  </w:style>
  <w:style w:type="paragraph" w:styleId="Inhopg1">
    <w:name w:val="toc 1"/>
    <w:basedOn w:val="Standaard"/>
    <w:next w:val="Standaard"/>
    <w:autoRedefine/>
    <w:uiPriority w:val="39"/>
    <w:unhideWhenUsed/>
    <w:rsid w:val="00F96BD5"/>
    <w:pPr>
      <w:spacing w:after="100"/>
    </w:pPr>
  </w:style>
  <w:style w:type="paragraph" w:styleId="Inhopg2">
    <w:name w:val="toc 2"/>
    <w:basedOn w:val="Standaard"/>
    <w:next w:val="Standaard"/>
    <w:autoRedefine/>
    <w:uiPriority w:val="39"/>
    <w:unhideWhenUsed/>
    <w:rsid w:val="00F96BD5"/>
    <w:pPr>
      <w:spacing w:after="100"/>
      <w:ind w:left="220"/>
    </w:pPr>
  </w:style>
  <w:style w:type="paragraph" w:styleId="Inhopg3">
    <w:name w:val="toc 3"/>
    <w:basedOn w:val="Standaard"/>
    <w:next w:val="Standaard"/>
    <w:autoRedefine/>
    <w:uiPriority w:val="39"/>
    <w:unhideWhenUsed/>
    <w:rsid w:val="00F96BD5"/>
    <w:pPr>
      <w:spacing w:after="100"/>
      <w:ind w:left="440"/>
    </w:pPr>
  </w:style>
  <w:style w:type="paragraph" w:styleId="Inhopg4">
    <w:name w:val="toc 4"/>
    <w:basedOn w:val="Standaard"/>
    <w:next w:val="Standaard"/>
    <w:autoRedefine/>
    <w:uiPriority w:val="39"/>
    <w:unhideWhenUsed/>
    <w:rsid w:val="00F96BD5"/>
    <w:pPr>
      <w:spacing w:after="100"/>
      <w:ind w:left="660"/>
    </w:pPr>
  </w:style>
  <w:style w:type="paragraph" w:styleId="Inhopg5">
    <w:name w:val="toc 5"/>
    <w:basedOn w:val="Standaard"/>
    <w:next w:val="Standaard"/>
    <w:autoRedefine/>
    <w:unhideWhenUsed/>
    <w:rsid w:val="00F96BD5"/>
    <w:pPr>
      <w:spacing w:after="100"/>
      <w:ind w:left="880"/>
    </w:pPr>
  </w:style>
  <w:style w:type="paragraph" w:styleId="Inhopg6">
    <w:name w:val="toc 6"/>
    <w:basedOn w:val="Standaard"/>
    <w:next w:val="Standaard"/>
    <w:autoRedefine/>
    <w:unhideWhenUsed/>
    <w:rsid w:val="00F96BD5"/>
    <w:pPr>
      <w:spacing w:after="100"/>
      <w:ind w:left="1100"/>
    </w:pPr>
  </w:style>
  <w:style w:type="paragraph" w:styleId="Inhopg7">
    <w:name w:val="toc 7"/>
    <w:basedOn w:val="Standaard"/>
    <w:next w:val="Standaard"/>
    <w:autoRedefine/>
    <w:unhideWhenUsed/>
    <w:rsid w:val="00F96BD5"/>
    <w:pPr>
      <w:spacing w:after="100"/>
      <w:ind w:left="1320"/>
    </w:pPr>
  </w:style>
  <w:style w:type="paragraph" w:styleId="Inhopg9">
    <w:name w:val="toc 9"/>
    <w:basedOn w:val="Standaard"/>
    <w:next w:val="Standaard"/>
    <w:autoRedefine/>
    <w:unhideWhenUsed/>
    <w:rsid w:val="00F96BD5"/>
    <w:pPr>
      <w:spacing w:after="100"/>
      <w:ind w:left="1760"/>
    </w:pPr>
  </w:style>
  <w:style w:type="paragraph" w:styleId="Inhopg8">
    <w:name w:val="toc 8"/>
    <w:basedOn w:val="Standaard"/>
    <w:next w:val="Standaard"/>
    <w:autoRedefine/>
    <w:unhideWhenUsed/>
    <w:rsid w:val="00F96BD5"/>
    <w:pPr>
      <w:spacing w:after="100"/>
      <w:ind w:left="1540"/>
    </w:pPr>
  </w:style>
  <w:style w:type="paragraph" w:styleId="Kopvaninhoudsopgave">
    <w:name w:val="TOC Heading"/>
    <w:basedOn w:val="Kop1"/>
    <w:next w:val="Standaard"/>
    <w:uiPriority w:val="39"/>
    <w:unhideWhenUsed/>
    <w:qFormat/>
    <w:rsid w:val="00F96BD5"/>
    <w:pPr>
      <w:spacing w:before="240" w:after="0"/>
      <w:outlineLvl w:val="9"/>
    </w:pPr>
  </w:style>
  <w:style w:type="paragraph" w:styleId="Aanhef">
    <w:name w:val="Salutation"/>
    <w:basedOn w:val="Standaard"/>
    <w:next w:val="Standaard"/>
    <w:link w:val="AanhefChar"/>
    <w:unhideWhenUsed/>
    <w:rsid w:val="00F96BD5"/>
  </w:style>
  <w:style w:type="character" w:customStyle="1" w:styleId="AanhefChar">
    <w:name w:val="Aanhef Char"/>
    <w:basedOn w:val="Standaardalinea-lettertype"/>
    <w:link w:val="Aanhef"/>
    <w:rsid w:val="00F96BD5"/>
    <w:rPr>
      <w:rFonts w:ascii="Trebuchet MS" w:hAnsi="Trebuchet MS"/>
    </w:rPr>
  </w:style>
  <w:style w:type="paragraph" w:styleId="Adresenvelop">
    <w:name w:val="envelope address"/>
    <w:basedOn w:val="Standaard"/>
    <w:unhideWhenUsed/>
    <w:rsid w:val="00F96BD5"/>
    <w:pPr>
      <w:framePr w:w="7920" w:h="1980" w:hRule="exact" w:hSpace="141" w:wrap="auto" w:hAnchor="page" w:xAlign="center" w:yAlign="bottom"/>
      <w:spacing w:line="240" w:lineRule="auto"/>
      <w:ind w:left="2880"/>
    </w:pPr>
    <w:rPr>
      <w:rFonts w:eastAsiaTheme="majorEastAsia" w:cstheme="majorBidi"/>
      <w:sz w:val="24"/>
    </w:rPr>
  </w:style>
  <w:style w:type="paragraph" w:styleId="Afsluiting">
    <w:name w:val="Closing"/>
    <w:basedOn w:val="Standaard"/>
    <w:link w:val="AfsluitingChar"/>
    <w:unhideWhenUsed/>
    <w:rsid w:val="00F96BD5"/>
    <w:pPr>
      <w:spacing w:line="240" w:lineRule="auto"/>
      <w:ind w:left="4252"/>
    </w:pPr>
  </w:style>
  <w:style w:type="character" w:customStyle="1" w:styleId="AfsluitingChar">
    <w:name w:val="Afsluiting Char"/>
    <w:basedOn w:val="Standaardalinea-lettertype"/>
    <w:link w:val="Afsluiting"/>
    <w:rsid w:val="00F96BD5"/>
    <w:rPr>
      <w:rFonts w:ascii="Trebuchet MS" w:hAnsi="Trebuchet MS"/>
    </w:rPr>
  </w:style>
  <w:style w:type="paragraph" w:styleId="Afzender">
    <w:name w:val="envelope return"/>
    <w:basedOn w:val="Standaard"/>
    <w:unhideWhenUsed/>
    <w:rsid w:val="00F96BD5"/>
    <w:pPr>
      <w:spacing w:line="240" w:lineRule="auto"/>
    </w:pPr>
    <w:rPr>
      <w:rFonts w:eastAsiaTheme="majorEastAsia" w:cstheme="majorBidi"/>
      <w:sz w:val="20"/>
      <w:szCs w:val="20"/>
    </w:rPr>
  </w:style>
  <w:style w:type="paragraph" w:styleId="Ballontekst">
    <w:name w:val="Balloon Text"/>
    <w:basedOn w:val="Standaard"/>
    <w:link w:val="BallontekstChar"/>
    <w:unhideWhenUsed/>
    <w:rsid w:val="00F96BD5"/>
    <w:pPr>
      <w:spacing w:line="240" w:lineRule="auto"/>
    </w:pPr>
    <w:rPr>
      <w:rFonts w:cs="Segoe UI"/>
      <w:szCs w:val="18"/>
    </w:rPr>
  </w:style>
  <w:style w:type="character" w:customStyle="1" w:styleId="BallontekstChar">
    <w:name w:val="Ballontekst Char"/>
    <w:basedOn w:val="Standaardalinea-lettertype"/>
    <w:link w:val="Ballontekst"/>
    <w:rsid w:val="00F96BD5"/>
    <w:rPr>
      <w:rFonts w:ascii="Trebuchet MS" w:hAnsi="Trebuchet MS" w:cs="Segoe UI"/>
      <w:sz w:val="18"/>
      <w:szCs w:val="18"/>
    </w:rPr>
  </w:style>
  <w:style w:type="paragraph" w:styleId="Berichtkop">
    <w:name w:val="Message Header"/>
    <w:basedOn w:val="Standaard"/>
    <w:link w:val="BerichtkopChar"/>
    <w:unhideWhenUsed/>
    <w:rsid w:val="00F96BD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rPr>
  </w:style>
  <w:style w:type="character" w:customStyle="1" w:styleId="BerichtkopChar">
    <w:name w:val="Berichtkop Char"/>
    <w:basedOn w:val="Standaardalinea-lettertype"/>
    <w:link w:val="Berichtkop"/>
    <w:rsid w:val="00F96BD5"/>
    <w:rPr>
      <w:rFonts w:ascii="Trebuchet MS" w:eastAsiaTheme="majorEastAsia" w:hAnsi="Trebuchet MS" w:cstheme="majorBidi"/>
      <w:sz w:val="24"/>
      <w:szCs w:val="24"/>
      <w:shd w:val="pct20" w:color="auto" w:fill="auto"/>
    </w:rPr>
  </w:style>
  <w:style w:type="paragraph" w:styleId="Bloktekst">
    <w:name w:val="Block Text"/>
    <w:basedOn w:val="Standaard"/>
    <w:unhideWhenUsed/>
    <w:rsid w:val="00F96BD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ronvermelding">
    <w:name w:val="table of authorities"/>
    <w:basedOn w:val="Standaard"/>
    <w:next w:val="Standaard"/>
    <w:unhideWhenUsed/>
    <w:rsid w:val="00F96BD5"/>
    <w:pPr>
      <w:ind w:left="220" w:hanging="220"/>
    </w:pPr>
  </w:style>
  <w:style w:type="paragraph" w:styleId="Datum">
    <w:name w:val="Date"/>
    <w:basedOn w:val="Standaard"/>
    <w:next w:val="Standaard"/>
    <w:link w:val="DatumChar"/>
    <w:unhideWhenUsed/>
    <w:rsid w:val="00F96BD5"/>
  </w:style>
  <w:style w:type="character" w:customStyle="1" w:styleId="DatumChar">
    <w:name w:val="Datum Char"/>
    <w:basedOn w:val="Standaardalinea-lettertype"/>
    <w:link w:val="Datum"/>
    <w:rsid w:val="00F96BD5"/>
    <w:rPr>
      <w:rFonts w:ascii="Trebuchet MS" w:hAnsi="Trebuchet MS"/>
    </w:rPr>
  </w:style>
  <w:style w:type="paragraph" w:styleId="Documentstructuur">
    <w:name w:val="Document Map"/>
    <w:basedOn w:val="Standaard"/>
    <w:link w:val="DocumentstructuurChar"/>
    <w:unhideWhenUsed/>
    <w:rsid w:val="00F96BD5"/>
    <w:pPr>
      <w:spacing w:line="240" w:lineRule="auto"/>
    </w:pPr>
    <w:rPr>
      <w:rFonts w:cs="Segoe UI"/>
      <w:sz w:val="16"/>
      <w:szCs w:val="16"/>
    </w:rPr>
  </w:style>
  <w:style w:type="character" w:customStyle="1" w:styleId="DocumentstructuurChar">
    <w:name w:val="Documentstructuur Char"/>
    <w:basedOn w:val="Standaardalinea-lettertype"/>
    <w:link w:val="Documentstructuur"/>
    <w:rsid w:val="00F96BD5"/>
    <w:rPr>
      <w:rFonts w:ascii="Trebuchet MS" w:hAnsi="Trebuchet MS" w:cs="Segoe UI"/>
      <w:sz w:val="16"/>
      <w:szCs w:val="16"/>
    </w:rPr>
  </w:style>
  <w:style w:type="character" w:styleId="Eindnootmarkering">
    <w:name w:val="endnote reference"/>
    <w:basedOn w:val="Standaardalinea-lettertype"/>
    <w:unhideWhenUsed/>
    <w:rsid w:val="00F96BD5"/>
    <w:rPr>
      <w:vertAlign w:val="superscript"/>
    </w:rPr>
  </w:style>
  <w:style w:type="paragraph" w:styleId="Eindnoottekst">
    <w:name w:val="endnote text"/>
    <w:basedOn w:val="Standaard"/>
    <w:link w:val="EindnoottekstChar"/>
    <w:unhideWhenUsed/>
    <w:rsid w:val="001219A9"/>
    <w:pPr>
      <w:spacing w:line="240" w:lineRule="auto"/>
    </w:pPr>
    <w:rPr>
      <w:sz w:val="20"/>
      <w:szCs w:val="20"/>
    </w:rPr>
  </w:style>
  <w:style w:type="character" w:customStyle="1" w:styleId="EindnoottekstChar">
    <w:name w:val="Eindnoottekst Char"/>
    <w:basedOn w:val="Standaardalinea-lettertype"/>
    <w:link w:val="Eindnoottekst"/>
    <w:rsid w:val="001219A9"/>
    <w:rPr>
      <w:rFonts w:ascii="Trebuchet MS" w:hAnsi="Trebuchet MS"/>
      <w:sz w:val="20"/>
      <w:szCs w:val="20"/>
    </w:rPr>
  </w:style>
  <w:style w:type="paragraph" w:styleId="E-mailhandtekening">
    <w:name w:val="E-mail Signature"/>
    <w:basedOn w:val="Standaard"/>
    <w:link w:val="E-mailhandtekeningChar"/>
    <w:unhideWhenUsed/>
    <w:rsid w:val="001219A9"/>
    <w:pPr>
      <w:spacing w:line="240" w:lineRule="auto"/>
    </w:pPr>
  </w:style>
  <w:style w:type="character" w:customStyle="1" w:styleId="E-mailhandtekeningChar">
    <w:name w:val="E-mailhandtekening Char"/>
    <w:basedOn w:val="Standaardalinea-lettertype"/>
    <w:link w:val="E-mailhandtekening"/>
    <w:rsid w:val="001219A9"/>
    <w:rPr>
      <w:rFonts w:ascii="Trebuchet MS" w:hAnsi="Trebuchet MS"/>
    </w:rPr>
  </w:style>
  <w:style w:type="character" w:styleId="GevolgdeHyperlink">
    <w:name w:val="FollowedHyperlink"/>
    <w:basedOn w:val="Standaardalinea-lettertype"/>
    <w:unhideWhenUsed/>
    <w:rsid w:val="001219A9"/>
    <w:rPr>
      <w:color w:val="954F72" w:themeColor="followedHyperlink"/>
      <w:u w:val="single"/>
    </w:rPr>
  </w:style>
  <w:style w:type="paragraph" w:styleId="Handtekening">
    <w:name w:val="Signature"/>
    <w:basedOn w:val="Standaard"/>
    <w:link w:val="HandtekeningChar"/>
    <w:unhideWhenUsed/>
    <w:rsid w:val="001219A9"/>
    <w:pPr>
      <w:spacing w:line="240" w:lineRule="auto"/>
      <w:ind w:left="4252"/>
    </w:pPr>
  </w:style>
  <w:style w:type="character" w:customStyle="1" w:styleId="HandtekeningChar">
    <w:name w:val="Handtekening Char"/>
    <w:basedOn w:val="Standaardalinea-lettertype"/>
    <w:link w:val="Handtekening"/>
    <w:rsid w:val="001219A9"/>
    <w:rPr>
      <w:rFonts w:ascii="Trebuchet MS" w:hAnsi="Trebuchet MS"/>
    </w:rPr>
  </w:style>
  <w:style w:type="character" w:customStyle="1" w:styleId="Hashtag1">
    <w:name w:val="Hashtag1"/>
    <w:basedOn w:val="Standaardalinea-lettertype"/>
    <w:uiPriority w:val="99"/>
    <w:unhideWhenUsed/>
    <w:rsid w:val="001219A9"/>
    <w:rPr>
      <w:color w:val="2B579A"/>
      <w:shd w:val="clear" w:color="auto" w:fill="E1DFDD"/>
    </w:rPr>
  </w:style>
  <w:style w:type="paragraph" w:styleId="HTML-voorafopgemaakt">
    <w:name w:val="HTML Preformatted"/>
    <w:basedOn w:val="Standaard"/>
    <w:link w:val="HTML-voorafopgemaaktChar"/>
    <w:unhideWhenUsed/>
    <w:rsid w:val="001219A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rsid w:val="001219A9"/>
    <w:rPr>
      <w:rFonts w:ascii="Consolas" w:hAnsi="Consolas"/>
      <w:sz w:val="20"/>
      <w:szCs w:val="20"/>
    </w:rPr>
  </w:style>
  <w:style w:type="character" w:styleId="HTMLCode">
    <w:name w:val="HTML Code"/>
    <w:basedOn w:val="Standaardalinea-lettertype"/>
    <w:unhideWhenUsed/>
    <w:rsid w:val="001219A9"/>
    <w:rPr>
      <w:rFonts w:ascii="Consolas" w:hAnsi="Consolas"/>
      <w:sz w:val="20"/>
      <w:szCs w:val="20"/>
    </w:rPr>
  </w:style>
  <w:style w:type="character" w:styleId="HTMLDefinition">
    <w:name w:val="HTML Definition"/>
    <w:basedOn w:val="Standaardalinea-lettertype"/>
    <w:unhideWhenUsed/>
    <w:rsid w:val="001219A9"/>
    <w:rPr>
      <w:i/>
      <w:iCs/>
    </w:rPr>
  </w:style>
  <w:style w:type="character" w:styleId="HTMLVariable">
    <w:name w:val="HTML Variable"/>
    <w:basedOn w:val="Standaardalinea-lettertype"/>
    <w:unhideWhenUsed/>
    <w:rsid w:val="001219A9"/>
    <w:rPr>
      <w:i/>
      <w:iCs/>
    </w:rPr>
  </w:style>
  <w:style w:type="character" w:styleId="HTML-acroniem">
    <w:name w:val="HTML Acronym"/>
    <w:basedOn w:val="Standaardalinea-lettertype"/>
    <w:unhideWhenUsed/>
    <w:rsid w:val="001219A9"/>
  </w:style>
  <w:style w:type="paragraph" w:styleId="HTML-adres">
    <w:name w:val="HTML Address"/>
    <w:basedOn w:val="Standaard"/>
    <w:link w:val="HTML-adresChar"/>
    <w:unhideWhenUsed/>
    <w:rsid w:val="001219A9"/>
    <w:pPr>
      <w:spacing w:line="240" w:lineRule="auto"/>
    </w:pPr>
    <w:rPr>
      <w:i/>
      <w:iCs/>
    </w:rPr>
  </w:style>
  <w:style w:type="character" w:customStyle="1" w:styleId="HTML-adresChar">
    <w:name w:val="HTML-adres Char"/>
    <w:basedOn w:val="Standaardalinea-lettertype"/>
    <w:link w:val="HTML-adres"/>
    <w:rsid w:val="001219A9"/>
    <w:rPr>
      <w:rFonts w:ascii="Trebuchet MS" w:hAnsi="Trebuchet MS"/>
      <w:i/>
      <w:iCs/>
    </w:rPr>
  </w:style>
  <w:style w:type="character" w:styleId="HTML-citaat">
    <w:name w:val="HTML Cite"/>
    <w:basedOn w:val="Standaardalinea-lettertype"/>
    <w:unhideWhenUsed/>
    <w:rsid w:val="001219A9"/>
    <w:rPr>
      <w:i/>
      <w:iCs/>
    </w:rPr>
  </w:style>
  <w:style w:type="character" w:styleId="HTML-schrijfmachine">
    <w:name w:val="HTML Typewriter"/>
    <w:basedOn w:val="Standaardalinea-lettertype"/>
    <w:unhideWhenUsed/>
    <w:rsid w:val="001219A9"/>
    <w:rPr>
      <w:rFonts w:ascii="Consolas" w:hAnsi="Consolas"/>
      <w:sz w:val="20"/>
      <w:szCs w:val="20"/>
    </w:rPr>
  </w:style>
  <w:style w:type="character" w:styleId="HTML-toetsenbord">
    <w:name w:val="HTML Keyboard"/>
    <w:basedOn w:val="Standaardalinea-lettertype"/>
    <w:unhideWhenUsed/>
    <w:rsid w:val="001219A9"/>
    <w:rPr>
      <w:rFonts w:ascii="Consolas" w:hAnsi="Consolas"/>
      <w:sz w:val="20"/>
      <w:szCs w:val="20"/>
    </w:rPr>
  </w:style>
  <w:style w:type="character" w:styleId="HTML-voorbeeld">
    <w:name w:val="HTML Sample"/>
    <w:basedOn w:val="Standaardalinea-lettertype"/>
    <w:unhideWhenUsed/>
    <w:rsid w:val="001219A9"/>
    <w:rPr>
      <w:rFonts w:ascii="Consolas" w:hAnsi="Consolas"/>
      <w:sz w:val="24"/>
      <w:szCs w:val="24"/>
    </w:rPr>
  </w:style>
  <w:style w:type="character" w:styleId="Hyperlink">
    <w:name w:val="Hyperlink"/>
    <w:basedOn w:val="Standaardalinea-lettertype"/>
    <w:uiPriority w:val="99"/>
    <w:unhideWhenUsed/>
    <w:rsid w:val="001219A9"/>
    <w:rPr>
      <w:color w:val="0563C1" w:themeColor="hyperlink"/>
      <w:u w:val="single"/>
    </w:rPr>
  </w:style>
  <w:style w:type="paragraph" w:styleId="Index1">
    <w:name w:val="index 1"/>
    <w:basedOn w:val="Standaard"/>
    <w:next w:val="Standaard"/>
    <w:autoRedefine/>
    <w:unhideWhenUsed/>
    <w:rsid w:val="001219A9"/>
    <w:pPr>
      <w:spacing w:line="240" w:lineRule="auto"/>
      <w:ind w:left="220" w:hanging="220"/>
    </w:pPr>
  </w:style>
  <w:style w:type="paragraph" w:styleId="Index2">
    <w:name w:val="index 2"/>
    <w:basedOn w:val="Standaard"/>
    <w:next w:val="Standaard"/>
    <w:autoRedefine/>
    <w:unhideWhenUsed/>
    <w:rsid w:val="001219A9"/>
    <w:pPr>
      <w:spacing w:line="240" w:lineRule="auto"/>
      <w:ind w:left="440" w:hanging="220"/>
    </w:pPr>
  </w:style>
  <w:style w:type="paragraph" w:styleId="Index3">
    <w:name w:val="index 3"/>
    <w:basedOn w:val="Standaard"/>
    <w:next w:val="Standaard"/>
    <w:autoRedefine/>
    <w:unhideWhenUsed/>
    <w:rsid w:val="001219A9"/>
    <w:pPr>
      <w:spacing w:line="240" w:lineRule="auto"/>
      <w:ind w:left="660" w:hanging="220"/>
    </w:pPr>
  </w:style>
  <w:style w:type="paragraph" w:styleId="Index4">
    <w:name w:val="index 4"/>
    <w:basedOn w:val="Standaard"/>
    <w:next w:val="Standaard"/>
    <w:autoRedefine/>
    <w:unhideWhenUsed/>
    <w:rsid w:val="001219A9"/>
    <w:pPr>
      <w:spacing w:line="240" w:lineRule="auto"/>
      <w:ind w:left="880" w:hanging="220"/>
    </w:pPr>
  </w:style>
  <w:style w:type="paragraph" w:styleId="Index6">
    <w:name w:val="index 6"/>
    <w:basedOn w:val="Standaard"/>
    <w:next w:val="Standaard"/>
    <w:autoRedefine/>
    <w:unhideWhenUsed/>
    <w:rsid w:val="001219A9"/>
    <w:pPr>
      <w:spacing w:line="240" w:lineRule="auto"/>
      <w:ind w:left="1320" w:hanging="220"/>
    </w:pPr>
  </w:style>
  <w:style w:type="paragraph" w:styleId="Index7">
    <w:name w:val="index 7"/>
    <w:basedOn w:val="Standaard"/>
    <w:next w:val="Standaard"/>
    <w:autoRedefine/>
    <w:unhideWhenUsed/>
    <w:rsid w:val="001219A9"/>
    <w:pPr>
      <w:spacing w:line="240" w:lineRule="auto"/>
      <w:ind w:left="1540" w:hanging="220"/>
    </w:pPr>
  </w:style>
  <w:style w:type="paragraph" w:styleId="Index8">
    <w:name w:val="index 8"/>
    <w:basedOn w:val="Standaard"/>
    <w:next w:val="Standaard"/>
    <w:autoRedefine/>
    <w:unhideWhenUsed/>
    <w:rsid w:val="001219A9"/>
    <w:pPr>
      <w:spacing w:line="240" w:lineRule="auto"/>
      <w:ind w:left="1760" w:hanging="220"/>
    </w:pPr>
  </w:style>
  <w:style w:type="paragraph" w:styleId="Index9">
    <w:name w:val="index 9"/>
    <w:basedOn w:val="Standaard"/>
    <w:next w:val="Standaard"/>
    <w:autoRedefine/>
    <w:unhideWhenUsed/>
    <w:rsid w:val="001219A9"/>
    <w:pPr>
      <w:spacing w:line="240" w:lineRule="auto"/>
      <w:ind w:left="1980" w:hanging="220"/>
    </w:pPr>
  </w:style>
  <w:style w:type="paragraph" w:styleId="Indexkop">
    <w:name w:val="index heading"/>
    <w:basedOn w:val="Standaard"/>
    <w:next w:val="Index1"/>
    <w:unhideWhenUsed/>
    <w:rsid w:val="001219A9"/>
    <w:rPr>
      <w:rFonts w:eastAsiaTheme="majorEastAsia" w:cstheme="majorBidi"/>
      <w:b/>
      <w:bCs/>
    </w:rPr>
  </w:style>
  <w:style w:type="paragraph" w:styleId="Index5">
    <w:name w:val="index 5"/>
    <w:basedOn w:val="Standaard"/>
    <w:next w:val="Standaard"/>
    <w:autoRedefine/>
    <w:unhideWhenUsed/>
    <w:rsid w:val="001219A9"/>
    <w:pPr>
      <w:spacing w:line="240" w:lineRule="auto"/>
      <w:ind w:left="1100" w:hanging="220"/>
    </w:pPr>
  </w:style>
  <w:style w:type="paragraph" w:styleId="Kopbronvermelding">
    <w:name w:val="toa heading"/>
    <w:basedOn w:val="Standaard"/>
    <w:next w:val="Standaard"/>
    <w:unhideWhenUsed/>
    <w:rsid w:val="001219A9"/>
    <w:pPr>
      <w:spacing w:before="120"/>
    </w:pPr>
    <w:rPr>
      <w:rFonts w:eastAsiaTheme="majorEastAsia" w:cstheme="majorBidi"/>
      <w:b/>
      <w:bCs/>
      <w:sz w:val="24"/>
    </w:rPr>
  </w:style>
  <w:style w:type="paragraph" w:styleId="Koptekst">
    <w:name w:val="header"/>
    <w:basedOn w:val="Standaard"/>
    <w:link w:val="KoptekstChar"/>
    <w:unhideWhenUsed/>
    <w:rsid w:val="001219A9"/>
    <w:pPr>
      <w:tabs>
        <w:tab w:val="center" w:pos="4536"/>
        <w:tab w:val="right" w:pos="9072"/>
      </w:tabs>
      <w:spacing w:line="240" w:lineRule="auto"/>
    </w:pPr>
  </w:style>
  <w:style w:type="character" w:customStyle="1" w:styleId="KoptekstChar">
    <w:name w:val="Koptekst Char"/>
    <w:basedOn w:val="Standaardalinea-lettertype"/>
    <w:link w:val="Koptekst"/>
    <w:rsid w:val="001219A9"/>
    <w:rPr>
      <w:rFonts w:ascii="Trebuchet MS" w:hAnsi="Trebuchet MS"/>
    </w:rPr>
  </w:style>
  <w:style w:type="paragraph" w:styleId="Lijst">
    <w:name w:val="List"/>
    <w:basedOn w:val="Standaard"/>
    <w:unhideWhenUsed/>
    <w:rsid w:val="001219A9"/>
    <w:pPr>
      <w:ind w:left="283" w:hanging="283"/>
      <w:contextualSpacing/>
    </w:pPr>
  </w:style>
  <w:style w:type="paragraph" w:styleId="Lijst2">
    <w:name w:val="List 2"/>
    <w:basedOn w:val="Standaard"/>
    <w:unhideWhenUsed/>
    <w:rsid w:val="001219A9"/>
    <w:pPr>
      <w:ind w:left="566" w:hanging="283"/>
      <w:contextualSpacing/>
    </w:pPr>
  </w:style>
  <w:style w:type="paragraph" w:styleId="Lijst3">
    <w:name w:val="List 3"/>
    <w:basedOn w:val="Standaard"/>
    <w:unhideWhenUsed/>
    <w:rsid w:val="001219A9"/>
    <w:pPr>
      <w:ind w:left="849" w:hanging="283"/>
      <w:contextualSpacing/>
    </w:pPr>
  </w:style>
  <w:style w:type="paragraph" w:styleId="Lijst4">
    <w:name w:val="List 4"/>
    <w:basedOn w:val="Standaard"/>
    <w:unhideWhenUsed/>
    <w:rsid w:val="001219A9"/>
    <w:pPr>
      <w:ind w:left="1132" w:hanging="283"/>
      <w:contextualSpacing/>
    </w:pPr>
  </w:style>
  <w:style w:type="paragraph" w:styleId="Lijst5">
    <w:name w:val="List 5"/>
    <w:basedOn w:val="Standaard"/>
    <w:unhideWhenUsed/>
    <w:rsid w:val="001219A9"/>
    <w:pPr>
      <w:ind w:left="1415" w:hanging="283"/>
      <w:contextualSpacing/>
    </w:pPr>
  </w:style>
  <w:style w:type="paragraph" w:styleId="Lijstmetafbeeldingen">
    <w:name w:val="table of figures"/>
    <w:basedOn w:val="Standaard"/>
    <w:next w:val="Standaard"/>
    <w:unhideWhenUsed/>
    <w:rsid w:val="001219A9"/>
  </w:style>
  <w:style w:type="paragraph" w:styleId="Lijstopsomteken">
    <w:name w:val="List Bullet"/>
    <w:basedOn w:val="Standaard"/>
    <w:unhideWhenUsed/>
    <w:rsid w:val="001219A9"/>
    <w:pPr>
      <w:numPr>
        <w:numId w:val="1"/>
      </w:numPr>
      <w:contextualSpacing/>
    </w:pPr>
  </w:style>
  <w:style w:type="paragraph" w:styleId="Lijstopsomteken2">
    <w:name w:val="List Bullet 2"/>
    <w:basedOn w:val="Standaard"/>
    <w:unhideWhenUsed/>
    <w:rsid w:val="001219A9"/>
    <w:pPr>
      <w:numPr>
        <w:numId w:val="2"/>
      </w:numPr>
      <w:contextualSpacing/>
    </w:pPr>
  </w:style>
  <w:style w:type="paragraph" w:styleId="Lijstopsomteken3">
    <w:name w:val="List Bullet 3"/>
    <w:basedOn w:val="Standaard"/>
    <w:unhideWhenUsed/>
    <w:rsid w:val="001219A9"/>
    <w:pPr>
      <w:numPr>
        <w:numId w:val="3"/>
      </w:numPr>
      <w:contextualSpacing/>
    </w:pPr>
  </w:style>
  <w:style w:type="paragraph" w:styleId="Lijstopsomteken4">
    <w:name w:val="List Bullet 4"/>
    <w:basedOn w:val="Standaard"/>
    <w:unhideWhenUsed/>
    <w:rsid w:val="001219A9"/>
    <w:pPr>
      <w:numPr>
        <w:numId w:val="4"/>
      </w:numPr>
      <w:contextualSpacing/>
    </w:pPr>
  </w:style>
  <w:style w:type="paragraph" w:styleId="Lijstopsomteken5">
    <w:name w:val="List Bullet 5"/>
    <w:basedOn w:val="Standaard"/>
    <w:unhideWhenUsed/>
    <w:rsid w:val="001219A9"/>
    <w:pPr>
      <w:numPr>
        <w:numId w:val="5"/>
      </w:numPr>
      <w:contextualSpacing/>
    </w:pPr>
  </w:style>
  <w:style w:type="paragraph" w:styleId="Lijstnummering">
    <w:name w:val="List Number"/>
    <w:basedOn w:val="Standaard"/>
    <w:unhideWhenUsed/>
    <w:rsid w:val="001219A9"/>
    <w:pPr>
      <w:numPr>
        <w:numId w:val="6"/>
      </w:numPr>
      <w:contextualSpacing/>
    </w:pPr>
  </w:style>
  <w:style w:type="paragraph" w:styleId="Lijstnummering2">
    <w:name w:val="List Number 2"/>
    <w:basedOn w:val="Standaard"/>
    <w:unhideWhenUsed/>
    <w:rsid w:val="001219A9"/>
    <w:pPr>
      <w:numPr>
        <w:numId w:val="7"/>
      </w:numPr>
      <w:contextualSpacing/>
    </w:pPr>
  </w:style>
  <w:style w:type="paragraph" w:styleId="Lijstnummering3">
    <w:name w:val="List Number 3"/>
    <w:basedOn w:val="Standaard"/>
    <w:unhideWhenUsed/>
    <w:rsid w:val="001219A9"/>
    <w:pPr>
      <w:numPr>
        <w:numId w:val="8"/>
      </w:numPr>
      <w:contextualSpacing/>
    </w:pPr>
  </w:style>
  <w:style w:type="paragraph" w:styleId="Lijstnummering4">
    <w:name w:val="List Number 4"/>
    <w:basedOn w:val="Standaard"/>
    <w:unhideWhenUsed/>
    <w:rsid w:val="001219A9"/>
    <w:pPr>
      <w:numPr>
        <w:numId w:val="9"/>
      </w:numPr>
      <w:contextualSpacing/>
    </w:pPr>
  </w:style>
  <w:style w:type="paragraph" w:styleId="Lijstnummering5">
    <w:name w:val="List Number 5"/>
    <w:basedOn w:val="Standaard"/>
    <w:unhideWhenUsed/>
    <w:rsid w:val="001219A9"/>
    <w:pPr>
      <w:numPr>
        <w:numId w:val="10"/>
      </w:numPr>
      <w:contextualSpacing/>
    </w:pPr>
  </w:style>
  <w:style w:type="paragraph" w:styleId="Lijstvoortzetting">
    <w:name w:val="List Continue"/>
    <w:basedOn w:val="Standaard"/>
    <w:unhideWhenUsed/>
    <w:rsid w:val="001219A9"/>
    <w:pPr>
      <w:spacing w:after="120"/>
      <w:ind w:left="283"/>
      <w:contextualSpacing/>
    </w:pPr>
  </w:style>
  <w:style w:type="paragraph" w:styleId="Lijstvoortzetting2">
    <w:name w:val="List Continue 2"/>
    <w:basedOn w:val="Standaard"/>
    <w:unhideWhenUsed/>
    <w:rsid w:val="001219A9"/>
    <w:pPr>
      <w:spacing w:after="120"/>
      <w:ind w:left="566"/>
      <w:contextualSpacing/>
    </w:pPr>
  </w:style>
  <w:style w:type="paragraph" w:styleId="Lijstvoortzetting3">
    <w:name w:val="List Continue 3"/>
    <w:basedOn w:val="Standaard"/>
    <w:unhideWhenUsed/>
    <w:rsid w:val="001219A9"/>
    <w:pPr>
      <w:spacing w:after="120"/>
      <w:ind w:left="849"/>
      <w:contextualSpacing/>
    </w:pPr>
  </w:style>
  <w:style w:type="paragraph" w:styleId="Lijstvoortzetting4">
    <w:name w:val="List Continue 4"/>
    <w:basedOn w:val="Standaard"/>
    <w:unhideWhenUsed/>
    <w:rsid w:val="001219A9"/>
    <w:pPr>
      <w:spacing w:after="120"/>
      <w:ind w:left="1132"/>
      <w:contextualSpacing/>
    </w:pPr>
  </w:style>
  <w:style w:type="paragraph" w:styleId="Lijstvoortzetting5">
    <w:name w:val="List Continue 5"/>
    <w:basedOn w:val="Standaard"/>
    <w:unhideWhenUsed/>
    <w:rsid w:val="001219A9"/>
    <w:pPr>
      <w:spacing w:after="120"/>
      <w:ind w:left="1415"/>
      <w:contextualSpacing/>
    </w:pPr>
  </w:style>
  <w:style w:type="paragraph" w:styleId="Macrotekst">
    <w:name w:val="macro"/>
    <w:link w:val="MacrotekstChar"/>
    <w:unhideWhenUsed/>
    <w:rsid w:val="001219A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kstChar">
    <w:name w:val="Macrotekst Char"/>
    <w:basedOn w:val="Standaardalinea-lettertype"/>
    <w:link w:val="Macrotekst"/>
    <w:rsid w:val="001219A9"/>
    <w:rPr>
      <w:rFonts w:ascii="Consolas" w:hAnsi="Consolas"/>
      <w:sz w:val="20"/>
      <w:szCs w:val="20"/>
    </w:rPr>
  </w:style>
  <w:style w:type="paragraph" w:styleId="Normaalweb">
    <w:name w:val="Normal (Web)"/>
    <w:basedOn w:val="Standaard"/>
    <w:uiPriority w:val="99"/>
    <w:unhideWhenUsed/>
    <w:rsid w:val="001219A9"/>
    <w:rPr>
      <w:rFonts w:ascii="Times New Roman" w:hAnsi="Times New Roman"/>
      <w:sz w:val="24"/>
    </w:rPr>
  </w:style>
  <w:style w:type="paragraph" w:styleId="Notitiekop">
    <w:name w:val="Note Heading"/>
    <w:basedOn w:val="Standaard"/>
    <w:next w:val="Standaard"/>
    <w:link w:val="NotitiekopChar"/>
    <w:unhideWhenUsed/>
    <w:rsid w:val="001219A9"/>
    <w:pPr>
      <w:spacing w:line="240" w:lineRule="auto"/>
    </w:pPr>
  </w:style>
  <w:style w:type="character" w:customStyle="1" w:styleId="NotitiekopChar">
    <w:name w:val="Notitiekop Char"/>
    <w:basedOn w:val="Standaardalinea-lettertype"/>
    <w:link w:val="Notitiekop"/>
    <w:rsid w:val="001219A9"/>
    <w:rPr>
      <w:rFonts w:ascii="Trebuchet MS" w:hAnsi="Trebuchet MS"/>
    </w:rPr>
  </w:style>
  <w:style w:type="paragraph" w:styleId="Tekstopmerking">
    <w:name w:val="annotation text"/>
    <w:basedOn w:val="Standaard"/>
    <w:link w:val="TekstopmerkingChar"/>
    <w:unhideWhenUsed/>
    <w:rsid w:val="001219A9"/>
    <w:pPr>
      <w:spacing w:line="240" w:lineRule="auto"/>
    </w:pPr>
    <w:rPr>
      <w:sz w:val="20"/>
      <w:szCs w:val="20"/>
    </w:rPr>
  </w:style>
  <w:style w:type="character" w:customStyle="1" w:styleId="TekstopmerkingChar">
    <w:name w:val="Tekst opmerking Char"/>
    <w:basedOn w:val="Standaardalinea-lettertype"/>
    <w:link w:val="Tekstopmerking"/>
    <w:rsid w:val="001219A9"/>
    <w:rPr>
      <w:rFonts w:ascii="Trebuchet MS" w:hAnsi="Trebuchet MS"/>
      <w:sz w:val="20"/>
      <w:szCs w:val="20"/>
    </w:rPr>
  </w:style>
  <w:style w:type="paragraph" w:styleId="Onderwerpvanopmerking">
    <w:name w:val="annotation subject"/>
    <w:basedOn w:val="Tekstopmerking"/>
    <w:next w:val="Tekstopmerking"/>
    <w:link w:val="OnderwerpvanopmerkingChar"/>
    <w:unhideWhenUsed/>
    <w:rsid w:val="001219A9"/>
    <w:rPr>
      <w:b/>
      <w:bCs/>
    </w:rPr>
  </w:style>
  <w:style w:type="character" w:customStyle="1" w:styleId="OnderwerpvanopmerkingChar">
    <w:name w:val="Onderwerp van opmerking Char"/>
    <w:basedOn w:val="TekstopmerkingChar"/>
    <w:link w:val="Onderwerpvanopmerking"/>
    <w:rsid w:val="001219A9"/>
    <w:rPr>
      <w:rFonts w:ascii="Trebuchet MS" w:hAnsi="Trebuchet MS"/>
      <w:b/>
      <w:bCs/>
      <w:sz w:val="20"/>
      <w:szCs w:val="20"/>
    </w:rPr>
  </w:style>
  <w:style w:type="character" w:customStyle="1" w:styleId="Onopgelostemelding1">
    <w:name w:val="Onopgeloste melding1"/>
    <w:basedOn w:val="Standaardalinea-lettertype"/>
    <w:uiPriority w:val="99"/>
    <w:unhideWhenUsed/>
    <w:rsid w:val="001219A9"/>
    <w:rPr>
      <w:color w:val="605E5C"/>
      <w:shd w:val="clear" w:color="auto" w:fill="E1DFDD"/>
    </w:rPr>
  </w:style>
  <w:style w:type="character" w:styleId="Paginanummer">
    <w:name w:val="page number"/>
    <w:basedOn w:val="Standaardalinea-lettertype"/>
    <w:unhideWhenUsed/>
    <w:rsid w:val="001219A9"/>
  </w:style>
  <w:style w:type="paragraph" w:styleId="Plattetekst">
    <w:name w:val="Body Text"/>
    <w:basedOn w:val="Standaard"/>
    <w:link w:val="PlattetekstChar"/>
    <w:unhideWhenUsed/>
    <w:rsid w:val="001219A9"/>
    <w:pPr>
      <w:spacing w:after="120"/>
    </w:pPr>
  </w:style>
  <w:style w:type="character" w:customStyle="1" w:styleId="PlattetekstChar">
    <w:name w:val="Platte tekst Char"/>
    <w:basedOn w:val="Standaardalinea-lettertype"/>
    <w:link w:val="Plattetekst"/>
    <w:rsid w:val="001219A9"/>
    <w:rPr>
      <w:rFonts w:ascii="Trebuchet MS" w:hAnsi="Trebuchet MS"/>
    </w:rPr>
  </w:style>
  <w:style w:type="paragraph" w:styleId="Plattetekst2">
    <w:name w:val="Body Text 2"/>
    <w:basedOn w:val="Standaard"/>
    <w:link w:val="Plattetekst2Char"/>
    <w:unhideWhenUsed/>
    <w:rsid w:val="001219A9"/>
    <w:pPr>
      <w:spacing w:after="120" w:line="480" w:lineRule="auto"/>
    </w:pPr>
  </w:style>
  <w:style w:type="character" w:customStyle="1" w:styleId="Plattetekst2Char">
    <w:name w:val="Platte tekst 2 Char"/>
    <w:basedOn w:val="Standaardalinea-lettertype"/>
    <w:link w:val="Plattetekst2"/>
    <w:rsid w:val="001219A9"/>
    <w:rPr>
      <w:rFonts w:ascii="Trebuchet MS" w:hAnsi="Trebuchet MS"/>
    </w:rPr>
  </w:style>
  <w:style w:type="paragraph" w:styleId="Plattetekst3">
    <w:name w:val="Body Text 3"/>
    <w:basedOn w:val="Standaard"/>
    <w:link w:val="Plattetekst3Char"/>
    <w:unhideWhenUsed/>
    <w:rsid w:val="001219A9"/>
    <w:pPr>
      <w:spacing w:after="120"/>
    </w:pPr>
    <w:rPr>
      <w:sz w:val="16"/>
      <w:szCs w:val="16"/>
    </w:rPr>
  </w:style>
  <w:style w:type="character" w:customStyle="1" w:styleId="Plattetekst3Char">
    <w:name w:val="Platte tekst 3 Char"/>
    <w:basedOn w:val="Standaardalinea-lettertype"/>
    <w:link w:val="Plattetekst3"/>
    <w:rsid w:val="001219A9"/>
    <w:rPr>
      <w:rFonts w:ascii="Trebuchet MS" w:hAnsi="Trebuchet MS"/>
      <w:sz w:val="16"/>
      <w:szCs w:val="16"/>
    </w:rPr>
  </w:style>
  <w:style w:type="paragraph" w:styleId="Platteteksteersteinspringing">
    <w:name w:val="Body Text First Indent"/>
    <w:basedOn w:val="Plattetekst"/>
    <w:link w:val="PlatteteksteersteinspringingChar"/>
    <w:unhideWhenUsed/>
    <w:rsid w:val="001219A9"/>
    <w:pPr>
      <w:spacing w:after="160"/>
      <w:ind w:firstLine="360"/>
    </w:pPr>
  </w:style>
  <w:style w:type="character" w:customStyle="1" w:styleId="PlatteteksteersteinspringingChar">
    <w:name w:val="Platte tekst eerste inspringing Char"/>
    <w:basedOn w:val="PlattetekstChar"/>
    <w:link w:val="Platteteksteersteinspringing"/>
    <w:rsid w:val="001219A9"/>
    <w:rPr>
      <w:rFonts w:ascii="Trebuchet MS" w:hAnsi="Trebuchet MS"/>
    </w:rPr>
  </w:style>
  <w:style w:type="paragraph" w:styleId="Plattetekstinspringen">
    <w:name w:val="Body Text Indent"/>
    <w:basedOn w:val="Standaard"/>
    <w:link w:val="PlattetekstinspringenChar"/>
    <w:unhideWhenUsed/>
    <w:rsid w:val="001219A9"/>
    <w:pPr>
      <w:spacing w:after="120"/>
      <w:ind w:left="283"/>
    </w:pPr>
  </w:style>
  <w:style w:type="character" w:customStyle="1" w:styleId="PlattetekstinspringenChar">
    <w:name w:val="Platte tekst inspringen Char"/>
    <w:basedOn w:val="Standaardalinea-lettertype"/>
    <w:link w:val="Plattetekstinspringen"/>
    <w:rsid w:val="001219A9"/>
    <w:rPr>
      <w:rFonts w:ascii="Trebuchet MS" w:hAnsi="Trebuchet MS"/>
    </w:rPr>
  </w:style>
  <w:style w:type="paragraph" w:styleId="Platteteksteersteinspringing2">
    <w:name w:val="Body Text First Indent 2"/>
    <w:basedOn w:val="Plattetekstinspringen"/>
    <w:link w:val="Platteteksteersteinspringing2Char"/>
    <w:unhideWhenUsed/>
    <w:rsid w:val="001219A9"/>
    <w:pPr>
      <w:spacing w:after="160"/>
      <w:ind w:left="360" w:firstLine="360"/>
    </w:pPr>
  </w:style>
  <w:style w:type="character" w:customStyle="1" w:styleId="Platteteksteersteinspringing2Char">
    <w:name w:val="Platte tekst eerste inspringing 2 Char"/>
    <w:basedOn w:val="PlattetekstinspringenChar"/>
    <w:link w:val="Platteteksteersteinspringing2"/>
    <w:rsid w:val="001219A9"/>
    <w:rPr>
      <w:rFonts w:ascii="Trebuchet MS" w:hAnsi="Trebuchet MS"/>
    </w:rPr>
  </w:style>
  <w:style w:type="paragraph" w:styleId="Plattetekstinspringen2">
    <w:name w:val="Body Text Indent 2"/>
    <w:basedOn w:val="Standaard"/>
    <w:link w:val="Plattetekstinspringen2Char"/>
    <w:unhideWhenUsed/>
    <w:rsid w:val="001219A9"/>
    <w:pPr>
      <w:spacing w:after="120" w:line="480" w:lineRule="auto"/>
      <w:ind w:left="283"/>
    </w:pPr>
  </w:style>
  <w:style w:type="character" w:customStyle="1" w:styleId="Plattetekstinspringen2Char">
    <w:name w:val="Platte tekst inspringen 2 Char"/>
    <w:basedOn w:val="Standaardalinea-lettertype"/>
    <w:link w:val="Plattetekstinspringen2"/>
    <w:rsid w:val="001219A9"/>
    <w:rPr>
      <w:rFonts w:ascii="Trebuchet MS" w:hAnsi="Trebuchet MS"/>
    </w:rPr>
  </w:style>
  <w:style w:type="character" w:styleId="Regelnummer">
    <w:name w:val="line number"/>
    <w:basedOn w:val="Standaardalinea-lettertype"/>
    <w:unhideWhenUsed/>
    <w:rsid w:val="001219A9"/>
  </w:style>
  <w:style w:type="character" w:customStyle="1" w:styleId="Slimmehyperlink1">
    <w:name w:val="Slimme hyperlink1"/>
    <w:basedOn w:val="Standaardalinea-lettertype"/>
    <w:uiPriority w:val="99"/>
    <w:unhideWhenUsed/>
    <w:rsid w:val="001219A9"/>
    <w:rPr>
      <w:u w:val="dotted"/>
    </w:rPr>
  </w:style>
  <w:style w:type="paragraph" w:styleId="Standaardinspringing">
    <w:name w:val="Normal Indent"/>
    <w:basedOn w:val="Standaard"/>
    <w:unhideWhenUsed/>
    <w:rsid w:val="001219A9"/>
    <w:pPr>
      <w:ind w:left="708"/>
    </w:pPr>
  </w:style>
  <w:style w:type="character" w:styleId="Tekstvantijdelijkeaanduiding">
    <w:name w:val="Placeholder Text"/>
    <w:basedOn w:val="Standaardalinea-lettertype"/>
    <w:uiPriority w:val="99"/>
    <w:semiHidden/>
    <w:rsid w:val="001219A9"/>
    <w:rPr>
      <w:color w:val="808080"/>
    </w:rPr>
  </w:style>
  <w:style w:type="paragraph" w:styleId="Tekstzonderopmaak">
    <w:name w:val="Plain Text"/>
    <w:basedOn w:val="Standaard"/>
    <w:link w:val="TekstzonderopmaakChar"/>
    <w:unhideWhenUsed/>
    <w:rsid w:val="001219A9"/>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rsid w:val="001219A9"/>
    <w:rPr>
      <w:rFonts w:ascii="Consolas" w:hAnsi="Consolas"/>
      <w:sz w:val="21"/>
      <w:szCs w:val="21"/>
    </w:rPr>
  </w:style>
  <w:style w:type="character" w:customStyle="1" w:styleId="Vermelding1">
    <w:name w:val="Vermelding1"/>
    <w:basedOn w:val="Standaardalinea-lettertype"/>
    <w:uiPriority w:val="99"/>
    <w:unhideWhenUsed/>
    <w:rsid w:val="00994292"/>
    <w:rPr>
      <w:color w:val="2B579A"/>
      <w:shd w:val="clear" w:color="auto" w:fill="E1DFDD"/>
    </w:rPr>
  </w:style>
  <w:style w:type="character" w:styleId="Verwijzingopmerking">
    <w:name w:val="annotation reference"/>
    <w:basedOn w:val="Standaardalinea-lettertype"/>
    <w:unhideWhenUsed/>
    <w:rsid w:val="00994292"/>
    <w:rPr>
      <w:sz w:val="16"/>
      <w:szCs w:val="16"/>
    </w:rPr>
  </w:style>
  <w:style w:type="character" w:styleId="Voetnootmarkering">
    <w:name w:val="footnote reference"/>
    <w:basedOn w:val="Standaardalinea-lettertype"/>
    <w:unhideWhenUsed/>
    <w:rsid w:val="00994292"/>
    <w:rPr>
      <w:vertAlign w:val="superscript"/>
    </w:rPr>
  </w:style>
  <w:style w:type="paragraph" w:styleId="Voetnoottekst">
    <w:name w:val="footnote text"/>
    <w:basedOn w:val="Standaard"/>
    <w:link w:val="VoetnoottekstChar"/>
    <w:unhideWhenUsed/>
    <w:rsid w:val="00994292"/>
    <w:pPr>
      <w:spacing w:line="240" w:lineRule="auto"/>
    </w:pPr>
    <w:rPr>
      <w:sz w:val="20"/>
      <w:szCs w:val="20"/>
    </w:rPr>
  </w:style>
  <w:style w:type="character" w:customStyle="1" w:styleId="VoetnoottekstChar">
    <w:name w:val="Voetnoottekst Char"/>
    <w:basedOn w:val="Standaardalinea-lettertype"/>
    <w:link w:val="Voetnoottekst"/>
    <w:rsid w:val="00994292"/>
    <w:rPr>
      <w:rFonts w:ascii="Trebuchet MS" w:hAnsi="Trebuchet MS"/>
      <w:sz w:val="20"/>
      <w:szCs w:val="20"/>
    </w:rPr>
  </w:style>
  <w:style w:type="paragraph" w:styleId="Voettekst">
    <w:name w:val="footer"/>
    <w:basedOn w:val="Standaard"/>
    <w:link w:val="VoettekstChar"/>
    <w:unhideWhenUsed/>
    <w:rsid w:val="00994292"/>
    <w:pPr>
      <w:tabs>
        <w:tab w:val="center" w:pos="4536"/>
        <w:tab w:val="right" w:pos="9072"/>
      </w:tabs>
      <w:spacing w:line="240" w:lineRule="auto"/>
    </w:pPr>
  </w:style>
  <w:style w:type="character" w:customStyle="1" w:styleId="VoettekstChar">
    <w:name w:val="Voettekst Char"/>
    <w:basedOn w:val="Standaardalinea-lettertype"/>
    <w:link w:val="Voettekst"/>
    <w:rsid w:val="00994292"/>
    <w:rPr>
      <w:rFonts w:ascii="Trebuchet MS" w:hAnsi="Trebuchet MS"/>
    </w:rPr>
  </w:style>
  <w:style w:type="table" w:styleId="Tabelraster">
    <w:name w:val="Table Grid"/>
    <w:basedOn w:val="Standaardtabel"/>
    <w:uiPriority w:val="59"/>
    <w:rsid w:val="006C6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text">
    <w:name w:val="footer_text"/>
    <w:basedOn w:val="Standaard"/>
    <w:link w:val="footertextChar"/>
    <w:qFormat/>
    <w:rsid w:val="006C67EE"/>
    <w:pPr>
      <w:framePr w:hSpace="181" w:wrap="around" w:vAnchor="page" w:hAnchor="page" w:x="1668" w:y="15201"/>
      <w:spacing w:line="160" w:lineRule="atLeast"/>
    </w:pPr>
    <w:rPr>
      <w:sz w:val="12"/>
    </w:rPr>
  </w:style>
  <w:style w:type="character" w:customStyle="1" w:styleId="footertextChar">
    <w:name w:val="footer_text Char"/>
    <w:link w:val="footertext"/>
    <w:rsid w:val="006C67EE"/>
    <w:rPr>
      <w:rFonts w:ascii="Trebuchet MS" w:eastAsia="Times New Roman" w:hAnsi="Trebuchet MS" w:cs="Times New Roman"/>
      <w:sz w:val="12"/>
      <w:szCs w:val="24"/>
    </w:rPr>
  </w:style>
  <w:style w:type="table" w:customStyle="1" w:styleId="TableGrid1">
    <w:name w:val="Table Grid1"/>
    <w:basedOn w:val="Standaardtabel"/>
    <w:next w:val="Tabelraster"/>
    <w:rsid w:val="00BE2C9D"/>
    <w:pPr>
      <w:spacing w:after="0" w:line="280" w:lineRule="atLeast"/>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BE2C9D"/>
    <w:pPr>
      <w:spacing w:line="190" w:lineRule="atLeast"/>
    </w:pPr>
    <w:rPr>
      <w:b/>
      <w:i/>
      <w:sz w:val="14"/>
    </w:rPr>
  </w:style>
  <w:style w:type="paragraph" w:customStyle="1" w:styleId="Headervalues">
    <w:name w:val="Header_values"/>
    <w:basedOn w:val="Koptekst"/>
    <w:link w:val="HeadervaluesChar"/>
    <w:qFormat/>
    <w:rsid w:val="00BE2C9D"/>
    <w:pPr>
      <w:spacing w:line="190" w:lineRule="atLeast"/>
    </w:pPr>
    <w:rPr>
      <w:sz w:val="14"/>
    </w:rPr>
  </w:style>
  <w:style w:type="character" w:customStyle="1" w:styleId="headerlabelsChar">
    <w:name w:val="header_labels Char"/>
    <w:basedOn w:val="KoptekstChar"/>
    <w:link w:val="headerlabels"/>
    <w:rsid w:val="00BE2C9D"/>
    <w:rPr>
      <w:rFonts w:ascii="Trebuchet MS" w:eastAsia="Times New Roman" w:hAnsi="Trebuchet MS" w:cs="Times New Roman"/>
      <w:b/>
      <w:i/>
      <w:sz w:val="14"/>
      <w:szCs w:val="24"/>
    </w:rPr>
  </w:style>
  <w:style w:type="character" w:customStyle="1" w:styleId="HeadervaluesChar">
    <w:name w:val="Header_values Char"/>
    <w:basedOn w:val="KoptekstChar"/>
    <w:link w:val="Headervalues"/>
    <w:rsid w:val="00BE2C9D"/>
    <w:rPr>
      <w:rFonts w:ascii="Trebuchet MS" w:eastAsia="Times New Roman" w:hAnsi="Trebuchet MS" w:cs="Times New Roman"/>
      <w:sz w:val="14"/>
      <w:szCs w:val="24"/>
    </w:rPr>
  </w:style>
  <w:style w:type="paragraph" w:customStyle="1" w:styleId="addressing">
    <w:name w:val="addressing"/>
    <w:basedOn w:val="Koptekst"/>
    <w:link w:val="addressingChar"/>
    <w:qFormat/>
    <w:rsid w:val="00BE2C9D"/>
    <w:pPr>
      <w:spacing w:line="240" w:lineRule="atLeast"/>
    </w:pPr>
    <w:rPr>
      <w:sz w:val="20"/>
    </w:rPr>
  </w:style>
  <w:style w:type="paragraph" w:customStyle="1" w:styleId="closingdata">
    <w:name w:val="closing_data"/>
    <w:basedOn w:val="Standaard"/>
    <w:link w:val="closingdataChar"/>
    <w:qFormat/>
    <w:rsid w:val="00BE2C9D"/>
  </w:style>
  <w:style w:type="character" w:customStyle="1" w:styleId="addressingChar">
    <w:name w:val="addressing Char"/>
    <w:basedOn w:val="KoptekstChar"/>
    <w:link w:val="addressing"/>
    <w:rsid w:val="00BE2C9D"/>
    <w:rPr>
      <w:rFonts w:ascii="Trebuchet MS" w:eastAsia="Times New Roman" w:hAnsi="Trebuchet MS" w:cs="Times New Roman"/>
      <w:sz w:val="20"/>
      <w:szCs w:val="24"/>
    </w:rPr>
  </w:style>
  <w:style w:type="character" w:customStyle="1" w:styleId="closingdataChar">
    <w:name w:val="closing_data Char"/>
    <w:basedOn w:val="Standaardalinea-lettertype"/>
    <w:link w:val="closingdata"/>
    <w:rsid w:val="00BE2C9D"/>
    <w:rPr>
      <w:rFonts w:ascii="Trebuchet MS" w:eastAsia="Times New Roman" w:hAnsi="Trebuchet MS" w:cs="Times New Roman"/>
      <w:sz w:val="18"/>
      <w:szCs w:val="24"/>
    </w:rPr>
  </w:style>
  <w:style w:type="paragraph" w:customStyle="1" w:styleId="enumerationalpha">
    <w:name w:val="enumeration_alpha"/>
    <w:basedOn w:val="Standaard"/>
    <w:link w:val="enumerationalphaChar"/>
    <w:qFormat/>
    <w:rsid w:val="00BE2C9D"/>
    <w:pPr>
      <w:numPr>
        <w:numId w:val="11"/>
      </w:numPr>
    </w:pPr>
  </w:style>
  <w:style w:type="paragraph" w:customStyle="1" w:styleId="enumerationbullets">
    <w:name w:val="enumeration_bullets"/>
    <w:basedOn w:val="Standaard"/>
    <w:link w:val="enumerationbulletsChar"/>
    <w:qFormat/>
    <w:rsid w:val="00BE2C9D"/>
    <w:pPr>
      <w:numPr>
        <w:numId w:val="14"/>
      </w:numPr>
    </w:pPr>
  </w:style>
  <w:style w:type="character" w:customStyle="1" w:styleId="enumerationalphaChar">
    <w:name w:val="enumeration_alpha Char"/>
    <w:basedOn w:val="Standaardalinea-lettertype"/>
    <w:link w:val="enumerationalpha"/>
    <w:rsid w:val="00BE2C9D"/>
    <w:rPr>
      <w:rFonts w:ascii="Trebuchet MS" w:eastAsia="Times New Roman" w:hAnsi="Trebuchet MS" w:cs="Times New Roman"/>
      <w:sz w:val="18"/>
      <w:szCs w:val="24"/>
    </w:rPr>
  </w:style>
  <w:style w:type="character" w:customStyle="1" w:styleId="enumerationbulletsChar">
    <w:name w:val="enumeration_bullets Char"/>
    <w:basedOn w:val="Standaardalinea-lettertype"/>
    <w:link w:val="enumerationbullets"/>
    <w:rsid w:val="00BE2C9D"/>
    <w:rPr>
      <w:rFonts w:ascii="Trebuchet MS" w:eastAsia="Times New Roman" w:hAnsi="Trebuchet MS" w:cs="Times New Roman"/>
      <w:sz w:val="18"/>
      <w:szCs w:val="24"/>
    </w:rPr>
  </w:style>
  <w:style w:type="paragraph" w:customStyle="1" w:styleId="enumeration">
    <w:name w:val="enumeration"/>
    <w:basedOn w:val="Standaard"/>
    <w:qFormat/>
    <w:rsid w:val="00BE2C9D"/>
    <w:pPr>
      <w:numPr>
        <w:numId w:val="13"/>
      </w:numPr>
    </w:pPr>
  </w:style>
  <w:style w:type="paragraph" w:customStyle="1" w:styleId="unnumberedheading">
    <w:name w:val="unnumbered_heading"/>
    <w:basedOn w:val="Standaard"/>
    <w:next w:val="Standaard"/>
    <w:link w:val="unnumberedheadingChar"/>
    <w:qFormat/>
    <w:rsid w:val="00BE2C9D"/>
    <w:rPr>
      <w:b/>
      <w:sz w:val="20"/>
    </w:rPr>
  </w:style>
  <w:style w:type="character" w:customStyle="1" w:styleId="unnumberedheadingChar">
    <w:name w:val="unnumbered_heading Char"/>
    <w:basedOn w:val="Standaardalinea-lettertype"/>
    <w:link w:val="unnumberedheading"/>
    <w:rsid w:val="00BE2C9D"/>
    <w:rPr>
      <w:rFonts w:ascii="Trebuchet MS" w:eastAsia="Times New Roman" w:hAnsi="Trebuchet MS" w:cs="Times New Roman"/>
      <w:b/>
      <w:sz w:val="20"/>
      <w:szCs w:val="24"/>
    </w:rPr>
  </w:style>
  <w:style w:type="paragraph" w:customStyle="1" w:styleId="Bijlage">
    <w:name w:val="Bijlage"/>
    <w:basedOn w:val="Standaard"/>
    <w:next w:val="Standaard"/>
    <w:qFormat/>
    <w:rsid w:val="00BE2C9D"/>
    <w:pPr>
      <w:keepNext/>
      <w:pageBreakBefore/>
      <w:numPr>
        <w:ilvl w:val="4"/>
        <w:numId w:val="15"/>
      </w:numPr>
      <w:spacing w:after="240"/>
    </w:pPr>
    <w:rPr>
      <w:b/>
      <w:sz w:val="22"/>
    </w:rPr>
  </w:style>
  <w:style w:type="paragraph" w:customStyle="1" w:styleId="Unnumberedchapter">
    <w:name w:val="Unnumbered_chapter"/>
    <w:basedOn w:val="Kop6"/>
    <w:next w:val="Standaard"/>
    <w:qFormat/>
    <w:rsid w:val="00BE2C9D"/>
    <w:pPr>
      <w:spacing w:before="0" w:after="240"/>
    </w:pPr>
    <w:rPr>
      <w:b/>
      <w:iCs/>
      <w:color w:val="auto"/>
    </w:rPr>
  </w:style>
  <w:style w:type="paragraph" w:customStyle="1" w:styleId="enumerationbulletsindent">
    <w:name w:val="enumeration_bullets_indent"/>
    <w:basedOn w:val="Standaard"/>
    <w:qFormat/>
    <w:rsid w:val="00BE2C9D"/>
    <w:pPr>
      <w:numPr>
        <w:ilvl w:val="1"/>
        <w:numId w:val="14"/>
      </w:numPr>
    </w:pPr>
  </w:style>
  <w:style w:type="paragraph" w:customStyle="1" w:styleId="Footertitlest">
    <w:name w:val="Footer_title_st"/>
    <w:basedOn w:val="footertext"/>
    <w:qFormat/>
    <w:rsid w:val="00BE2C9D"/>
    <w:pPr>
      <w:framePr w:wrap="around" w:y="15241"/>
      <w:spacing w:line="190" w:lineRule="atLeast"/>
      <w:jc w:val="right"/>
    </w:pPr>
    <w:rPr>
      <w:sz w:val="14"/>
    </w:rPr>
  </w:style>
  <w:style w:type="paragraph" w:customStyle="1" w:styleId="enumerationbulletsindent2">
    <w:name w:val="enumeration_bullets_indent_2"/>
    <w:basedOn w:val="enumerationbulletsindent"/>
    <w:qFormat/>
    <w:rsid w:val="00BE2C9D"/>
    <w:pPr>
      <w:numPr>
        <w:ilvl w:val="2"/>
      </w:numPr>
    </w:pPr>
  </w:style>
  <w:style w:type="paragraph" w:customStyle="1" w:styleId="enumerationbulletsindent3">
    <w:name w:val="enumeration_bullets_indent_3"/>
    <w:basedOn w:val="enumerationbulletsindent2"/>
    <w:qFormat/>
    <w:rsid w:val="00BE2C9D"/>
    <w:pPr>
      <w:numPr>
        <w:ilvl w:val="3"/>
      </w:numPr>
    </w:pPr>
  </w:style>
  <w:style w:type="table" w:styleId="3D-effectenvoortabel1">
    <w:name w:val="Table 3D effects 1"/>
    <w:basedOn w:val="Standaardtabel"/>
    <w:rsid w:val="00BE2C9D"/>
    <w:pPr>
      <w:spacing w:after="0" w:line="240" w:lineRule="atLeast"/>
    </w:pPr>
    <w:rPr>
      <w:rFonts w:ascii="Times New Roman" w:eastAsia="Times New Roman" w:hAnsi="Times New Roman" w:cs="Times New Roman"/>
      <w:sz w:val="20"/>
      <w:szCs w:val="20"/>
      <w:lang w:val="bg-BG" w:eastAsia="bg-BG"/>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onkerelijst">
    <w:name w:val="Dark List"/>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onkerelijst-accent2">
    <w:name w:val="Dark List Accent 2"/>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onkerelijst-accent3">
    <w:name w:val="Dark List Accent 3"/>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onkerelijst-accent4">
    <w:name w:val="Dark List Accent 4"/>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onkerelijst-accent5">
    <w:name w:val="Dark List Accent 5"/>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onkerelijst-accent6">
    <w:name w:val="Dark List Accent 6"/>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Eenvoudigetabel1">
    <w:name w:val="Table Simple 1"/>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BE2C9D"/>
    <w:pPr>
      <w:spacing w:after="0" w:line="240" w:lineRule="atLeast"/>
    </w:pPr>
    <w:rPr>
      <w:rFonts w:ascii="Times New Roman" w:eastAsia="Times New Roman" w:hAnsi="Times New Roman" w:cs="Times New Roman"/>
      <w:sz w:val="20"/>
      <w:szCs w:val="20"/>
      <w:lang w:val="bg-BG" w:eastAsia="bg-BG"/>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emiddeldraster1">
    <w:name w:val="Medium Grid 1"/>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Gemiddeldraster1-accent2">
    <w:name w:val="Medium Grid 1 Accent 2"/>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emiddeldraster1-accent3">
    <w:name w:val="Medium Grid 1 Accent 3"/>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emiddeldraster1-accent4">
    <w:name w:val="Medium Grid 1 Accent 4"/>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emiddeldraster1-accent5">
    <w:name w:val="Medium Grid 1 Accent 5"/>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Gemiddeldraster1-accent6">
    <w:name w:val="Medium Grid 1 Accent 6"/>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emiddeldraster2">
    <w:name w:val="Medium Grid 2"/>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Gemiddeldraster3-accent2">
    <w:name w:val="Medium Grid 3 Accent 2"/>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emiddeldraster3-accent3">
    <w:name w:val="Medium Grid 3 Accent 3"/>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emiddeldraster3-accent4">
    <w:name w:val="Medium Grid 3 Accent 4"/>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emiddeldraster3-accent5">
    <w:name w:val="Medium Grid 3 Accent 5"/>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Gemiddeldraster3-accent6">
    <w:name w:val="Medium Grid 3 Accent 6"/>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Gemiddeldearcering1">
    <w:name w:val="Medium Shading 1"/>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Gemiddeldelijst1-accent2">
    <w:name w:val="Medium List 1 Accent 2"/>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Gemiddeldelijst1-accent3">
    <w:name w:val="Medium List 1 Accent 3"/>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Gemiddeldelijst1-accent4">
    <w:name w:val="Medium List 1 Accent 4"/>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Gemiddeldelijst1-accent5">
    <w:name w:val="Medium List 1 Accent 5"/>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Gemiddeldelijst1-accent6">
    <w:name w:val="Medium List 1 Accent 6"/>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Gemiddeldelijst2">
    <w:name w:val="Medium List 2"/>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assieketabel1">
    <w:name w:val="Table Classic 1"/>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BE2C9D"/>
    <w:pPr>
      <w:spacing w:after="0" w:line="240" w:lineRule="atLeast"/>
    </w:pPr>
    <w:rPr>
      <w:rFonts w:ascii="Times New Roman" w:eastAsia="Times New Roman" w:hAnsi="Times New Roman" w:cs="Times New Roman"/>
      <w:color w:val="000080"/>
      <w:sz w:val="20"/>
      <w:szCs w:val="20"/>
      <w:lang w:val="bg-BG" w:eastAsia="bg-BG"/>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Kleurrijkraster-accent2">
    <w:name w:val="Colorful Grid Accent 2"/>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leurrijkraster-accent3">
    <w:name w:val="Colorful Grid Accent 3"/>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leurrijkraster-accent4">
    <w:name w:val="Colorful Grid Accent 4"/>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leurrijkraster-accent5">
    <w:name w:val="Colorful Grid Accent 5"/>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Kleurrijkraster-accent6">
    <w:name w:val="Colorful Grid Accent 6"/>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leurrijkearcering">
    <w:name w:val="Colorful Shading"/>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leurrijkearcering-accent4">
    <w:name w:val="Colorful Shading Accent 4"/>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Kleurrijkelijst-accent2">
    <w:name w:val="Colorful List Accent 2"/>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leurrijkelijst-accent3">
    <w:name w:val="Colorful List Accent 3"/>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leurrijkelijst-accent4">
    <w:name w:val="Colorful List Accent 4"/>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leurrijkelijst-accent5">
    <w:name w:val="Colorful List Accent 5"/>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Kleurrijkelijst-accent6">
    <w:name w:val="Colorful List Accent 6"/>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leurrijketabel1">
    <w:name w:val="Table Colorful 1"/>
    <w:basedOn w:val="Standaardtabel"/>
    <w:rsid w:val="00BE2C9D"/>
    <w:pPr>
      <w:spacing w:after="0" w:line="240" w:lineRule="atLeast"/>
    </w:pPr>
    <w:rPr>
      <w:rFonts w:ascii="Times New Roman" w:eastAsia="Times New Roman" w:hAnsi="Times New Roman" w:cs="Times New Roman"/>
      <w:color w:val="FFFFFF"/>
      <w:sz w:val="20"/>
      <w:szCs w:val="20"/>
      <w:lang w:val="bg-BG" w:eastAsia="bg-BG"/>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ichtraster">
    <w:name w:val="Light Grid"/>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chtraster-accent2">
    <w:name w:val="Light Grid Accent 2"/>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chtraster-accent3">
    <w:name w:val="Light Grid Accent 3"/>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chtraster-accent4">
    <w:name w:val="Light Grid Accent 4"/>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raster-accent5">
    <w:name w:val="Light Grid Accent 5"/>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chtraster-accent6">
    <w:name w:val="Light Grid Accent 6"/>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chtearcering">
    <w:name w:val="Light Shading"/>
    <w:basedOn w:val="Standaardtabel"/>
    <w:uiPriority w:val="60"/>
    <w:rsid w:val="00BE2C9D"/>
    <w:pPr>
      <w:spacing w:after="0" w:line="240" w:lineRule="auto"/>
    </w:pPr>
    <w:rPr>
      <w:rFonts w:ascii="Times New Roman" w:eastAsia="Times New Roman" w:hAnsi="Times New Roman" w:cs="Times New Roman"/>
      <w:color w:val="000000" w:themeColor="text1" w:themeShade="BF"/>
      <w:sz w:val="20"/>
      <w:szCs w:val="20"/>
      <w:lang w:val="bg-BG" w:eastAsia="bg-BG"/>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BE2C9D"/>
    <w:pPr>
      <w:spacing w:after="0" w:line="240" w:lineRule="auto"/>
    </w:pPr>
    <w:rPr>
      <w:rFonts w:ascii="Times New Roman" w:eastAsia="Times New Roman" w:hAnsi="Times New Roman" w:cs="Times New Roman"/>
      <w:color w:val="2F5496" w:themeColor="accent1" w:themeShade="BF"/>
      <w:sz w:val="20"/>
      <w:szCs w:val="20"/>
      <w:lang w:val="bg-BG" w:eastAsia="bg-BG"/>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chtearcering-accent2">
    <w:name w:val="Light Shading Accent 2"/>
    <w:basedOn w:val="Standaardtabel"/>
    <w:uiPriority w:val="60"/>
    <w:rsid w:val="00BE2C9D"/>
    <w:pPr>
      <w:spacing w:after="0" w:line="240" w:lineRule="auto"/>
    </w:pPr>
    <w:rPr>
      <w:rFonts w:ascii="Times New Roman" w:eastAsia="Times New Roman" w:hAnsi="Times New Roman" w:cs="Times New Roman"/>
      <w:color w:val="C45911" w:themeColor="accent2" w:themeShade="BF"/>
      <w:sz w:val="20"/>
      <w:szCs w:val="20"/>
      <w:lang w:val="bg-BG" w:eastAsia="bg-BG"/>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chtearcering-accent3">
    <w:name w:val="Light Shading Accent 3"/>
    <w:basedOn w:val="Standaardtabel"/>
    <w:uiPriority w:val="60"/>
    <w:rsid w:val="00BE2C9D"/>
    <w:pPr>
      <w:spacing w:after="0" w:line="240" w:lineRule="auto"/>
    </w:pPr>
    <w:rPr>
      <w:rFonts w:ascii="Times New Roman" w:eastAsia="Times New Roman" w:hAnsi="Times New Roman" w:cs="Times New Roman"/>
      <w:color w:val="7B7B7B" w:themeColor="accent3" w:themeShade="BF"/>
      <w:sz w:val="20"/>
      <w:szCs w:val="20"/>
      <w:lang w:val="bg-BG" w:eastAsia="bg-BG"/>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chtearcering-accent4">
    <w:name w:val="Light Shading Accent 4"/>
    <w:basedOn w:val="Standaardtabel"/>
    <w:uiPriority w:val="60"/>
    <w:rsid w:val="00BE2C9D"/>
    <w:pPr>
      <w:spacing w:after="0" w:line="240" w:lineRule="auto"/>
    </w:pPr>
    <w:rPr>
      <w:rFonts w:ascii="Times New Roman" w:eastAsia="Times New Roman" w:hAnsi="Times New Roman" w:cs="Times New Roman"/>
      <w:color w:val="BF8F00" w:themeColor="accent4" w:themeShade="BF"/>
      <w:sz w:val="20"/>
      <w:szCs w:val="20"/>
      <w:lang w:val="bg-BG" w:eastAsia="bg-BG"/>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chtearcering-accent5">
    <w:name w:val="Light Shading Accent 5"/>
    <w:basedOn w:val="Standaardtabel"/>
    <w:uiPriority w:val="60"/>
    <w:rsid w:val="00BE2C9D"/>
    <w:pPr>
      <w:spacing w:after="0" w:line="240" w:lineRule="auto"/>
    </w:pPr>
    <w:rPr>
      <w:rFonts w:ascii="Times New Roman" w:eastAsia="Times New Roman" w:hAnsi="Times New Roman" w:cs="Times New Roman"/>
      <w:color w:val="2E74B5" w:themeColor="accent5" w:themeShade="BF"/>
      <w:sz w:val="20"/>
      <w:szCs w:val="20"/>
      <w:lang w:val="bg-BG" w:eastAsia="bg-BG"/>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chtearcering-accent6">
    <w:name w:val="Light Shading Accent 6"/>
    <w:basedOn w:val="Standaardtabel"/>
    <w:uiPriority w:val="60"/>
    <w:rsid w:val="00BE2C9D"/>
    <w:pPr>
      <w:spacing w:after="0" w:line="240" w:lineRule="auto"/>
    </w:pPr>
    <w:rPr>
      <w:rFonts w:ascii="Times New Roman" w:eastAsia="Times New Roman" w:hAnsi="Times New Roman" w:cs="Times New Roman"/>
      <w:color w:val="538135" w:themeColor="accent6" w:themeShade="BF"/>
      <w:sz w:val="20"/>
      <w:szCs w:val="20"/>
      <w:lang w:val="bg-BG" w:eastAsia="bg-BG"/>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chtelijst">
    <w:name w:val="Light List"/>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chtelijst-accent2">
    <w:name w:val="Light List Accent 2"/>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chtelijst-accent3">
    <w:name w:val="Light List Accent 3"/>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chtelijst-accent4">
    <w:name w:val="Light List Accent 4"/>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chtelijst-accent5">
    <w:name w:val="Light List Accent 5"/>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chtelijst-accent6">
    <w:name w:val="Light List Accent 6"/>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styleId="Plattetekstinspringen3">
    <w:name w:val="Body Text Indent 3"/>
    <w:basedOn w:val="Standaard"/>
    <w:link w:val="Plattetekstinspringen3Char"/>
    <w:rsid w:val="00BE2C9D"/>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BE2C9D"/>
    <w:rPr>
      <w:rFonts w:ascii="Trebuchet MS" w:eastAsia="Times New Roman" w:hAnsi="Trebuchet MS" w:cs="Times New Roman"/>
      <w:sz w:val="16"/>
      <w:szCs w:val="16"/>
    </w:rPr>
  </w:style>
  <w:style w:type="table" w:styleId="Professioneletabel">
    <w:name w:val="Table Professional"/>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BE2C9D"/>
    <w:pPr>
      <w:spacing w:after="0" w:line="240" w:lineRule="atLeast"/>
    </w:pPr>
    <w:rPr>
      <w:rFonts w:ascii="Times New Roman" w:eastAsia="Times New Roman" w:hAnsi="Times New Roman" w:cs="Times New Roman"/>
      <w:b/>
      <w:bCs/>
      <w:sz w:val="20"/>
      <w:szCs w:val="20"/>
      <w:lang w:val="bg-BG" w:eastAsia="bg-BG"/>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BE2C9D"/>
    <w:pPr>
      <w:spacing w:after="0" w:line="240" w:lineRule="atLeast"/>
    </w:pPr>
    <w:rPr>
      <w:rFonts w:ascii="Times New Roman" w:eastAsia="Times New Roman" w:hAnsi="Times New Roman" w:cs="Times New Roman"/>
      <w:b/>
      <w:bCs/>
      <w:sz w:val="20"/>
      <w:szCs w:val="20"/>
      <w:lang w:val="bg-BG" w:eastAsia="bg-BG"/>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BE2C9D"/>
    <w:pPr>
      <w:spacing w:after="0" w:line="240" w:lineRule="atLeast"/>
    </w:pPr>
    <w:rPr>
      <w:rFonts w:ascii="Times New Roman" w:eastAsia="Times New Roman" w:hAnsi="Times New Roman" w:cs="Times New Roman"/>
      <w:b/>
      <w:bCs/>
      <w:sz w:val="20"/>
      <w:szCs w:val="20"/>
      <w:lang w:val="bg-BG" w:eastAsia="bg-BG"/>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BE2C9D"/>
    <w:pPr>
      <w:spacing w:after="0" w:line="240" w:lineRule="atLeast"/>
    </w:pPr>
    <w:rPr>
      <w:rFonts w:ascii="Times New Roman" w:eastAsia="Times New Roman" w:hAnsi="Times New Roman" w:cs="Times New Roman"/>
      <w:sz w:val="20"/>
      <w:szCs w:val="20"/>
      <w:lang w:val="bg-BG" w:eastAsia="bg-BG"/>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BE2C9D"/>
    <w:pPr>
      <w:spacing w:after="0" w:line="240" w:lineRule="atLeast"/>
    </w:pPr>
    <w:rPr>
      <w:rFonts w:ascii="Times New Roman" w:eastAsia="Times New Roman" w:hAnsi="Times New Roman" w:cs="Times New Roman"/>
      <w:sz w:val="20"/>
      <w:szCs w:val="20"/>
      <w:lang w:val="bg-BG" w:eastAsia="bg-BG"/>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BE2C9D"/>
    <w:pPr>
      <w:spacing w:after="0" w:line="240" w:lineRule="atLeast"/>
    </w:pPr>
    <w:rPr>
      <w:rFonts w:ascii="Times New Roman" w:eastAsia="Times New Roman" w:hAnsi="Times New Roman" w:cs="Times New Roman"/>
      <w:b/>
      <w:bCs/>
      <w:sz w:val="20"/>
      <w:szCs w:val="20"/>
      <w:lang w:val="bg-BG" w:eastAsia="bg-BG"/>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rsid w:val="00BE2C9D"/>
    <w:pPr>
      <w:spacing w:after="0" w:line="240" w:lineRule="atLeast"/>
    </w:pPr>
    <w:rPr>
      <w:rFonts w:ascii="Times New Roman" w:eastAsia="Times New Roman" w:hAnsi="Times New Roman" w:cs="Times New Roman"/>
      <w:sz w:val="20"/>
      <w:szCs w:val="20"/>
      <w:lang w:val="bg-BG" w:eastAsia="bg-BG"/>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BE2C9D"/>
    <w:pPr>
      <w:spacing w:after="0" w:line="240" w:lineRule="atLeast"/>
    </w:pPr>
    <w:rPr>
      <w:rFonts w:ascii="Times New Roman" w:eastAsia="Times New Roman" w:hAnsi="Times New Roman" w:cs="Times New Roman"/>
      <w:sz w:val="20"/>
      <w:szCs w:val="20"/>
      <w:lang w:val="bg-BG" w:eastAsia="bg-BG"/>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BE2C9D"/>
    <w:pPr>
      <w:spacing w:after="0" w:line="240" w:lineRule="atLeast"/>
    </w:pPr>
    <w:rPr>
      <w:rFonts w:ascii="Times New Roman" w:eastAsia="Times New Roman" w:hAnsi="Times New Roman" w:cs="Times New Roman"/>
      <w:sz w:val="20"/>
      <w:szCs w:val="20"/>
      <w:lang w:val="bg-BG" w:eastAsia="bg-BG"/>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BE2C9D"/>
    <w:rPr>
      <w:b/>
      <w:bCs/>
      <w:lang w:val="nl-NL"/>
    </w:rPr>
  </w:style>
  <w:style w:type="table" w:customStyle="1" w:styleId="Inkada">
    <w:name w:val="Inkada"/>
    <w:basedOn w:val="Standaardtabel"/>
    <w:uiPriority w:val="99"/>
    <w:qFormat/>
    <w:rsid w:val="00BE2C9D"/>
    <w:pPr>
      <w:spacing w:after="0" w:line="240" w:lineRule="auto"/>
    </w:pPr>
    <w:rPr>
      <w:rFonts w:ascii="Calibri" w:eastAsia="Calibri" w:hAnsi="Calibri" w:cs="Times New Roman"/>
      <w:lang w:val="bg-BG"/>
    </w:rPr>
    <w:tblP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cPr>
      <w:shd w:val="clear" w:color="auto" w:fill="F2F2F2"/>
    </w:tcPr>
    <w:tblStylePr w:type="firstRow">
      <w:rPr>
        <w:b/>
        <w:color w:val="FFFFFF"/>
      </w:rPr>
      <w:tblPr/>
      <w:tcPr>
        <w:shd w:val="clear" w:color="auto" w:fill="4F81BD"/>
      </w:tcPr>
    </w:tblStylePr>
    <w:tblStylePr w:type="firstCol">
      <w:tblPr/>
      <w:tcPr>
        <w:shd w:val="clear" w:color="auto" w:fill="BFBFBF"/>
      </w:tcPr>
    </w:tblStylePr>
  </w:style>
  <w:style w:type="character" w:customStyle="1" w:styleId="LijstalineaChar">
    <w:name w:val="Lijstalinea Char"/>
    <w:aliases w:val="Reference List Char,Subkop1 Char"/>
    <w:link w:val="Lijstalinea"/>
    <w:uiPriority w:val="99"/>
    <w:rsid w:val="00BE2C9D"/>
    <w:rPr>
      <w:rFonts w:ascii="Trebuchet MS" w:hAnsi="Trebuchet MS"/>
    </w:rPr>
  </w:style>
  <w:style w:type="paragraph" w:customStyle="1" w:styleId="Default">
    <w:name w:val="Default"/>
    <w:rsid w:val="00BE2C9D"/>
    <w:pPr>
      <w:autoSpaceDE w:val="0"/>
      <w:autoSpaceDN w:val="0"/>
      <w:adjustRightInd w:val="0"/>
      <w:spacing w:after="0" w:line="240" w:lineRule="auto"/>
    </w:pPr>
    <w:rPr>
      <w:rFonts w:ascii="Trebuchet MS" w:eastAsia="Times New Roman" w:hAnsi="Trebuchet MS" w:cs="Trebuchet MS"/>
      <w:color w:val="000000"/>
      <w:sz w:val="24"/>
      <w:szCs w:val="24"/>
      <w:lang w:eastAsia="bg-BG"/>
    </w:rPr>
  </w:style>
  <w:style w:type="character" w:customStyle="1" w:styleId="normaltextrun">
    <w:name w:val="normaltextrun"/>
    <w:basedOn w:val="Standaardalinea-lettertype"/>
    <w:rsid w:val="00283469"/>
  </w:style>
  <w:style w:type="paragraph" w:customStyle="1" w:styleId="paragraph">
    <w:name w:val="paragraph"/>
    <w:basedOn w:val="Standaard"/>
    <w:rsid w:val="000E16F5"/>
    <w:pPr>
      <w:spacing w:before="100" w:beforeAutospacing="1" w:after="100" w:afterAutospacing="1" w:line="240" w:lineRule="auto"/>
    </w:pPr>
    <w:rPr>
      <w:rFonts w:ascii="Times New Roman" w:hAnsi="Times New Roman"/>
      <w:sz w:val="24"/>
      <w:lang w:eastAsia="nl-NL"/>
    </w:rPr>
  </w:style>
  <w:style w:type="character" w:styleId="Onopgelostemelding">
    <w:name w:val="Unresolved Mention"/>
    <w:basedOn w:val="Standaardalinea-lettertype"/>
    <w:uiPriority w:val="99"/>
    <w:semiHidden/>
    <w:unhideWhenUsed/>
    <w:rsid w:val="001231E1"/>
    <w:rPr>
      <w:color w:val="605E5C"/>
      <w:shd w:val="clear" w:color="auto" w:fill="E1DFDD"/>
    </w:rPr>
  </w:style>
  <w:style w:type="character" w:customStyle="1" w:styleId="eop">
    <w:name w:val="eop"/>
    <w:basedOn w:val="Standaardalinea-lettertype"/>
    <w:rsid w:val="00F84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484127">
      <w:bodyDiv w:val="1"/>
      <w:marLeft w:val="0"/>
      <w:marRight w:val="0"/>
      <w:marTop w:val="0"/>
      <w:marBottom w:val="0"/>
      <w:divBdr>
        <w:top w:val="none" w:sz="0" w:space="0" w:color="auto"/>
        <w:left w:val="none" w:sz="0" w:space="0" w:color="auto"/>
        <w:bottom w:val="none" w:sz="0" w:space="0" w:color="auto"/>
        <w:right w:val="none" w:sz="0" w:space="0" w:color="auto"/>
      </w:divBdr>
      <w:divsChild>
        <w:div w:id="1844470596">
          <w:marLeft w:val="0"/>
          <w:marRight w:val="0"/>
          <w:marTop w:val="0"/>
          <w:marBottom w:val="0"/>
          <w:divBdr>
            <w:top w:val="none" w:sz="0" w:space="0" w:color="auto"/>
            <w:left w:val="none" w:sz="0" w:space="0" w:color="auto"/>
            <w:bottom w:val="none" w:sz="0" w:space="0" w:color="auto"/>
            <w:right w:val="none" w:sz="0" w:space="0" w:color="auto"/>
          </w:divBdr>
        </w:div>
        <w:div w:id="1370030460">
          <w:marLeft w:val="0"/>
          <w:marRight w:val="0"/>
          <w:marTop w:val="0"/>
          <w:marBottom w:val="0"/>
          <w:divBdr>
            <w:top w:val="none" w:sz="0" w:space="0" w:color="auto"/>
            <w:left w:val="none" w:sz="0" w:space="0" w:color="auto"/>
            <w:bottom w:val="none" w:sz="0" w:space="0" w:color="auto"/>
            <w:right w:val="none" w:sz="0" w:space="0" w:color="auto"/>
          </w:divBdr>
        </w:div>
        <w:div w:id="221840570">
          <w:marLeft w:val="0"/>
          <w:marRight w:val="0"/>
          <w:marTop w:val="0"/>
          <w:marBottom w:val="0"/>
          <w:divBdr>
            <w:top w:val="none" w:sz="0" w:space="0" w:color="auto"/>
            <w:left w:val="none" w:sz="0" w:space="0" w:color="auto"/>
            <w:bottom w:val="none" w:sz="0" w:space="0" w:color="auto"/>
            <w:right w:val="none" w:sz="0" w:space="0" w:color="auto"/>
          </w:divBdr>
        </w:div>
        <w:div w:id="1806191903">
          <w:marLeft w:val="0"/>
          <w:marRight w:val="0"/>
          <w:marTop w:val="0"/>
          <w:marBottom w:val="0"/>
          <w:divBdr>
            <w:top w:val="none" w:sz="0" w:space="0" w:color="auto"/>
            <w:left w:val="none" w:sz="0" w:space="0" w:color="auto"/>
            <w:bottom w:val="none" w:sz="0" w:space="0" w:color="auto"/>
            <w:right w:val="none" w:sz="0" w:space="0" w:color="auto"/>
          </w:divBdr>
        </w:div>
        <w:div w:id="1118796344">
          <w:marLeft w:val="0"/>
          <w:marRight w:val="0"/>
          <w:marTop w:val="0"/>
          <w:marBottom w:val="0"/>
          <w:divBdr>
            <w:top w:val="none" w:sz="0" w:space="0" w:color="auto"/>
            <w:left w:val="none" w:sz="0" w:space="0" w:color="auto"/>
            <w:bottom w:val="none" w:sz="0" w:space="0" w:color="auto"/>
            <w:right w:val="none" w:sz="0" w:space="0" w:color="auto"/>
          </w:divBdr>
        </w:div>
        <w:div w:id="1358312580">
          <w:marLeft w:val="0"/>
          <w:marRight w:val="0"/>
          <w:marTop w:val="0"/>
          <w:marBottom w:val="0"/>
          <w:divBdr>
            <w:top w:val="none" w:sz="0" w:space="0" w:color="auto"/>
            <w:left w:val="none" w:sz="0" w:space="0" w:color="auto"/>
            <w:bottom w:val="none" w:sz="0" w:space="0" w:color="auto"/>
            <w:right w:val="none" w:sz="0" w:space="0" w:color="auto"/>
          </w:divBdr>
        </w:div>
        <w:div w:id="1168446105">
          <w:marLeft w:val="0"/>
          <w:marRight w:val="0"/>
          <w:marTop w:val="0"/>
          <w:marBottom w:val="0"/>
          <w:divBdr>
            <w:top w:val="none" w:sz="0" w:space="0" w:color="auto"/>
            <w:left w:val="none" w:sz="0" w:space="0" w:color="auto"/>
            <w:bottom w:val="none" w:sz="0" w:space="0" w:color="auto"/>
            <w:right w:val="none" w:sz="0" w:space="0" w:color="auto"/>
          </w:divBdr>
        </w:div>
        <w:div w:id="394620429">
          <w:marLeft w:val="0"/>
          <w:marRight w:val="0"/>
          <w:marTop w:val="0"/>
          <w:marBottom w:val="0"/>
          <w:divBdr>
            <w:top w:val="none" w:sz="0" w:space="0" w:color="auto"/>
            <w:left w:val="none" w:sz="0" w:space="0" w:color="auto"/>
            <w:bottom w:val="none" w:sz="0" w:space="0" w:color="auto"/>
            <w:right w:val="none" w:sz="0" w:space="0" w:color="auto"/>
          </w:divBdr>
        </w:div>
        <w:div w:id="437871556">
          <w:marLeft w:val="0"/>
          <w:marRight w:val="0"/>
          <w:marTop w:val="0"/>
          <w:marBottom w:val="0"/>
          <w:divBdr>
            <w:top w:val="none" w:sz="0" w:space="0" w:color="auto"/>
            <w:left w:val="none" w:sz="0" w:space="0" w:color="auto"/>
            <w:bottom w:val="none" w:sz="0" w:space="0" w:color="auto"/>
            <w:right w:val="none" w:sz="0" w:space="0" w:color="auto"/>
          </w:divBdr>
        </w:div>
        <w:div w:id="1810854994">
          <w:marLeft w:val="0"/>
          <w:marRight w:val="0"/>
          <w:marTop w:val="0"/>
          <w:marBottom w:val="0"/>
          <w:divBdr>
            <w:top w:val="none" w:sz="0" w:space="0" w:color="auto"/>
            <w:left w:val="none" w:sz="0" w:space="0" w:color="auto"/>
            <w:bottom w:val="none" w:sz="0" w:space="0" w:color="auto"/>
            <w:right w:val="none" w:sz="0" w:space="0" w:color="auto"/>
          </w:divBdr>
        </w:div>
        <w:div w:id="585115709">
          <w:marLeft w:val="0"/>
          <w:marRight w:val="0"/>
          <w:marTop w:val="0"/>
          <w:marBottom w:val="0"/>
          <w:divBdr>
            <w:top w:val="none" w:sz="0" w:space="0" w:color="auto"/>
            <w:left w:val="none" w:sz="0" w:space="0" w:color="auto"/>
            <w:bottom w:val="none" w:sz="0" w:space="0" w:color="auto"/>
            <w:right w:val="none" w:sz="0" w:space="0" w:color="auto"/>
          </w:divBdr>
        </w:div>
        <w:div w:id="1211499775">
          <w:marLeft w:val="0"/>
          <w:marRight w:val="0"/>
          <w:marTop w:val="0"/>
          <w:marBottom w:val="0"/>
          <w:divBdr>
            <w:top w:val="none" w:sz="0" w:space="0" w:color="auto"/>
            <w:left w:val="none" w:sz="0" w:space="0" w:color="auto"/>
            <w:bottom w:val="none" w:sz="0" w:space="0" w:color="auto"/>
            <w:right w:val="none" w:sz="0" w:space="0" w:color="auto"/>
          </w:divBdr>
        </w:div>
        <w:div w:id="809907755">
          <w:marLeft w:val="0"/>
          <w:marRight w:val="0"/>
          <w:marTop w:val="0"/>
          <w:marBottom w:val="0"/>
          <w:divBdr>
            <w:top w:val="none" w:sz="0" w:space="0" w:color="auto"/>
            <w:left w:val="none" w:sz="0" w:space="0" w:color="auto"/>
            <w:bottom w:val="none" w:sz="0" w:space="0" w:color="auto"/>
            <w:right w:val="none" w:sz="0" w:space="0" w:color="auto"/>
          </w:divBdr>
        </w:div>
        <w:div w:id="451242741">
          <w:marLeft w:val="0"/>
          <w:marRight w:val="0"/>
          <w:marTop w:val="0"/>
          <w:marBottom w:val="0"/>
          <w:divBdr>
            <w:top w:val="none" w:sz="0" w:space="0" w:color="auto"/>
            <w:left w:val="none" w:sz="0" w:space="0" w:color="auto"/>
            <w:bottom w:val="none" w:sz="0" w:space="0" w:color="auto"/>
            <w:right w:val="none" w:sz="0" w:space="0" w:color="auto"/>
          </w:divBdr>
        </w:div>
        <w:div w:id="1545869220">
          <w:marLeft w:val="0"/>
          <w:marRight w:val="0"/>
          <w:marTop w:val="0"/>
          <w:marBottom w:val="0"/>
          <w:divBdr>
            <w:top w:val="none" w:sz="0" w:space="0" w:color="auto"/>
            <w:left w:val="none" w:sz="0" w:space="0" w:color="auto"/>
            <w:bottom w:val="none" w:sz="0" w:space="0" w:color="auto"/>
            <w:right w:val="none" w:sz="0" w:space="0" w:color="auto"/>
          </w:divBdr>
        </w:div>
        <w:div w:id="1968270377">
          <w:marLeft w:val="0"/>
          <w:marRight w:val="0"/>
          <w:marTop w:val="0"/>
          <w:marBottom w:val="0"/>
          <w:divBdr>
            <w:top w:val="none" w:sz="0" w:space="0" w:color="auto"/>
            <w:left w:val="none" w:sz="0" w:space="0" w:color="auto"/>
            <w:bottom w:val="none" w:sz="0" w:space="0" w:color="auto"/>
            <w:right w:val="none" w:sz="0" w:space="0" w:color="auto"/>
          </w:divBdr>
        </w:div>
        <w:div w:id="2017073324">
          <w:marLeft w:val="0"/>
          <w:marRight w:val="0"/>
          <w:marTop w:val="0"/>
          <w:marBottom w:val="0"/>
          <w:divBdr>
            <w:top w:val="none" w:sz="0" w:space="0" w:color="auto"/>
            <w:left w:val="none" w:sz="0" w:space="0" w:color="auto"/>
            <w:bottom w:val="none" w:sz="0" w:space="0" w:color="auto"/>
            <w:right w:val="none" w:sz="0" w:space="0" w:color="auto"/>
          </w:divBdr>
        </w:div>
        <w:div w:id="522595936">
          <w:marLeft w:val="0"/>
          <w:marRight w:val="0"/>
          <w:marTop w:val="0"/>
          <w:marBottom w:val="0"/>
          <w:divBdr>
            <w:top w:val="none" w:sz="0" w:space="0" w:color="auto"/>
            <w:left w:val="none" w:sz="0" w:space="0" w:color="auto"/>
            <w:bottom w:val="none" w:sz="0" w:space="0" w:color="auto"/>
            <w:right w:val="none" w:sz="0" w:space="0" w:color="auto"/>
          </w:divBdr>
        </w:div>
        <w:div w:id="700252790">
          <w:marLeft w:val="0"/>
          <w:marRight w:val="0"/>
          <w:marTop w:val="0"/>
          <w:marBottom w:val="0"/>
          <w:divBdr>
            <w:top w:val="none" w:sz="0" w:space="0" w:color="auto"/>
            <w:left w:val="none" w:sz="0" w:space="0" w:color="auto"/>
            <w:bottom w:val="none" w:sz="0" w:space="0" w:color="auto"/>
            <w:right w:val="none" w:sz="0" w:space="0" w:color="auto"/>
          </w:divBdr>
        </w:div>
        <w:div w:id="1801532467">
          <w:marLeft w:val="0"/>
          <w:marRight w:val="0"/>
          <w:marTop w:val="0"/>
          <w:marBottom w:val="0"/>
          <w:divBdr>
            <w:top w:val="none" w:sz="0" w:space="0" w:color="auto"/>
            <w:left w:val="none" w:sz="0" w:space="0" w:color="auto"/>
            <w:bottom w:val="none" w:sz="0" w:space="0" w:color="auto"/>
            <w:right w:val="none" w:sz="0" w:space="0" w:color="auto"/>
          </w:divBdr>
        </w:div>
        <w:div w:id="831720613">
          <w:marLeft w:val="0"/>
          <w:marRight w:val="0"/>
          <w:marTop w:val="0"/>
          <w:marBottom w:val="0"/>
          <w:divBdr>
            <w:top w:val="none" w:sz="0" w:space="0" w:color="auto"/>
            <w:left w:val="none" w:sz="0" w:space="0" w:color="auto"/>
            <w:bottom w:val="none" w:sz="0" w:space="0" w:color="auto"/>
            <w:right w:val="none" w:sz="0" w:space="0" w:color="auto"/>
          </w:divBdr>
        </w:div>
        <w:div w:id="537670408">
          <w:marLeft w:val="0"/>
          <w:marRight w:val="0"/>
          <w:marTop w:val="0"/>
          <w:marBottom w:val="0"/>
          <w:divBdr>
            <w:top w:val="none" w:sz="0" w:space="0" w:color="auto"/>
            <w:left w:val="none" w:sz="0" w:space="0" w:color="auto"/>
            <w:bottom w:val="none" w:sz="0" w:space="0" w:color="auto"/>
            <w:right w:val="none" w:sz="0" w:space="0" w:color="auto"/>
          </w:divBdr>
        </w:div>
        <w:div w:id="1597783016">
          <w:marLeft w:val="0"/>
          <w:marRight w:val="0"/>
          <w:marTop w:val="0"/>
          <w:marBottom w:val="0"/>
          <w:divBdr>
            <w:top w:val="none" w:sz="0" w:space="0" w:color="auto"/>
            <w:left w:val="none" w:sz="0" w:space="0" w:color="auto"/>
            <w:bottom w:val="none" w:sz="0" w:space="0" w:color="auto"/>
            <w:right w:val="none" w:sz="0" w:space="0" w:color="auto"/>
          </w:divBdr>
        </w:div>
        <w:div w:id="1363627238">
          <w:marLeft w:val="0"/>
          <w:marRight w:val="0"/>
          <w:marTop w:val="0"/>
          <w:marBottom w:val="0"/>
          <w:divBdr>
            <w:top w:val="none" w:sz="0" w:space="0" w:color="auto"/>
            <w:left w:val="none" w:sz="0" w:space="0" w:color="auto"/>
            <w:bottom w:val="none" w:sz="0" w:space="0" w:color="auto"/>
            <w:right w:val="none" w:sz="0" w:space="0" w:color="auto"/>
          </w:divBdr>
        </w:div>
        <w:div w:id="1087726833">
          <w:marLeft w:val="0"/>
          <w:marRight w:val="0"/>
          <w:marTop w:val="0"/>
          <w:marBottom w:val="0"/>
          <w:divBdr>
            <w:top w:val="none" w:sz="0" w:space="0" w:color="auto"/>
            <w:left w:val="none" w:sz="0" w:space="0" w:color="auto"/>
            <w:bottom w:val="none" w:sz="0" w:space="0" w:color="auto"/>
            <w:right w:val="none" w:sz="0" w:space="0" w:color="auto"/>
          </w:divBdr>
        </w:div>
        <w:div w:id="369690613">
          <w:marLeft w:val="0"/>
          <w:marRight w:val="0"/>
          <w:marTop w:val="0"/>
          <w:marBottom w:val="0"/>
          <w:divBdr>
            <w:top w:val="none" w:sz="0" w:space="0" w:color="auto"/>
            <w:left w:val="none" w:sz="0" w:space="0" w:color="auto"/>
            <w:bottom w:val="none" w:sz="0" w:space="0" w:color="auto"/>
            <w:right w:val="none" w:sz="0" w:space="0" w:color="auto"/>
          </w:divBdr>
        </w:div>
        <w:div w:id="1310668736">
          <w:marLeft w:val="0"/>
          <w:marRight w:val="0"/>
          <w:marTop w:val="0"/>
          <w:marBottom w:val="0"/>
          <w:divBdr>
            <w:top w:val="none" w:sz="0" w:space="0" w:color="auto"/>
            <w:left w:val="none" w:sz="0" w:space="0" w:color="auto"/>
            <w:bottom w:val="none" w:sz="0" w:space="0" w:color="auto"/>
            <w:right w:val="none" w:sz="0" w:space="0" w:color="auto"/>
          </w:divBdr>
        </w:div>
        <w:div w:id="1275332425">
          <w:marLeft w:val="0"/>
          <w:marRight w:val="0"/>
          <w:marTop w:val="0"/>
          <w:marBottom w:val="0"/>
          <w:divBdr>
            <w:top w:val="none" w:sz="0" w:space="0" w:color="auto"/>
            <w:left w:val="none" w:sz="0" w:space="0" w:color="auto"/>
            <w:bottom w:val="none" w:sz="0" w:space="0" w:color="auto"/>
            <w:right w:val="none" w:sz="0" w:space="0" w:color="auto"/>
          </w:divBdr>
        </w:div>
        <w:div w:id="1587617815">
          <w:marLeft w:val="0"/>
          <w:marRight w:val="0"/>
          <w:marTop w:val="0"/>
          <w:marBottom w:val="0"/>
          <w:divBdr>
            <w:top w:val="none" w:sz="0" w:space="0" w:color="auto"/>
            <w:left w:val="none" w:sz="0" w:space="0" w:color="auto"/>
            <w:bottom w:val="none" w:sz="0" w:space="0" w:color="auto"/>
            <w:right w:val="none" w:sz="0" w:space="0" w:color="auto"/>
          </w:divBdr>
        </w:div>
        <w:div w:id="362443847">
          <w:marLeft w:val="0"/>
          <w:marRight w:val="0"/>
          <w:marTop w:val="0"/>
          <w:marBottom w:val="0"/>
          <w:divBdr>
            <w:top w:val="none" w:sz="0" w:space="0" w:color="auto"/>
            <w:left w:val="none" w:sz="0" w:space="0" w:color="auto"/>
            <w:bottom w:val="none" w:sz="0" w:space="0" w:color="auto"/>
            <w:right w:val="none" w:sz="0" w:space="0" w:color="auto"/>
          </w:divBdr>
        </w:div>
        <w:div w:id="1623533666">
          <w:marLeft w:val="0"/>
          <w:marRight w:val="0"/>
          <w:marTop w:val="0"/>
          <w:marBottom w:val="0"/>
          <w:divBdr>
            <w:top w:val="none" w:sz="0" w:space="0" w:color="auto"/>
            <w:left w:val="none" w:sz="0" w:space="0" w:color="auto"/>
            <w:bottom w:val="none" w:sz="0" w:space="0" w:color="auto"/>
            <w:right w:val="none" w:sz="0" w:space="0" w:color="auto"/>
          </w:divBdr>
        </w:div>
        <w:div w:id="443773660">
          <w:marLeft w:val="0"/>
          <w:marRight w:val="0"/>
          <w:marTop w:val="0"/>
          <w:marBottom w:val="0"/>
          <w:divBdr>
            <w:top w:val="none" w:sz="0" w:space="0" w:color="auto"/>
            <w:left w:val="none" w:sz="0" w:space="0" w:color="auto"/>
            <w:bottom w:val="none" w:sz="0" w:space="0" w:color="auto"/>
            <w:right w:val="none" w:sz="0" w:space="0" w:color="auto"/>
          </w:divBdr>
        </w:div>
        <w:div w:id="2088528173">
          <w:marLeft w:val="0"/>
          <w:marRight w:val="0"/>
          <w:marTop w:val="0"/>
          <w:marBottom w:val="0"/>
          <w:divBdr>
            <w:top w:val="none" w:sz="0" w:space="0" w:color="auto"/>
            <w:left w:val="none" w:sz="0" w:space="0" w:color="auto"/>
            <w:bottom w:val="none" w:sz="0" w:space="0" w:color="auto"/>
            <w:right w:val="none" w:sz="0" w:space="0" w:color="auto"/>
          </w:divBdr>
        </w:div>
        <w:div w:id="107741824">
          <w:marLeft w:val="0"/>
          <w:marRight w:val="0"/>
          <w:marTop w:val="0"/>
          <w:marBottom w:val="0"/>
          <w:divBdr>
            <w:top w:val="none" w:sz="0" w:space="0" w:color="auto"/>
            <w:left w:val="none" w:sz="0" w:space="0" w:color="auto"/>
            <w:bottom w:val="none" w:sz="0" w:space="0" w:color="auto"/>
            <w:right w:val="none" w:sz="0" w:space="0" w:color="auto"/>
          </w:divBdr>
        </w:div>
        <w:div w:id="1858808473">
          <w:marLeft w:val="0"/>
          <w:marRight w:val="0"/>
          <w:marTop w:val="0"/>
          <w:marBottom w:val="0"/>
          <w:divBdr>
            <w:top w:val="none" w:sz="0" w:space="0" w:color="auto"/>
            <w:left w:val="none" w:sz="0" w:space="0" w:color="auto"/>
            <w:bottom w:val="none" w:sz="0" w:space="0" w:color="auto"/>
            <w:right w:val="none" w:sz="0" w:space="0" w:color="auto"/>
          </w:divBdr>
        </w:div>
        <w:div w:id="1085685029">
          <w:marLeft w:val="0"/>
          <w:marRight w:val="0"/>
          <w:marTop w:val="0"/>
          <w:marBottom w:val="0"/>
          <w:divBdr>
            <w:top w:val="none" w:sz="0" w:space="0" w:color="auto"/>
            <w:left w:val="none" w:sz="0" w:space="0" w:color="auto"/>
            <w:bottom w:val="none" w:sz="0" w:space="0" w:color="auto"/>
            <w:right w:val="none" w:sz="0" w:space="0" w:color="auto"/>
          </w:divBdr>
        </w:div>
        <w:div w:id="1257832904">
          <w:marLeft w:val="0"/>
          <w:marRight w:val="0"/>
          <w:marTop w:val="0"/>
          <w:marBottom w:val="0"/>
          <w:divBdr>
            <w:top w:val="none" w:sz="0" w:space="0" w:color="auto"/>
            <w:left w:val="none" w:sz="0" w:space="0" w:color="auto"/>
            <w:bottom w:val="none" w:sz="0" w:space="0" w:color="auto"/>
            <w:right w:val="none" w:sz="0" w:space="0" w:color="auto"/>
          </w:divBdr>
        </w:div>
        <w:div w:id="1561133332">
          <w:marLeft w:val="0"/>
          <w:marRight w:val="0"/>
          <w:marTop w:val="0"/>
          <w:marBottom w:val="0"/>
          <w:divBdr>
            <w:top w:val="none" w:sz="0" w:space="0" w:color="auto"/>
            <w:left w:val="none" w:sz="0" w:space="0" w:color="auto"/>
            <w:bottom w:val="none" w:sz="0" w:space="0" w:color="auto"/>
            <w:right w:val="none" w:sz="0" w:space="0" w:color="auto"/>
          </w:divBdr>
        </w:div>
        <w:div w:id="1948996795">
          <w:marLeft w:val="0"/>
          <w:marRight w:val="0"/>
          <w:marTop w:val="0"/>
          <w:marBottom w:val="0"/>
          <w:divBdr>
            <w:top w:val="none" w:sz="0" w:space="0" w:color="auto"/>
            <w:left w:val="none" w:sz="0" w:space="0" w:color="auto"/>
            <w:bottom w:val="none" w:sz="0" w:space="0" w:color="auto"/>
            <w:right w:val="none" w:sz="0" w:space="0" w:color="auto"/>
          </w:divBdr>
        </w:div>
        <w:div w:id="953706652">
          <w:marLeft w:val="0"/>
          <w:marRight w:val="0"/>
          <w:marTop w:val="0"/>
          <w:marBottom w:val="0"/>
          <w:divBdr>
            <w:top w:val="none" w:sz="0" w:space="0" w:color="auto"/>
            <w:left w:val="none" w:sz="0" w:space="0" w:color="auto"/>
            <w:bottom w:val="none" w:sz="0" w:space="0" w:color="auto"/>
            <w:right w:val="none" w:sz="0" w:space="0" w:color="auto"/>
          </w:divBdr>
        </w:div>
        <w:div w:id="1370299219">
          <w:marLeft w:val="0"/>
          <w:marRight w:val="0"/>
          <w:marTop w:val="0"/>
          <w:marBottom w:val="0"/>
          <w:divBdr>
            <w:top w:val="none" w:sz="0" w:space="0" w:color="auto"/>
            <w:left w:val="none" w:sz="0" w:space="0" w:color="auto"/>
            <w:bottom w:val="none" w:sz="0" w:space="0" w:color="auto"/>
            <w:right w:val="none" w:sz="0" w:space="0" w:color="auto"/>
          </w:divBdr>
        </w:div>
        <w:div w:id="1596204453">
          <w:marLeft w:val="0"/>
          <w:marRight w:val="0"/>
          <w:marTop w:val="0"/>
          <w:marBottom w:val="0"/>
          <w:divBdr>
            <w:top w:val="none" w:sz="0" w:space="0" w:color="auto"/>
            <w:left w:val="none" w:sz="0" w:space="0" w:color="auto"/>
            <w:bottom w:val="none" w:sz="0" w:space="0" w:color="auto"/>
            <w:right w:val="none" w:sz="0" w:space="0" w:color="auto"/>
          </w:divBdr>
        </w:div>
        <w:div w:id="950210066">
          <w:marLeft w:val="0"/>
          <w:marRight w:val="0"/>
          <w:marTop w:val="0"/>
          <w:marBottom w:val="0"/>
          <w:divBdr>
            <w:top w:val="none" w:sz="0" w:space="0" w:color="auto"/>
            <w:left w:val="none" w:sz="0" w:space="0" w:color="auto"/>
            <w:bottom w:val="none" w:sz="0" w:space="0" w:color="auto"/>
            <w:right w:val="none" w:sz="0" w:space="0" w:color="auto"/>
          </w:divBdr>
        </w:div>
        <w:div w:id="1497040905">
          <w:marLeft w:val="0"/>
          <w:marRight w:val="0"/>
          <w:marTop w:val="0"/>
          <w:marBottom w:val="0"/>
          <w:divBdr>
            <w:top w:val="none" w:sz="0" w:space="0" w:color="auto"/>
            <w:left w:val="none" w:sz="0" w:space="0" w:color="auto"/>
            <w:bottom w:val="none" w:sz="0" w:space="0" w:color="auto"/>
            <w:right w:val="none" w:sz="0" w:space="0" w:color="auto"/>
          </w:divBdr>
        </w:div>
        <w:div w:id="1419017544">
          <w:marLeft w:val="0"/>
          <w:marRight w:val="0"/>
          <w:marTop w:val="0"/>
          <w:marBottom w:val="0"/>
          <w:divBdr>
            <w:top w:val="none" w:sz="0" w:space="0" w:color="auto"/>
            <w:left w:val="none" w:sz="0" w:space="0" w:color="auto"/>
            <w:bottom w:val="none" w:sz="0" w:space="0" w:color="auto"/>
            <w:right w:val="none" w:sz="0" w:space="0" w:color="auto"/>
          </w:divBdr>
        </w:div>
        <w:div w:id="1862284435">
          <w:marLeft w:val="0"/>
          <w:marRight w:val="0"/>
          <w:marTop w:val="0"/>
          <w:marBottom w:val="0"/>
          <w:divBdr>
            <w:top w:val="none" w:sz="0" w:space="0" w:color="auto"/>
            <w:left w:val="none" w:sz="0" w:space="0" w:color="auto"/>
            <w:bottom w:val="none" w:sz="0" w:space="0" w:color="auto"/>
            <w:right w:val="none" w:sz="0" w:space="0" w:color="auto"/>
          </w:divBdr>
        </w:div>
        <w:div w:id="82262271">
          <w:marLeft w:val="0"/>
          <w:marRight w:val="0"/>
          <w:marTop w:val="0"/>
          <w:marBottom w:val="0"/>
          <w:divBdr>
            <w:top w:val="none" w:sz="0" w:space="0" w:color="auto"/>
            <w:left w:val="none" w:sz="0" w:space="0" w:color="auto"/>
            <w:bottom w:val="none" w:sz="0" w:space="0" w:color="auto"/>
            <w:right w:val="none" w:sz="0" w:space="0" w:color="auto"/>
          </w:divBdr>
        </w:div>
        <w:div w:id="404574106">
          <w:marLeft w:val="0"/>
          <w:marRight w:val="0"/>
          <w:marTop w:val="0"/>
          <w:marBottom w:val="0"/>
          <w:divBdr>
            <w:top w:val="none" w:sz="0" w:space="0" w:color="auto"/>
            <w:left w:val="none" w:sz="0" w:space="0" w:color="auto"/>
            <w:bottom w:val="none" w:sz="0" w:space="0" w:color="auto"/>
            <w:right w:val="none" w:sz="0" w:space="0" w:color="auto"/>
          </w:divBdr>
        </w:div>
        <w:div w:id="504132564">
          <w:marLeft w:val="0"/>
          <w:marRight w:val="0"/>
          <w:marTop w:val="0"/>
          <w:marBottom w:val="0"/>
          <w:divBdr>
            <w:top w:val="none" w:sz="0" w:space="0" w:color="auto"/>
            <w:left w:val="none" w:sz="0" w:space="0" w:color="auto"/>
            <w:bottom w:val="none" w:sz="0" w:space="0" w:color="auto"/>
            <w:right w:val="none" w:sz="0" w:space="0" w:color="auto"/>
          </w:divBdr>
        </w:div>
        <w:div w:id="755636062">
          <w:marLeft w:val="0"/>
          <w:marRight w:val="0"/>
          <w:marTop w:val="0"/>
          <w:marBottom w:val="0"/>
          <w:divBdr>
            <w:top w:val="none" w:sz="0" w:space="0" w:color="auto"/>
            <w:left w:val="none" w:sz="0" w:space="0" w:color="auto"/>
            <w:bottom w:val="none" w:sz="0" w:space="0" w:color="auto"/>
            <w:right w:val="none" w:sz="0" w:space="0" w:color="auto"/>
          </w:divBdr>
        </w:div>
        <w:div w:id="1924562109">
          <w:marLeft w:val="0"/>
          <w:marRight w:val="0"/>
          <w:marTop w:val="0"/>
          <w:marBottom w:val="0"/>
          <w:divBdr>
            <w:top w:val="none" w:sz="0" w:space="0" w:color="auto"/>
            <w:left w:val="none" w:sz="0" w:space="0" w:color="auto"/>
            <w:bottom w:val="none" w:sz="0" w:space="0" w:color="auto"/>
            <w:right w:val="none" w:sz="0" w:space="0" w:color="auto"/>
          </w:divBdr>
        </w:div>
        <w:div w:id="298001263">
          <w:marLeft w:val="0"/>
          <w:marRight w:val="0"/>
          <w:marTop w:val="0"/>
          <w:marBottom w:val="0"/>
          <w:divBdr>
            <w:top w:val="none" w:sz="0" w:space="0" w:color="auto"/>
            <w:left w:val="none" w:sz="0" w:space="0" w:color="auto"/>
            <w:bottom w:val="none" w:sz="0" w:space="0" w:color="auto"/>
            <w:right w:val="none" w:sz="0" w:space="0" w:color="auto"/>
          </w:divBdr>
        </w:div>
        <w:div w:id="1859656464">
          <w:marLeft w:val="0"/>
          <w:marRight w:val="0"/>
          <w:marTop w:val="0"/>
          <w:marBottom w:val="0"/>
          <w:divBdr>
            <w:top w:val="none" w:sz="0" w:space="0" w:color="auto"/>
            <w:left w:val="none" w:sz="0" w:space="0" w:color="auto"/>
            <w:bottom w:val="none" w:sz="0" w:space="0" w:color="auto"/>
            <w:right w:val="none" w:sz="0" w:space="0" w:color="auto"/>
          </w:divBdr>
        </w:div>
        <w:div w:id="1042706241">
          <w:marLeft w:val="0"/>
          <w:marRight w:val="0"/>
          <w:marTop w:val="0"/>
          <w:marBottom w:val="0"/>
          <w:divBdr>
            <w:top w:val="none" w:sz="0" w:space="0" w:color="auto"/>
            <w:left w:val="none" w:sz="0" w:space="0" w:color="auto"/>
            <w:bottom w:val="none" w:sz="0" w:space="0" w:color="auto"/>
            <w:right w:val="none" w:sz="0" w:space="0" w:color="auto"/>
          </w:divBdr>
        </w:div>
        <w:div w:id="876628655">
          <w:marLeft w:val="0"/>
          <w:marRight w:val="0"/>
          <w:marTop w:val="0"/>
          <w:marBottom w:val="0"/>
          <w:divBdr>
            <w:top w:val="none" w:sz="0" w:space="0" w:color="auto"/>
            <w:left w:val="none" w:sz="0" w:space="0" w:color="auto"/>
            <w:bottom w:val="none" w:sz="0" w:space="0" w:color="auto"/>
            <w:right w:val="none" w:sz="0" w:space="0" w:color="auto"/>
          </w:divBdr>
        </w:div>
        <w:div w:id="767583868">
          <w:marLeft w:val="0"/>
          <w:marRight w:val="0"/>
          <w:marTop w:val="0"/>
          <w:marBottom w:val="0"/>
          <w:divBdr>
            <w:top w:val="none" w:sz="0" w:space="0" w:color="auto"/>
            <w:left w:val="none" w:sz="0" w:space="0" w:color="auto"/>
            <w:bottom w:val="none" w:sz="0" w:space="0" w:color="auto"/>
            <w:right w:val="none" w:sz="0" w:space="0" w:color="auto"/>
          </w:divBdr>
        </w:div>
        <w:div w:id="1324234285">
          <w:marLeft w:val="0"/>
          <w:marRight w:val="0"/>
          <w:marTop w:val="0"/>
          <w:marBottom w:val="0"/>
          <w:divBdr>
            <w:top w:val="none" w:sz="0" w:space="0" w:color="auto"/>
            <w:left w:val="none" w:sz="0" w:space="0" w:color="auto"/>
            <w:bottom w:val="none" w:sz="0" w:space="0" w:color="auto"/>
            <w:right w:val="none" w:sz="0" w:space="0" w:color="auto"/>
          </w:divBdr>
        </w:div>
        <w:div w:id="90448">
          <w:marLeft w:val="0"/>
          <w:marRight w:val="0"/>
          <w:marTop w:val="0"/>
          <w:marBottom w:val="0"/>
          <w:divBdr>
            <w:top w:val="none" w:sz="0" w:space="0" w:color="auto"/>
            <w:left w:val="none" w:sz="0" w:space="0" w:color="auto"/>
            <w:bottom w:val="none" w:sz="0" w:space="0" w:color="auto"/>
            <w:right w:val="none" w:sz="0" w:space="0" w:color="auto"/>
          </w:divBdr>
        </w:div>
        <w:div w:id="1770127573">
          <w:marLeft w:val="0"/>
          <w:marRight w:val="0"/>
          <w:marTop w:val="0"/>
          <w:marBottom w:val="0"/>
          <w:divBdr>
            <w:top w:val="none" w:sz="0" w:space="0" w:color="auto"/>
            <w:left w:val="none" w:sz="0" w:space="0" w:color="auto"/>
            <w:bottom w:val="none" w:sz="0" w:space="0" w:color="auto"/>
            <w:right w:val="none" w:sz="0" w:space="0" w:color="auto"/>
          </w:divBdr>
        </w:div>
        <w:div w:id="1844394568">
          <w:marLeft w:val="0"/>
          <w:marRight w:val="0"/>
          <w:marTop w:val="0"/>
          <w:marBottom w:val="0"/>
          <w:divBdr>
            <w:top w:val="none" w:sz="0" w:space="0" w:color="auto"/>
            <w:left w:val="none" w:sz="0" w:space="0" w:color="auto"/>
            <w:bottom w:val="none" w:sz="0" w:space="0" w:color="auto"/>
            <w:right w:val="none" w:sz="0" w:space="0" w:color="auto"/>
          </w:divBdr>
        </w:div>
        <w:div w:id="46614315">
          <w:marLeft w:val="0"/>
          <w:marRight w:val="0"/>
          <w:marTop w:val="0"/>
          <w:marBottom w:val="0"/>
          <w:divBdr>
            <w:top w:val="none" w:sz="0" w:space="0" w:color="auto"/>
            <w:left w:val="none" w:sz="0" w:space="0" w:color="auto"/>
            <w:bottom w:val="none" w:sz="0" w:space="0" w:color="auto"/>
            <w:right w:val="none" w:sz="0" w:space="0" w:color="auto"/>
          </w:divBdr>
        </w:div>
        <w:div w:id="1813790292">
          <w:marLeft w:val="0"/>
          <w:marRight w:val="0"/>
          <w:marTop w:val="0"/>
          <w:marBottom w:val="0"/>
          <w:divBdr>
            <w:top w:val="none" w:sz="0" w:space="0" w:color="auto"/>
            <w:left w:val="none" w:sz="0" w:space="0" w:color="auto"/>
            <w:bottom w:val="none" w:sz="0" w:space="0" w:color="auto"/>
            <w:right w:val="none" w:sz="0" w:space="0" w:color="auto"/>
          </w:divBdr>
        </w:div>
        <w:div w:id="1193492935">
          <w:marLeft w:val="0"/>
          <w:marRight w:val="0"/>
          <w:marTop w:val="0"/>
          <w:marBottom w:val="0"/>
          <w:divBdr>
            <w:top w:val="none" w:sz="0" w:space="0" w:color="auto"/>
            <w:left w:val="none" w:sz="0" w:space="0" w:color="auto"/>
            <w:bottom w:val="none" w:sz="0" w:space="0" w:color="auto"/>
            <w:right w:val="none" w:sz="0" w:space="0" w:color="auto"/>
          </w:divBdr>
        </w:div>
        <w:div w:id="6375797">
          <w:marLeft w:val="0"/>
          <w:marRight w:val="0"/>
          <w:marTop w:val="0"/>
          <w:marBottom w:val="0"/>
          <w:divBdr>
            <w:top w:val="none" w:sz="0" w:space="0" w:color="auto"/>
            <w:left w:val="none" w:sz="0" w:space="0" w:color="auto"/>
            <w:bottom w:val="none" w:sz="0" w:space="0" w:color="auto"/>
            <w:right w:val="none" w:sz="0" w:space="0" w:color="auto"/>
          </w:divBdr>
        </w:div>
        <w:div w:id="651250952">
          <w:marLeft w:val="0"/>
          <w:marRight w:val="0"/>
          <w:marTop w:val="0"/>
          <w:marBottom w:val="0"/>
          <w:divBdr>
            <w:top w:val="none" w:sz="0" w:space="0" w:color="auto"/>
            <w:left w:val="none" w:sz="0" w:space="0" w:color="auto"/>
            <w:bottom w:val="none" w:sz="0" w:space="0" w:color="auto"/>
            <w:right w:val="none" w:sz="0" w:space="0" w:color="auto"/>
          </w:divBdr>
        </w:div>
        <w:div w:id="981081009">
          <w:marLeft w:val="0"/>
          <w:marRight w:val="0"/>
          <w:marTop w:val="0"/>
          <w:marBottom w:val="0"/>
          <w:divBdr>
            <w:top w:val="none" w:sz="0" w:space="0" w:color="auto"/>
            <w:left w:val="none" w:sz="0" w:space="0" w:color="auto"/>
            <w:bottom w:val="none" w:sz="0" w:space="0" w:color="auto"/>
            <w:right w:val="none" w:sz="0" w:space="0" w:color="auto"/>
          </w:divBdr>
        </w:div>
        <w:div w:id="1848716979">
          <w:marLeft w:val="0"/>
          <w:marRight w:val="0"/>
          <w:marTop w:val="0"/>
          <w:marBottom w:val="0"/>
          <w:divBdr>
            <w:top w:val="none" w:sz="0" w:space="0" w:color="auto"/>
            <w:left w:val="none" w:sz="0" w:space="0" w:color="auto"/>
            <w:bottom w:val="none" w:sz="0" w:space="0" w:color="auto"/>
            <w:right w:val="none" w:sz="0" w:space="0" w:color="auto"/>
          </w:divBdr>
        </w:div>
        <w:div w:id="239024372">
          <w:marLeft w:val="0"/>
          <w:marRight w:val="0"/>
          <w:marTop w:val="0"/>
          <w:marBottom w:val="0"/>
          <w:divBdr>
            <w:top w:val="none" w:sz="0" w:space="0" w:color="auto"/>
            <w:left w:val="none" w:sz="0" w:space="0" w:color="auto"/>
            <w:bottom w:val="none" w:sz="0" w:space="0" w:color="auto"/>
            <w:right w:val="none" w:sz="0" w:space="0" w:color="auto"/>
          </w:divBdr>
        </w:div>
      </w:divsChild>
    </w:div>
    <w:div w:id="324012371">
      <w:bodyDiv w:val="1"/>
      <w:marLeft w:val="0"/>
      <w:marRight w:val="0"/>
      <w:marTop w:val="0"/>
      <w:marBottom w:val="0"/>
      <w:divBdr>
        <w:top w:val="none" w:sz="0" w:space="0" w:color="auto"/>
        <w:left w:val="none" w:sz="0" w:space="0" w:color="auto"/>
        <w:bottom w:val="none" w:sz="0" w:space="0" w:color="auto"/>
        <w:right w:val="none" w:sz="0" w:space="0" w:color="auto"/>
      </w:divBdr>
    </w:div>
    <w:div w:id="354774553">
      <w:bodyDiv w:val="1"/>
      <w:marLeft w:val="0"/>
      <w:marRight w:val="0"/>
      <w:marTop w:val="0"/>
      <w:marBottom w:val="0"/>
      <w:divBdr>
        <w:top w:val="none" w:sz="0" w:space="0" w:color="auto"/>
        <w:left w:val="none" w:sz="0" w:space="0" w:color="auto"/>
        <w:bottom w:val="none" w:sz="0" w:space="0" w:color="auto"/>
        <w:right w:val="none" w:sz="0" w:space="0" w:color="auto"/>
      </w:divBdr>
    </w:div>
    <w:div w:id="371424158">
      <w:bodyDiv w:val="1"/>
      <w:marLeft w:val="0"/>
      <w:marRight w:val="0"/>
      <w:marTop w:val="0"/>
      <w:marBottom w:val="0"/>
      <w:divBdr>
        <w:top w:val="none" w:sz="0" w:space="0" w:color="auto"/>
        <w:left w:val="none" w:sz="0" w:space="0" w:color="auto"/>
        <w:bottom w:val="none" w:sz="0" w:space="0" w:color="auto"/>
        <w:right w:val="none" w:sz="0" w:space="0" w:color="auto"/>
      </w:divBdr>
      <w:divsChild>
        <w:div w:id="1230653536">
          <w:marLeft w:val="0"/>
          <w:marRight w:val="0"/>
          <w:marTop w:val="0"/>
          <w:marBottom w:val="0"/>
          <w:divBdr>
            <w:top w:val="none" w:sz="0" w:space="0" w:color="auto"/>
            <w:left w:val="none" w:sz="0" w:space="0" w:color="auto"/>
            <w:bottom w:val="none" w:sz="0" w:space="0" w:color="auto"/>
            <w:right w:val="none" w:sz="0" w:space="0" w:color="auto"/>
          </w:divBdr>
        </w:div>
        <w:div w:id="724137566">
          <w:marLeft w:val="0"/>
          <w:marRight w:val="0"/>
          <w:marTop w:val="0"/>
          <w:marBottom w:val="0"/>
          <w:divBdr>
            <w:top w:val="none" w:sz="0" w:space="0" w:color="auto"/>
            <w:left w:val="none" w:sz="0" w:space="0" w:color="auto"/>
            <w:bottom w:val="none" w:sz="0" w:space="0" w:color="auto"/>
            <w:right w:val="none" w:sz="0" w:space="0" w:color="auto"/>
          </w:divBdr>
        </w:div>
        <w:div w:id="721755416">
          <w:marLeft w:val="0"/>
          <w:marRight w:val="0"/>
          <w:marTop w:val="0"/>
          <w:marBottom w:val="0"/>
          <w:divBdr>
            <w:top w:val="none" w:sz="0" w:space="0" w:color="auto"/>
            <w:left w:val="none" w:sz="0" w:space="0" w:color="auto"/>
            <w:bottom w:val="none" w:sz="0" w:space="0" w:color="auto"/>
            <w:right w:val="none" w:sz="0" w:space="0" w:color="auto"/>
          </w:divBdr>
        </w:div>
        <w:div w:id="530193942">
          <w:marLeft w:val="0"/>
          <w:marRight w:val="0"/>
          <w:marTop w:val="0"/>
          <w:marBottom w:val="0"/>
          <w:divBdr>
            <w:top w:val="none" w:sz="0" w:space="0" w:color="auto"/>
            <w:left w:val="none" w:sz="0" w:space="0" w:color="auto"/>
            <w:bottom w:val="none" w:sz="0" w:space="0" w:color="auto"/>
            <w:right w:val="none" w:sz="0" w:space="0" w:color="auto"/>
          </w:divBdr>
        </w:div>
        <w:div w:id="977999438">
          <w:marLeft w:val="0"/>
          <w:marRight w:val="0"/>
          <w:marTop w:val="0"/>
          <w:marBottom w:val="0"/>
          <w:divBdr>
            <w:top w:val="none" w:sz="0" w:space="0" w:color="auto"/>
            <w:left w:val="none" w:sz="0" w:space="0" w:color="auto"/>
            <w:bottom w:val="none" w:sz="0" w:space="0" w:color="auto"/>
            <w:right w:val="none" w:sz="0" w:space="0" w:color="auto"/>
          </w:divBdr>
        </w:div>
        <w:div w:id="1253975446">
          <w:marLeft w:val="0"/>
          <w:marRight w:val="0"/>
          <w:marTop w:val="0"/>
          <w:marBottom w:val="0"/>
          <w:divBdr>
            <w:top w:val="none" w:sz="0" w:space="0" w:color="auto"/>
            <w:left w:val="none" w:sz="0" w:space="0" w:color="auto"/>
            <w:bottom w:val="none" w:sz="0" w:space="0" w:color="auto"/>
            <w:right w:val="none" w:sz="0" w:space="0" w:color="auto"/>
          </w:divBdr>
        </w:div>
        <w:div w:id="64618957">
          <w:marLeft w:val="0"/>
          <w:marRight w:val="0"/>
          <w:marTop w:val="0"/>
          <w:marBottom w:val="0"/>
          <w:divBdr>
            <w:top w:val="none" w:sz="0" w:space="0" w:color="auto"/>
            <w:left w:val="none" w:sz="0" w:space="0" w:color="auto"/>
            <w:bottom w:val="none" w:sz="0" w:space="0" w:color="auto"/>
            <w:right w:val="none" w:sz="0" w:space="0" w:color="auto"/>
          </w:divBdr>
        </w:div>
        <w:div w:id="366217403">
          <w:marLeft w:val="0"/>
          <w:marRight w:val="0"/>
          <w:marTop w:val="0"/>
          <w:marBottom w:val="0"/>
          <w:divBdr>
            <w:top w:val="none" w:sz="0" w:space="0" w:color="auto"/>
            <w:left w:val="none" w:sz="0" w:space="0" w:color="auto"/>
            <w:bottom w:val="none" w:sz="0" w:space="0" w:color="auto"/>
            <w:right w:val="none" w:sz="0" w:space="0" w:color="auto"/>
          </w:divBdr>
        </w:div>
        <w:div w:id="2037608996">
          <w:marLeft w:val="0"/>
          <w:marRight w:val="0"/>
          <w:marTop w:val="0"/>
          <w:marBottom w:val="0"/>
          <w:divBdr>
            <w:top w:val="none" w:sz="0" w:space="0" w:color="auto"/>
            <w:left w:val="none" w:sz="0" w:space="0" w:color="auto"/>
            <w:bottom w:val="none" w:sz="0" w:space="0" w:color="auto"/>
            <w:right w:val="none" w:sz="0" w:space="0" w:color="auto"/>
          </w:divBdr>
        </w:div>
        <w:div w:id="2052413398">
          <w:marLeft w:val="0"/>
          <w:marRight w:val="0"/>
          <w:marTop w:val="0"/>
          <w:marBottom w:val="0"/>
          <w:divBdr>
            <w:top w:val="none" w:sz="0" w:space="0" w:color="auto"/>
            <w:left w:val="none" w:sz="0" w:space="0" w:color="auto"/>
            <w:bottom w:val="none" w:sz="0" w:space="0" w:color="auto"/>
            <w:right w:val="none" w:sz="0" w:space="0" w:color="auto"/>
          </w:divBdr>
        </w:div>
        <w:div w:id="1281183129">
          <w:marLeft w:val="0"/>
          <w:marRight w:val="0"/>
          <w:marTop w:val="0"/>
          <w:marBottom w:val="0"/>
          <w:divBdr>
            <w:top w:val="none" w:sz="0" w:space="0" w:color="auto"/>
            <w:left w:val="none" w:sz="0" w:space="0" w:color="auto"/>
            <w:bottom w:val="none" w:sz="0" w:space="0" w:color="auto"/>
            <w:right w:val="none" w:sz="0" w:space="0" w:color="auto"/>
          </w:divBdr>
        </w:div>
        <w:div w:id="319846218">
          <w:marLeft w:val="0"/>
          <w:marRight w:val="0"/>
          <w:marTop w:val="0"/>
          <w:marBottom w:val="0"/>
          <w:divBdr>
            <w:top w:val="none" w:sz="0" w:space="0" w:color="auto"/>
            <w:left w:val="none" w:sz="0" w:space="0" w:color="auto"/>
            <w:bottom w:val="none" w:sz="0" w:space="0" w:color="auto"/>
            <w:right w:val="none" w:sz="0" w:space="0" w:color="auto"/>
          </w:divBdr>
        </w:div>
        <w:div w:id="2006279618">
          <w:marLeft w:val="0"/>
          <w:marRight w:val="0"/>
          <w:marTop w:val="0"/>
          <w:marBottom w:val="0"/>
          <w:divBdr>
            <w:top w:val="none" w:sz="0" w:space="0" w:color="auto"/>
            <w:left w:val="none" w:sz="0" w:space="0" w:color="auto"/>
            <w:bottom w:val="none" w:sz="0" w:space="0" w:color="auto"/>
            <w:right w:val="none" w:sz="0" w:space="0" w:color="auto"/>
          </w:divBdr>
        </w:div>
        <w:div w:id="1823616441">
          <w:marLeft w:val="0"/>
          <w:marRight w:val="0"/>
          <w:marTop w:val="0"/>
          <w:marBottom w:val="0"/>
          <w:divBdr>
            <w:top w:val="none" w:sz="0" w:space="0" w:color="auto"/>
            <w:left w:val="none" w:sz="0" w:space="0" w:color="auto"/>
            <w:bottom w:val="none" w:sz="0" w:space="0" w:color="auto"/>
            <w:right w:val="none" w:sz="0" w:space="0" w:color="auto"/>
          </w:divBdr>
        </w:div>
        <w:div w:id="783623020">
          <w:marLeft w:val="0"/>
          <w:marRight w:val="0"/>
          <w:marTop w:val="0"/>
          <w:marBottom w:val="0"/>
          <w:divBdr>
            <w:top w:val="none" w:sz="0" w:space="0" w:color="auto"/>
            <w:left w:val="none" w:sz="0" w:space="0" w:color="auto"/>
            <w:bottom w:val="none" w:sz="0" w:space="0" w:color="auto"/>
            <w:right w:val="none" w:sz="0" w:space="0" w:color="auto"/>
          </w:divBdr>
        </w:div>
        <w:div w:id="15934524">
          <w:marLeft w:val="0"/>
          <w:marRight w:val="0"/>
          <w:marTop w:val="0"/>
          <w:marBottom w:val="0"/>
          <w:divBdr>
            <w:top w:val="none" w:sz="0" w:space="0" w:color="auto"/>
            <w:left w:val="none" w:sz="0" w:space="0" w:color="auto"/>
            <w:bottom w:val="none" w:sz="0" w:space="0" w:color="auto"/>
            <w:right w:val="none" w:sz="0" w:space="0" w:color="auto"/>
          </w:divBdr>
        </w:div>
      </w:divsChild>
    </w:div>
    <w:div w:id="452528466">
      <w:bodyDiv w:val="1"/>
      <w:marLeft w:val="0"/>
      <w:marRight w:val="0"/>
      <w:marTop w:val="0"/>
      <w:marBottom w:val="0"/>
      <w:divBdr>
        <w:top w:val="none" w:sz="0" w:space="0" w:color="auto"/>
        <w:left w:val="none" w:sz="0" w:space="0" w:color="auto"/>
        <w:bottom w:val="none" w:sz="0" w:space="0" w:color="auto"/>
        <w:right w:val="none" w:sz="0" w:space="0" w:color="auto"/>
      </w:divBdr>
    </w:div>
    <w:div w:id="611785207">
      <w:bodyDiv w:val="1"/>
      <w:marLeft w:val="0"/>
      <w:marRight w:val="0"/>
      <w:marTop w:val="0"/>
      <w:marBottom w:val="0"/>
      <w:divBdr>
        <w:top w:val="none" w:sz="0" w:space="0" w:color="auto"/>
        <w:left w:val="none" w:sz="0" w:space="0" w:color="auto"/>
        <w:bottom w:val="none" w:sz="0" w:space="0" w:color="auto"/>
        <w:right w:val="none" w:sz="0" w:space="0" w:color="auto"/>
      </w:divBdr>
    </w:div>
    <w:div w:id="667440467">
      <w:bodyDiv w:val="1"/>
      <w:marLeft w:val="0"/>
      <w:marRight w:val="0"/>
      <w:marTop w:val="0"/>
      <w:marBottom w:val="0"/>
      <w:divBdr>
        <w:top w:val="none" w:sz="0" w:space="0" w:color="auto"/>
        <w:left w:val="none" w:sz="0" w:space="0" w:color="auto"/>
        <w:bottom w:val="none" w:sz="0" w:space="0" w:color="auto"/>
        <w:right w:val="none" w:sz="0" w:space="0" w:color="auto"/>
      </w:divBdr>
      <w:divsChild>
        <w:div w:id="1301107735">
          <w:marLeft w:val="0"/>
          <w:marRight w:val="0"/>
          <w:marTop w:val="0"/>
          <w:marBottom w:val="0"/>
          <w:divBdr>
            <w:top w:val="none" w:sz="0" w:space="0" w:color="auto"/>
            <w:left w:val="none" w:sz="0" w:space="0" w:color="auto"/>
            <w:bottom w:val="none" w:sz="0" w:space="0" w:color="auto"/>
            <w:right w:val="none" w:sz="0" w:space="0" w:color="auto"/>
          </w:divBdr>
        </w:div>
        <w:div w:id="413817986">
          <w:marLeft w:val="0"/>
          <w:marRight w:val="0"/>
          <w:marTop w:val="0"/>
          <w:marBottom w:val="0"/>
          <w:divBdr>
            <w:top w:val="none" w:sz="0" w:space="0" w:color="auto"/>
            <w:left w:val="none" w:sz="0" w:space="0" w:color="auto"/>
            <w:bottom w:val="none" w:sz="0" w:space="0" w:color="auto"/>
            <w:right w:val="none" w:sz="0" w:space="0" w:color="auto"/>
          </w:divBdr>
        </w:div>
        <w:div w:id="123280731">
          <w:marLeft w:val="0"/>
          <w:marRight w:val="0"/>
          <w:marTop w:val="0"/>
          <w:marBottom w:val="0"/>
          <w:divBdr>
            <w:top w:val="none" w:sz="0" w:space="0" w:color="auto"/>
            <w:left w:val="none" w:sz="0" w:space="0" w:color="auto"/>
            <w:bottom w:val="none" w:sz="0" w:space="0" w:color="auto"/>
            <w:right w:val="none" w:sz="0" w:space="0" w:color="auto"/>
          </w:divBdr>
        </w:div>
        <w:div w:id="975796979">
          <w:marLeft w:val="0"/>
          <w:marRight w:val="0"/>
          <w:marTop w:val="0"/>
          <w:marBottom w:val="0"/>
          <w:divBdr>
            <w:top w:val="none" w:sz="0" w:space="0" w:color="auto"/>
            <w:left w:val="none" w:sz="0" w:space="0" w:color="auto"/>
            <w:bottom w:val="none" w:sz="0" w:space="0" w:color="auto"/>
            <w:right w:val="none" w:sz="0" w:space="0" w:color="auto"/>
          </w:divBdr>
        </w:div>
        <w:div w:id="1508522390">
          <w:marLeft w:val="0"/>
          <w:marRight w:val="0"/>
          <w:marTop w:val="0"/>
          <w:marBottom w:val="0"/>
          <w:divBdr>
            <w:top w:val="none" w:sz="0" w:space="0" w:color="auto"/>
            <w:left w:val="none" w:sz="0" w:space="0" w:color="auto"/>
            <w:bottom w:val="none" w:sz="0" w:space="0" w:color="auto"/>
            <w:right w:val="none" w:sz="0" w:space="0" w:color="auto"/>
          </w:divBdr>
        </w:div>
        <w:div w:id="1144860019">
          <w:marLeft w:val="0"/>
          <w:marRight w:val="0"/>
          <w:marTop w:val="0"/>
          <w:marBottom w:val="0"/>
          <w:divBdr>
            <w:top w:val="none" w:sz="0" w:space="0" w:color="auto"/>
            <w:left w:val="none" w:sz="0" w:space="0" w:color="auto"/>
            <w:bottom w:val="none" w:sz="0" w:space="0" w:color="auto"/>
            <w:right w:val="none" w:sz="0" w:space="0" w:color="auto"/>
          </w:divBdr>
        </w:div>
        <w:div w:id="721371733">
          <w:marLeft w:val="0"/>
          <w:marRight w:val="0"/>
          <w:marTop w:val="0"/>
          <w:marBottom w:val="0"/>
          <w:divBdr>
            <w:top w:val="none" w:sz="0" w:space="0" w:color="auto"/>
            <w:left w:val="none" w:sz="0" w:space="0" w:color="auto"/>
            <w:bottom w:val="none" w:sz="0" w:space="0" w:color="auto"/>
            <w:right w:val="none" w:sz="0" w:space="0" w:color="auto"/>
          </w:divBdr>
        </w:div>
        <w:div w:id="1661159337">
          <w:marLeft w:val="0"/>
          <w:marRight w:val="0"/>
          <w:marTop w:val="0"/>
          <w:marBottom w:val="0"/>
          <w:divBdr>
            <w:top w:val="none" w:sz="0" w:space="0" w:color="auto"/>
            <w:left w:val="none" w:sz="0" w:space="0" w:color="auto"/>
            <w:bottom w:val="none" w:sz="0" w:space="0" w:color="auto"/>
            <w:right w:val="none" w:sz="0" w:space="0" w:color="auto"/>
          </w:divBdr>
        </w:div>
        <w:div w:id="1264613786">
          <w:marLeft w:val="0"/>
          <w:marRight w:val="0"/>
          <w:marTop w:val="0"/>
          <w:marBottom w:val="0"/>
          <w:divBdr>
            <w:top w:val="none" w:sz="0" w:space="0" w:color="auto"/>
            <w:left w:val="none" w:sz="0" w:space="0" w:color="auto"/>
            <w:bottom w:val="none" w:sz="0" w:space="0" w:color="auto"/>
            <w:right w:val="none" w:sz="0" w:space="0" w:color="auto"/>
          </w:divBdr>
        </w:div>
        <w:div w:id="1208487224">
          <w:marLeft w:val="0"/>
          <w:marRight w:val="0"/>
          <w:marTop w:val="0"/>
          <w:marBottom w:val="0"/>
          <w:divBdr>
            <w:top w:val="none" w:sz="0" w:space="0" w:color="auto"/>
            <w:left w:val="none" w:sz="0" w:space="0" w:color="auto"/>
            <w:bottom w:val="none" w:sz="0" w:space="0" w:color="auto"/>
            <w:right w:val="none" w:sz="0" w:space="0" w:color="auto"/>
          </w:divBdr>
        </w:div>
        <w:div w:id="550456964">
          <w:marLeft w:val="0"/>
          <w:marRight w:val="0"/>
          <w:marTop w:val="0"/>
          <w:marBottom w:val="0"/>
          <w:divBdr>
            <w:top w:val="none" w:sz="0" w:space="0" w:color="auto"/>
            <w:left w:val="none" w:sz="0" w:space="0" w:color="auto"/>
            <w:bottom w:val="none" w:sz="0" w:space="0" w:color="auto"/>
            <w:right w:val="none" w:sz="0" w:space="0" w:color="auto"/>
          </w:divBdr>
        </w:div>
        <w:div w:id="1056584959">
          <w:marLeft w:val="0"/>
          <w:marRight w:val="0"/>
          <w:marTop w:val="0"/>
          <w:marBottom w:val="0"/>
          <w:divBdr>
            <w:top w:val="none" w:sz="0" w:space="0" w:color="auto"/>
            <w:left w:val="none" w:sz="0" w:space="0" w:color="auto"/>
            <w:bottom w:val="none" w:sz="0" w:space="0" w:color="auto"/>
            <w:right w:val="none" w:sz="0" w:space="0" w:color="auto"/>
          </w:divBdr>
        </w:div>
        <w:div w:id="663048279">
          <w:marLeft w:val="0"/>
          <w:marRight w:val="0"/>
          <w:marTop w:val="0"/>
          <w:marBottom w:val="0"/>
          <w:divBdr>
            <w:top w:val="none" w:sz="0" w:space="0" w:color="auto"/>
            <w:left w:val="none" w:sz="0" w:space="0" w:color="auto"/>
            <w:bottom w:val="none" w:sz="0" w:space="0" w:color="auto"/>
            <w:right w:val="none" w:sz="0" w:space="0" w:color="auto"/>
          </w:divBdr>
        </w:div>
      </w:divsChild>
    </w:div>
    <w:div w:id="739715524">
      <w:bodyDiv w:val="1"/>
      <w:marLeft w:val="0"/>
      <w:marRight w:val="0"/>
      <w:marTop w:val="0"/>
      <w:marBottom w:val="0"/>
      <w:divBdr>
        <w:top w:val="none" w:sz="0" w:space="0" w:color="auto"/>
        <w:left w:val="none" w:sz="0" w:space="0" w:color="auto"/>
        <w:bottom w:val="none" w:sz="0" w:space="0" w:color="auto"/>
        <w:right w:val="none" w:sz="0" w:space="0" w:color="auto"/>
      </w:divBdr>
    </w:div>
    <w:div w:id="1340232505">
      <w:bodyDiv w:val="1"/>
      <w:marLeft w:val="0"/>
      <w:marRight w:val="0"/>
      <w:marTop w:val="0"/>
      <w:marBottom w:val="0"/>
      <w:divBdr>
        <w:top w:val="none" w:sz="0" w:space="0" w:color="auto"/>
        <w:left w:val="none" w:sz="0" w:space="0" w:color="auto"/>
        <w:bottom w:val="none" w:sz="0" w:space="0" w:color="auto"/>
        <w:right w:val="none" w:sz="0" w:space="0" w:color="auto"/>
      </w:divBdr>
    </w:div>
    <w:div w:id="1395153820">
      <w:bodyDiv w:val="1"/>
      <w:marLeft w:val="0"/>
      <w:marRight w:val="0"/>
      <w:marTop w:val="0"/>
      <w:marBottom w:val="0"/>
      <w:divBdr>
        <w:top w:val="none" w:sz="0" w:space="0" w:color="auto"/>
        <w:left w:val="none" w:sz="0" w:space="0" w:color="auto"/>
        <w:bottom w:val="none" w:sz="0" w:space="0" w:color="auto"/>
        <w:right w:val="none" w:sz="0" w:space="0" w:color="auto"/>
      </w:divBdr>
    </w:div>
    <w:div w:id="1410422977">
      <w:bodyDiv w:val="1"/>
      <w:marLeft w:val="0"/>
      <w:marRight w:val="0"/>
      <w:marTop w:val="0"/>
      <w:marBottom w:val="0"/>
      <w:divBdr>
        <w:top w:val="none" w:sz="0" w:space="0" w:color="auto"/>
        <w:left w:val="none" w:sz="0" w:space="0" w:color="auto"/>
        <w:bottom w:val="none" w:sz="0" w:space="0" w:color="auto"/>
        <w:right w:val="none" w:sz="0" w:space="0" w:color="auto"/>
      </w:divBdr>
      <w:divsChild>
        <w:div w:id="414016053">
          <w:marLeft w:val="0"/>
          <w:marRight w:val="0"/>
          <w:marTop w:val="0"/>
          <w:marBottom w:val="0"/>
          <w:divBdr>
            <w:top w:val="none" w:sz="0" w:space="0" w:color="auto"/>
            <w:left w:val="none" w:sz="0" w:space="0" w:color="auto"/>
            <w:bottom w:val="none" w:sz="0" w:space="0" w:color="auto"/>
            <w:right w:val="none" w:sz="0" w:space="0" w:color="auto"/>
          </w:divBdr>
        </w:div>
        <w:div w:id="520896116">
          <w:marLeft w:val="0"/>
          <w:marRight w:val="0"/>
          <w:marTop w:val="0"/>
          <w:marBottom w:val="0"/>
          <w:divBdr>
            <w:top w:val="none" w:sz="0" w:space="0" w:color="auto"/>
            <w:left w:val="none" w:sz="0" w:space="0" w:color="auto"/>
            <w:bottom w:val="none" w:sz="0" w:space="0" w:color="auto"/>
            <w:right w:val="none" w:sz="0" w:space="0" w:color="auto"/>
          </w:divBdr>
        </w:div>
        <w:div w:id="205028594">
          <w:marLeft w:val="0"/>
          <w:marRight w:val="0"/>
          <w:marTop w:val="0"/>
          <w:marBottom w:val="0"/>
          <w:divBdr>
            <w:top w:val="none" w:sz="0" w:space="0" w:color="auto"/>
            <w:left w:val="none" w:sz="0" w:space="0" w:color="auto"/>
            <w:bottom w:val="none" w:sz="0" w:space="0" w:color="auto"/>
            <w:right w:val="none" w:sz="0" w:space="0" w:color="auto"/>
          </w:divBdr>
        </w:div>
        <w:div w:id="99643322">
          <w:marLeft w:val="0"/>
          <w:marRight w:val="0"/>
          <w:marTop w:val="0"/>
          <w:marBottom w:val="0"/>
          <w:divBdr>
            <w:top w:val="none" w:sz="0" w:space="0" w:color="auto"/>
            <w:left w:val="none" w:sz="0" w:space="0" w:color="auto"/>
            <w:bottom w:val="none" w:sz="0" w:space="0" w:color="auto"/>
            <w:right w:val="none" w:sz="0" w:space="0" w:color="auto"/>
          </w:divBdr>
        </w:div>
        <w:div w:id="1417363326">
          <w:marLeft w:val="0"/>
          <w:marRight w:val="0"/>
          <w:marTop w:val="0"/>
          <w:marBottom w:val="0"/>
          <w:divBdr>
            <w:top w:val="none" w:sz="0" w:space="0" w:color="auto"/>
            <w:left w:val="none" w:sz="0" w:space="0" w:color="auto"/>
            <w:bottom w:val="none" w:sz="0" w:space="0" w:color="auto"/>
            <w:right w:val="none" w:sz="0" w:space="0" w:color="auto"/>
          </w:divBdr>
        </w:div>
        <w:div w:id="1705475524">
          <w:marLeft w:val="0"/>
          <w:marRight w:val="0"/>
          <w:marTop w:val="0"/>
          <w:marBottom w:val="0"/>
          <w:divBdr>
            <w:top w:val="none" w:sz="0" w:space="0" w:color="auto"/>
            <w:left w:val="none" w:sz="0" w:space="0" w:color="auto"/>
            <w:bottom w:val="none" w:sz="0" w:space="0" w:color="auto"/>
            <w:right w:val="none" w:sz="0" w:space="0" w:color="auto"/>
          </w:divBdr>
        </w:div>
        <w:div w:id="2061663800">
          <w:marLeft w:val="0"/>
          <w:marRight w:val="0"/>
          <w:marTop w:val="0"/>
          <w:marBottom w:val="0"/>
          <w:divBdr>
            <w:top w:val="none" w:sz="0" w:space="0" w:color="auto"/>
            <w:left w:val="none" w:sz="0" w:space="0" w:color="auto"/>
            <w:bottom w:val="none" w:sz="0" w:space="0" w:color="auto"/>
            <w:right w:val="none" w:sz="0" w:space="0" w:color="auto"/>
          </w:divBdr>
        </w:div>
        <w:div w:id="1579056113">
          <w:marLeft w:val="0"/>
          <w:marRight w:val="0"/>
          <w:marTop w:val="0"/>
          <w:marBottom w:val="0"/>
          <w:divBdr>
            <w:top w:val="none" w:sz="0" w:space="0" w:color="auto"/>
            <w:left w:val="none" w:sz="0" w:space="0" w:color="auto"/>
            <w:bottom w:val="none" w:sz="0" w:space="0" w:color="auto"/>
            <w:right w:val="none" w:sz="0" w:space="0" w:color="auto"/>
          </w:divBdr>
        </w:div>
        <w:div w:id="2117558916">
          <w:marLeft w:val="0"/>
          <w:marRight w:val="0"/>
          <w:marTop w:val="0"/>
          <w:marBottom w:val="0"/>
          <w:divBdr>
            <w:top w:val="none" w:sz="0" w:space="0" w:color="auto"/>
            <w:left w:val="none" w:sz="0" w:space="0" w:color="auto"/>
            <w:bottom w:val="none" w:sz="0" w:space="0" w:color="auto"/>
            <w:right w:val="none" w:sz="0" w:space="0" w:color="auto"/>
          </w:divBdr>
        </w:div>
        <w:div w:id="217084447">
          <w:marLeft w:val="0"/>
          <w:marRight w:val="0"/>
          <w:marTop w:val="0"/>
          <w:marBottom w:val="0"/>
          <w:divBdr>
            <w:top w:val="none" w:sz="0" w:space="0" w:color="auto"/>
            <w:left w:val="none" w:sz="0" w:space="0" w:color="auto"/>
            <w:bottom w:val="none" w:sz="0" w:space="0" w:color="auto"/>
            <w:right w:val="none" w:sz="0" w:space="0" w:color="auto"/>
          </w:divBdr>
        </w:div>
        <w:div w:id="776363674">
          <w:marLeft w:val="0"/>
          <w:marRight w:val="0"/>
          <w:marTop w:val="0"/>
          <w:marBottom w:val="0"/>
          <w:divBdr>
            <w:top w:val="none" w:sz="0" w:space="0" w:color="auto"/>
            <w:left w:val="none" w:sz="0" w:space="0" w:color="auto"/>
            <w:bottom w:val="none" w:sz="0" w:space="0" w:color="auto"/>
            <w:right w:val="none" w:sz="0" w:space="0" w:color="auto"/>
          </w:divBdr>
        </w:div>
        <w:div w:id="1733960581">
          <w:marLeft w:val="0"/>
          <w:marRight w:val="0"/>
          <w:marTop w:val="0"/>
          <w:marBottom w:val="0"/>
          <w:divBdr>
            <w:top w:val="none" w:sz="0" w:space="0" w:color="auto"/>
            <w:left w:val="none" w:sz="0" w:space="0" w:color="auto"/>
            <w:bottom w:val="none" w:sz="0" w:space="0" w:color="auto"/>
            <w:right w:val="none" w:sz="0" w:space="0" w:color="auto"/>
          </w:divBdr>
        </w:div>
        <w:div w:id="797576415">
          <w:marLeft w:val="0"/>
          <w:marRight w:val="0"/>
          <w:marTop w:val="0"/>
          <w:marBottom w:val="0"/>
          <w:divBdr>
            <w:top w:val="none" w:sz="0" w:space="0" w:color="auto"/>
            <w:left w:val="none" w:sz="0" w:space="0" w:color="auto"/>
            <w:bottom w:val="none" w:sz="0" w:space="0" w:color="auto"/>
            <w:right w:val="none" w:sz="0" w:space="0" w:color="auto"/>
          </w:divBdr>
        </w:div>
      </w:divsChild>
    </w:div>
    <w:div w:id="211054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mmacollege.nl" TargetMode="External"/><Relationship Id="rId13" Type="http://schemas.openxmlformats.org/officeDocument/2006/relationships/hyperlink" Target="mailto:aanbestedingen@summacollege.nl" TargetMode="External"/><Relationship Id="rId18" Type="http://schemas.openxmlformats.org/officeDocument/2006/relationships/hyperlink" Target="http://www.commissievanaanbestedingsexperts.n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aanbestedingen@summacollege.nl" TargetMode="External"/><Relationship Id="rId17" Type="http://schemas.openxmlformats.org/officeDocument/2006/relationships/hyperlink" Target="mailto:inkoop@mboraad.n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tenderned.nl/cms/nl/voor-ondernemingen/aanmelden-en-inschrijven/vragen-stellen-een-aanbestedin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NL/TXT/?uri=CELEX:02014R0833-20220413"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tenderned.nl/cms/nl/voor-ondernemingen/aanmelden-en-inschrijven-aanbesteding" TargetMode="External"/><Relationship Id="rId23" Type="http://schemas.openxmlformats.org/officeDocument/2006/relationships/footer" Target="footer2.xml"/><Relationship Id="rId10" Type="http://schemas.openxmlformats.org/officeDocument/2006/relationships/hyperlink" Target="mailto:inkoopfactuur@summacollege.nl" TargetMode="External"/><Relationship Id="rId19" Type="http://schemas.openxmlformats.org/officeDocument/2006/relationships/hyperlink" Target="https://www.sdgnederland.nl/sdgs/" TargetMode="External"/><Relationship Id="rId4" Type="http://schemas.openxmlformats.org/officeDocument/2006/relationships/settings" Target="settings.xml"/><Relationship Id="rId9" Type="http://schemas.openxmlformats.org/officeDocument/2006/relationships/hyperlink" Target="mailto:crediteurenadministratie@summacollege.nl" TargetMode="External"/><Relationship Id="rId14" Type="http://schemas.openxmlformats.org/officeDocument/2006/relationships/hyperlink" Target="https://www.tenderned.nl/cms/nl/voor-ondernemingen/starten-met-tenderned/een-onderneming-registreren-op-tenderned"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Summa\Huisstijl\Office_Template\SummaWord%20-%20Leeg%20Staand%20Enkelzijdi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EEF4A-1CC2-4320-889F-861167F04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SummaWord - Leeg Staand Enkelzijdig</Template>
  <TotalTime>292</TotalTime>
  <Pages>26</Pages>
  <Words>12346</Words>
  <Characters>62229</Characters>
  <Application>Microsoft Office Word</Application>
  <DocSecurity>0</DocSecurity>
  <Lines>20743</Lines>
  <Paragraphs>7457</Paragraphs>
  <ScaleCrop>false</ScaleCrop>
  <HeadingPairs>
    <vt:vector size="2" baseType="variant">
      <vt:variant>
        <vt:lpstr>Titel</vt:lpstr>
      </vt:variant>
      <vt:variant>
        <vt:i4>1</vt:i4>
      </vt:variant>
    </vt:vector>
  </HeadingPairs>
  <TitlesOfParts>
    <vt:vector size="1" baseType="lpstr">
      <vt:lpstr>Summa Brief sjabloon</vt:lpstr>
    </vt:vector>
  </TitlesOfParts>
  <Company>Summa College</Company>
  <LinksUpToDate>false</LinksUpToDate>
  <CharactersWithSpaces>67118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 Brief sjabloon</dc:title>
  <dc:subject>Summa huisstijl</dc:subject>
  <dc:creator>Franssen, Ger</dc:creator>
  <cp:keywords/>
  <dc:description/>
  <cp:lastModifiedBy>Lavrijssen, Teun</cp:lastModifiedBy>
  <cp:revision>9</cp:revision>
  <cp:lastPrinted>2020-01-17T12:11:00Z</cp:lastPrinted>
  <dcterms:created xsi:type="dcterms:W3CDTF">2024-01-30T10:05:00Z</dcterms:created>
  <dcterms:modified xsi:type="dcterms:W3CDTF">2024-01-31T13:41:00Z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visie">
    <vt:lpwstr>Dienst Onderwijs &amp; Studentenservice</vt:lpwstr>
  </property>
  <property fmtid="{D5CDD505-2E9C-101B-9397-08002B2CF9AE}" pid="3" name="Afdeling">
    <vt:lpwstr>Team Marketing en Communicatie</vt:lpwstr>
  </property>
  <property fmtid="{D5CDD505-2E9C-101B-9397-08002B2CF9AE}" pid="4" name="E-mailAdres">
    <vt:lpwstr>redactie@summacollege.nl</vt:lpwstr>
  </property>
  <property fmtid="{D5CDD505-2E9C-101B-9397-08002B2CF9AE}" pid="5" name="Telefoonnummer">
    <vt:lpwstr>06 - 469 1111</vt:lpwstr>
  </property>
  <property fmtid="{D5CDD505-2E9C-101B-9397-08002B2CF9AE}" pid="6" name="BezoekAdres">
    <vt:lpwstr>Kronenhoefstraat 76b, 5622AC EINDHOVEN</vt:lpwstr>
  </property>
  <property fmtid="{D5CDD505-2E9C-101B-9397-08002B2CF9AE}" pid="7" name="PostAdres">
    <vt:lpwstr>Postbus 6101, 5600 HC EINDHOVEN</vt:lpwstr>
  </property>
  <property fmtid="{D5CDD505-2E9C-101B-9397-08002B2CF9AE}" pid="8" name="IBAN-regel">
    <vt:lpwstr>IBAN NL47RABO0150152299</vt:lpwstr>
  </property>
  <property fmtid="{D5CDD505-2E9C-101B-9397-08002B2CF9AE}" pid="9" name="BIC-regel">
    <vt:lpwstr>BIC RABONL2U</vt:lpwstr>
  </property>
  <property fmtid="{D5CDD505-2E9C-101B-9397-08002B2CF9AE}" pid="10" name="KvK-regel">
    <vt:lpwstr>KvK 4109392</vt:lpwstr>
  </property>
  <property fmtid="{D5CDD505-2E9C-101B-9397-08002B2CF9AE}" pid="11" name="Bedrijf">
    <vt:lpwstr>Summa College</vt:lpwstr>
  </property>
  <property fmtid="{D5CDD505-2E9C-101B-9397-08002B2CF9AE}" pid="12" name="Website">
    <vt:lpwstr>www.summacollege.nl</vt:lpwstr>
  </property>
</Properties>
</file>