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01DED" w14:textId="77777777" w:rsidR="00EA4E87" w:rsidRPr="00EA4E87" w:rsidRDefault="00EA4E87" w:rsidP="00EA4E87">
      <w:pPr>
        <w:rPr>
          <w:rFonts w:asciiTheme="minorHAnsi" w:eastAsia="Verdana" w:hAnsiTheme="minorHAnsi" w:cs="Arial"/>
          <w:b/>
          <w:bCs/>
          <w:sz w:val="20"/>
          <w:szCs w:val="20"/>
        </w:rPr>
      </w:pPr>
      <w:r w:rsidRPr="00EA4E87">
        <w:rPr>
          <w:rFonts w:asciiTheme="minorHAnsi" w:eastAsia="Verdana" w:hAnsiTheme="minorHAnsi" w:cs="Arial"/>
          <w:b/>
          <w:bCs/>
          <w:sz w:val="20"/>
          <w:szCs w:val="20"/>
        </w:rPr>
        <w:t>REFERENTIEFORMULIER aanbesteding VRH</w:t>
      </w:r>
    </w:p>
    <w:p w14:paraId="65688FE5" w14:textId="77777777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5B18E4EA" w14:textId="4B5DB7FF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Naam inschrijver:</w:t>
      </w:r>
    </w:p>
    <w:p w14:paraId="14A2793D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6512BA59" w14:textId="08F4064D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Contactpersoon:</w:t>
      </w:r>
    </w:p>
    <w:p w14:paraId="79B3C0FB" w14:textId="77777777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16CBCAA3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1A83E444" w14:textId="202717E1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Naam referentieorganisatie:</w:t>
      </w:r>
    </w:p>
    <w:p w14:paraId="0E57D32D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50D8C8D0" w14:textId="670A39C9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Contactpersoon referentieorganisatie:</w:t>
      </w:r>
    </w:p>
    <w:p w14:paraId="7579D563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279CB1AD" w14:textId="328A0F4D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Functie contactpersoon:</w:t>
      </w:r>
    </w:p>
    <w:p w14:paraId="277609B7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4158F2B8" w14:textId="57A9C84D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Telefoonnummer contactpersoon:</w:t>
      </w:r>
    </w:p>
    <w:p w14:paraId="6E2F9DE8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0C645184" w14:textId="4B21E3DE" w:rsidR="00EA4E87" w:rsidRP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  <w:r w:rsidRPr="00EA4E87">
        <w:rPr>
          <w:rFonts w:asciiTheme="minorHAnsi" w:eastAsia="Verdana" w:hAnsiTheme="minorHAnsi" w:cs="Arial"/>
          <w:sz w:val="20"/>
          <w:szCs w:val="20"/>
        </w:rPr>
        <w:t>Email contactpersoon:</w:t>
      </w:r>
    </w:p>
    <w:p w14:paraId="174BF115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p w14:paraId="14E00911" w14:textId="77777777" w:rsidR="00EA4E87" w:rsidRDefault="00EA4E87" w:rsidP="00EA4E87">
      <w:pPr>
        <w:rPr>
          <w:rFonts w:asciiTheme="minorHAnsi" w:eastAsia="Verdana" w:hAnsiTheme="minorHAnsi" w:cs="Arial"/>
          <w:sz w:val="20"/>
          <w:szCs w:val="20"/>
        </w:rPr>
      </w:pPr>
    </w:p>
    <w:tbl>
      <w:tblPr>
        <w:tblW w:w="8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609"/>
        <w:gridCol w:w="2782"/>
      </w:tblGrid>
      <w:tr w:rsidR="00EA4E87" w:rsidRPr="001838DF" w14:paraId="4C3F4397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1A68D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i/>
                <w:iCs/>
                <w:color w:val="000000"/>
                <w:sz w:val="22"/>
                <w:lang w:eastAsia="nl-NL"/>
              </w:rPr>
              <w:t>Bij onderstaande vragen is maximaal 1 keuze toegestaan.</w:t>
            </w:r>
          </w:p>
        </w:tc>
      </w:tr>
      <w:tr w:rsidR="00EA4E87" w:rsidRPr="001838DF" w14:paraId="1C86FAD3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0E5ED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1.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Soort organisatie: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1886B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4A1C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2B8FBBC0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144A7" w14:textId="0954E550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92787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Veiligheidsregio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12 punten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35F89" w14:textId="6F429E30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2261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Gemeentelijke organisatie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9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4CC55" w14:textId="581D8304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3326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Andere overheidsorganisatie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 punten</w:t>
            </w:r>
          </w:p>
        </w:tc>
      </w:tr>
      <w:tr w:rsidR="00EA4E87" w:rsidRPr="001838DF" w14:paraId="519C76EE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7AF48" w14:textId="77777777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5791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ANBI-instelling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5 punten</w:t>
            </w:r>
          </w:p>
          <w:p w14:paraId="68F38910" w14:textId="77777777" w:rsidR="00E03F45" w:rsidRDefault="00E03F4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44226EE5" w14:textId="40713EA9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51F3B" w14:textId="458262E2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74406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Bedrijf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C04AE" w14:textId="43FC9F10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26341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Overig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0 punten</w:t>
            </w:r>
          </w:p>
        </w:tc>
      </w:tr>
      <w:tr w:rsidR="00EA4E87" w:rsidRPr="001838DF" w14:paraId="1EF37D01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B5BB4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A0106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2E1A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299E154E" w14:textId="77777777" w:rsidTr="009071F7">
        <w:trPr>
          <w:trHeight w:val="240"/>
        </w:trPr>
        <w:tc>
          <w:tcPr>
            <w:tcW w:w="5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F55DE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2D5E22EE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r w:rsidRPr="00B62ED2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2. Bestaat de opdracht voor onderhoud elektrotechnische installaties uit: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ED2EA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bookmarkStart w:id="0" w:name="RANGE!A18"/>
      <w:tr w:rsidR="00EA4E87" w:rsidRPr="001838DF" w14:paraId="07F4364B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3BE80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69589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49519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Correctief, preventief en aanleg nieuwe </w:t>
            </w:r>
            <w:r w:rsidR="00EA4E87" w:rsidRPr="00E1757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installaties</w:t>
            </w:r>
            <w:bookmarkEnd w:id="0"/>
            <w:r w:rsidR="00EA4E87" w:rsidRPr="00E1757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37D24C0B" w14:textId="7E9D3D40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E1757D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10 punten</w:t>
            </w:r>
          </w:p>
          <w:p w14:paraId="30A410F4" w14:textId="7147EE61" w:rsidR="004922E8" w:rsidRPr="006D73D3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B1C49" w14:textId="545C63F5" w:rsidR="00EA4E87" w:rsidRPr="006D73D3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81537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FA000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Correctief en preventief onderhoud, 7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E67A" w14:textId="6A642391" w:rsidR="00EA4E87" w:rsidRPr="009646FE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39469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8469D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Correctief 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onderhoud,</w:t>
            </w:r>
          </w:p>
          <w:p w14:paraId="3ADE9483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 punten</w:t>
            </w:r>
          </w:p>
        </w:tc>
      </w:tr>
      <w:tr w:rsidR="00EA4E87" w:rsidRPr="001838DF" w14:paraId="305AB67C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D88ED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05311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F768C2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Geen onderhoud elektrotechnische installatie</w:t>
            </w:r>
            <w:r w:rsidR="00EA4E87" w:rsidRPr="00E03F45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s, </w:t>
            </w:r>
          </w:p>
          <w:p w14:paraId="3ED38069" w14:textId="33303066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r w:rsidRPr="00F768C2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0 punten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21994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C3003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723F545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79342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90725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3EACF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14E12E14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52B76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</w:tr>
      <w:tr w:rsidR="00EA4E87" w:rsidRPr="001838DF" w14:paraId="3FA70ED5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716F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983B2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0B5E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F5DB4B7" w14:textId="77777777" w:rsidTr="009071F7">
        <w:trPr>
          <w:trHeight w:val="240"/>
        </w:trPr>
        <w:tc>
          <w:tcPr>
            <w:tcW w:w="5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DA9F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r w:rsidRPr="002F3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3. Bestaat</w:t>
            </w:r>
            <w:r w:rsidRPr="0014182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de opdracht voor onderhoud werktuigbouwkundige installaties uit: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FC60C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tr w:rsidR="00EA4E87" w:rsidRPr="001838DF" w14:paraId="36E7EF7B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01C2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214456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E1609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Correctief, preventief en aanleg nieuwe installaties, </w:t>
            </w:r>
          </w:p>
          <w:p w14:paraId="1349B9E5" w14:textId="567C80EE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E1609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10 punten</w:t>
            </w:r>
          </w:p>
          <w:p w14:paraId="58EAC212" w14:textId="03E46A5D" w:rsidR="004922E8" w:rsidRPr="006D73D3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1477" w14:textId="7521AEA1" w:rsidR="00EA4E87" w:rsidRPr="006D73D3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8924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0165B3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Correctief en preventief onderhoud, 7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8F106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1811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403175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Correctief onderhoud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2031F099" w14:textId="61AC9690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 punten</w:t>
            </w:r>
          </w:p>
        </w:tc>
      </w:tr>
      <w:tr w:rsidR="00EA4E87" w:rsidRPr="001838DF" w14:paraId="4D2B74A0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B8633" w14:textId="77777777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26072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E87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FF2615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Geen onderhoud werktuigbouwkundige </w:t>
            </w:r>
            <w:r w:rsidR="00EA4E87" w:rsidRPr="005B5435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installaties, 0 punten</w:t>
            </w:r>
          </w:p>
          <w:p w14:paraId="7ADB099D" w14:textId="2A7DF069" w:rsidR="004922E8" w:rsidRPr="006D73D3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CB443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C3B4B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792B9BAE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609CD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2B1A0" w14:textId="77777777" w:rsidR="00EA4E87" w:rsidRPr="006D73D3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0AC9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7A82A4F2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5A2D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3D901C7B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7E2B26C7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6668FC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lastRenderedPageBreak/>
              <w:t>4. Welke functies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met minimaal de genoemde aantallen, </w:t>
            </w:r>
            <w:r w:rsidRPr="006668FC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zijn aanwezig in het te onderhouden object:</w:t>
            </w:r>
          </w:p>
          <w:p w14:paraId="51DF31B4" w14:textId="77777777" w:rsidR="00045AD1" w:rsidRPr="006D73D3" w:rsidRDefault="00045AD1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</w:tr>
      <w:tr w:rsidR="00EA4E87" w:rsidRPr="001838DF" w14:paraId="6F3E3325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E0F6" w14:textId="77C68237" w:rsidR="00EA4E87" w:rsidRPr="006D73D3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06445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697B6B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Slaapvertrekken (minimaal 10 bedden), kantoorfunctie (minimaal 100 werkplekken), bemande receptiefunctie, autowerkplaats (minimaal werkplekken voor 2 voertuigen) en inpandige voertuigstalling (minimaal 5 voertuigen), 8 punten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F962" w14:textId="0866090F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97094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713AA1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Minimaal 3 van de volgende functies: Slaapvertrekken (minimaal 10 bedden), kantoorfunctie (minimaal 100 werkplekken), bemande receptiefunctie, autowerkplaats (minimaal werkplekken voor 2 voertuigpen) en inpandige voertuigstalling (minimaal 5 voertuigen), 6 punten</w:t>
            </w:r>
          </w:p>
          <w:p w14:paraId="073AD54C" w14:textId="77777777" w:rsidR="004922E8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6C541165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C5177" w14:textId="60615D35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40888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D25F9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Minimaal 2 van de volgende functies: Slaapvertrekken (minimaal 10 bedden), kantoorfunctie (minimaal 100 werkplekken), bemande receptiefunctie, autowerkplaats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D25F9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(minimaal werkplekken voor 2 voertuigpen) en inpandige voertuigstalling (minimaal 5 voertuigen), 3 punten</w:t>
            </w:r>
          </w:p>
        </w:tc>
      </w:tr>
      <w:tr w:rsidR="00EA4E87" w:rsidRPr="001838DF" w14:paraId="15AA4F24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EC38D" w14:textId="77777777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17245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C76C69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Minder dan 2 van de volgende functies: Slaapvertrekken (minimaal 10 bedden), kantoorfunctie (minimaal 100 werkplekken), bemande receptiefunctie, autowerkplaats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C76C69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(minimaal werkplekken voor 2 voertuigpen) en inpandige voertuigstalling (minimaal 5 voertuigen), 0 punten</w:t>
            </w:r>
          </w:p>
          <w:p w14:paraId="2E37879B" w14:textId="77777777" w:rsidR="00E03F45" w:rsidRDefault="00E03F4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403D0874" w14:textId="0F55DAC2" w:rsidR="004922E8" w:rsidRPr="006D73D3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A2748" w14:textId="77777777" w:rsidR="00EA4E87" w:rsidRPr="006D73D3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highlight w:val="yellow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1A02A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A907194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ADBE3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27C10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6189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0BAE48A9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20612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72D4D1E9" w14:textId="77777777" w:rsidR="00045AD1" w:rsidRDefault="00045AD1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258FA912" w14:textId="1868B92D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5</w:t>
            </w: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Startdatum van de </w:t>
            </w:r>
            <w:r w:rsidR="004922E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o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pdracht: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5EACA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CF34A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7995D20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628A7" w14:textId="5C589375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51618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Voor 201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1 punt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9E48D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58326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 201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of 20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20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23A0FA51" w14:textId="6296D3D8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  <w:p w14:paraId="2AF25D6B" w14:textId="29FCC70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6A80A" w14:textId="7C036B68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17962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In 202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1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of 202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3 punten</w:t>
            </w:r>
          </w:p>
        </w:tc>
      </w:tr>
      <w:tr w:rsidR="00EA4E87" w:rsidRPr="001838DF" w14:paraId="0DF3C616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102D2" w14:textId="77777777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46299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 202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4 punt</w:t>
            </w:r>
            <w:r w:rsidR="00045AD1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en</w:t>
            </w:r>
          </w:p>
          <w:p w14:paraId="2218BB73" w14:textId="77777777" w:rsidR="003A5CF8" w:rsidRDefault="003A5CF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61967821" w14:textId="62981226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B6C38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37F34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64C41965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2E573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9541A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C55CB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1D5208D8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30ED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2BD4C9E4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6</w:t>
            </w: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Vanaf 1 juli 201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Tot 1 juli 202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gerealiseerde aantal jaren dienstverlening: </w:t>
            </w:r>
          </w:p>
        </w:tc>
      </w:tr>
      <w:tr w:rsidR="00EA4E87" w:rsidRPr="001838DF" w14:paraId="5C2E7EFC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A1837" w14:textId="59D6A0D2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89188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Meer dan 5 jaar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8 punten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C2DAC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5140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4 tot en met 5 jaar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3CEFD657" w14:textId="750767F6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6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F525D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79966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tot en met 4 jaar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57FE91DC" w14:textId="2F79B8B2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 punten</w:t>
            </w:r>
          </w:p>
        </w:tc>
      </w:tr>
      <w:tr w:rsidR="00EA4E87" w:rsidRPr="001838DF" w14:paraId="2D0CC701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3EA2C" w14:textId="77777777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03295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Minder dan 2 jaar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1 punt</w:t>
            </w:r>
          </w:p>
          <w:p w14:paraId="1CB0DEEA" w14:textId="77777777" w:rsidR="004922E8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7ECA701F" w14:textId="777CFAA6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C48A7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BFE05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1A1EB675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B4C40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D7B4D" w14:textId="77777777" w:rsidR="00EA4E87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  <w:p w14:paraId="29129529" w14:textId="77777777" w:rsidR="004922E8" w:rsidRDefault="004922E8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  <w:p w14:paraId="7370A96E" w14:textId="77777777" w:rsidR="004922E8" w:rsidRDefault="004922E8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  <w:p w14:paraId="23E919C1" w14:textId="77777777" w:rsidR="004922E8" w:rsidRPr="001838DF" w:rsidRDefault="004922E8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DC72C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9DE227C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A6CD5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7</w:t>
            </w: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Gerealiseerde omzet (inclusief BTW) in de laatste of meest recente periode van 12 maanden:</w:t>
            </w:r>
          </w:p>
        </w:tc>
      </w:tr>
      <w:tr w:rsidR="00EA4E87" w:rsidRPr="001838DF" w14:paraId="4652AD87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9C6F9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214118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Meer dan </w:t>
            </w:r>
            <w:r w:rsidR="00EA4E87" w:rsidRPr="004417C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€ 500.000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062633A1" w14:textId="158357BE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8 punten</w:t>
            </w:r>
          </w:p>
          <w:p w14:paraId="69DDD9AB" w14:textId="3B1106C2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C3FD" w14:textId="77777777" w:rsidR="003A5CF8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09416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4702D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€ 200.000 tot en met </w:t>
            </w:r>
          </w:p>
          <w:p w14:paraId="7EF4612A" w14:textId="530DC5B6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702D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€ 500.000, 6 punten 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C997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56407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Minder dan € </w:t>
            </w:r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00.000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0040859E" w14:textId="69611523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3 punten</w:t>
            </w:r>
          </w:p>
        </w:tc>
      </w:tr>
      <w:tr w:rsidR="00EA4E87" w:rsidRPr="001838DF" w14:paraId="2FCA260D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3B563" w14:textId="77777777" w:rsidR="00D475EA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37885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D1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Minder dan € 100.000, </w:t>
            </w:r>
          </w:p>
          <w:p w14:paraId="4763AEDA" w14:textId="701E42C0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0 punten</w:t>
            </w:r>
          </w:p>
          <w:p w14:paraId="6CD7F78C" w14:textId="198046FF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0A67A" w14:textId="77777777" w:rsidR="00EA4E87" w:rsidRPr="004702D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7076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tr w:rsidR="00EA4E87" w:rsidRPr="001838DF" w14:paraId="77EBF296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289A0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6B536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2BCA5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4D118423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FBB8A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lang w:eastAsia="nl-NL"/>
              </w:rPr>
            </w:pPr>
          </w:p>
          <w:p w14:paraId="1E6969EE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i/>
                <w:iCs/>
                <w:color w:val="000000"/>
                <w:sz w:val="22"/>
                <w:lang w:eastAsia="nl-NL"/>
              </w:rPr>
              <w:t>Bij onderstaande vragen zijn meerdere antwoorden toegestaan, de punten worden opgeteld.</w:t>
            </w:r>
          </w:p>
        </w:tc>
      </w:tr>
      <w:tr w:rsidR="00EA4E87" w:rsidRPr="001838DF" w14:paraId="66654D88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700CB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8</w:t>
            </w: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Was de volgende E-installatietype onderdeel van de onderhoudsopdracht:</w:t>
            </w:r>
          </w:p>
          <w:p w14:paraId="6C71935B" w14:textId="77777777" w:rsidR="004922E8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0BB62991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tr w:rsidR="00EA4E87" w:rsidRPr="001838DF" w14:paraId="2CC2C9DD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A909C" w14:textId="3499BD89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65390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Elektrische installaties 400V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  <w:p w14:paraId="575C3A8A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9BB3" w14:textId="4A4CEC98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22221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Verlichting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97B3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8193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Geluidsapparatuur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64E7D427" w14:textId="32537F76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</w:tc>
      </w:tr>
      <w:tr w:rsidR="00EA4E87" w:rsidRPr="001838DF" w14:paraId="5044A51D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6FA20" w14:textId="606C0901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34220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Keukenapparatuur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68B79" w14:textId="374EFE4D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97652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Deurintercom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D624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31344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Beveiliging brand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59D15F5F" w14:textId="7435B2F2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</w:tc>
      </w:tr>
      <w:tr w:rsidR="00EA4E87" w:rsidRPr="001838DF" w14:paraId="1AF28BDA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38199" w14:textId="59AB0105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67872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Gebouwbeheersvoorzieningen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  <w:p w14:paraId="747F2F0F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4E9F1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57740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Elektrische deuren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4E3D575F" w14:textId="7829C8AF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BA58" w14:textId="07C5EA7F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52917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Liften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</w:tr>
      <w:tr w:rsidR="00EA4E87" w:rsidRPr="001838DF" w14:paraId="02A29A1A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F083C" w14:textId="3F714E20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73669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Zonnepanelen, 2 punten</w:t>
            </w:r>
          </w:p>
          <w:p w14:paraId="65EBE16A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9AB1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24374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tr w:rsidR="00EA4E87" w:rsidRPr="001838DF" w14:paraId="0E33AEF8" w14:textId="77777777" w:rsidTr="004922E8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E8C92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38E90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10CC6" w14:textId="77777777" w:rsidR="00EA4E87" w:rsidRPr="001838DF" w:rsidRDefault="00EA4E87" w:rsidP="009071F7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lang w:eastAsia="nl-NL"/>
              </w:rPr>
            </w:pPr>
          </w:p>
        </w:tc>
      </w:tr>
      <w:tr w:rsidR="00EA4E87" w:rsidRPr="001838DF" w14:paraId="08048BF8" w14:textId="77777777" w:rsidTr="009071F7">
        <w:trPr>
          <w:trHeight w:val="24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C2BEB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06BDCFAF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3AD5230C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9</w:t>
            </w: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. </w:t>
            </w:r>
            <w:r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Was de volgende W-installatietechniek onderdeel van de onderhoudsopdracht:</w:t>
            </w:r>
          </w:p>
          <w:p w14:paraId="1DAE5F39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4587DBB5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  <w:tr w:rsidR="00EA4E87" w:rsidRPr="001838DF" w14:paraId="4842D665" w14:textId="77777777" w:rsidTr="004922E8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9028" w14:textId="6324A4C5" w:rsidR="00EA4E87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-108105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Warmteopwekking en distributie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  <w:p w14:paraId="6E933CBC" w14:textId="77777777" w:rsidR="001160CF" w:rsidRDefault="001160CF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317A5B12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A14C" w14:textId="304837E6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205156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Afvoeren (regenwater)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CBFB1" w14:textId="6D5922A0" w:rsidR="00EA4E87" w:rsidRPr="001838D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81521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Afvoeren afvalwater (incl. sanitair)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</w:tr>
      <w:tr w:rsidR="00EA4E87" w:rsidRPr="001838DF" w14:paraId="795150EB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258AA" w14:textId="77777777" w:rsidR="001160CF" w:rsidRDefault="00F15F25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  <w:lang w:eastAsia="nl-NL"/>
                </w:rPr>
                <w:id w:val="190834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E8">
                  <w:rPr>
                    <w:rFonts w:ascii="MS Gothic" w:eastAsia="MS Gothic" w:hAnsi="MS Gothic" w:cs="Calibri" w:hint="eastAsia"/>
                    <w:color w:val="000000"/>
                    <w:sz w:val="22"/>
                    <w:lang w:eastAsia="nl-NL"/>
                  </w:rPr>
                  <w:t>☐</w:t>
                </w:r>
              </w:sdtContent>
            </w:sdt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Drinkwater leidingen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7011B4AE" w14:textId="77777777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  <w:p w14:paraId="4727CC83" w14:textId="7A1D02D3" w:rsidR="001160CF" w:rsidRPr="001838DF" w:rsidRDefault="001160CF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296D4" w14:textId="77777777" w:rsidR="001160C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Brandslanghaspels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12B688FD" w14:textId="4347660B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  <w:p w14:paraId="5CDDA60A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AF6A" w14:textId="324D514C" w:rsidR="00EA4E87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Gassen brandstof leidingen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</w:tr>
      <w:tr w:rsidR="00EA4E87" w:rsidRPr="001838DF" w14:paraId="4BBAF9FF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5BC33" w14:textId="77777777" w:rsidR="001160C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Koude opwekking centraal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6FA97BA8" w14:textId="6D5D1E06" w:rsidR="00EA4E87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  <w:p w14:paraId="53594BE3" w14:textId="77777777" w:rsidR="001160CF" w:rsidRDefault="001160CF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3F9A384A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3E89" w14:textId="38D4C55E" w:rsidR="00EA4E87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Koude opwekking lokaal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916D6" w14:textId="77777777" w:rsidR="001160C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Luchtbehandeling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, </w:t>
            </w:r>
          </w:p>
          <w:p w14:paraId="1261C478" w14:textId="448773FA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2 punten</w:t>
            </w:r>
          </w:p>
        </w:tc>
      </w:tr>
      <w:tr w:rsidR="00EA4E87" w:rsidRPr="001838DF" w14:paraId="2CC55D4F" w14:textId="77777777" w:rsidTr="004922E8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4C97" w14:textId="0CDBC196" w:rsidR="00EA4E87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Regeling klimaat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  <w:p w14:paraId="2294CD15" w14:textId="77777777" w:rsidR="001160CF" w:rsidRDefault="001160CF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  <w:p w14:paraId="5F1593A3" w14:textId="77777777" w:rsidR="004922E8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B28C" w14:textId="00DD76C3" w:rsidR="00EA4E87" w:rsidRPr="001838DF" w:rsidRDefault="004922E8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4922E8">
              <w:rPr>
                <w:rFonts w:ascii="Segoe UI Symbol" w:eastAsia="Times New Roman" w:hAnsi="Segoe UI Symbol" w:cs="Segoe UI Symbol"/>
                <w:color w:val="000000"/>
                <w:sz w:val="22"/>
                <w:lang w:eastAsia="nl-NL"/>
              </w:rPr>
              <w:t>☐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r w:rsidR="00EA4E87" w:rsidRPr="001838DF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Sanitair</w:t>
            </w:r>
            <w:r w:rsidR="00EA4E87" w:rsidRPr="009646FE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, 2 punten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79900" w14:textId="77777777" w:rsidR="00EA4E87" w:rsidRPr="001838DF" w:rsidRDefault="00EA4E87" w:rsidP="009071F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</w:p>
        </w:tc>
      </w:tr>
    </w:tbl>
    <w:p w14:paraId="1C3EB02A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3FD70F31" w14:textId="77777777" w:rsidR="004922E8" w:rsidRDefault="004922E8" w:rsidP="001C4949">
      <w:pPr>
        <w:spacing w:after="200"/>
        <w:rPr>
          <w:rFonts w:asciiTheme="minorHAnsi" w:hAnsiTheme="minorHAnsi"/>
        </w:rPr>
      </w:pPr>
    </w:p>
    <w:p w14:paraId="5269A079" w14:textId="77777777" w:rsidR="001160CF" w:rsidRDefault="001160CF" w:rsidP="00EA4E87">
      <w:pPr>
        <w:spacing w:after="200"/>
        <w:rPr>
          <w:rFonts w:asciiTheme="minorHAnsi" w:hAnsiTheme="minorHAnsi"/>
          <w:sz w:val="20"/>
          <w:szCs w:val="20"/>
        </w:rPr>
      </w:pPr>
    </w:p>
    <w:p w14:paraId="42BBD2A9" w14:textId="27DC8867" w:rsidR="00EA4E87" w:rsidRPr="001160CF" w:rsidRDefault="00EA4E87" w:rsidP="00EA4E87">
      <w:pPr>
        <w:spacing w:after="200"/>
        <w:rPr>
          <w:rFonts w:asciiTheme="minorHAnsi" w:hAnsiTheme="minorHAnsi"/>
          <w:szCs w:val="18"/>
        </w:rPr>
      </w:pPr>
      <w:r w:rsidRPr="001160CF">
        <w:rPr>
          <w:rFonts w:asciiTheme="minorHAnsi" w:hAnsiTheme="minorHAnsi"/>
          <w:szCs w:val="18"/>
        </w:rPr>
        <w:t>Aldus compleet en naar waarheid ingevuld en daarom ondertekend:</w:t>
      </w:r>
    </w:p>
    <w:p w14:paraId="2BF9079C" w14:textId="11B11B63" w:rsidR="003D3C4D" w:rsidRPr="001160CF" w:rsidRDefault="00EA4E87" w:rsidP="00EA4E87">
      <w:pPr>
        <w:spacing w:after="200"/>
        <w:rPr>
          <w:rFonts w:asciiTheme="minorHAnsi" w:hAnsiTheme="minorHAnsi"/>
          <w:szCs w:val="18"/>
        </w:rPr>
      </w:pPr>
      <w:r w:rsidRPr="001160CF">
        <w:rPr>
          <w:rFonts w:asciiTheme="minorHAnsi" w:hAnsiTheme="minorHAnsi"/>
          <w:szCs w:val="18"/>
        </w:rPr>
        <w:t xml:space="preserve">Ondertekening namens referentieorganisatie: </w:t>
      </w:r>
      <w:r w:rsidRPr="001160CF">
        <w:rPr>
          <w:rFonts w:asciiTheme="minorHAnsi" w:hAnsiTheme="minorHAnsi"/>
          <w:szCs w:val="18"/>
        </w:rPr>
        <w:tab/>
      </w:r>
      <w:r w:rsidRPr="001160CF">
        <w:rPr>
          <w:rFonts w:asciiTheme="minorHAnsi" w:hAnsiTheme="minorHAnsi"/>
          <w:szCs w:val="18"/>
        </w:rPr>
        <w:tab/>
      </w:r>
      <w:r w:rsidRPr="001160CF">
        <w:rPr>
          <w:rFonts w:asciiTheme="minorHAnsi" w:hAnsiTheme="minorHAnsi"/>
          <w:szCs w:val="18"/>
        </w:rPr>
        <w:tab/>
        <w:t>Ondertekening namens inschrijver:</w:t>
      </w:r>
    </w:p>
    <w:p w14:paraId="0BA5C909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721E1E2E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6C443122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072FA887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4A61049B" w14:textId="5976F41F" w:rsidR="003D3C4D" w:rsidRPr="00B40F3A" w:rsidRDefault="004922E8" w:rsidP="001C4949">
      <w:pPr>
        <w:spacing w:after="200"/>
        <w:rPr>
          <w:rFonts w:asciiTheme="minorHAnsi" w:hAnsiTheme="minorHAnsi"/>
        </w:rPr>
      </w:pPr>
      <w:r>
        <w:rPr>
          <w:rFonts w:asciiTheme="minorHAnsi" w:hAnsiTheme="minorHAnsi"/>
        </w:rPr>
        <w:t>------------------------------------------------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-----------------------------------------</w:t>
      </w:r>
    </w:p>
    <w:sectPr w:rsidR="003D3C4D" w:rsidRPr="00B40F3A" w:rsidSect="00EF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0096" w14:textId="77777777" w:rsidR="00032A88" w:rsidRDefault="00032A88" w:rsidP="0034636A">
      <w:pPr>
        <w:spacing w:line="240" w:lineRule="auto"/>
      </w:pPr>
      <w:r>
        <w:separator/>
      </w:r>
    </w:p>
  </w:endnote>
  <w:endnote w:type="continuationSeparator" w:id="0">
    <w:p w14:paraId="340ABC74" w14:textId="77777777" w:rsidR="00032A88" w:rsidRDefault="00032A88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B818" w14:textId="77777777" w:rsidR="003D3C4D" w:rsidRDefault="003D3C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208C7DEE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657DF295" wp14:editId="2BD03258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48C7D3F9" w14:textId="77777777" w:rsidR="00A92B19" w:rsidRDefault="00A92B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5108DAE9" w14:textId="5596CED4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2E4DBAE5" wp14:editId="7707A9EC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7C0EAE8E" wp14:editId="5A4B661C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F15F25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F15F25">
          <w:rPr>
            <w:noProof/>
          </w:rPr>
          <w:instrText>3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F15F25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F15F25">
          <w:fldChar w:fldCharType="separate"/>
        </w:r>
        <w:r w:rsidR="00F15F25">
          <w:rPr>
            <w:noProof/>
          </w:rPr>
          <w:t>1</w:t>
        </w:r>
        <w:r w:rsidR="00A92B19">
          <w:fldChar w:fldCharType="end"/>
        </w:r>
      </w:p>
    </w:sdtContent>
  </w:sdt>
  <w:p w14:paraId="5BC3108F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8E8" w14:textId="77777777" w:rsidR="00032A88" w:rsidRDefault="00032A88" w:rsidP="0034636A">
      <w:pPr>
        <w:spacing w:line="240" w:lineRule="auto"/>
      </w:pPr>
      <w:r>
        <w:separator/>
      </w:r>
    </w:p>
  </w:footnote>
  <w:footnote w:type="continuationSeparator" w:id="0">
    <w:p w14:paraId="049015F9" w14:textId="77777777" w:rsidR="00032A88" w:rsidRDefault="00032A88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D3EE2" w14:textId="77777777" w:rsidR="003D3C4D" w:rsidRDefault="003D3C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92BE" w14:textId="77777777" w:rsidR="003D3C4D" w:rsidRDefault="003D3C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E84A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D28293E" wp14:editId="38C3101B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E2192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227816">
    <w:abstractNumId w:val="10"/>
  </w:num>
  <w:num w:numId="2" w16cid:durableId="706107757">
    <w:abstractNumId w:val="9"/>
  </w:num>
  <w:num w:numId="3" w16cid:durableId="569540587">
    <w:abstractNumId w:val="7"/>
  </w:num>
  <w:num w:numId="4" w16cid:durableId="738333277">
    <w:abstractNumId w:val="6"/>
  </w:num>
  <w:num w:numId="5" w16cid:durableId="551575299">
    <w:abstractNumId w:val="5"/>
  </w:num>
  <w:num w:numId="6" w16cid:durableId="1876456938">
    <w:abstractNumId w:val="4"/>
  </w:num>
  <w:num w:numId="7" w16cid:durableId="911504926">
    <w:abstractNumId w:val="8"/>
  </w:num>
  <w:num w:numId="8" w16cid:durableId="1916478360">
    <w:abstractNumId w:val="3"/>
  </w:num>
  <w:num w:numId="9" w16cid:durableId="39400908">
    <w:abstractNumId w:val="2"/>
  </w:num>
  <w:num w:numId="10" w16cid:durableId="887838886">
    <w:abstractNumId w:val="1"/>
  </w:num>
  <w:num w:numId="11" w16cid:durableId="127771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EA4E87"/>
    <w:rsid w:val="00007438"/>
    <w:rsid w:val="00007EFA"/>
    <w:rsid w:val="00011C86"/>
    <w:rsid w:val="000206F9"/>
    <w:rsid w:val="00030590"/>
    <w:rsid w:val="00032A88"/>
    <w:rsid w:val="00045AD1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60CF"/>
    <w:rsid w:val="00117EA4"/>
    <w:rsid w:val="00131521"/>
    <w:rsid w:val="00131A8C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148F9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A5CF8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22E8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6294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7E1E"/>
    <w:rsid w:val="00883CA3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475EA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3F45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A4E87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15F25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69CE6"/>
  <w15:docId w15:val="{D9CC88A8-05BD-43E7-8614-CA367F98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Microsoft\Templates\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5" ma:contentTypeDescription="Create a new document." ma:contentTypeScope="" ma:versionID="e6df112569f2b96a89e5e905a5cee43b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efb7b2a0d83fda8e508261c17049590b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A9A30B-61EE-4D39-89CC-2C207B961B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2DD0E-6C6F-400F-BE54-D5E5920ECD1E}"/>
</file>

<file path=customXml/itemProps3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344297-608B-4F04-AEFA-55C58C45214A}">
  <ds:schemaRefs>
    <ds:schemaRef ds:uri="http://schemas.microsoft.com/office/2006/metadata/properties"/>
    <ds:schemaRef ds:uri="http://schemas.microsoft.com/office/infopath/2007/PartnerControls"/>
    <ds:schemaRef ds:uri="39a41dd2-5c84-4b35-8df5-4ed53c36d74f"/>
    <ds:schemaRef ds:uri="461e544d-6d5e-4101-aba2-ea656b284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VRH leeg document</Template>
  <TotalTime>1</TotalTime>
  <Pages>3</Pages>
  <Words>628</Words>
  <Characters>3456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Machteld Sieling</dc:creator>
  <cp:lastModifiedBy>Machteld Sieling</cp:lastModifiedBy>
  <cp:revision>2</cp:revision>
  <cp:lastPrinted>2023-06-27T12:35:00Z</cp:lastPrinted>
  <dcterms:created xsi:type="dcterms:W3CDTF">2023-07-11T11:54:00Z</dcterms:created>
  <dcterms:modified xsi:type="dcterms:W3CDTF">2023-07-11T11:54:00Z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</Properties>
</file>