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638E1" w14:textId="680E96FA" w:rsidR="000D3AB2" w:rsidRPr="000D3AB2" w:rsidRDefault="000D3AB2" w:rsidP="00DE396E">
      <w:pPr>
        <w:pStyle w:val="BasistekstVRU"/>
        <w:contextualSpacing/>
        <w:rPr>
          <w:b/>
          <w:bCs/>
          <w:i/>
          <w:iCs/>
          <w:sz w:val="32"/>
          <w:szCs w:val="32"/>
          <w:u w:val="single"/>
        </w:rPr>
      </w:pPr>
      <w:r w:rsidRPr="000D3AB2">
        <w:rPr>
          <w:b/>
          <w:bCs/>
          <w:i/>
          <w:iCs/>
          <w:sz w:val="32"/>
          <w:szCs w:val="32"/>
          <w:u w:val="single"/>
        </w:rPr>
        <w:t>Invulformulier 1</w:t>
      </w:r>
    </w:p>
    <w:p w14:paraId="66EDF54E" w14:textId="77777777" w:rsidR="000D3AB2" w:rsidRDefault="000D3AB2" w:rsidP="00DE396E">
      <w:pPr>
        <w:pStyle w:val="BasistekstVRU"/>
        <w:contextualSpacing/>
      </w:pPr>
    </w:p>
    <w:p w14:paraId="695F788B" w14:textId="2342653F" w:rsidR="00264499" w:rsidRDefault="00264499" w:rsidP="00DE396E">
      <w:pPr>
        <w:pStyle w:val="BasistekstVRU"/>
        <w:contextualSpacing/>
      </w:pPr>
      <w:r>
        <w:t>Wij vragen u bijgaand formulier in te vullen.</w:t>
      </w:r>
    </w:p>
    <w:p w14:paraId="0D79C66C" w14:textId="2CD0F258" w:rsidR="000D3AB2" w:rsidRDefault="00CF592F" w:rsidP="00DE396E">
      <w:pPr>
        <w:pStyle w:val="BasistekstVRU"/>
        <w:contextualSpacing/>
      </w:pPr>
      <w:r>
        <w:rPr>
          <w:noProof/>
        </w:rPr>
        <w:drawing>
          <wp:anchor distT="0" distB="0" distL="114300" distR="114300" simplePos="0" relativeHeight="251689984" behindDoc="1" locked="1" layoutInCell="1" allowOverlap="1" wp14:anchorId="0FA38F26" wp14:editId="10B76459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6915F01" wp14:editId="71F69DCD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F729BE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1D10A5A7" wp14:editId="22AFCBF7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A51198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4D308378" wp14:editId="59306A09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C14F1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stijlmetopmaakoranjeVR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1824"/>
        <w:gridCol w:w="4645"/>
      </w:tblGrid>
      <w:tr w:rsidR="000D3AB2" w14:paraId="4426E7B1" w14:textId="77777777" w:rsidTr="00A021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318D9EC" w14:textId="562E0D43" w:rsidR="000D3AB2" w:rsidRDefault="000D3AB2" w:rsidP="00DE396E">
            <w:pPr>
              <w:pStyle w:val="BasistekstVRU"/>
              <w:contextualSpacing/>
            </w:pPr>
            <w:r>
              <w:t>Eis #</w:t>
            </w:r>
          </w:p>
        </w:tc>
        <w:tc>
          <w:tcPr>
            <w:tcW w:w="182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B6D0155" w14:textId="39644C30" w:rsidR="000D3AB2" w:rsidRDefault="000D3AB2" w:rsidP="00DE396E">
            <w:pPr>
              <w:pStyle w:val="BasistekstVRU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Akkoord Ja/Nee</w:t>
            </w:r>
          </w:p>
        </w:tc>
        <w:tc>
          <w:tcPr>
            <w:tcW w:w="4645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FD90878" w14:textId="6AD34253" w:rsidR="000D3AB2" w:rsidRDefault="000D3AB2" w:rsidP="00DE396E">
            <w:pPr>
              <w:pStyle w:val="BasistekstVRU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Opmerking/</w:t>
            </w:r>
            <w:r w:rsidR="00264499">
              <w:t>a</w:t>
            </w:r>
            <w:r>
              <w:t>dvies</w:t>
            </w:r>
          </w:p>
        </w:tc>
      </w:tr>
      <w:tr w:rsidR="000D3AB2" w14:paraId="46300E24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D10A0F" w:themeFill="accent1"/>
          </w:tcPr>
          <w:p w14:paraId="3F868378" w14:textId="53078143" w:rsidR="000D3AB2" w:rsidRPr="0057433E" w:rsidRDefault="000D3AB2" w:rsidP="00DE396E">
            <w:pPr>
              <w:pStyle w:val="BasistekstVRU"/>
              <w:contextualSpacing/>
              <w:rPr>
                <w:color w:val="FFFFFF" w:themeColor="background1"/>
              </w:rPr>
            </w:pPr>
            <w:r w:rsidRPr="0057433E">
              <w:rPr>
                <w:color w:val="FFFFFF" w:themeColor="background1"/>
              </w:rPr>
              <w:t>Algemene Eisen</w:t>
            </w:r>
          </w:p>
        </w:tc>
        <w:tc>
          <w:tcPr>
            <w:tcW w:w="1824" w:type="dxa"/>
            <w:shd w:val="clear" w:color="auto" w:fill="D10A0F" w:themeFill="accent1"/>
          </w:tcPr>
          <w:p w14:paraId="266E59DA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D10A0F" w:themeFill="accent1"/>
          </w:tcPr>
          <w:p w14:paraId="7279D011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3AB2" w14:paraId="45336BA3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23935422" w14:textId="3FBF996F" w:rsidR="000D3AB2" w:rsidRDefault="000D3AB2" w:rsidP="00DE396E">
            <w:pPr>
              <w:pStyle w:val="BasistekstVRU"/>
              <w:contextualSpacing/>
            </w:pPr>
            <w:r>
              <w:t>1</w:t>
            </w:r>
          </w:p>
        </w:tc>
        <w:tc>
          <w:tcPr>
            <w:tcW w:w="1824" w:type="dxa"/>
            <w:shd w:val="clear" w:color="auto" w:fill="auto"/>
          </w:tcPr>
          <w:p w14:paraId="660F663B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5A514F18" w14:textId="77777777" w:rsidR="000D3AB2" w:rsidRPr="00092F9F" w:rsidRDefault="002F7C3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092F9F">
              <w:rPr>
                <w:i/>
                <w:iCs/>
                <w:sz w:val="16"/>
                <w:szCs w:val="16"/>
                <w:highlight w:val="yellow"/>
              </w:rPr>
              <w:t>Als er artikelen uit de GIBIT zijn waaraan u niet kunt voldoen horen wij graag welke artikelen dit zijn en of u deze wilt laten vervallen of een tekstvoorstel wilt doen.</w:t>
            </w:r>
          </w:p>
          <w:p w14:paraId="4D100159" w14:textId="77777777" w:rsidR="002F7C32" w:rsidRDefault="002F7C3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7D1C304" w14:textId="54DCCC60" w:rsidR="00264499" w:rsidRPr="0057433E" w:rsidRDefault="00264499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D3AB2" w14:paraId="3E8E8222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60B5175E" w14:textId="650DE3C6" w:rsidR="000D3AB2" w:rsidRDefault="0057433E" w:rsidP="00DE396E">
            <w:pPr>
              <w:pStyle w:val="BasistekstVRU"/>
              <w:contextualSpacing/>
            </w:pPr>
            <w:r>
              <w:t>2</w:t>
            </w:r>
          </w:p>
        </w:tc>
        <w:tc>
          <w:tcPr>
            <w:tcW w:w="1824" w:type="dxa"/>
            <w:shd w:val="clear" w:color="auto" w:fill="auto"/>
          </w:tcPr>
          <w:p w14:paraId="1E4E521C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3DB0B14C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3AB2" w14:paraId="7C8FF95D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7C231DCD" w14:textId="60E81053" w:rsidR="000D3AB2" w:rsidRDefault="0057433E" w:rsidP="00DE396E">
            <w:pPr>
              <w:pStyle w:val="BasistekstVRU"/>
              <w:contextualSpacing/>
            </w:pPr>
            <w:r>
              <w:t>3</w:t>
            </w:r>
          </w:p>
        </w:tc>
        <w:tc>
          <w:tcPr>
            <w:tcW w:w="1824" w:type="dxa"/>
            <w:shd w:val="clear" w:color="auto" w:fill="auto"/>
          </w:tcPr>
          <w:p w14:paraId="6A3B3E4D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7DD2017C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D3AB2" w14:paraId="0EDFCB4D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3A5E66C9" w14:textId="41C7217C" w:rsidR="000D3AB2" w:rsidRDefault="0057433E" w:rsidP="00DE396E">
            <w:pPr>
              <w:pStyle w:val="BasistekstVRU"/>
              <w:contextualSpacing/>
            </w:pPr>
            <w:r>
              <w:t>4</w:t>
            </w:r>
          </w:p>
        </w:tc>
        <w:tc>
          <w:tcPr>
            <w:tcW w:w="1824" w:type="dxa"/>
            <w:shd w:val="clear" w:color="auto" w:fill="auto"/>
          </w:tcPr>
          <w:p w14:paraId="529A0C8D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7AE06DC3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3AB2" w14:paraId="5031CFAC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3A870D62" w14:textId="0F5C6A04" w:rsidR="000D3AB2" w:rsidRDefault="0057433E" w:rsidP="00DE396E">
            <w:pPr>
              <w:pStyle w:val="BasistekstVRU"/>
              <w:contextualSpacing/>
            </w:pPr>
            <w:r>
              <w:t>5</w:t>
            </w:r>
          </w:p>
        </w:tc>
        <w:tc>
          <w:tcPr>
            <w:tcW w:w="1824" w:type="dxa"/>
            <w:shd w:val="clear" w:color="auto" w:fill="auto"/>
          </w:tcPr>
          <w:p w14:paraId="6A193C38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65282574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D3AB2" w14:paraId="37410876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21F8CEFB" w14:textId="675BD85E" w:rsidR="000D3AB2" w:rsidRDefault="0057433E" w:rsidP="00DE396E">
            <w:pPr>
              <w:pStyle w:val="BasistekstVRU"/>
              <w:contextualSpacing/>
            </w:pPr>
            <w:r>
              <w:t>6</w:t>
            </w:r>
          </w:p>
        </w:tc>
        <w:tc>
          <w:tcPr>
            <w:tcW w:w="1824" w:type="dxa"/>
            <w:shd w:val="clear" w:color="auto" w:fill="auto"/>
          </w:tcPr>
          <w:p w14:paraId="61293053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042FC263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433E" w14:paraId="300AB53E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5A74017F" w14:textId="4AE8D9A3" w:rsidR="0057433E" w:rsidRDefault="0057433E" w:rsidP="00DE396E">
            <w:pPr>
              <w:pStyle w:val="BasistekstVRU"/>
              <w:contextualSpacing/>
            </w:pPr>
            <w:r>
              <w:t>7</w:t>
            </w:r>
          </w:p>
        </w:tc>
        <w:tc>
          <w:tcPr>
            <w:tcW w:w="1824" w:type="dxa"/>
            <w:shd w:val="clear" w:color="auto" w:fill="auto"/>
          </w:tcPr>
          <w:p w14:paraId="2F6A3D8E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19C830F4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7433E" w14:paraId="6DB60BB9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25D7D2A2" w14:textId="61F219E1" w:rsidR="0057433E" w:rsidRDefault="0057433E" w:rsidP="00DE396E">
            <w:pPr>
              <w:pStyle w:val="BasistekstVRU"/>
              <w:contextualSpacing/>
            </w:pPr>
            <w:r>
              <w:t>8</w:t>
            </w:r>
          </w:p>
        </w:tc>
        <w:tc>
          <w:tcPr>
            <w:tcW w:w="1824" w:type="dxa"/>
            <w:shd w:val="clear" w:color="auto" w:fill="auto"/>
          </w:tcPr>
          <w:p w14:paraId="63B852C9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314CE33B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433E" w14:paraId="48E81C05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7BECA85F" w14:textId="1FD7BA83" w:rsidR="0057433E" w:rsidRDefault="0057433E" w:rsidP="00DE396E">
            <w:pPr>
              <w:pStyle w:val="BasistekstVRU"/>
              <w:contextualSpacing/>
            </w:pPr>
            <w:r>
              <w:t>9</w:t>
            </w:r>
          </w:p>
        </w:tc>
        <w:tc>
          <w:tcPr>
            <w:tcW w:w="1824" w:type="dxa"/>
            <w:shd w:val="clear" w:color="auto" w:fill="auto"/>
          </w:tcPr>
          <w:p w14:paraId="41044191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5B5437A8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7433E" w14:paraId="1B242A9D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0B87CC8D" w14:textId="4DB7A1FE" w:rsidR="0057433E" w:rsidRDefault="0057433E" w:rsidP="00DE396E">
            <w:pPr>
              <w:pStyle w:val="BasistekstVRU"/>
              <w:contextualSpacing/>
            </w:pPr>
            <w:r>
              <w:t>10</w:t>
            </w:r>
          </w:p>
        </w:tc>
        <w:tc>
          <w:tcPr>
            <w:tcW w:w="1824" w:type="dxa"/>
            <w:shd w:val="clear" w:color="auto" w:fill="auto"/>
          </w:tcPr>
          <w:p w14:paraId="73BF03CD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0201D3BA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433E" w14:paraId="2CC634EB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55838AAC" w14:textId="4308A1AE" w:rsidR="0057433E" w:rsidRDefault="0057433E" w:rsidP="00DE396E">
            <w:pPr>
              <w:pStyle w:val="BasistekstVRU"/>
              <w:contextualSpacing/>
            </w:pPr>
            <w:r>
              <w:t>11</w:t>
            </w:r>
          </w:p>
        </w:tc>
        <w:tc>
          <w:tcPr>
            <w:tcW w:w="1824" w:type="dxa"/>
            <w:shd w:val="clear" w:color="auto" w:fill="auto"/>
          </w:tcPr>
          <w:p w14:paraId="326BDDD3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6F29AC5C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7433E" w14:paraId="58010B06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bottom w:val="single" w:sz="4" w:space="0" w:color="auto"/>
            </w:tcBorders>
            <w:shd w:val="clear" w:color="auto" w:fill="auto"/>
          </w:tcPr>
          <w:p w14:paraId="0F322DBA" w14:textId="0F4E7408" w:rsidR="0057433E" w:rsidRDefault="0057433E" w:rsidP="00DE396E">
            <w:pPr>
              <w:pStyle w:val="BasistekstVRU"/>
              <w:contextualSpacing/>
            </w:pPr>
            <w:r>
              <w:t>12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</w:tcPr>
          <w:p w14:paraId="1311017B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14:paraId="0E72750C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3AB2" w14:paraId="18125F12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D10A0F" w:themeFill="accent1"/>
          </w:tcPr>
          <w:p w14:paraId="04B852C2" w14:textId="6BBA259A" w:rsidR="000D3AB2" w:rsidRPr="0057433E" w:rsidRDefault="000D3AB2" w:rsidP="00DE396E">
            <w:pPr>
              <w:pStyle w:val="BasistekstVRU"/>
              <w:contextualSpacing/>
              <w:rPr>
                <w:color w:val="FFFFFF" w:themeColor="background1"/>
              </w:rPr>
            </w:pPr>
            <w:r w:rsidRPr="0057433E">
              <w:rPr>
                <w:color w:val="FFFFFF" w:themeColor="background1"/>
              </w:rPr>
              <w:t>Functionele Eisen</w:t>
            </w:r>
          </w:p>
        </w:tc>
        <w:tc>
          <w:tcPr>
            <w:tcW w:w="1824" w:type="dxa"/>
            <w:shd w:val="clear" w:color="auto" w:fill="D10A0F" w:themeFill="accent1"/>
          </w:tcPr>
          <w:p w14:paraId="2E4B7FC5" w14:textId="77777777" w:rsidR="000D3AB2" w:rsidRPr="0057433E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  <w:tc>
          <w:tcPr>
            <w:tcW w:w="4645" w:type="dxa"/>
            <w:shd w:val="clear" w:color="auto" w:fill="D10A0F" w:themeFill="accent1"/>
          </w:tcPr>
          <w:p w14:paraId="21717140" w14:textId="77777777" w:rsidR="000D3AB2" w:rsidRPr="0057433E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0D3AB2" w14:paraId="5F82F2AC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54EE6F0F" w14:textId="575264D7" w:rsidR="000D3AB2" w:rsidRDefault="0057433E" w:rsidP="00DE396E">
            <w:pPr>
              <w:pStyle w:val="BasistekstVRU"/>
              <w:contextualSpacing/>
            </w:pPr>
            <w:r>
              <w:t>13</w:t>
            </w:r>
          </w:p>
        </w:tc>
        <w:tc>
          <w:tcPr>
            <w:tcW w:w="1824" w:type="dxa"/>
            <w:shd w:val="clear" w:color="auto" w:fill="auto"/>
          </w:tcPr>
          <w:p w14:paraId="5A276445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343E9265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3AB2" w14:paraId="42A9FE96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685BF0D1" w14:textId="2AD44400" w:rsidR="000D3AB2" w:rsidRDefault="0057433E" w:rsidP="00DE396E">
            <w:pPr>
              <w:pStyle w:val="BasistekstVRU"/>
              <w:contextualSpacing/>
            </w:pPr>
            <w:r>
              <w:t>14</w:t>
            </w:r>
          </w:p>
        </w:tc>
        <w:tc>
          <w:tcPr>
            <w:tcW w:w="1824" w:type="dxa"/>
            <w:shd w:val="clear" w:color="auto" w:fill="auto"/>
          </w:tcPr>
          <w:p w14:paraId="2A326BA7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6B58A475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D3AB2" w14:paraId="530E9415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1E2BE51C" w14:textId="68FF8D61" w:rsidR="000D3AB2" w:rsidRDefault="0057433E" w:rsidP="00DE396E">
            <w:pPr>
              <w:pStyle w:val="BasistekstVRU"/>
              <w:contextualSpacing/>
            </w:pPr>
            <w:r>
              <w:t>15</w:t>
            </w:r>
          </w:p>
        </w:tc>
        <w:tc>
          <w:tcPr>
            <w:tcW w:w="1824" w:type="dxa"/>
            <w:shd w:val="clear" w:color="auto" w:fill="auto"/>
          </w:tcPr>
          <w:p w14:paraId="1501160D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65B7B102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3AB2" w14:paraId="6D41E4E1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70920690" w14:textId="5808482C" w:rsidR="000D3AB2" w:rsidRDefault="0057433E" w:rsidP="00DE396E">
            <w:pPr>
              <w:pStyle w:val="BasistekstVRU"/>
              <w:contextualSpacing/>
            </w:pPr>
            <w:r>
              <w:t>16</w:t>
            </w:r>
          </w:p>
        </w:tc>
        <w:tc>
          <w:tcPr>
            <w:tcW w:w="1824" w:type="dxa"/>
            <w:shd w:val="clear" w:color="auto" w:fill="auto"/>
          </w:tcPr>
          <w:p w14:paraId="2D12BB53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42A9201E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7433E" w14:paraId="363CD61E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6786C34F" w14:textId="4896BAB8" w:rsidR="0057433E" w:rsidRDefault="0057433E" w:rsidP="00DE396E">
            <w:pPr>
              <w:pStyle w:val="BasistekstVRU"/>
              <w:contextualSpacing/>
            </w:pPr>
            <w:r>
              <w:t>17</w:t>
            </w:r>
          </w:p>
        </w:tc>
        <w:tc>
          <w:tcPr>
            <w:tcW w:w="1824" w:type="dxa"/>
            <w:shd w:val="clear" w:color="auto" w:fill="auto"/>
          </w:tcPr>
          <w:p w14:paraId="37FF915B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62782553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433E" w14:paraId="6555B5A4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56EF0521" w14:textId="0590C55A" w:rsidR="0057433E" w:rsidRDefault="0057433E" w:rsidP="00DE396E">
            <w:pPr>
              <w:pStyle w:val="BasistekstVRU"/>
              <w:contextualSpacing/>
            </w:pPr>
            <w:r>
              <w:t>18</w:t>
            </w:r>
          </w:p>
        </w:tc>
        <w:tc>
          <w:tcPr>
            <w:tcW w:w="1824" w:type="dxa"/>
            <w:shd w:val="clear" w:color="auto" w:fill="auto"/>
          </w:tcPr>
          <w:p w14:paraId="2AA4A0BA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08B6BBF7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7433E" w14:paraId="7FADA0FA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24263649" w14:textId="126DBFAD" w:rsidR="0057433E" w:rsidRDefault="0057433E" w:rsidP="00DE396E">
            <w:pPr>
              <w:pStyle w:val="BasistekstVRU"/>
              <w:contextualSpacing/>
            </w:pPr>
            <w:r>
              <w:t>19</w:t>
            </w:r>
          </w:p>
        </w:tc>
        <w:tc>
          <w:tcPr>
            <w:tcW w:w="1824" w:type="dxa"/>
            <w:shd w:val="clear" w:color="auto" w:fill="auto"/>
          </w:tcPr>
          <w:p w14:paraId="68FD62F6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5BCA6C67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433E" w14:paraId="3B52EE1C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430596CC" w14:textId="34234C69" w:rsidR="0057433E" w:rsidRDefault="0057433E" w:rsidP="00DE396E">
            <w:pPr>
              <w:pStyle w:val="BasistekstVRU"/>
              <w:contextualSpacing/>
            </w:pPr>
            <w:r>
              <w:t>20</w:t>
            </w:r>
          </w:p>
        </w:tc>
        <w:tc>
          <w:tcPr>
            <w:tcW w:w="1824" w:type="dxa"/>
            <w:shd w:val="clear" w:color="auto" w:fill="auto"/>
          </w:tcPr>
          <w:p w14:paraId="4876F33D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165E50EA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7433E" w14:paraId="41B9CDD6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786E343B" w14:textId="761F23F6" w:rsidR="0057433E" w:rsidRDefault="0057433E" w:rsidP="00DE396E">
            <w:pPr>
              <w:pStyle w:val="BasistekstVRU"/>
              <w:contextualSpacing/>
            </w:pPr>
            <w:r>
              <w:t>21</w:t>
            </w:r>
          </w:p>
        </w:tc>
        <w:tc>
          <w:tcPr>
            <w:tcW w:w="1824" w:type="dxa"/>
            <w:shd w:val="clear" w:color="auto" w:fill="auto"/>
          </w:tcPr>
          <w:p w14:paraId="36D6C5C1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686D3C93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433E" w14:paraId="57ACA5D4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101A5CF1" w14:textId="3B7CD508" w:rsidR="0057433E" w:rsidRDefault="0057433E" w:rsidP="00DE396E">
            <w:pPr>
              <w:pStyle w:val="BasistekstVRU"/>
              <w:contextualSpacing/>
            </w:pPr>
            <w:r>
              <w:t>22</w:t>
            </w:r>
          </w:p>
        </w:tc>
        <w:tc>
          <w:tcPr>
            <w:tcW w:w="1824" w:type="dxa"/>
            <w:shd w:val="clear" w:color="auto" w:fill="auto"/>
          </w:tcPr>
          <w:p w14:paraId="5E6C46FE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7AEC5603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7433E" w14:paraId="16FE22E2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15628FDC" w14:textId="4BF74516" w:rsidR="0057433E" w:rsidRDefault="0057433E" w:rsidP="00DE396E">
            <w:pPr>
              <w:pStyle w:val="BasistekstVRU"/>
              <w:contextualSpacing/>
            </w:pPr>
            <w:r>
              <w:t>23</w:t>
            </w:r>
          </w:p>
        </w:tc>
        <w:tc>
          <w:tcPr>
            <w:tcW w:w="1824" w:type="dxa"/>
            <w:shd w:val="clear" w:color="auto" w:fill="auto"/>
          </w:tcPr>
          <w:p w14:paraId="0135963C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7FD12ED2" w14:textId="77777777" w:rsidR="0057433E" w:rsidRDefault="0057433E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433E" w14:paraId="01D2CEAD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bottom w:val="single" w:sz="4" w:space="0" w:color="auto"/>
            </w:tcBorders>
            <w:shd w:val="clear" w:color="auto" w:fill="auto"/>
          </w:tcPr>
          <w:p w14:paraId="2E8CE908" w14:textId="06251DF5" w:rsidR="0057433E" w:rsidRDefault="0057433E" w:rsidP="00DE396E">
            <w:pPr>
              <w:pStyle w:val="BasistekstVRU"/>
              <w:contextualSpacing/>
            </w:pPr>
            <w:r>
              <w:t>24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</w:tcPr>
          <w:p w14:paraId="6ED4A2D5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14:paraId="6E77B7CB" w14:textId="77777777" w:rsidR="0057433E" w:rsidRDefault="0057433E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D3AB2" w14:paraId="2144831B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D10A0F" w:themeFill="accent1"/>
          </w:tcPr>
          <w:p w14:paraId="029CAF57" w14:textId="11A4F0B2" w:rsidR="000D3AB2" w:rsidRPr="0057433E" w:rsidRDefault="0057433E" w:rsidP="00DE396E">
            <w:pPr>
              <w:pStyle w:val="BasistekstVRU"/>
              <w:contextualSpacing/>
              <w:rPr>
                <w:color w:val="FFFFFF" w:themeColor="background1"/>
              </w:rPr>
            </w:pPr>
            <w:r w:rsidRPr="0057433E">
              <w:rPr>
                <w:color w:val="FFFFFF" w:themeColor="background1"/>
              </w:rPr>
              <w:t>Gebruiksvriendelijkheid</w:t>
            </w:r>
          </w:p>
        </w:tc>
        <w:tc>
          <w:tcPr>
            <w:tcW w:w="1824" w:type="dxa"/>
            <w:shd w:val="clear" w:color="auto" w:fill="D10A0F" w:themeFill="accent1"/>
          </w:tcPr>
          <w:p w14:paraId="4FFF3BB3" w14:textId="77777777" w:rsidR="000D3AB2" w:rsidRPr="0057433E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  <w:tc>
          <w:tcPr>
            <w:tcW w:w="4645" w:type="dxa"/>
            <w:shd w:val="clear" w:color="auto" w:fill="D10A0F" w:themeFill="accent1"/>
          </w:tcPr>
          <w:p w14:paraId="0DA22A7C" w14:textId="77777777" w:rsidR="000D3AB2" w:rsidRPr="0057433E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0D3AB2" w14:paraId="50029B2F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2C877CBD" w14:textId="039DA0BB" w:rsidR="000D3AB2" w:rsidRDefault="0057433E" w:rsidP="00DE396E">
            <w:pPr>
              <w:pStyle w:val="BasistekstVRU"/>
              <w:contextualSpacing/>
            </w:pPr>
            <w:r>
              <w:t>25</w:t>
            </w:r>
          </w:p>
        </w:tc>
        <w:tc>
          <w:tcPr>
            <w:tcW w:w="1824" w:type="dxa"/>
            <w:shd w:val="clear" w:color="auto" w:fill="auto"/>
          </w:tcPr>
          <w:p w14:paraId="64C91A9A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120E7747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D3AB2" w14:paraId="0D412282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61911694" w14:textId="1C9647EB" w:rsidR="000D3AB2" w:rsidRDefault="0057433E" w:rsidP="00DE396E">
            <w:pPr>
              <w:pStyle w:val="BasistekstVRU"/>
              <w:contextualSpacing/>
            </w:pPr>
            <w:r>
              <w:lastRenderedPageBreak/>
              <w:t>26</w:t>
            </w:r>
          </w:p>
        </w:tc>
        <w:tc>
          <w:tcPr>
            <w:tcW w:w="1824" w:type="dxa"/>
            <w:shd w:val="clear" w:color="auto" w:fill="auto"/>
          </w:tcPr>
          <w:p w14:paraId="161C1A36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4F26596A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3AB2" w14:paraId="283E84EF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22618221" w14:textId="796EACD3" w:rsidR="000D3AB2" w:rsidRDefault="0057433E" w:rsidP="00DE396E">
            <w:pPr>
              <w:pStyle w:val="BasistekstVRU"/>
              <w:contextualSpacing/>
            </w:pPr>
            <w:r>
              <w:t>27</w:t>
            </w:r>
          </w:p>
        </w:tc>
        <w:tc>
          <w:tcPr>
            <w:tcW w:w="1824" w:type="dxa"/>
            <w:shd w:val="clear" w:color="auto" w:fill="auto"/>
          </w:tcPr>
          <w:p w14:paraId="11C9FE90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auto"/>
          </w:tcPr>
          <w:p w14:paraId="0D37943C" w14:textId="77777777" w:rsidR="000D3AB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D3AB2" w14:paraId="66433802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bottom w:val="single" w:sz="4" w:space="0" w:color="auto"/>
            </w:tcBorders>
            <w:shd w:val="clear" w:color="auto" w:fill="auto"/>
          </w:tcPr>
          <w:p w14:paraId="324716B6" w14:textId="7811B3D3" w:rsidR="000D3AB2" w:rsidRDefault="0057433E" w:rsidP="00DE396E">
            <w:pPr>
              <w:pStyle w:val="BasistekstVRU"/>
              <w:contextualSpacing/>
            </w:pPr>
            <w:r>
              <w:t>28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</w:tcPr>
          <w:p w14:paraId="6C3F1124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14:paraId="4A8187CA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3AB2" w14:paraId="0AD152CC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D10A0F" w:themeFill="accent1"/>
          </w:tcPr>
          <w:p w14:paraId="3CEF95FC" w14:textId="3CB558BE" w:rsidR="000D3AB2" w:rsidRPr="00CB7E02" w:rsidRDefault="00CB7E02" w:rsidP="00DE396E">
            <w:pPr>
              <w:pStyle w:val="BasistekstVRU"/>
              <w:contextualSpacing/>
              <w:rPr>
                <w:color w:val="FFFFFF" w:themeColor="background1"/>
              </w:rPr>
            </w:pPr>
            <w:r w:rsidRPr="00CB7E02">
              <w:rPr>
                <w:color w:val="FFFFFF" w:themeColor="background1"/>
              </w:rPr>
              <w:t>Integraties</w:t>
            </w:r>
          </w:p>
        </w:tc>
        <w:tc>
          <w:tcPr>
            <w:tcW w:w="1824" w:type="dxa"/>
            <w:shd w:val="clear" w:color="auto" w:fill="D10A0F" w:themeFill="accent1"/>
          </w:tcPr>
          <w:p w14:paraId="4E59C1AF" w14:textId="77777777" w:rsidR="000D3AB2" w:rsidRPr="00CB7E0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  <w:tc>
          <w:tcPr>
            <w:tcW w:w="4645" w:type="dxa"/>
            <w:shd w:val="clear" w:color="auto" w:fill="D10A0F" w:themeFill="accent1"/>
          </w:tcPr>
          <w:p w14:paraId="646827F2" w14:textId="77777777" w:rsidR="000D3AB2" w:rsidRPr="00CB7E02" w:rsidRDefault="000D3AB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0D3AB2" w14:paraId="4915B9C9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732B98F0" w14:textId="03677D9D" w:rsidR="000D3AB2" w:rsidRDefault="00CB7E02" w:rsidP="00DE396E">
            <w:pPr>
              <w:pStyle w:val="BasistekstVRU"/>
              <w:contextualSpacing/>
            </w:pPr>
            <w:r>
              <w:t>29</w:t>
            </w:r>
          </w:p>
        </w:tc>
        <w:tc>
          <w:tcPr>
            <w:tcW w:w="1824" w:type="dxa"/>
            <w:shd w:val="clear" w:color="auto" w:fill="FFFFFF" w:themeFill="background1"/>
          </w:tcPr>
          <w:p w14:paraId="6A9724BF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4369B370" w14:textId="77777777" w:rsidR="000D3AB2" w:rsidRDefault="000D3AB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3FA2A239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0AC782E2" w14:textId="68C5D49F" w:rsidR="00CB7E02" w:rsidRDefault="00CB7E02" w:rsidP="00DE396E">
            <w:pPr>
              <w:pStyle w:val="BasistekstVRU"/>
              <w:contextualSpacing/>
            </w:pPr>
            <w:r>
              <w:t>3</w:t>
            </w:r>
            <w:r w:rsidR="00092F9F">
              <w:t>0</w:t>
            </w:r>
          </w:p>
        </w:tc>
        <w:tc>
          <w:tcPr>
            <w:tcW w:w="1824" w:type="dxa"/>
            <w:shd w:val="clear" w:color="auto" w:fill="FFFFFF" w:themeFill="background1"/>
          </w:tcPr>
          <w:p w14:paraId="22F4D672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25D38BB0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65C80018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3642E4" w14:textId="1B1D9E3B" w:rsidR="00CB7E02" w:rsidRDefault="00CB7E02" w:rsidP="00DE396E">
            <w:pPr>
              <w:pStyle w:val="BasistekstVRU"/>
              <w:contextualSpacing/>
            </w:pPr>
            <w:r>
              <w:t>31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B10B09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010274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:rsidRPr="00CB7E02" w14:paraId="2779D121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D10A0F" w:themeFill="accent1"/>
          </w:tcPr>
          <w:p w14:paraId="76D650E8" w14:textId="4AD7A98A" w:rsidR="00CB7E02" w:rsidRPr="00CB7E02" w:rsidRDefault="00CB7E02" w:rsidP="00DE396E">
            <w:pPr>
              <w:pStyle w:val="BasistekstVRU"/>
              <w:contextualSpacing/>
              <w:rPr>
                <w:color w:val="FFFFFF" w:themeColor="background1"/>
              </w:rPr>
            </w:pPr>
            <w:r w:rsidRPr="00CB7E02">
              <w:rPr>
                <w:color w:val="FFFFFF" w:themeColor="background1"/>
              </w:rPr>
              <w:t>Beschikbaarheid</w:t>
            </w:r>
          </w:p>
        </w:tc>
        <w:tc>
          <w:tcPr>
            <w:tcW w:w="1824" w:type="dxa"/>
            <w:shd w:val="clear" w:color="auto" w:fill="D10A0F" w:themeFill="accent1"/>
          </w:tcPr>
          <w:p w14:paraId="16EAD95B" w14:textId="77777777" w:rsidR="00CB7E02" w:rsidRP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  <w:tc>
          <w:tcPr>
            <w:tcW w:w="4645" w:type="dxa"/>
            <w:shd w:val="clear" w:color="auto" w:fill="D10A0F" w:themeFill="accent1"/>
          </w:tcPr>
          <w:p w14:paraId="4AA14250" w14:textId="77777777" w:rsidR="00CB7E02" w:rsidRP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CB7E02" w14:paraId="2A175279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589F35" w14:textId="02FE7892" w:rsidR="00CB7E02" w:rsidRDefault="00CB7E02" w:rsidP="00DE396E">
            <w:pPr>
              <w:pStyle w:val="BasistekstVRU"/>
              <w:contextualSpacing/>
            </w:pPr>
            <w:r>
              <w:t>32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E05AEA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0CB8B8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72F09676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D10A0F" w:themeFill="accent1"/>
          </w:tcPr>
          <w:p w14:paraId="5BC3A773" w14:textId="6ED43BF7" w:rsidR="00CB7E02" w:rsidRPr="00CB7E02" w:rsidRDefault="00CB7E02" w:rsidP="00DE396E">
            <w:pPr>
              <w:pStyle w:val="BasistekstVRU"/>
              <w:contextualSpacing/>
              <w:rPr>
                <w:color w:val="FFFFFF" w:themeColor="background1"/>
              </w:rPr>
            </w:pPr>
            <w:r w:rsidRPr="00CB7E02">
              <w:rPr>
                <w:color w:val="FFFFFF" w:themeColor="background1"/>
              </w:rPr>
              <w:t>Informatiebeheer</w:t>
            </w:r>
          </w:p>
        </w:tc>
        <w:tc>
          <w:tcPr>
            <w:tcW w:w="1824" w:type="dxa"/>
            <w:shd w:val="clear" w:color="auto" w:fill="D10A0F" w:themeFill="accent1"/>
          </w:tcPr>
          <w:p w14:paraId="7BFBC928" w14:textId="77777777" w:rsidR="00CB7E02" w:rsidRP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  <w:tc>
          <w:tcPr>
            <w:tcW w:w="4645" w:type="dxa"/>
            <w:shd w:val="clear" w:color="auto" w:fill="D10A0F" w:themeFill="accent1"/>
          </w:tcPr>
          <w:p w14:paraId="0560F055" w14:textId="77777777" w:rsidR="00CB7E02" w:rsidRP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CB7E02" w14:paraId="14E1BC94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699268A6" w14:textId="1D6A4157" w:rsidR="00CB7E02" w:rsidRDefault="00CB7E02" w:rsidP="00DE396E">
            <w:pPr>
              <w:pStyle w:val="BasistekstVRU"/>
              <w:contextualSpacing/>
            </w:pPr>
            <w:r>
              <w:t>33</w:t>
            </w:r>
          </w:p>
        </w:tc>
        <w:tc>
          <w:tcPr>
            <w:tcW w:w="1824" w:type="dxa"/>
            <w:shd w:val="clear" w:color="auto" w:fill="FFFFFF" w:themeFill="background1"/>
          </w:tcPr>
          <w:p w14:paraId="30C59434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26D357F3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609CB328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330C2F31" w14:textId="4EDEC96E" w:rsidR="00CB7E02" w:rsidRDefault="00CB7E02" w:rsidP="00DE396E">
            <w:pPr>
              <w:pStyle w:val="BasistekstVRU"/>
              <w:contextualSpacing/>
            </w:pPr>
            <w:r>
              <w:t>34</w:t>
            </w:r>
          </w:p>
        </w:tc>
        <w:tc>
          <w:tcPr>
            <w:tcW w:w="1824" w:type="dxa"/>
            <w:shd w:val="clear" w:color="auto" w:fill="FFFFFF" w:themeFill="background1"/>
          </w:tcPr>
          <w:p w14:paraId="757B31D4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23399B7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7F54B694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6414FC" w14:textId="2E4F15CF" w:rsidR="00CB7E02" w:rsidRDefault="00CB7E02" w:rsidP="00DE396E">
            <w:pPr>
              <w:pStyle w:val="BasistekstVRU"/>
              <w:contextualSpacing/>
            </w:pPr>
            <w:r>
              <w:t>35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85FFA7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ADB065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5D30AE52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D10A0F" w:themeFill="accent1"/>
          </w:tcPr>
          <w:p w14:paraId="6FED4C31" w14:textId="7FEA13AE" w:rsidR="00CB7E02" w:rsidRPr="00CB7E02" w:rsidRDefault="00CB7E02" w:rsidP="00DE396E">
            <w:pPr>
              <w:pStyle w:val="BasistekstVRU"/>
              <w:contextualSpacing/>
              <w:rPr>
                <w:color w:val="FFFFFF" w:themeColor="background1"/>
              </w:rPr>
            </w:pPr>
            <w:r w:rsidRPr="00CB7E02">
              <w:rPr>
                <w:color w:val="FFFFFF" w:themeColor="background1"/>
              </w:rPr>
              <w:t>Continuïteit en conformiteit</w:t>
            </w:r>
          </w:p>
        </w:tc>
        <w:tc>
          <w:tcPr>
            <w:tcW w:w="1824" w:type="dxa"/>
            <w:shd w:val="clear" w:color="auto" w:fill="D10A0F" w:themeFill="accent1"/>
          </w:tcPr>
          <w:p w14:paraId="7D90F174" w14:textId="77777777" w:rsidR="00CB7E02" w:rsidRP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  <w:tc>
          <w:tcPr>
            <w:tcW w:w="4645" w:type="dxa"/>
            <w:shd w:val="clear" w:color="auto" w:fill="D10A0F" w:themeFill="accent1"/>
          </w:tcPr>
          <w:p w14:paraId="3C8BE082" w14:textId="77777777" w:rsidR="00CB7E02" w:rsidRP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CB7E02" w14:paraId="3C06415E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2F9C6A7D" w14:textId="2E52C477" w:rsidR="00CB7E02" w:rsidRDefault="00CB7E02" w:rsidP="00DE396E">
            <w:pPr>
              <w:pStyle w:val="BasistekstVRU"/>
              <w:contextualSpacing/>
            </w:pPr>
            <w:r>
              <w:t>36</w:t>
            </w:r>
          </w:p>
        </w:tc>
        <w:tc>
          <w:tcPr>
            <w:tcW w:w="1824" w:type="dxa"/>
            <w:shd w:val="clear" w:color="auto" w:fill="FFFFFF" w:themeFill="background1"/>
          </w:tcPr>
          <w:p w14:paraId="1EAE0A10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5C4DAB0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13B33250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57068C2A" w14:textId="03516AAE" w:rsidR="00CB7E02" w:rsidRDefault="00CB7E02" w:rsidP="00DE396E">
            <w:pPr>
              <w:pStyle w:val="BasistekstVRU"/>
              <w:contextualSpacing/>
            </w:pPr>
            <w:r>
              <w:t>37</w:t>
            </w:r>
          </w:p>
        </w:tc>
        <w:tc>
          <w:tcPr>
            <w:tcW w:w="1824" w:type="dxa"/>
            <w:shd w:val="clear" w:color="auto" w:fill="FFFFFF" w:themeFill="background1"/>
          </w:tcPr>
          <w:p w14:paraId="313BF901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64CC7BB8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4CCF6301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5C9DF330" w14:textId="04458B55" w:rsidR="00CB7E02" w:rsidRDefault="00CB7E02" w:rsidP="00DE396E">
            <w:pPr>
              <w:pStyle w:val="BasistekstVRU"/>
              <w:contextualSpacing/>
            </w:pPr>
            <w:r>
              <w:t>38</w:t>
            </w:r>
          </w:p>
        </w:tc>
        <w:tc>
          <w:tcPr>
            <w:tcW w:w="1824" w:type="dxa"/>
            <w:shd w:val="clear" w:color="auto" w:fill="FFFFFF" w:themeFill="background1"/>
          </w:tcPr>
          <w:p w14:paraId="32876742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0F911B42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7F78EC6C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B1607C3" w14:textId="22F1B38F" w:rsidR="00CB7E02" w:rsidRDefault="00CB7E02" w:rsidP="00DE396E">
            <w:pPr>
              <w:pStyle w:val="BasistekstVRU"/>
              <w:contextualSpacing/>
            </w:pPr>
            <w:r>
              <w:t>39</w:t>
            </w:r>
          </w:p>
        </w:tc>
        <w:tc>
          <w:tcPr>
            <w:tcW w:w="1824" w:type="dxa"/>
            <w:shd w:val="clear" w:color="auto" w:fill="FFFFFF" w:themeFill="background1"/>
          </w:tcPr>
          <w:p w14:paraId="27349AFC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282A728A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048EC8AE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5D12F8B3" w14:textId="76AE9FBF" w:rsidR="00CB7E02" w:rsidRDefault="00CB7E02" w:rsidP="00DE396E">
            <w:pPr>
              <w:pStyle w:val="BasistekstVRU"/>
              <w:contextualSpacing/>
            </w:pPr>
            <w:r>
              <w:t>40</w:t>
            </w:r>
          </w:p>
        </w:tc>
        <w:tc>
          <w:tcPr>
            <w:tcW w:w="1824" w:type="dxa"/>
            <w:shd w:val="clear" w:color="auto" w:fill="FFFFFF" w:themeFill="background1"/>
          </w:tcPr>
          <w:p w14:paraId="3BDBC278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78C04E75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6447ED42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74B57D85" w14:textId="62E9C622" w:rsidR="00CB7E02" w:rsidRDefault="00CB7E02" w:rsidP="00DE396E">
            <w:pPr>
              <w:pStyle w:val="BasistekstVRU"/>
              <w:contextualSpacing/>
            </w:pPr>
            <w:r>
              <w:t>41</w:t>
            </w:r>
          </w:p>
        </w:tc>
        <w:tc>
          <w:tcPr>
            <w:tcW w:w="1824" w:type="dxa"/>
            <w:shd w:val="clear" w:color="auto" w:fill="FFFFFF" w:themeFill="background1"/>
          </w:tcPr>
          <w:p w14:paraId="719D4E00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3AC64B6A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06BB27FE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3665EF51" w14:textId="19D73495" w:rsidR="00CB7E02" w:rsidRDefault="00CB7E02" w:rsidP="00DE396E">
            <w:pPr>
              <w:pStyle w:val="BasistekstVRU"/>
              <w:contextualSpacing/>
            </w:pPr>
            <w:r>
              <w:t>42</w:t>
            </w:r>
          </w:p>
        </w:tc>
        <w:tc>
          <w:tcPr>
            <w:tcW w:w="1824" w:type="dxa"/>
            <w:shd w:val="clear" w:color="auto" w:fill="FFFFFF" w:themeFill="background1"/>
          </w:tcPr>
          <w:p w14:paraId="7F9AD74E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7242C637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7F214CBB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7691EFC7" w14:textId="2191077E" w:rsidR="00CB7E02" w:rsidRDefault="00CB7E02" w:rsidP="00DE396E">
            <w:pPr>
              <w:pStyle w:val="BasistekstVRU"/>
              <w:contextualSpacing/>
            </w:pPr>
            <w:r>
              <w:t>43</w:t>
            </w:r>
          </w:p>
        </w:tc>
        <w:tc>
          <w:tcPr>
            <w:tcW w:w="1824" w:type="dxa"/>
            <w:shd w:val="clear" w:color="auto" w:fill="FFFFFF" w:themeFill="background1"/>
          </w:tcPr>
          <w:p w14:paraId="57A894DC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7963A797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6B6B6C27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898BF5" w14:textId="4C3B42F9" w:rsidR="00CB7E02" w:rsidRDefault="00CB7E02" w:rsidP="00DE396E">
            <w:pPr>
              <w:pStyle w:val="BasistekstVRU"/>
              <w:contextualSpacing/>
            </w:pPr>
            <w:r>
              <w:t>44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CB10BE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4E2196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12B81659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D10A0F" w:themeFill="accent1"/>
          </w:tcPr>
          <w:p w14:paraId="13210D41" w14:textId="6182D0CB" w:rsidR="00CB7E02" w:rsidRPr="007B07B7" w:rsidRDefault="00CB7E02" w:rsidP="00DE396E">
            <w:pPr>
              <w:pStyle w:val="BasistekstVRU"/>
              <w:contextualSpacing/>
              <w:rPr>
                <w:color w:val="FFFFFF" w:themeColor="background1"/>
              </w:rPr>
            </w:pPr>
            <w:r w:rsidRPr="007B07B7">
              <w:rPr>
                <w:color w:val="FFFFFF" w:themeColor="background1"/>
              </w:rPr>
              <w:t>Informatiebeveiliging</w:t>
            </w:r>
          </w:p>
        </w:tc>
        <w:tc>
          <w:tcPr>
            <w:tcW w:w="1824" w:type="dxa"/>
            <w:shd w:val="clear" w:color="auto" w:fill="D10A0F" w:themeFill="accent1"/>
          </w:tcPr>
          <w:p w14:paraId="76063E77" w14:textId="77777777" w:rsidR="00CB7E02" w:rsidRPr="007B07B7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  <w:tc>
          <w:tcPr>
            <w:tcW w:w="4645" w:type="dxa"/>
            <w:shd w:val="clear" w:color="auto" w:fill="D10A0F" w:themeFill="accent1"/>
          </w:tcPr>
          <w:p w14:paraId="689762D9" w14:textId="77777777" w:rsidR="00CB7E02" w:rsidRPr="007B07B7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CB7E02" w14:paraId="39E0AD3E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3B3DFCF2" w14:textId="10FCA1AD" w:rsidR="00CB7E02" w:rsidRDefault="00CB7E02" w:rsidP="00DE396E">
            <w:pPr>
              <w:pStyle w:val="BasistekstVRU"/>
              <w:contextualSpacing/>
            </w:pPr>
            <w:r>
              <w:t>45</w:t>
            </w:r>
          </w:p>
        </w:tc>
        <w:tc>
          <w:tcPr>
            <w:tcW w:w="1824" w:type="dxa"/>
            <w:shd w:val="clear" w:color="auto" w:fill="FFFFFF" w:themeFill="background1"/>
          </w:tcPr>
          <w:p w14:paraId="541D949F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0DDB8742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6511A068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7B62FB30" w14:textId="2AA03BC4" w:rsidR="00CB7E02" w:rsidRDefault="00CB7E02" w:rsidP="00DE396E">
            <w:pPr>
              <w:pStyle w:val="BasistekstVRU"/>
              <w:contextualSpacing/>
            </w:pPr>
            <w:r>
              <w:t>46</w:t>
            </w:r>
          </w:p>
        </w:tc>
        <w:tc>
          <w:tcPr>
            <w:tcW w:w="1824" w:type="dxa"/>
            <w:shd w:val="clear" w:color="auto" w:fill="FFFFFF" w:themeFill="background1"/>
          </w:tcPr>
          <w:p w14:paraId="1F4B4E36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27042524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40345090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18337367" w14:textId="6D6CD219" w:rsidR="00CB7E02" w:rsidRDefault="00CB7E02" w:rsidP="00DE396E">
            <w:pPr>
              <w:pStyle w:val="BasistekstVRU"/>
              <w:contextualSpacing/>
            </w:pPr>
            <w:r>
              <w:t>47</w:t>
            </w:r>
          </w:p>
        </w:tc>
        <w:tc>
          <w:tcPr>
            <w:tcW w:w="1824" w:type="dxa"/>
            <w:shd w:val="clear" w:color="auto" w:fill="FFFFFF" w:themeFill="background1"/>
          </w:tcPr>
          <w:p w14:paraId="08DF0146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6E409F83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2C317001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32037469" w14:textId="5AC8B570" w:rsidR="00CB7E02" w:rsidRDefault="00CB7E02" w:rsidP="00DE396E">
            <w:pPr>
              <w:pStyle w:val="BasistekstVRU"/>
              <w:contextualSpacing/>
            </w:pPr>
            <w:r>
              <w:t>48</w:t>
            </w:r>
          </w:p>
        </w:tc>
        <w:tc>
          <w:tcPr>
            <w:tcW w:w="1824" w:type="dxa"/>
            <w:shd w:val="clear" w:color="auto" w:fill="FFFFFF" w:themeFill="background1"/>
          </w:tcPr>
          <w:p w14:paraId="4995C0A7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10C9EB6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3CB1BF9A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7FA29F91" w14:textId="2AD69D71" w:rsidR="00CB7E02" w:rsidRDefault="00CB7E02" w:rsidP="00DE396E">
            <w:pPr>
              <w:pStyle w:val="BasistekstVRU"/>
              <w:contextualSpacing/>
            </w:pPr>
            <w:r>
              <w:t>49</w:t>
            </w:r>
          </w:p>
        </w:tc>
        <w:tc>
          <w:tcPr>
            <w:tcW w:w="1824" w:type="dxa"/>
            <w:shd w:val="clear" w:color="auto" w:fill="FFFFFF" w:themeFill="background1"/>
          </w:tcPr>
          <w:p w14:paraId="1CD06946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026375FB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1B81B52E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0A10513D" w14:textId="1806CA68" w:rsidR="00CB7E02" w:rsidRDefault="00CB7E02" w:rsidP="00DE396E">
            <w:pPr>
              <w:pStyle w:val="BasistekstVRU"/>
              <w:contextualSpacing/>
            </w:pPr>
            <w:r>
              <w:t>50</w:t>
            </w:r>
          </w:p>
        </w:tc>
        <w:tc>
          <w:tcPr>
            <w:tcW w:w="1824" w:type="dxa"/>
            <w:shd w:val="clear" w:color="auto" w:fill="FFFFFF" w:themeFill="background1"/>
          </w:tcPr>
          <w:p w14:paraId="2F0956EB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4585356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27F551DA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5A105C42" w14:textId="41EB43A2" w:rsidR="00CB7E02" w:rsidRDefault="00CB7E02" w:rsidP="00DE396E">
            <w:pPr>
              <w:pStyle w:val="BasistekstVRU"/>
              <w:contextualSpacing/>
            </w:pPr>
            <w:r>
              <w:t>51</w:t>
            </w:r>
          </w:p>
        </w:tc>
        <w:tc>
          <w:tcPr>
            <w:tcW w:w="1824" w:type="dxa"/>
            <w:shd w:val="clear" w:color="auto" w:fill="FFFFFF" w:themeFill="background1"/>
          </w:tcPr>
          <w:p w14:paraId="40B032CF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4299F914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3BA486FE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143361FA" w14:textId="6B27E0BC" w:rsidR="00CB7E02" w:rsidRDefault="00CB7E02" w:rsidP="00DE396E">
            <w:pPr>
              <w:pStyle w:val="BasistekstVRU"/>
              <w:contextualSpacing/>
            </w:pPr>
            <w:r>
              <w:t>52</w:t>
            </w:r>
          </w:p>
        </w:tc>
        <w:tc>
          <w:tcPr>
            <w:tcW w:w="1824" w:type="dxa"/>
            <w:shd w:val="clear" w:color="auto" w:fill="FFFFFF" w:themeFill="background1"/>
          </w:tcPr>
          <w:p w14:paraId="12427563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A9E07F8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05F5FBB6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31DB8635" w14:textId="4765E698" w:rsidR="00CB7E02" w:rsidRDefault="00CB7E02" w:rsidP="00DE396E">
            <w:pPr>
              <w:pStyle w:val="BasistekstVRU"/>
              <w:contextualSpacing/>
            </w:pPr>
            <w:r>
              <w:t>53</w:t>
            </w:r>
          </w:p>
        </w:tc>
        <w:tc>
          <w:tcPr>
            <w:tcW w:w="1824" w:type="dxa"/>
            <w:shd w:val="clear" w:color="auto" w:fill="FFFFFF" w:themeFill="background1"/>
          </w:tcPr>
          <w:p w14:paraId="4DB8611E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357288C7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54C22A50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8C6182F" w14:textId="235D33A4" w:rsidR="00CB7E02" w:rsidRDefault="00CB7E02" w:rsidP="00DE396E">
            <w:pPr>
              <w:pStyle w:val="BasistekstVRU"/>
              <w:contextualSpacing/>
            </w:pPr>
            <w:r>
              <w:t>54</w:t>
            </w:r>
          </w:p>
        </w:tc>
        <w:tc>
          <w:tcPr>
            <w:tcW w:w="1824" w:type="dxa"/>
            <w:shd w:val="clear" w:color="auto" w:fill="FFFFFF" w:themeFill="background1"/>
          </w:tcPr>
          <w:p w14:paraId="729A9D36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308E0E2A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73912A73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37DE1CB9" w14:textId="25054690" w:rsidR="00CB7E02" w:rsidRDefault="00CB7E02" w:rsidP="00DE396E">
            <w:pPr>
              <w:pStyle w:val="BasistekstVRU"/>
              <w:contextualSpacing/>
            </w:pPr>
            <w:r>
              <w:lastRenderedPageBreak/>
              <w:t>55</w:t>
            </w:r>
          </w:p>
        </w:tc>
        <w:tc>
          <w:tcPr>
            <w:tcW w:w="1824" w:type="dxa"/>
            <w:shd w:val="clear" w:color="auto" w:fill="FFFFFF" w:themeFill="background1"/>
          </w:tcPr>
          <w:p w14:paraId="5F00C0FE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3AF8BDAB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3C03C837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23167C1C" w14:textId="40B52D1E" w:rsidR="00CB7E02" w:rsidRDefault="00CB7E02" w:rsidP="00DE396E">
            <w:pPr>
              <w:pStyle w:val="BasistekstVRU"/>
              <w:contextualSpacing/>
            </w:pPr>
            <w:r>
              <w:t>56</w:t>
            </w:r>
          </w:p>
        </w:tc>
        <w:tc>
          <w:tcPr>
            <w:tcW w:w="1824" w:type="dxa"/>
            <w:shd w:val="clear" w:color="auto" w:fill="FFFFFF" w:themeFill="background1"/>
          </w:tcPr>
          <w:p w14:paraId="30A3FB3D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DEA2E6D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7DCD7518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7824BDCB" w14:textId="28DC9BDE" w:rsidR="00CB7E02" w:rsidRDefault="00CB7E02" w:rsidP="00DE396E">
            <w:pPr>
              <w:pStyle w:val="BasistekstVRU"/>
              <w:contextualSpacing/>
            </w:pPr>
            <w:r>
              <w:t>57</w:t>
            </w:r>
          </w:p>
        </w:tc>
        <w:tc>
          <w:tcPr>
            <w:tcW w:w="1824" w:type="dxa"/>
            <w:shd w:val="clear" w:color="auto" w:fill="FFFFFF" w:themeFill="background1"/>
          </w:tcPr>
          <w:p w14:paraId="34921074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628E07C8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632B2781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E121A12" w14:textId="671F6973" w:rsidR="00CB7E02" w:rsidRDefault="00CB7E02" w:rsidP="00DE396E">
            <w:pPr>
              <w:pStyle w:val="BasistekstVRU"/>
              <w:contextualSpacing/>
            </w:pPr>
            <w:r>
              <w:t>58</w:t>
            </w:r>
          </w:p>
        </w:tc>
        <w:tc>
          <w:tcPr>
            <w:tcW w:w="1824" w:type="dxa"/>
            <w:shd w:val="clear" w:color="auto" w:fill="FFFFFF" w:themeFill="background1"/>
          </w:tcPr>
          <w:p w14:paraId="277F0439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4ED1D6D2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16500032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0951ED05" w14:textId="6FD52DB3" w:rsidR="00CB7E02" w:rsidRDefault="00CB7E02" w:rsidP="00DE396E">
            <w:pPr>
              <w:pStyle w:val="BasistekstVRU"/>
              <w:contextualSpacing/>
            </w:pPr>
            <w:r>
              <w:t>59</w:t>
            </w:r>
          </w:p>
        </w:tc>
        <w:tc>
          <w:tcPr>
            <w:tcW w:w="1824" w:type="dxa"/>
            <w:shd w:val="clear" w:color="auto" w:fill="FFFFFF" w:themeFill="background1"/>
          </w:tcPr>
          <w:p w14:paraId="26FE7D9C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0C258445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37BF8D4C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16242953" w14:textId="21E68E4F" w:rsidR="00CB7E02" w:rsidRDefault="00CB7E02" w:rsidP="00DE396E">
            <w:pPr>
              <w:pStyle w:val="BasistekstVRU"/>
              <w:contextualSpacing/>
            </w:pPr>
            <w:r>
              <w:t>60</w:t>
            </w:r>
          </w:p>
        </w:tc>
        <w:tc>
          <w:tcPr>
            <w:tcW w:w="1824" w:type="dxa"/>
            <w:shd w:val="clear" w:color="auto" w:fill="FFFFFF" w:themeFill="background1"/>
          </w:tcPr>
          <w:p w14:paraId="0452209C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5DB9B0C6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606DE18B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A9C6FA1" w14:textId="603AFA29" w:rsidR="00CB7E02" w:rsidRDefault="00CB7E02" w:rsidP="00DE396E">
            <w:pPr>
              <w:pStyle w:val="BasistekstVRU"/>
              <w:contextualSpacing/>
            </w:pPr>
            <w:r>
              <w:t>61</w:t>
            </w:r>
          </w:p>
        </w:tc>
        <w:tc>
          <w:tcPr>
            <w:tcW w:w="1824" w:type="dxa"/>
            <w:shd w:val="clear" w:color="auto" w:fill="FFFFFF" w:themeFill="background1"/>
          </w:tcPr>
          <w:p w14:paraId="6E735737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59E5D01D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44857872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727278BF" w14:textId="666EF6BF" w:rsidR="00CB7E02" w:rsidRDefault="00CB7E02" w:rsidP="00DE396E">
            <w:pPr>
              <w:pStyle w:val="BasistekstVRU"/>
              <w:contextualSpacing/>
            </w:pPr>
            <w:r>
              <w:t>62</w:t>
            </w:r>
          </w:p>
        </w:tc>
        <w:tc>
          <w:tcPr>
            <w:tcW w:w="1824" w:type="dxa"/>
            <w:shd w:val="clear" w:color="auto" w:fill="FFFFFF" w:themeFill="background1"/>
          </w:tcPr>
          <w:p w14:paraId="2C8F1CC4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094F5BE8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41CEB19A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F6A8AD9" w14:textId="0488F5DB" w:rsidR="00CB7E02" w:rsidRDefault="00CB7E02" w:rsidP="00DE396E">
            <w:pPr>
              <w:pStyle w:val="BasistekstVRU"/>
              <w:contextualSpacing/>
            </w:pPr>
            <w:r>
              <w:t>63</w:t>
            </w:r>
          </w:p>
        </w:tc>
        <w:tc>
          <w:tcPr>
            <w:tcW w:w="1824" w:type="dxa"/>
            <w:shd w:val="clear" w:color="auto" w:fill="FFFFFF" w:themeFill="background1"/>
          </w:tcPr>
          <w:p w14:paraId="455D9414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320696A9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59DAC10C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3180437A" w14:textId="363FDC1A" w:rsidR="00CB7E02" w:rsidRDefault="00CB7E02" w:rsidP="00DE396E">
            <w:pPr>
              <w:pStyle w:val="BasistekstVRU"/>
              <w:contextualSpacing/>
            </w:pPr>
            <w:r>
              <w:t>64</w:t>
            </w:r>
          </w:p>
        </w:tc>
        <w:tc>
          <w:tcPr>
            <w:tcW w:w="1824" w:type="dxa"/>
            <w:shd w:val="clear" w:color="auto" w:fill="FFFFFF" w:themeFill="background1"/>
          </w:tcPr>
          <w:p w14:paraId="20A973B1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FC81502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5499C1CA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0EBB9500" w14:textId="271357C5" w:rsidR="00CB7E02" w:rsidRDefault="00CB7E02" w:rsidP="00DE396E">
            <w:pPr>
              <w:pStyle w:val="BasistekstVRU"/>
              <w:contextualSpacing/>
            </w:pPr>
            <w:r>
              <w:t>65</w:t>
            </w:r>
          </w:p>
        </w:tc>
        <w:tc>
          <w:tcPr>
            <w:tcW w:w="1824" w:type="dxa"/>
            <w:shd w:val="clear" w:color="auto" w:fill="FFFFFF" w:themeFill="background1"/>
          </w:tcPr>
          <w:p w14:paraId="4D4FD513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0AAE1CF6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0949E966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29AC339B" w14:textId="21FC99D8" w:rsidR="00CB7E02" w:rsidRDefault="00CB7E02" w:rsidP="00DE396E">
            <w:pPr>
              <w:pStyle w:val="BasistekstVRU"/>
              <w:contextualSpacing/>
            </w:pPr>
            <w:r>
              <w:t>66</w:t>
            </w:r>
          </w:p>
        </w:tc>
        <w:tc>
          <w:tcPr>
            <w:tcW w:w="1824" w:type="dxa"/>
            <w:shd w:val="clear" w:color="auto" w:fill="FFFFFF" w:themeFill="background1"/>
          </w:tcPr>
          <w:p w14:paraId="4E449740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386B5934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711EE6CB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738BA8CC" w14:textId="00286F07" w:rsidR="00CB7E02" w:rsidRDefault="00CB7E02" w:rsidP="00DE396E">
            <w:pPr>
              <w:pStyle w:val="BasistekstVRU"/>
              <w:contextualSpacing/>
            </w:pPr>
            <w:r>
              <w:t>67</w:t>
            </w:r>
          </w:p>
        </w:tc>
        <w:tc>
          <w:tcPr>
            <w:tcW w:w="1824" w:type="dxa"/>
            <w:shd w:val="clear" w:color="auto" w:fill="FFFFFF" w:themeFill="background1"/>
          </w:tcPr>
          <w:p w14:paraId="4FD78388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9DDE821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1EDA97E7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988EB69" w14:textId="43BA3E70" w:rsidR="00CB7E02" w:rsidRDefault="00CB7E02" w:rsidP="00DE396E">
            <w:pPr>
              <w:pStyle w:val="BasistekstVRU"/>
              <w:contextualSpacing/>
            </w:pPr>
            <w:r>
              <w:t>68</w:t>
            </w:r>
          </w:p>
        </w:tc>
        <w:tc>
          <w:tcPr>
            <w:tcW w:w="1824" w:type="dxa"/>
            <w:shd w:val="clear" w:color="auto" w:fill="FFFFFF" w:themeFill="background1"/>
          </w:tcPr>
          <w:p w14:paraId="24BC0A1E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5CDCD4BF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2502606A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3023DB4" w14:textId="4BB2008A" w:rsidR="00CB7E02" w:rsidRDefault="00CB7E02" w:rsidP="00DE396E">
            <w:pPr>
              <w:pStyle w:val="BasistekstVRU"/>
              <w:contextualSpacing/>
            </w:pPr>
            <w:r>
              <w:t>69</w:t>
            </w:r>
          </w:p>
        </w:tc>
        <w:tc>
          <w:tcPr>
            <w:tcW w:w="1824" w:type="dxa"/>
            <w:shd w:val="clear" w:color="auto" w:fill="FFFFFF" w:themeFill="background1"/>
          </w:tcPr>
          <w:p w14:paraId="4805F27D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273485EB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1F7605EE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67398664" w14:textId="4A7F5DDE" w:rsidR="00CB7E02" w:rsidRDefault="00CB7E02" w:rsidP="00DE396E">
            <w:pPr>
              <w:pStyle w:val="BasistekstVRU"/>
              <w:contextualSpacing/>
            </w:pPr>
            <w:r>
              <w:t>70</w:t>
            </w:r>
          </w:p>
        </w:tc>
        <w:tc>
          <w:tcPr>
            <w:tcW w:w="1824" w:type="dxa"/>
            <w:shd w:val="clear" w:color="auto" w:fill="FFFFFF" w:themeFill="background1"/>
          </w:tcPr>
          <w:p w14:paraId="24E599E6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74DD1CB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456802E5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24D5C14A" w14:textId="3DC96364" w:rsidR="00CB7E02" w:rsidRDefault="00CB7E02" w:rsidP="00DE396E">
            <w:pPr>
              <w:pStyle w:val="BasistekstVRU"/>
              <w:contextualSpacing/>
            </w:pPr>
            <w:r>
              <w:t>71</w:t>
            </w:r>
          </w:p>
        </w:tc>
        <w:tc>
          <w:tcPr>
            <w:tcW w:w="1824" w:type="dxa"/>
            <w:shd w:val="clear" w:color="auto" w:fill="FFFFFF" w:themeFill="background1"/>
          </w:tcPr>
          <w:p w14:paraId="37650D33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3AB824C9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5F636E3B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243D6CB" w14:textId="2304897C" w:rsidR="00CB7E02" w:rsidRDefault="00CB7E02" w:rsidP="00DE396E">
            <w:pPr>
              <w:pStyle w:val="BasistekstVRU"/>
              <w:contextualSpacing/>
            </w:pPr>
            <w:r>
              <w:t>72</w:t>
            </w:r>
          </w:p>
        </w:tc>
        <w:tc>
          <w:tcPr>
            <w:tcW w:w="1824" w:type="dxa"/>
            <w:shd w:val="clear" w:color="auto" w:fill="FFFFFF" w:themeFill="background1"/>
          </w:tcPr>
          <w:p w14:paraId="3F940E26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2DEFB0EE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538D17AC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88AA20" w14:textId="2E51E0C2" w:rsidR="00CB7E02" w:rsidRDefault="00CB7E02" w:rsidP="00DE396E">
            <w:pPr>
              <w:pStyle w:val="BasistekstVRU"/>
              <w:contextualSpacing/>
            </w:pPr>
            <w:r>
              <w:t>73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F33531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4C48AE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62182B39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D10A0F" w:themeFill="accent1"/>
          </w:tcPr>
          <w:p w14:paraId="66D200DE" w14:textId="480D21C3" w:rsidR="00CB7E02" w:rsidRPr="007B07B7" w:rsidRDefault="00CB7E02" w:rsidP="00DE396E">
            <w:pPr>
              <w:pStyle w:val="BasistekstVRU"/>
              <w:contextualSpacing/>
              <w:rPr>
                <w:color w:val="FFFFFF" w:themeColor="background1"/>
              </w:rPr>
            </w:pPr>
            <w:r w:rsidRPr="007B07B7">
              <w:rPr>
                <w:color w:val="FFFFFF" w:themeColor="background1"/>
              </w:rPr>
              <w:t>Authenticatie en autorisaties</w:t>
            </w:r>
          </w:p>
        </w:tc>
        <w:tc>
          <w:tcPr>
            <w:tcW w:w="1824" w:type="dxa"/>
            <w:shd w:val="clear" w:color="auto" w:fill="D10A0F" w:themeFill="accent1"/>
          </w:tcPr>
          <w:p w14:paraId="21782742" w14:textId="77777777" w:rsidR="00CB7E02" w:rsidRPr="007B07B7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  <w:tc>
          <w:tcPr>
            <w:tcW w:w="4645" w:type="dxa"/>
            <w:shd w:val="clear" w:color="auto" w:fill="D10A0F" w:themeFill="accent1"/>
          </w:tcPr>
          <w:p w14:paraId="1986C3F4" w14:textId="77777777" w:rsidR="00CB7E02" w:rsidRPr="007B07B7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CB7E02" w14:paraId="3CC06486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543F23C4" w14:textId="189C9EB5" w:rsidR="00CB7E02" w:rsidRDefault="00CB7E02" w:rsidP="00DE396E">
            <w:pPr>
              <w:pStyle w:val="BasistekstVRU"/>
              <w:contextualSpacing/>
            </w:pPr>
            <w:r>
              <w:t>74</w:t>
            </w:r>
          </w:p>
        </w:tc>
        <w:tc>
          <w:tcPr>
            <w:tcW w:w="1824" w:type="dxa"/>
            <w:shd w:val="clear" w:color="auto" w:fill="FFFFFF" w:themeFill="background1"/>
          </w:tcPr>
          <w:p w14:paraId="154BEBED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CA68EC9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7B8820D2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3BDD48AA" w14:textId="395A88A3" w:rsidR="00CB7E02" w:rsidRDefault="00CB7E02" w:rsidP="00DE396E">
            <w:pPr>
              <w:pStyle w:val="BasistekstVRU"/>
              <w:contextualSpacing/>
            </w:pPr>
            <w:r>
              <w:t>75</w:t>
            </w:r>
          </w:p>
        </w:tc>
        <w:tc>
          <w:tcPr>
            <w:tcW w:w="1824" w:type="dxa"/>
            <w:shd w:val="clear" w:color="auto" w:fill="FFFFFF" w:themeFill="background1"/>
          </w:tcPr>
          <w:p w14:paraId="33396F62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3D72E356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13697AE7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30601C8A" w14:textId="57867369" w:rsidR="00CB7E02" w:rsidRDefault="00CB7E02" w:rsidP="00DE396E">
            <w:pPr>
              <w:pStyle w:val="BasistekstVRU"/>
              <w:contextualSpacing/>
            </w:pPr>
            <w:r>
              <w:t>76</w:t>
            </w:r>
          </w:p>
        </w:tc>
        <w:tc>
          <w:tcPr>
            <w:tcW w:w="1824" w:type="dxa"/>
            <w:shd w:val="clear" w:color="auto" w:fill="FFFFFF" w:themeFill="background1"/>
          </w:tcPr>
          <w:p w14:paraId="7233A489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423C03C5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36C44BBF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509CBDB1" w14:textId="7D6EA717" w:rsidR="00CB7E02" w:rsidRDefault="00CB7E02" w:rsidP="00DE396E">
            <w:pPr>
              <w:pStyle w:val="BasistekstVRU"/>
              <w:contextualSpacing/>
            </w:pPr>
            <w:r>
              <w:t>77</w:t>
            </w:r>
          </w:p>
        </w:tc>
        <w:tc>
          <w:tcPr>
            <w:tcW w:w="1824" w:type="dxa"/>
            <w:shd w:val="clear" w:color="auto" w:fill="FFFFFF" w:themeFill="background1"/>
          </w:tcPr>
          <w:p w14:paraId="28261DF9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595897CC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1733D7B4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239AA1AD" w14:textId="28DD358F" w:rsidR="00CB7E02" w:rsidRDefault="00CB7E02" w:rsidP="00DE396E">
            <w:pPr>
              <w:pStyle w:val="BasistekstVRU"/>
              <w:contextualSpacing/>
            </w:pPr>
            <w:r>
              <w:t>78</w:t>
            </w:r>
          </w:p>
        </w:tc>
        <w:tc>
          <w:tcPr>
            <w:tcW w:w="1824" w:type="dxa"/>
            <w:shd w:val="clear" w:color="auto" w:fill="FFFFFF" w:themeFill="background1"/>
          </w:tcPr>
          <w:p w14:paraId="7E3921AA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70CD8352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2D592E84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3AE6D20F" w14:textId="79C84F4A" w:rsidR="00CB7E02" w:rsidRDefault="00CB7E02" w:rsidP="00DE396E">
            <w:pPr>
              <w:pStyle w:val="BasistekstVRU"/>
              <w:contextualSpacing/>
            </w:pPr>
            <w:r>
              <w:t>79</w:t>
            </w:r>
          </w:p>
        </w:tc>
        <w:tc>
          <w:tcPr>
            <w:tcW w:w="1824" w:type="dxa"/>
            <w:shd w:val="clear" w:color="auto" w:fill="FFFFFF" w:themeFill="background1"/>
          </w:tcPr>
          <w:p w14:paraId="44154FBB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00A0A150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63170070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515A3720" w14:textId="7826DBE9" w:rsidR="00CB7E02" w:rsidRDefault="00CB7E02" w:rsidP="00DE396E">
            <w:pPr>
              <w:pStyle w:val="BasistekstVRU"/>
              <w:contextualSpacing/>
            </w:pPr>
            <w:r>
              <w:t>80</w:t>
            </w:r>
          </w:p>
        </w:tc>
        <w:tc>
          <w:tcPr>
            <w:tcW w:w="1824" w:type="dxa"/>
            <w:shd w:val="clear" w:color="auto" w:fill="FFFFFF" w:themeFill="background1"/>
          </w:tcPr>
          <w:p w14:paraId="0D019C4F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1D63E0C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1D788D3D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0DCE433F" w14:textId="02C77410" w:rsidR="00CB7E02" w:rsidRDefault="00CB7E02" w:rsidP="00DE396E">
            <w:pPr>
              <w:pStyle w:val="BasistekstVRU"/>
              <w:contextualSpacing/>
            </w:pPr>
            <w:r>
              <w:t>81</w:t>
            </w:r>
          </w:p>
        </w:tc>
        <w:tc>
          <w:tcPr>
            <w:tcW w:w="1824" w:type="dxa"/>
            <w:shd w:val="clear" w:color="auto" w:fill="FFFFFF" w:themeFill="background1"/>
          </w:tcPr>
          <w:p w14:paraId="3CF67BD0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56F8AFAE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79EE2540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34CF2DA2" w14:textId="2A739B72" w:rsidR="00CB7E02" w:rsidRDefault="00CB7E02" w:rsidP="00DE396E">
            <w:pPr>
              <w:pStyle w:val="BasistekstVRU"/>
              <w:contextualSpacing/>
            </w:pPr>
            <w:r>
              <w:t>82</w:t>
            </w:r>
          </w:p>
        </w:tc>
        <w:tc>
          <w:tcPr>
            <w:tcW w:w="1824" w:type="dxa"/>
            <w:shd w:val="clear" w:color="auto" w:fill="FFFFFF" w:themeFill="background1"/>
          </w:tcPr>
          <w:p w14:paraId="0B167CD7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78C0078A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6BD3FB42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0180CA6" w14:textId="19DA5F09" w:rsidR="00CB7E02" w:rsidRDefault="007B07B7" w:rsidP="00DE396E">
            <w:pPr>
              <w:pStyle w:val="BasistekstVRU"/>
              <w:contextualSpacing/>
            </w:pPr>
            <w:r>
              <w:t>83</w:t>
            </w:r>
          </w:p>
        </w:tc>
        <w:tc>
          <w:tcPr>
            <w:tcW w:w="1824" w:type="dxa"/>
            <w:shd w:val="clear" w:color="auto" w:fill="FFFFFF" w:themeFill="background1"/>
          </w:tcPr>
          <w:p w14:paraId="75AA14A4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8E6DDB4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79C99D10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12C925CE" w14:textId="6A24E9BF" w:rsidR="00CB7E02" w:rsidRDefault="007B07B7" w:rsidP="00DE396E">
            <w:pPr>
              <w:pStyle w:val="BasistekstVRU"/>
              <w:contextualSpacing/>
            </w:pPr>
            <w:r>
              <w:t>84</w:t>
            </w:r>
          </w:p>
        </w:tc>
        <w:tc>
          <w:tcPr>
            <w:tcW w:w="1824" w:type="dxa"/>
            <w:shd w:val="clear" w:color="auto" w:fill="FFFFFF" w:themeFill="background1"/>
          </w:tcPr>
          <w:p w14:paraId="49BC09E8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4DD4DA5A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00A9B42D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0D65C89C" w14:textId="13387969" w:rsidR="00CB7E02" w:rsidRDefault="007B07B7" w:rsidP="00DE396E">
            <w:pPr>
              <w:pStyle w:val="BasistekstVRU"/>
              <w:contextualSpacing/>
            </w:pPr>
            <w:r>
              <w:t>85</w:t>
            </w:r>
          </w:p>
        </w:tc>
        <w:tc>
          <w:tcPr>
            <w:tcW w:w="1824" w:type="dxa"/>
            <w:shd w:val="clear" w:color="auto" w:fill="FFFFFF" w:themeFill="background1"/>
          </w:tcPr>
          <w:p w14:paraId="14CDAED0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31B8267F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51D2E8A6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0971D441" w14:textId="407BCCF2" w:rsidR="00CB7E02" w:rsidRDefault="007B07B7" w:rsidP="00DE396E">
            <w:pPr>
              <w:pStyle w:val="BasistekstVRU"/>
              <w:contextualSpacing/>
            </w:pPr>
            <w:r>
              <w:t>86</w:t>
            </w:r>
          </w:p>
        </w:tc>
        <w:tc>
          <w:tcPr>
            <w:tcW w:w="1824" w:type="dxa"/>
            <w:shd w:val="clear" w:color="auto" w:fill="FFFFFF" w:themeFill="background1"/>
          </w:tcPr>
          <w:p w14:paraId="6EE8740A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66B89256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3A1B2F27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2334085D" w14:textId="0157F034" w:rsidR="00CB7E02" w:rsidRDefault="007B07B7" w:rsidP="00DE396E">
            <w:pPr>
              <w:pStyle w:val="BasistekstVRU"/>
              <w:contextualSpacing/>
            </w:pPr>
            <w:r>
              <w:t>87</w:t>
            </w:r>
          </w:p>
        </w:tc>
        <w:tc>
          <w:tcPr>
            <w:tcW w:w="1824" w:type="dxa"/>
            <w:shd w:val="clear" w:color="auto" w:fill="FFFFFF" w:themeFill="background1"/>
          </w:tcPr>
          <w:p w14:paraId="1E31AC62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72AEE1D9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22BF2657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3FECC59B" w14:textId="0590686E" w:rsidR="00CB7E02" w:rsidRDefault="007B07B7" w:rsidP="00DE396E">
            <w:pPr>
              <w:pStyle w:val="BasistekstVRU"/>
              <w:contextualSpacing/>
            </w:pPr>
            <w:r>
              <w:lastRenderedPageBreak/>
              <w:t>88</w:t>
            </w:r>
          </w:p>
        </w:tc>
        <w:tc>
          <w:tcPr>
            <w:tcW w:w="1824" w:type="dxa"/>
            <w:shd w:val="clear" w:color="auto" w:fill="FFFFFF" w:themeFill="background1"/>
          </w:tcPr>
          <w:p w14:paraId="7965AE5C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4CDF0492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5B463353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2E8E28" w14:textId="5D699EF5" w:rsidR="00CB7E02" w:rsidRDefault="007B07B7" w:rsidP="00DE396E">
            <w:pPr>
              <w:pStyle w:val="BasistekstVRU"/>
              <w:contextualSpacing/>
            </w:pPr>
            <w:r>
              <w:t>89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105101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0036E2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49AFC2FA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D10A0F" w:themeFill="accent1"/>
          </w:tcPr>
          <w:p w14:paraId="2F2BCBF9" w14:textId="1D740109" w:rsidR="00CB7E02" w:rsidRPr="007B07B7" w:rsidRDefault="007B07B7" w:rsidP="00DE396E">
            <w:pPr>
              <w:pStyle w:val="BasistekstVRU"/>
              <w:contextualSpacing/>
              <w:rPr>
                <w:color w:val="FFFFFF" w:themeColor="background1"/>
              </w:rPr>
            </w:pPr>
            <w:r w:rsidRPr="007B07B7">
              <w:rPr>
                <w:color w:val="FFFFFF" w:themeColor="background1"/>
              </w:rPr>
              <w:t>Ondersteuning</w:t>
            </w:r>
          </w:p>
        </w:tc>
        <w:tc>
          <w:tcPr>
            <w:tcW w:w="1824" w:type="dxa"/>
            <w:shd w:val="clear" w:color="auto" w:fill="D10A0F" w:themeFill="accent1"/>
          </w:tcPr>
          <w:p w14:paraId="3E3CDA9C" w14:textId="77777777" w:rsidR="00CB7E02" w:rsidRPr="007B07B7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  <w:tc>
          <w:tcPr>
            <w:tcW w:w="4645" w:type="dxa"/>
            <w:shd w:val="clear" w:color="auto" w:fill="D10A0F" w:themeFill="accent1"/>
          </w:tcPr>
          <w:p w14:paraId="3F9B73A1" w14:textId="77777777" w:rsidR="00CB7E02" w:rsidRPr="007B07B7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CB7E02" w14:paraId="45EF5244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76D7C257" w14:textId="0BF6F25E" w:rsidR="00CB7E02" w:rsidRDefault="007B07B7" w:rsidP="00DE396E">
            <w:pPr>
              <w:pStyle w:val="BasistekstVRU"/>
              <w:contextualSpacing/>
            </w:pPr>
            <w:r>
              <w:t>90</w:t>
            </w:r>
          </w:p>
        </w:tc>
        <w:tc>
          <w:tcPr>
            <w:tcW w:w="1824" w:type="dxa"/>
            <w:shd w:val="clear" w:color="auto" w:fill="FFFFFF" w:themeFill="background1"/>
          </w:tcPr>
          <w:p w14:paraId="4E47756C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267086C7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53483CB6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0933C99B" w14:textId="3337FC4C" w:rsidR="00CB7E02" w:rsidRDefault="007B07B7" w:rsidP="00DE396E">
            <w:pPr>
              <w:pStyle w:val="BasistekstVRU"/>
              <w:contextualSpacing/>
            </w:pPr>
            <w:r>
              <w:t>91</w:t>
            </w:r>
          </w:p>
        </w:tc>
        <w:tc>
          <w:tcPr>
            <w:tcW w:w="1824" w:type="dxa"/>
            <w:shd w:val="clear" w:color="auto" w:fill="FFFFFF" w:themeFill="background1"/>
          </w:tcPr>
          <w:p w14:paraId="22C9FD0D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39FDA8F9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5356E309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154DED4F" w14:textId="17F04102" w:rsidR="00CB7E02" w:rsidRDefault="007B07B7" w:rsidP="00DE396E">
            <w:pPr>
              <w:pStyle w:val="BasistekstVRU"/>
              <w:contextualSpacing/>
            </w:pPr>
            <w:r>
              <w:t>92</w:t>
            </w:r>
          </w:p>
        </w:tc>
        <w:tc>
          <w:tcPr>
            <w:tcW w:w="1824" w:type="dxa"/>
            <w:shd w:val="clear" w:color="auto" w:fill="FFFFFF" w:themeFill="background1"/>
          </w:tcPr>
          <w:p w14:paraId="6995A558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2CF52345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B7E02" w14:paraId="23BF4C32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750A95C" w14:textId="0B3939DB" w:rsidR="00CB7E02" w:rsidRDefault="007B07B7" w:rsidP="00DE396E">
            <w:pPr>
              <w:pStyle w:val="BasistekstVRU"/>
              <w:contextualSpacing/>
            </w:pPr>
            <w:r>
              <w:t>93</w:t>
            </w:r>
          </w:p>
        </w:tc>
        <w:tc>
          <w:tcPr>
            <w:tcW w:w="1824" w:type="dxa"/>
            <w:shd w:val="clear" w:color="auto" w:fill="FFFFFF" w:themeFill="background1"/>
          </w:tcPr>
          <w:p w14:paraId="7C7E0722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09E4A5F5" w14:textId="77777777" w:rsidR="00CB7E02" w:rsidRDefault="00CB7E02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7E02" w14:paraId="3A13BBC9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7CDAE9BC" w14:textId="5080D226" w:rsidR="00CB7E02" w:rsidRDefault="007B07B7" w:rsidP="00DE396E">
            <w:pPr>
              <w:pStyle w:val="BasistekstVRU"/>
              <w:contextualSpacing/>
            </w:pPr>
            <w:r>
              <w:t>94</w:t>
            </w:r>
          </w:p>
        </w:tc>
        <w:tc>
          <w:tcPr>
            <w:tcW w:w="1824" w:type="dxa"/>
            <w:shd w:val="clear" w:color="auto" w:fill="FFFFFF" w:themeFill="background1"/>
          </w:tcPr>
          <w:p w14:paraId="7545CDC0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1F333B7" w14:textId="77777777" w:rsidR="00CB7E02" w:rsidRDefault="00CB7E02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B07B7" w14:paraId="6005BFED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5BAB7DC5" w14:textId="2F882C62" w:rsidR="007B07B7" w:rsidRDefault="007B07B7" w:rsidP="00DE396E">
            <w:pPr>
              <w:pStyle w:val="BasistekstVRU"/>
              <w:contextualSpacing/>
            </w:pPr>
            <w:r>
              <w:t>95</w:t>
            </w:r>
          </w:p>
        </w:tc>
        <w:tc>
          <w:tcPr>
            <w:tcW w:w="1824" w:type="dxa"/>
            <w:shd w:val="clear" w:color="auto" w:fill="FFFFFF" w:themeFill="background1"/>
          </w:tcPr>
          <w:p w14:paraId="5D04D943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E0FD25B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07B7" w14:paraId="4F63FD27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57A0E341" w14:textId="39034FEA" w:rsidR="007B07B7" w:rsidRDefault="007B07B7" w:rsidP="00DE396E">
            <w:pPr>
              <w:pStyle w:val="BasistekstVRU"/>
              <w:contextualSpacing/>
            </w:pPr>
            <w:r>
              <w:t>96</w:t>
            </w:r>
          </w:p>
        </w:tc>
        <w:tc>
          <w:tcPr>
            <w:tcW w:w="1824" w:type="dxa"/>
            <w:shd w:val="clear" w:color="auto" w:fill="FFFFFF" w:themeFill="background1"/>
          </w:tcPr>
          <w:p w14:paraId="523B0DA1" w14:textId="77777777" w:rsidR="007B07B7" w:rsidRDefault="007B07B7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3E86AB3C" w14:textId="77777777" w:rsidR="007B07B7" w:rsidRDefault="007B07B7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B07B7" w14:paraId="57B56FE0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9F3B1A3" w14:textId="3B4681A6" w:rsidR="007B07B7" w:rsidRDefault="007B07B7" w:rsidP="00DE396E">
            <w:pPr>
              <w:pStyle w:val="BasistekstVRU"/>
              <w:contextualSpacing/>
            </w:pPr>
            <w:r>
              <w:t>97</w:t>
            </w:r>
          </w:p>
        </w:tc>
        <w:tc>
          <w:tcPr>
            <w:tcW w:w="1824" w:type="dxa"/>
            <w:shd w:val="clear" w:color="auto" w:fill="FFFFFF" w:themeFill="background1"/>
          </w:tcPr>
          <w:p w14:paraId="24F28658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0718A66E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07B7" w14:paraId="773F816B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6691BAC4" w14:textId="643B234E" w:rsidR="007B07B7" w:rsidRDefault="007B07B7" w:rsidP="00DE396E">
            <w:pPr>
              <w:pStyle w:val="BasistekstVRU"/>
              <w:contextualSpacing/>
            </w:pPr>
            <w:r>
              <w:t>98</w:t>
            </w:r>
          </w:p>
        </w:tc>
        <w:tc>
          <w:tcPr>
            <w:tcW w:w="1824" w:type="dxa"/>
            <w:shd w:val="clear" w:color="auto" w:fill="FFFFFF" w:themeFill="background1"/>
          </w:tcPr>
          <w:p w14:paraId="7FB6DB99" w14:textId="77777777" w:rsidR="007B07B7" w:rsidRDefault="007B07B7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25137A17" w14:textId="77777777" w:rsidR="007B07B7" w:rsidRDefault="007B07B7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B07B7" w14:paraId="6741861A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BA3FF7" w14:textId="14BB739A" w:rsidR="007B07B7" w:rsidRDefault="007B07B7" w:rsidP="00DE396E">
            <w:pPr>
              <w:pStyle w:val="BasistekstVRU"/>
              <w:contextualSpacing/>
            </w:pPr>
            <w:r>
              <w:t>99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34A620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D5C05E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07B7" w14:paraId="17AD7FFC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D10A0F" w:themeFill="accent1"/>
          </w:tcPr>
          <w:p w14:paraId="57C276E0" w14:textId="507E410F" w:rsidR="007B07B7" w:rsidRPr="00A0213B" w:rsidRDefault="00A0213B" w:rsidP="00DE396E">
            <w:pPr>
              <w:pStyle w:val="BasistekstVRU"/>
              <w:contextualSpacing/>
              <w:rPr>
                <w:color w:val="FFFFFF" w:themeColor="background1"/>
              </w:rPr>
            </w:pPr>
            <w:r w:rsidRPr="00A0213B">
              <w:rPr>
                <w:color w:val="FFFFFF" w:themeColor="background1"/>
              </w:rPr>
              <w:t>Gunningscriteria</w:t>
            </w:r>
          </w:p>
        </w:tc>
        <w:tc>
          <w:tcPr>
            <w:tcW w:w="1824" w:type="dxa"/>
            <w:shd w:val="clear" w:color="auto" w:fill="D10A0F" w:themeFill="accent1"/>
          </w:tcPr>
          <w:p w14:paraId="5A574AA3" w14:textId="77777777" w:rsidR="007B07B7" w:rsidRPr="00A0213B" w:rsidRDefault="007B07B7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  <w:tc>
          <w:tcPr>
            <w:tcW w:w="4645" w:type="dxa"/>
            <w:shd w:val="clear" w:color="auto" w:fill="D10A0F" w:themeFill="accent1"/>
          </w:tcPr>
          <w:p w14:paraId="61D73232" w14:textId="77777777" w:rsidR="007B07B7" w:rsidRPr="00A0213B" w:rsidRDefault="007B07B7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7B07B7" w14:paraId="69F8E14A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76139586" w14:textId="104567D1" w:rsidR="007B07B7" w:rsidRDefault="00A0213B" w:rsidP="00DE396E">
            <w:pPr>
              <w:pStyle w:val="BasistekstVRU"/>
              <w:contextualSpacing/>
            </w:pPr>
            <w:r>
              <w:t>Functionele wensen</w:t>
            </w:r>
          </w:p>
        </w:tc>
        <w:tc>
          <w:tcPr>
            <w:tcW w:w="1824" w:type="dxa"/>
            <w:shd w:val="clear" w:color="auto" w:fill="FFFFFF" w:themeFill="background1"/>
          </w:tcPr>
          <w:p w14:paraId="685C319C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33E8184C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07B7" w14:paraId="0833A854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0BE7D13E" w14:textId="51AC7FD6" w:rsidR="007B07B7" w:rsidRDefault="00A0213B" w:rsidP="00DE396E">
            <w:pPr>
              <w:pStyle w:val="BasistekstVRU"/>
              <w:contextualSpacing/>
            </w:pPr>
            <w:r>
              <w:t>1</w:t>
            </w:r>
          </w:p>
        </w:tc>
        <w:tc>
          <w:tcPr>
            <w:tcW w:w="1824" w:type="dxa"/>
            <w:shd w:val="clear" w:color="auto" w:fill="FFFFFF" w:themeFill="background1"/>
          </w:tcPr>
          <w:p w14:paraId="5752E694" w14:textId="77777777" w:rsidR="007B07B7" w:rsidRDefault="007B07B7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2264984E" w14:textId="77777777" w:rsidR="007B07B7" w:rsidRDefault="007B07B7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B07B7" w14:paraId="4B13B222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0CD56A3" w14:textId="61B11672" w:rsidR="007B07B7" w:rsidRDefault="00A0213B" w:rsidP="00DE396E">
            <w:pPr>
              <w:pStyle w:val="BasistekstVRU"/>
              <w:contextualSpacing/>
            </w:pPr>
            <w:r>
              <w:t>2</w:t>
            </w:r>
          </w:p>
        </w:tc>
        <w:tc>
          <w:tcPr>
            <w:tcW w:w="1824" w:type="dxa"/>
            <w:shd w:val="clear" w:color="auto" w:fill="FFFFFF" w:themeFill="background1"/>
          </w:tcPr>
          <w:p w14:paraId="208186EE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24221887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07B7" w14:paraId="61E12A79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DA599F1" w14:textId="61B70E38" w:rsidR="007B07B7" w:rsidRDefault="00A0213B" w:rsidP="00DE396E">
            <w:pPr>
              <w:pStyle w:val="BasistekstVRU"/>
              <w:contextualSpacing/>
            </w:pPr>
            <w:r>
              <w:t>3</w:t>
            </w:r>
          </w:p>
        </w:tc>
        <w:tc>
          <w:tcPr>
            <w:tcW w:w="1824" w:type="dxa"/>
            <w:shd w:val="clear" w:color="auto" w:fill="FFFFFF" w:themeFill="background1"/>
          </w:tcPr>
          <w:p w14:paraId="650F995A" w14:textId="77777777" w:rsidR="007B07B7" w:rsidRDefault="007B07B7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227AF3A1" w14:textId="77777777" w:rsidR="007B07B7" w:rsidRDefault="007B07B7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B07B7" w14:paraId="7962D8CE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16274CA2" w14:textId="46A96F62" w:rsidR="007B07B7" w:rsidRDefault="00A0213B" w:rsidP="00DE396E">
            <w:pPr>
              <w:pStyle w:val="BasistekstVRU"/>
              <w:contextualSpacing/>
            </w:pPr>
            <w:r>
              <w:t>4</w:t>
            </w:r>
          </w:p>
        </w:tc>
        <w:tc>
          <w:tcPr>
            <w:tcW w:w="1824" w:type="dxa"/>
            <w:shd w:val="clear" w:color="auto" w:fill="FFFFFF" w:themeFill="background1"/>
          </w:tcPr>
          <w:p w14:paraId="7CB3B32C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4ED9466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07B7" w14:paraId="4A879D37" w14:textId="77777777" w:rsidTr="00A02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6024492D" w14:textId="6BA9E781" w:rsidR="007B07B7" w:rsidRDefault="00A0213B" w:rsidP="00DE396E">
            <w:pPr>
              <w:pStyle w:val="BasistekstVRU"/>
              <w:contextualSpacing/>
            </w:pPr>
            <w:r>
              <w:t>Implementatieplan</w:t>
            </w:r>
          </w:p>
        </w:tc>
        <w:tc>
          <w:tcPr>
            <w:tcW w:w="1824" w:type="dxa"/>
            <w:shd w:val="clear" w:color="auto" w:fill="FFFFFF" w:themeFill="background1"/>
          </w:tcPr>
          <w:p w14:paraId="6B182461" w14:textId="77777777" w:rsidR="007B07B7" w:rsidRDefault="007B07B7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18387FB2" w14:textId="77777777" w:rsidR="007B07B7" w:rsidRDefault="007B07B7" w:rsidP="00DE396E">
            <w:pPr>
              <w:pStyle w:val="BasistekstVRU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B07B7" w14:paraId="57DE9F7F" w14:textId="77777777" w:rsidTr="00A02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FFFFFF" w:themeFill="background1"/>
          </w:tcPr>
          <w:p w14:paraId="4FA720BE" w14:textId="71388279" w:rsidR="007B07B7" w:rsidRDefault="00A0213B" w:rsidP="00DE396E">
            <w:pPr>
              <w:pStyle w:val="BasistekstVRU"/>
              <w:contextualSpacing/>
            </w:pPr>
            <w:r>
              <w:t>Prijs</w:t>
            </w:r>
          </w:p>
        </w:tc>
        <w:tc>
          <w:tcPr>
            <w:tcW w:w="1824" w:type="dxa"/>
            <w:shd w:val="clear" w:color="auto" w:fill="FFFFFF" w:themeFill="background1"/>
          </w:tcPr>
          <w:p w14:paraId="59A00A17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5" w:type="dxa"/>
            <w:shd w:val="clear" w:color="auto" w:fill="FFFFFF" w:themeFill="background1"/>
          </w:tcPr>
          <w:p w14:paraId="6BAFF1DD" w14:textId="77777777" w:rsidR="007B07B7" w:rsidRDefault="007B07B7" w:rsidP="00DE396E">
            <w:pPr>
              <w:pStyle w:val="BasistekstVRU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89F5B2" w14:textId="58AC3B93" w:rsidR="00CF65F8" w:rsidRDefault="00CF65F8" w:rsidP="00DE396E">
      <w:pPr>
        <w:pStyle w:val="BasistekstVRU"/>
        <w:contextualSpacing/>
      </w:pPr>
    </w:p>
    <w:sectPr w:rsidR="00CF65F8" w:rsidSect="002F7C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ACA25" w14:textId="77777777" w:rsidR="000D3AB2" w:rsidRDefault="000D3AB2" w:rsidP="007910B2">
      <w:pPr>
        <w:spacing w:line="240" w:lineRule="auto"/>
      </w:pPr>
      <w:r>
        <w:separator/>
      </w:r>
    </w:p>
  </w:endnote>
  <w:endnote w:type="continuationSeparator" w:id="0">
    <w:p w14:paraId="78F6E4B3" w14:textId="77777777" w:rsidR="000D3AB2" w:rsidRDefault="000D3AB2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43C3" w14:textId="77777777" w:rsidR="00CF65F8" w:rsidRDefault="00CF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8269072" w14:textId="77777777" w:rsidTr="00060370">
      <w:tc>
        <w:tcPr>
          <w:tcW w:w="1417" w:type="dxa"/>
        </w:tcPr>
        <w:p w14:paraId="61161B6A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A801E35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6B8EFE70" w14:textId="77777777" w:rsidTr="007B6922">
      <w:tc>
        <w:tcPr>
          <w:tcW w:w="1417" w:type="dxa"/>
        </w:tcPr>
        <w:p w14:paraId="62081809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7C4017A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6686" w14:textId="77777777" w:rsidR="000D3AB2" w:rsidRDefault="000D3AB2" w:rsidP="007910B2">
      <w:pPr>
        <w:spacing w:line="240" w:lineRule="auto"/>
      </w:pPr>
      <w:r>
        <w:separator/>
      </w:r>
    </w:p>
  </w:footnote>
  <w:footnote w:type="continuationSeparator" w:id="0">
    <w:p w14:paraId="45C29283" w14:textId="77777777" w:rsidR="000D3AB2" w:rsidRDefault="000D3AB2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A0151" w14:textId="77777777" w:rsidR="00CF65F8" w:rsidRDefault="00CF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8C70D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03391C2" wp14:editId="456B9BCA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395650384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52D0CD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4C447CD5" wp14:editId="7A75D9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807669830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2C2786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CA2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1618D54F" wp14:editId="51BC0241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686151189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34AF4730" wp14:editId="434AD288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1862055316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4A7F4C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AB2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92F9F"/>
    <w:rsid w:val="000A3729"/>
    <w:rsid w:val="000D3AB2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64499"/>
    <w:rsid w:val="0028524C"/>
    <w:rsid w:val="00293CD1"/>
    <w:rsid w:val="002E0FAE"/>
    <w:rsid w:val="002E3479"/>
    <w:rsid w:val="002E7CC6"/>
    <w:rsid w:val="002F5489"/>
    <w:rsid w:val="002F7C32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7433E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07B7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213B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B2F"/>
    <w:rsid w:val="00BC4FCD"/>
    <w:rsid w:val="00BD3460"/>
    <w:rsid w:val="00BE03BA"/>
    <w:rsid w:val="00BE367B"/>
    <w:rsid w:val="00BF3373"/>
    <w:rsid w:val="00BF641B"/>
    <w:rsid w:val="00C00153"/>
    <w:rsid w:val="00C0118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B7E02"/>
    <w:rsid w:val="00CD3C1C"/>
    <w:rsid w:val="00CD44F6"/>
    <w:rsid w:val="00CE6AD6"/>
    <w:rsid w:val="00CF2DD4"/>
    <w:rsid w:val="00CF592F"/>
    <w:rsid w:val="00CF65F8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018717"/>
  <w15:chartTrackingRefBased/>
  <w15:docId w15:val="{DA81E6EF-EE91-48E5-95A5-79B9C8EB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94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next w:val="BasistekstVRU"/>
    <w:uiPriority w:val="94"/>
    <w:semiHidden/>
    <w:rsid w:val="005309E2"/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C01183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C01183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C01183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C01183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C01183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C01183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C01183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C01183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C01183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C01183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table" w:customStyle="1" w:styleId="TabelstijlmetopmaakblauwVRU">
    <w:name w:val="Tabelstijl met opmaak blauw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13</TotalTime>
  <Pages>4</Pages>
  <Words>170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>Sjabloonversie 2.4, 27 november 2023_x000d_
Ontwikkeling sjabloon en macro's:_x000d_
www.JoulesUnlimited.com</dc:description>
  <cp:lastModifiedBy>Vonk, Wendy</cp:lastModifiedBy>
  <cp:revision>6</cp:revision>
  <cp:lastPrinted>2023-10-02T13:24:00Z</cp:lastPrinted>
  <dcterms:created xsi:type="dcterms:W3CDTF">2024-05-14T07:50:00Z</dcterms:created>
  <dcterms:modified xsi:type="dcterms:W3CDTF">2024-05-14T10:29:00Z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