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D2DBA" w14:textId="77777777" w:rsidR="00804A04" w:rsidRPr="00804A04" w:rsidRDefault="00804A04" w:rsidP="00804A04">
      <w:pPr>
        <w:pStyle w:val="Kop1"/>
      </w:pPr>
      <w:r w:rsidRPr="00804A04">
        <w:t>Verklaring Russische sancties Europese Unie</w:t>
      </w:r>
    </w:p>
    <w:p w14:paraId="173023CC"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w:t>
      </w:r>
      <w:r w:rsidRPr="00FF29CF">
        <w:rPr>
          <w:rFonts w:ascii="Arial" w:hAnsi="Arial" w:cs="Arial"/>
          <w:sz w:val="20"/>
          <w:szCs w:val="20"/>
        </w:rPr>
        <w:t>k:</w:t>
      </w:r>
      <w:r w:rsidRPr="00FF29CF">
        <w:rPr>
          <w:rFonts w:ascii="Arial" w:hAnsi="Arial" w:cs="Arial"/>
          <w:sz w:val="20"/>
          <w:szCs w:val="20"/>
          <w:u w:val="single"/>
        </w:rPr>
        <w:t xml:space="preserve"> </w:t>
      </w:r>
      <w:r w:rsidR="00FF29CF" w:rsidRPr="00FF29CF">
        <w:rPr>
          <w:rFonts w:ascii="Arial" w:hAnsi="Arial" w:cs="Arial"/>
          <w:sz w:val="20"/>
          <w:szCs w:val="20"/>
          <w:u w:val="single"/>
        </w:rPr>
        <w:t>230121REG</w:t>
      </w:r>
      <w:r>
        <w:rPr>
          <w:rFonts w:ascii="Arial" w:hAnsi="Arial" w:cs="Arial"/>
          <w:sz w:val="20"/>
          <w:szCs w:val="20"/>
          <w:u w:val="single"/>
        </w:rPr>
        <w:t xml:space="preserve"> </w:t>
      </w:r>
      <w:r w:rsidRPr="00804A04">
        <w:rPr>
          <w:rFonts w:ascii="Arial" w:hAnsi="Arial" w:cs="Arial"/>
          <w:sz w:val="20"/>
          <w:szCs w:val="20"/>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CD9F9D0"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41517CF3"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E334EB1"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15EC307"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6B6CBE94"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5D82834"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108B3739" w14:textId="77777777" w:rsidR="00804A04" w:rsidRPr="00804A04" w:rsidRDefault="00804A04" w:rsidP="00804A04">
      <w:pPr>
        <w:tabs>
          <w:tab w:val="left" w:pos="2200"/>
          <w:tab w:val="right" w:pos="9000"/>
        </w:tabs>
        <w:rPr>
          <w:rFonts w:ascii="Arial" w:hAnsi="Arial" w:cs="Arial"/>
          <w:sz w:val="20"/>
          <w:szCs w:val="20"/>
          <w:u w:val="dotted"/>
        </w:rPr>
      </w:pPr>
    </w:p>
    <w:p w14:paraId="47D24180"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6827A364"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53B40FA4"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3DC8D80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5D14490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6E426C21"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053B1EFC" w14:textId="77777777" w:rsidR="00804A04" w:rsidRPr="00804A04" w:rsidRDefault="00804A04" w:rsidP="00804A04">
      <w:pPr>
        <w:tabs>
          <w:tab w:val="left" w:pos="2300"/>
          <w:tab w:val="right" w:pos="9000"/>
        </w:tabs>
        <w:rPr>
          <w:rFonts w:ascii="Arial" w:hAnsi="Arial" w:cs="Arial"/>
          <w:sz w:val="20"/>
          <w:szCs w:val="20"/>
        </w:rPr>
      </w:pPr>
    </w:p>
    <w:p w14:paraId="482059BA"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1C1F068B" w14:textId="77777777" w:rsidR="00804A04" w:rsidRDefault="00804A04" w:rsidP="00804A04">
      <w:pPr>
        <w:rPr>
          <w:rFonts w:ascii="Arial" w:hAnsi="Arial" w:cs="Arial"/>
          <w:sz w:val="20"/>
          <w:szCs w:val="20"/>
        </w:rPr>
      </w:pPr>
    </w:p>
    <w:p w14:paraId="6D4AD165"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F2D9B" w14:textId="77777777" w:rsidR="0093433B" w:rsidRDefault="0093433B" w:rsidP="00987C12">
      <w:r>
        <w:separator/>
      </w:r>
    </w:p>
    <w:p w14:paraId="79B572FD" w14:textId="77777777" w:rsidR="0093433B" w:rsidRDefault="0093433B" w:rsidP="00987C12"/>
    <w:p w14:paraId="41095264" w14:textId="77777777" w:rsidR="0093433B" w:rsidRDefault="0093433B" w:rsidP="00987C12"/>
    <w:p w14:paraId="1DAA912F" w14:textId="77777777" w:rsidR="0093433B" w:rsidRDefault="0093433B" w:rsidP="00987C12"/>
  </w:endnote>
  <w:endnote w:type="continuationSeparator" w:id="0">
    <w:p w14:paraId="491E5381" w14:textId="77777777" w:rsidR="0093433B" w:rsidRDefault="0093433B" w:rsidP="00987C12">
      <w:r>
        <w:continuationSeparator/>
      </w:r>
    </w:p>
    <w:p w14:paraId="2B764BE3" w14:textId="77777777" w:rsidR="0093433B" w:rsidRDefault="0093433B" w:rsidP="00987C12"/>
    <w:p w14:paraId="744A1D00" w14:textId="77777777" w:rsidR="0093433B" w:rsidRDefault="0093433B" w:rsidP="00987C12"/>
    <w:p w14:paraId="5A478B86" w14:textId="77777777" w:rsidR="0093433B" w:rsidRDefault="0093433B"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1181F300"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153F2FC"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4EB99" w14:textId="77777777" w:rsidR="0051457F" w:rsidRDefault="0051457F" w:rsidP="0051457F">
    <w:pPr>
      <w:pStyle w:val="Voettekst"/>
      <w:jc w:val="right"/>
      <w:rPr>
        <w:noProof/>
        <w:sz w:val="15"/>
        <w:szCs w:val="15"/>
      </w:rPr>
    </w:pPr>
  </w:p>
  <w:p w14:paraId="193F1BB6" w14:textId="77777777" w:rsidR="00670930" w:rsidRDefault="00670930" w:rsidP="00670930">
    <w:pPr>
      <w:pStyle w:val="Voettekst"/>
      <w:spacing w:line="240" w:lineRule="auto"/>
      <w:jc w:val="right"/>
      <w:rPr>
        <w:rFonts w:cs="Arial"/>
        <w:noProof/>
        <w:color w:val="FFFFFF" w:themeColor="text1"/>
        <w:sz w:val="15"/>
        <w:szCs w:val="15"/>
      </w:rPr>
    </w:pPr>
  </w:p>
  <w:p w14:paraId="2516C167"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7175889F" wp14:editId="45074256">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75064D4E" w14:textId="77777777"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93433B">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0DD08EB8"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FF3CB" w14:textId="77777777" w:rsidR="0093433B" w:rsidRDefault="0093433B" w:rsidP="00987C12">
      <w:r>
        <w:separator/>
      </w:r>
    </w:p>
    <w:p w14:paraId="1848A65D" w14:textId="77777777" w:rsidR="0093433B" w:rsidRDefault="0093433B" w:rsidP="00987C12"/>
    <w:p w14:paraId="3622FBAD" w14:textId="77777777" w:rsidR="0093433B" w:rsidRDefault="0093433B" w:rsidP="00987C12"/>
    <w:p w14:paraId="771DF708" w14:textId="77777777" w:rsidR="0093433B" w:rsidRDefault="0093433B" w:rsidP="00987C12"/>
  </w:footnote>
  <w:footnote w:type="continuationSeparator" w:id="0">
    <w:p w14:paraId="7A00D617" w14:textId="77777777" w:rsidR="0093433B" w:rsidRDefault="0093433B" w:rsidP="00987C12">
      <w:r>
        <w:continuationSeparator/>
      </w:r>
    </w:p>
    <w:p w14:paraId="0D222BB1" w14:textId="77777777" w:rsidR="0093433B" w:rsidRDefault="0093433B" w:rsidP="00987C12"/>
    <w:p w14:paraId="72F2D82D" w14:textId="77777777" w:rsidR="0093433B" w:rsidRDefault="0093433B" w:rsidP="00987C12"/>
    <w:p w14:paraId="695C1CFF" w14:textId="77777777" w:rsidR="0093433B" w:rsidRDefault="0093433B"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33D0E" w14:textId="77777777" w:rsidR="006E3637" w:rsidRDefault="00E56333" w:rsidP="00E56333">
    <w:pPr>
      <w:pStyle w:val="Koptekst"/>
      <w:tabs>
        <w:tab w:val="clear" w:pos="4536"/>
        <w:tab w:val="center" w:pos="4820"/>
      </w:tabs>
    </w:pPr>
    <w:r>
      <w:rPr>
        <w:noProof/>
        <w:lang w:eastAsia="nl-NL"/>
      </w:rPr>
      <w:drawing>
        <wp:inline distT="0" distB="0" distL="0" distR="0" wp14:anchorId="26009C99" wp14:editId="00846078">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3870561">
    <w:abstractNumId w:val="0"/>
  </w:num>
  <w:num w:numId="2" w16cid:durableId="319772564">
    <w:abstractNumId w:val="1"/>
  </w:num>
  <w:num w:numId="3" w16cid:durableId="1692222279">
    <w:abstractNumId w:val="2"/>
  </w:num>
  <w:num w:numId="4" w16cid:durableId="1071926959">
    <w:abstractNumId w:val="3"/>
  </w:num>
  <w:num w:numId="5" w16cid:durableId="1007094772">
    <w:abstractNumId w:val="8"/>
  </w:num>
  <w:num w:numId="6" w16cid:durableId="1086464638">
    <w:abstractNumId w:val="4"/>
  </w:num>
  <w:num w:numId="7" w16cid:durableId="857236350">
    <w:abstractNumId w:val="5"/>
  </w:num>
  <w:num w:numId="8" w16cid:durableId="1202087512">
    <w:abstractNumId w:val="6"/>
  </w:num>
  <w:num w:numId="9" w16cid:durableId="369301069">
    <w:abstractNumId w:val="7"/>
  </w:num>
  <w:num w:numId="10" w16cid:durableId="1321077836">
    <w:abstractNumId w:val="9"/>
  </w:num>
  <w:num w:numId="11" w16cid:durableId="869144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33B"/>
    <w:rsid w:val="00040488"/>
    <w:rsid w:val="00072AF6"/>
    <w:rsid w:val="00081C9D"/>
    <w:rsid w:val="000924E0"/>
    <w:rsid w:val="00092961"/>
    <w:rsid w:val="000A6CAC"/>
    <w:rsid w:val="000C1FDA"/>
    <w:rsid w:val="000E1F64"/>
    <w:rsid w:val="00122B28"/>
    <w:rsid w:val="00136C28"/>
    <w:rsid w:val="001531C0"/>
    <w:rsid w:val="00156E91"/>
    <w:rsid w:val="001A1F06"/>
    <w:rsid w:val="001A7A65"/>
    <w:rsid w:val="0023446A"/>
    <w:rsid w:val="002409B0"/>
    <w:rsid w:val="002A2410"/>
    <w:rsid w:val="003416DC"/>
    <w:rsid w:val="00345280"/>
    <w:rsid w:val="00354EA1"/>
    <w:rsid w:val="0039539A"/>
    <w:rsid w:val="003A417D"/>
    <w:rsid w:val="003B73BB"/>
    <w:rsid w:val="003C4C30"/>
    <w:rsid w:val="00405D56"/>
    <w:rsid w:val="004225A6"/>
    <w:rsid w:val="00450BCE"/>
    <w:rsid w:val="004511E6"/>
    <w:rsid w:val="00467865"/>
    <w:rsid w:val="0049212E"/>
    <w:rsid w:val="004B5E9E"/>
    <w:rsid w:val="004E6EB1"/>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433B"/>
    <w:rsid w:val="00937BA7"/>
    <w:rsid w:val="00967477"/>
    <w:rsid w:val="00987C12"/>
    <w:rsid w:val="009B3F27"/>
    <w:rsid w:val="009B7A44"/>
    <w:rsid w:val="009E156A"/>
    <w:rsid w:val="00A326EA"/>
    <w:rsid w:val="00A331FD"/>
    <w:rsid w:val="00A54EA0"/>
    <w:rsid w:val="00AA251D"/>
    <w:rsid w:val="00AC67A2"/>
    <w:rsid w:val="00B06FDF"/>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45F7"/>
    <w:rsid w:val="00F11E79"/>
    <w:rsid w:val="00F50A1B"/>
    <w:rsid w:val="00F73C71"/>
    <w:rsid w:val="00F95580"/>
    <w:rsid w:val="00FF28B0"/>
    <w:rsid w:val="00FF29CF"/>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CD19A"/>
  <w15:chartTrackingRefBased/>
  <w15:docId w15:val="{65933523-CF25-4D87-B756-DF8EB506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fdelingen\SCD_Inkoop\Afdeling%20Inkoop\2%20Projecten%20lopend\Projecten%20REG\230121REG%20Platform%20Duurzaam%20Drechtsteden;%20intermediair%20doorontwikkeling%20en%20acties\02%20Aanbestedingsstukken\01%20Gepubliceerd\Te%20publiceren\Bijlage%208%20-%20Verklaring%20Russische%20sancties.dot"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E7737A05F93C6469071A406025EA292" ma:contentTypeVersion="10" ma:contentTypeDescription="Een nieuw document maken." ma:contentTypeScope="" ma:versionID="6f64f1eb3ff17ffa1782223b7d6d6d95">
  <xsd:schema xmlns:xsd="http://www.w3.org/2001/XMLSchema" xmlns:xs="http://www.w3.org/2001/XMLSchema" xmlns:p="http://schemas.microsoft.com/office/2006/metadata/properties" xmlns:ns2="51581cfc-4382-4895-a7ec-dc8e6fad0718" xmlns:ns3="0583d45a-e5b7-4517-bd34-db0d51f2a13c" targetNamespace="http://schemas.microsoft.com/office/2006/metadata/properties" ma:root="true" ma:fieldsID="727bd4dcf3d575c2d2f2077cadf21276" ns2:_="" ns3:_="">
    <xsd:import namespace="51581cfc-4382-4895-a7ec-dc8e6fad0718"/>
    <xsd:import namespace="0583d45a-e5b7-4517-bd34-db0d51f2a1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81cfc-4382-4895-a7ec-dc8e6fad0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83d45a-e5b7-4517-bd34-db0d51f2a13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57DAAE-32DE-4780-B3AC-0593693700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customXml/itemProps3.xml><?xml version="1.0" encoding="utf-8"?>
<ds:datastoreItem xmlns:ds="http://schemas.openxmlformats.org/officeDocument/2006/customXml" ds:itemID="{5F28CE28-C4A7-4592-BB46-9723BCE15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81cfc-4382-4895-a7ec-dc8e6fad0718"/>
    <ds:schemaRef ds:uri="0583d45a-e5b7-4517-bd34-db0d51f2a1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548747-0B9E-4A5B-82CD-54032E565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8 - Verklaring Russische sancties</Template>
  <TotalTime>1</TotalTime>
  <Pages>1</Pages>
  <Words>285</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Almkerk, YNJ van (Yvonne)</dc:creator>
  <cp:keywords/>
  <dc:description/>
  <cp:lastModifiedBy>Almkerk, YNJ van (Yvonne)</cp:lastModifiedBy>
  <cp:revision>1</cp:revision>
  <cp:lastPrinted>2020-09-04T07:56:00Z</cp:lastPrinted>
  <dcterms:created xsi:type="dcterms:W3CDTF">2024-04-12T12:01:00Z</dcterms:created>
  <dcterms:modified xsi:type="dcterms:W3CDTF">2024-04-12T12:02:00Z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0x010100EE7737A05F93C6469071A406025EA292</vt:lpwstr>
  </property>
</Properties>
</file>