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5A24BE" w14:textId="77777777" w:rsidR="003D5DBB" w:rsidRPr="00121EB2" w:rsidRDefault="003D5DBB"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64408CD9" w14:textId="77777777" w:rsidR="003D5DBB" w:rsidRPr="00121EB2" w:rsidRDefault="003D5DBB"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1B685C8B" w14:textId="77777777" w:rsidR="003D5DBB" w:rsidRPr="002146DC" w:rsidRDefault="003D5DBB" w:rsidP="00895F3A">
      <w:pPr>
        <w:rPr>
          <w:rFonts w:asciiTheme="minorHAnsi" w:hAnsiTheme="minorHAnsi" w:cstheme="minorHAnsi"/>
          <w:b/>
          <w:sz w:val="22"/>
          <w:szCs w:val="22"/>
        </w:rPr>
      </w:pPr>
    </w:p>
    <w:p w14:paraId="0DB2EFB4" w14:textId="03D0229F" w:rsidR="003D5DBB" w:rsidRPr="00A2689A" w:rsidRDefault="003D5DBB" w:rsidP="00121EB2">
      <w:pPr>
        <w:rPr>
          <w:rFonts w:asciiTheme="minorHAnsi" w:hAnsiTheme="minorHAnsi" w:cstheme="minorHAnsi"/>
          <w:sz w:val="22"/>
          <w:szCs w:val="22"/>
        </w:rPr>
      </w:pPr>
      <w:r w:rsidRPr="00A2689A">
        <w:rPr>
          <w:rFonts w:ascii="Calibri" w:hAnsi="Calibri" w:cs="Arial"/>
          <w:b/>
          <w:sz w:val="24"/>
          <w:szCs w:val="24"/>
        </w:rPr>
        <w:t>Verklaring voldaan aan geschiktheidseisen met betrekking tot de Europese</w:t>
      </w:r>
      <w:r w:rsidR="00A2689A" w:rsidRPr="00A2689A">
        <w:rPr>
          <w:rFonts w:ascii="Calibri" w:hAnsi="Calibri" w:cs="Arial"/>
          <w:b/>
          <w:sz w:val="24"/>
          <w:szCs w:val="24"/>
        </w:rPr>
        <w:t xml:space="preserve"> </w:t>
      </w:r>
      <w:r w:rsidRPr="00A2689A">
        <w:rPr>
          <w:rFonts w:ascii="Calibri" w:hAnsi="Calibri" w:cs="Arial"/>
          <w:b/>
          <w:sz w:val="24"/>
          <w:szCs w:val="24"/>
        </w:rPr>
        <w:t>Aanbesteding</w:t>
      </w:r>
      <w:r w:rsidR="00A2689A" w:rsidRPr="00A2689A">
        <w:rPr>
          <w:rFonts w:ascii="Calibri" w:hAnsi="Calibri" w:cs="Arial"/>
          <w:b/>
          <w:sz w:val="24"/>
          <w:szCs w:val="24"/>
        </w:rPr>
        <w:t xml:space="preserve"> 2024-SMO0106</w:t>
      </w:r>
      <w:r w:rsidRPr="00A2689A">
        <w:rPr>
          <w:rFonts w:ascii="Calibri" w:hAnsi="Calibri" w:cs="Arial"/>
          <w:b/>
          <w:sz w:val="24"/>
          <w:szCs w:val="24"/>
        </w:rPr>
        <w:t xml:space="preserve"> ten behoeve van </w:t>
      </w:r>
      <w:r w:rsidR="00A2689A" w:rsidRPr="00A2689A">
        <w:rPr>
          <w:rFonts w:ascii="Calibri" w:hAnsi="Calibri" w:cs="Arial"/>
          <w:b/>
          <w:sz w:val="24"/>
          <w:szCs w:val="24"/>
        </w:rPr>
        <w:t>Scholengroep Perspectief</w:t>
      </w:r>
      <w:r w:rsidRPr="00A2689A">
        <w:rPr>
          <w:rFonts w:ascii="Calibri" w:hAnsi="Calibri" w:cs="Arial"/>
          <w:b/>
          <w:sz w:val="24"/>
          <w:szCs w:val="24"/>
        </w:rPr>
        <w:t>.</w:t>
      </w:r>
      <w:r w:rsidRPr="00A2689A">
        <w:rPr>
          <w:rFonts w:ascii="Calibri" w:hAnsi="Calibri" w:cs="Arial"/>
          <w:b/>
          <w:sz w:val="24"/>
          <w:szCs w:val="24"/>
        </w:rPr>
        <w:br/>
      </w:r>
    </w:p>
    <w:p w14:paraId="24A29081" w14:textId="77777777" w:rsidR="003D5DBB" w:rsidRPr="002146DC" w:rsidRDefault="003D5DBB"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0B8E5C9D" w14:textId="77777777" w:rsidR="003D5DBB" w:rsidRPr="002146DC" w:rsidRDefault="003D5DBB" w:rsidP="00895F3A">
      <w:pPr>
        <w:rPr>
          <w:rFonts w:asciiTheme="minorHAnsi" w:hAnsiTheme="minorHAnsi" w:cstheme="minorHAnsi"/>
          <w:sz w:val="22"/>
          <w:szCs w:val="22"/>
        </w:rPr>
      </w:pPr>
    </w:p>
    <w:p w14:paraId="6F83ABE7" w14:textId="77777777" w:rsidR="003D5DBB" w:rsidRPr="002146DC" w:rsidRDefault="003D5DBB"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2966B7F4" w14:textId="77777777" w:rsidR="003D5DBB" w:rsidRPr="002146DC" w:rsidRDefault="003D5DBB" w:rsidP="00895F3A">
      <w:pPr>
        <w:keepNext/>
        <w:jc w:val="both"/>
        <w:outlineLvl w:val="5"/>
        <w:rPr>
          <w:rFonts w:asciiTheme="minorHAnsi" w:hAnsiTheme="minorHAnsi" w:cstheme="minorHAnsi"/>
          <w:b/>
          <w:bCs/>
          <w:sz w:val="22"/>
          <w:szCs w:val="22"/>
        </w:rPr>
      </w:pPr>
    </w:p>
    <w:p w14:paraId="64ABC901" w14:textId="77777777" w:rsidR="003D5DBB" w:rsidRPr="002146DC" w:rsidRDefault="003D5DBB"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2D4B2280" w14:textId="77777777" w:rsidR="003D5DBB" w:rsidRDefault="003D5DBB"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w:t>
      </w:r>
    </w:p>
    <w:p w14:paraId="36775AFF" w14:textId="77777777" w:rsidR="003D5DBB" w:rsidRPr="002146DC" w:rsidRDefault="003D5DBB"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1BEAC1F4" w14:textId="77777777" w:rsidR="003D5DBB" w:rsidRPr="002146DC" w:rsidRDefault="003D5DBB" w:rsidP="00895F3A">
      <w:pPr>
        <w:jc w:val="both"/>
        <w:rPr>
          <w:rFonts w:asciiTheme="minorHAnsi" w:hAnsiTheme="minorHAnsi" w:cstheme="minorHAnsi"/>
          <w:sz w:val="22"/>
          <w:szCs w:val="22"/>
        </w:rPr>
      </w:pPr>
    </w:p>
    <w:p w14:paraId="181F74E6" w14:textId="77777777" w:rsidR="003D5DBB" w:rsidRPr="002146DC" w:rsidRDefault="003D5DBB"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09D46B6F" w14:textId="77777777" w:rsidR="003D5DBB" w:rsidRPr="002146DC" w:rsidRDefault="003D5DBB" w:rsidP="00895F3A">
      <w:pPr>
        <w:rPr>
          <w:rFonts w:asciiTheme="minorHAnsi" w:eastAsia="MS Mincho" w:hAnsiTheme="minorHAnsi" w:cstheme="minorHAnsi"/>
          <w:bCs/>
          <w:sz w:val="22"/>
          <w:szCs w:val="22"/>
        </w:rPr>
      </w:pPr>
    </w:p>
    <w:p w14:paraId="352A2691" w14:textId="77777777" w:rsidR="003D5DBB" w:rsidRPr="00C0118D" w:rsidRDefault="003D5DBB"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2D1646B8" w14:textId="77777777" w:rsidR="003D5DBB" w:rsidRPr="00C0118D" w:rsidRDefault="003D5DBB" w:rsidP="00895F3A">
      <w:pPr>
        <w:ind w:left="426"/>
        <w:rPr>
          <w:rFonts w:asciiTheme="minorHAnsi" w:eastAsia="MS Mincho" w:hAnsiTheme="minorHAnsi" w:cstheme="minorHAnsi"/>
          <w:bCs/>
          <w:sz w:val="22"/>
          <w:szCs w:val="22"/>
        </w:rPr>
      </w:pPr>
    </w:p>
    <w:p w14:paraId="4AA3C39B" w14:textId="77777777" w:rsidR="003D5DBB" w:rsidRPr="00C0118D" w:rsidRDefault="003D5DBB"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0793E515" w14:textId="77777777" w:rsidR="003D5DBB" w:rsidRPr="00C0118D" w:rsidRDefault="003D5DBB" w:rsidP="00895F3A">
      <w:pPr>
        <w:ind w:left="426"/>
        <w:rPr>
          <w:rFonts w:asciiTheme="minorHAnsi" w:eastAsia="MS Mincho" w:hAnsiTheme="minorHAnsi" w:cstheme="minorHAnsi"/>
          <w:bCs/>
          <w:sz w:val="22"/>
          <w:szCs w:val="22"/>
        </w:rPr>
      </w:pPr>
    </w:p>
    <w:p w14:paraId="4FC80CF4" w14:textId="77777777" w:rsidR="003D5DBB" w:rsidRPr="00A2689A" w:rsidRDefault="003D5DBB"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A2689A">
        <w:rPr>
          <w:rFonts w:asciiTheme="minorHAnsi" w:eastAsia="MS Mincho" w:hAnsiTheme="minorHAnsi" w:cstheme="minorHAnsi"/>
          <w:bCs/>
          <w:sz w:val="22"/>
          <w:szCs w:val="22"/>
        </w:rPr>
        <w:t>circa 60% is van de onderhavige opdracht gelet op aard, omzet en omvang.</w:t>
      </w:r>
    </w:p>
    <w:p w14:paraId="48A5BA91" w14:textId="77777777" w:rsidR="003D5DBB" w:rsidRDefault="003D5DBB"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3D5DBB" w14:paraId="137563C4"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18F322EC" w14:textId="77777777" w:rsidR="003D5DBB" w:rsidRPr="00BF5D75" w:rsidRDefault="003D5DBB"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428F6DD5" w14:textId="77777777" w:rsidR="003D5DBB" w:rsidRDefault="003D5DBB"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3D5DBB" w14:paraId="254B01B3"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19811273" w14:textId="77777777" w:rsidR="003D5DBB" w:rsidRPr="00BF5D75" w:rsidRDefault="003D5DBB"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07AD7AC1" w14:textId="77777777" w:rsidR="003D5DBB" w:rsidRDefault="003D5DBB"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3D5DBB" w14:paraId="15EE4726"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498D03B9" w14:textId="77777777" w:rsidR="003D5DBB" w:rsidRPr="00BF5D75" w:rsidRDefault="003D5DBB"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41D4A5ED" w14:textId="77777777" w:rsidR="003D5DBB" w:rsidRDefault="003D5DBB"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3D5DBB" w14:paraId="0E50B222"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712C2C4E" w14:textId="77777777" w:rsidR="003D5DBB" w:rsidRPr="00BF5D75" w:rsidRDefault="003D5DBB"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46ACB2AF" w14:textId="77777777" w:rsidR="003D5DBB" w:rsidRDefault="003D5DBB"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6A4FB146" w14:textId="77777777" w:rsidR="003D5DBB" w:rsidRDefault="003D5DBB"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48CE84D0" w14:textId="77777777" w:rsidR="003D5DBB" w:rsidRDefault="003D5DBB" w:rsidP="00BE1A92">
      <w:pPr>
        <w:pStyle w:val="Koptekst"/>
        <w:tabs>
          <w:tab w:val="clear" w:pos="4536"/>
          <w:tab w:val="clear" w:pos="9072"/>
          <w:tab w:val="left" w:pos="1276"/>
        </w:tabs>
        <w:rPr>
          <w:rFonts w:ascii="Calibri" w:hAnsi="Calibri" w:cs="Arial"/>
          <w:sz w:val="22"/>
          <w:szCs w:val="22"/>
        </w:rPr>
        <w:sectPr w:rsidR="003D5DBB" w:rsidSect="00584A86">
          <w:headerReference w:type="default" r:id="rId8"/>
          <w:footerReference w:type="default" r:id="rId9"/>
          <w:pgSz w:w="11906" w:h="16838" w:code="9"/>
          <w:pgMar w:top="1985" w:right="926" w:bottom="567" w:left="1418" w:header="708" w:footer="708" w:gutter="0"/>
          <w:pgNumType w:start="1"/>
          <w:cols w:space="708"/>
        </w:sectPr>
      </w:pPr>
    </w:p>
    <w:p w14:paraId="35C9FDD3" w14:textId="77777777" w:rsidR="003D5DBB" w:rsidRPr="005A61C6" w:rsidRDefault="003D5DBB" w:rsidP="00BE1A92">
      <w:pPr>
        <w:pStyle w:val="Koptekst"/>
        <w:tabs>
          <w:tab w:val="clear" w:pos="4536"/>
          <w:tab w:val="clear" w:pos="9072"/>
          <w:tab w:val="left" w:pos="1276"/>
        </w:tabs>
        <w:rPr>
          <w:rFonts w:ascii="Calibri" w:hAnsi="Calibri" w:cs="Arial"/>
          <w:sz w:val="22"/>
          <w:szCs w:val="22"/>
        </w:rPr>
      </w:pPr>
    </w:p>
    <w:sectPr w:rsidR="003D5DBB" w:rsidRPr="005A61C6" w:rsidSect="003D5DBB">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7B5C6C" w14:textId="77777777" w:rsidR="003D5DBB" w:rsidRDefault="003D5DBB">
      <w:r>
        <w:separator/>
      </w:r>
    </w:p>
  </w:endnote>
  <w:endnote w:type="continuationSeparator" w:id="0">
    <w:p w14:paraId="77B77C45" w14:textId="77777777" w:rsidR="003D5DBB" w:rsidRDefault="003D5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09FDD" w14:textId="77777777" w:rsidR="003D5DBB" w:rsidRDefault="003D5DBB">
    <w:pPr>
      <w:pStyle w:val="Voettekst"/>
    </w:pPr>
    <w:r>
      <w:rPr>
        <w:noProof/>
      </w:rPr>
      <w:drawing>
        <wp:anchor distT="0" distB="0" distL="114300" distR="114300" simplePos="0" relativeHeight="251663360" behindDoc="1" locked="0" layoutInCell="1" allowOverlap="1" wp14:anchorId="3DAE62FD" wp14:editId="66186816">
          <wp:simplePos x="0" y="0"/>
          <wp:positionH relativeFrom="margin">
            <wp:align>right</wp:align>
          </wp:positionH>
          <wp:positionV relativeFrom="paragraph">
            <wp:posOffset>-247650</wp:posOffset>
          </wp:positionV>
          <wp:extent cx="2346960" cy="463550"/>
          <wp:effectExtent l="0" t="0" r="0" b="0"/>
          <wp:wrapNone/>
          <wp:docPr id="1769432272" name="Afbeelding 176943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B6EBB" w14:textId="77777777" w:rsidR="00BF5D75" w:rsidRDefault="00121EB2">
    <w:pPr>
      <w:pStyle w:val="Voettekst"/>
    </w:pPr>
    <w:r>
      <w:rPr>
        <w:noProof/>
      </w:rPr>
      <w:drawing>
        <wp:anchor distT="0" distB="0" distL="114300" distR="114300" simplePos="0" relativeHeight="251660288" behindDoc="1" locked="0" layoutInCell="1" allowOverlap="1" wp14:anchorId="6A484C54" wp14:editId="72A5315E">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9DD14C" w14:textId="77777777" w:rsidR="003D5DBB" w:rsidRDefault="003D5DBB">
      <w:r>
        <w:separator/>
      </w:r>
    </w:p>
  </w:footnote>
  <w:footnote w:type="continuationSeparator" w:id="0">
    <w:p w14:paraId="5D02FF8F" w14:textId="77777777" w:rsidR="003D5DBB" w:rsidRDefault="003D5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4DE85" w14:textId="77777777" w:rsidR="003D5DBB" w:rsidRDefault="003D5DBB">
    <w:pPr>
      <w:pStyle w:val="Koptekst"/>
    </w:pPr>
    <w:r>
      <w:rPr>
        <w:noProof/>
      </w:rPr>
      <w:drawing>
        <wp:anchor distT="0" distB="0" distL="114300" distR="114300" simplePos="0" relativeHeight="251662336" behindDoc="1" locked="0" layoutInCell="1" allowOverlap="1" wp14:anchorId="1B3BD809" wp14:editId="61DB85F1">
          <wp:simplePos x="0" y="0"/>
          <wp:positionH relativeFrom="margin">
            <wp:align>left</wp:align>
          </wp:positionH>
          <wp:positionV relativeFrom="paragraph">
            <wp:posOffset>-154305</wp:posOffset>
          </wp:positionV>
          <wp:extent cx="1694815" cy="658495"/>
          <wp:effectExtent l="0" t="0" r="635" b="8255"/>
          <wp:wrapNone/>
          <wp:docPr id="866409494" name="Afbeelding 86640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41DC2F" w14:textId="77777777" w:rsidR="00121EB2" w:rsidRDefault="00121EB2">
    <w:pPr>
      <w:pStyle w:val="Koptekst"/>
    </w:pPr>
    <w:r>
      <w:rPr>
        <w:noProof/>
      </w:rPr>
      <w:drawing>
        <wp:anchor distT="0" distB="0" distL="114300" distR="114300" simplePos="0" relativeHeight="251659264" behindDoc="1" locked="0" layoutInCell="1" allowOverlap="1" wp14:anchorId="515E0E93" wp14:editId="2061FD8A">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1510560">
    <w:abstractNumId w:val="2"/>
  </w:num>
  <w:num w:numId="2" w16cid:durableId="303700948">
    <w:abstractNumId w:val="1"/>
  </w:num>
  <w:num w:numId="3" w16cid:durableId="153558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1984"/>
    <w:rsid w:val="003C523B"/>
    <w:rsid w:val="003D5DB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2689A"/>
    <w:rsid w:val="00A43CA3"/>
    <w:rsid w:val="00A6139D"/>
    <w:rsid w:val="00A6706E"/>
    <w:rsid w:val="00A67814"/>
    <w:rsid w:val="00A6793D"/>
    <w:rsid w:val="00A861F4"/>
    <w:rsid w:val="00A866C0"/>
    <w:rsid w:val="00AA34D6"/>
    <w:rsid w:val="00AA5B55"/>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FC54F"/>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TotalTime>
  <Pages>1</Pages>
  <Words>229</Words>
  <Characters>1413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Sjira van Nek</cp:lastModifiedBy>
  <cp:revision>2</cp:revision>
  <cp:lastPrinted>2011-04-29T11:47:00Z</cp:lastPrinted>
  <dcterms:created xsi:type="dcterms:W3CDTF">2023-12-13T09:42:00Z</dcterms:created>
  <dcterms:modified xsi:type="dcterms:W3CDTF">2024-03-15T14:25:00Z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