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37948" w14:textId="609502EE" w:rsidR="00A66207" w:rsidRPr="00C66672" w:rsidRDefault="00A66207" w:rsidP="00A66207">
      <w:pPr>
        <w:keepNext/>
        <w:spacing w:before="240" w:after="60"/>
        <w:ind w:left="3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32300868"/>
      <w:bookmarkStart w:id="1" w:name="_Toc235353212"/>
      <w:bookmarkStart w:id="2" w:name="_Toc235501414"/>
      <w:bookmarkStart w:id="3" w:name="_Toc299529704"/>
      <w:bookmarkStart w:id="4" w:name="_Toc301945740"/>
      <w:bookmarkStart w:id="5" w:name="_Toc45290122"/>
      <w:bookmarkStart w:id="6" w:name="_Toc45290914"/>
      <w:bookmarkStart w:id="7" w:name="_Toc45291366"/>
      <w:bookmarkStart w:id="8" w:name="_Toc45291529"/>
      <w:bookmarkStart w:id="9" w:name="_Toc69999746"/>
      <w:bookmarkStart w:id="10" w:name="_Toc156479697"/>
      <w:r>
        <w:rPr>
          <w:rFonts w:eastAsiaTheme="minorEastAsia" w:cs="Arial"/>
          <w:b/>
          <w:bCs/>
          <w:iCs/>
          <w:sz w:val="28"/>
          <w:szCs w:val="28"/>
        </w:rPr>
        <w:t xml:space="preserve">Bijlage 2: </w:t>
      </w:r>
      <w:r w:rsidRPr="00C66672">
        <w:rPr>
          <w:rFonts w:eastAsiaTheme="minorEastAsia" w:cs="Arial"/>
          <w:b/>
          <w:bCs/>
          <w:iCs/>
          <w:sz w:val="28"/>
          <w:szCs w:val="28"/>
        </w:rPr>
        <w:t>Referentie opdracht(en</w:t>
      </w:r>
      <w:bookmarkStart w:id="11" w:name="_Toc235353213"/>
      <w:bookmarkEnd w:id="0"/>
      <w:bookmarkEnd w:id="1"/>
      <w:bookmarkEnd w:id="2"/>
      <w:bookmarkEnd w:id="3"/>
      <w:bookmarkEnd w:id="4"/>
      <w:bookmarkEnd w:id="11"/>
      <w:r w:rsidRPr="00C66672">
        <w:rPr>
          <w:rFonts w:eastAsiaTheme="minorEastAsia" w:cs="Arial"/>
          <w:b/>
          <w:bCs/>
          <w:iCs/>
          <w:sz w:val="28"/>
          <w:szCs w:val="28"/>
        </w:rPr>
        <w:t>)</w:t>
      </w:r>
      <w:bookmarkEnd w:id="5"/>
      <w:bookmarkEnd w:id="6"/>
      <w:bookmarkEnd w:id="7"/>
      <w:bookmarkEnd w:id="8"/>
      <w:bookmarkEnd w:id="9"/>
      <w:bookmarkEnd w:id="10"/>
    </w:p>
    <w:p w14:paraId="21B08897" w14:textId="77777777" w:rsidR="00A66207" w:rsidRPr="00C66672" w:rsidRDefault="00A66207" w:rsidP="00A66207">
      <w:pPr>
        <w:rPr>
          <w:rFonts w:eastAsiaTheme="minorEastAsia"/>
        </w:rPr>
      </w:pPr>
    </w:p>
    <w:p w14:paraId="0C74BCA2" w14:textId="77777777" w:rsidR="00A66207" w:rsidRPr="00C66672" w:rsidRDefault="00A66207" w:rsidP="00A66207">
      <w:pPr>
        <w:rPr>
          <w:rFonts w:eastAsiaTheme="minorEastAsia"/>
          <w:b/>
        </w:rPr>
      </w:pPr>
      <w:r w:rsidRPr="00C66672">
        <w:rPr>
          <w:rFonts w:eastAsiaTheme="minorEastAsia"/>
          <w:b/>
        </w:rPr>
        <w:t xml:space="preserve">Referentie voor kerncompetentie: </w:t>
      </w:r>
      <w:r>
        <w:rPr>
          <w:rFonts w:eastAsiaTheme="minorEastAsia"/>
          <w:b/>
        </w:rPr>
        <w:t>Ervaring met grote gebieden onderzoek</w:t>
      </w:r>
    </w:p>
    <w:p w14:paraId="75755A08" w14:textId="77777777" w:rsidR="00A66207" w:rsidRPr="00C66672" w:rsidRDefault="00A66207" w:rsidP="00A66207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A66207" w:rsidRPr="00C66672" w14:paraId="0AD79226" w14:textId="77777777" w:rsidTr="00DE77E7">
        <w:tc>
          <w:tcPr>
            <w:tcW w:w="8927" w:type="dxa"/>
            <w:gridSpan w:val="2"/>
            <w:shd w:val="pct10" w:color="auto" w:fill="auto"/>
          </w:tcPr>
          <w:p w14:paraId="320BD42D" w14:textId="77777777" w:rsidR="00A66207" w:rsidRPr="00C66672" w:rsidRDefault="00A66207" w:rsidP="00DE77E7">
            <w:pPr>
              <w:rPr>
                <w:rFonts w:eastAsiaTheme="minorEastAsia"/>
                <w:b/>
                <w:sz w:val="26"/>
                <w:szCs w:val="26"/>
              </w:rPr>
            </w:pPr>
            <w:bookmarkStart w:id="12" w:name="_Toc45290123"/>
            <w:r w:rsidRPr="00C66672">
              <w:rPr>
                <w:rFonts w:eastAsiaTheme="minorEastAsia"/>
                <w:b/>
                <w:sz w:val="26"/>
                <w:szCs w:val="26"/>
              </w:rPr>
              <w:t>In te vullen door inschrijver</w:t>
            </w:r>
            <w:bookmarkEnd w:id="12"/>
          </w:p>
        </w:tc>
      </w:tr>
      <w:tr w:rsidR="00A66207" w:rsidRPr="00C66672" w14:paraId="4006CD5E" w14:textId="77777777" w:rsidTr="00DE77E7">
        <w:tc>
          <w:tcPr>
            <w:tcW w:w="3227" w:type="dxa"/>
          </w:tcPr>
          <w:p w14:paraId="0B0E8071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 opdrachtgever:</w:t>
            </w:r>
          </w:p>
        </w:tc>
        <w:tc>
          <w:tcPr>
            <w:tcW w:w="5700" w:type="dxa"/>
          </w:tcPr>
          <w:p w14:paraId="46623136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61DBB43C" w14:textId="77777777" w:rsidTr="00DE77E7">
        <w:tc>
          <w:tcPr>
            <w:tcW w:w="3227" w:type="dxa"/>
          </w:tcPr>
          <w:p w14:paraId="60016670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Adres:</w:t>
            </w:r>
          </w:p>
        </w:tc>
        <w:tc>
          <w:tcPr>
            <w:tcW w:w="5700" w:type="dxa"/>
          </w:tcPr>
          <w:p w14:paraId="30C3C7FB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43251069" w14:textId="77777777" w:rsidTr="00DE77E7">
        <w:tc>
          <w:tcPr>
            <w:tcW w:w="3227" w:type="dxa"/>
          </w:tcPr>
          <w:p w14:paraId="449E49A6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Postcode / plaats:</w:t>
            </w:r>
          </w:p>
        </w:tc>
        <w:tc>
          <w:tcPr>
            <w:tcW w:w="5700" w:type="dxa"/>
          </w:tcPr>
          <w:p w14:paraId="077C35B5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6621BE8F" w14:textId="77777777" w:rsidTr="00DE77E7">
        <w:tc>
          <w:tcPr>
            <w:tcW w:w="3227" w:type="dxa"/>
          </w:tcPr>
          <w:p w14:paraId="7FF353B3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Contactpersoon:</w:t>
            </w:r>
          </w:p>
        </w:tc>
        <w:tc>
          <w:tcPr>
            <w:tcW w:w="5700" w:type="dxa"/>
          </w:tcPr>
          <w:p w14:paraId="34DEE5C6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62FF4A89" w14:textId="77777777" w:rsidTr="00DE77E7">
        <w:tc>
          <w:tcPr>
            <w:tcW w:w="3227" w:type="dxa"/>
          </w:tcPr>
          <w:p w14:paraId="379867CA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Telefoonnummer:</w:t>
            </w:r>
          </w:p>
        </w:tc>
        <w:tc>
          <w:tcPr>
            <w:tcW w:w="5700" w:type="dxa"/>
          </w:tcPr>
          <w:p w14:paraId="6CD2832D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7A6501B2" w14:textId="77777777" w:rsidTr="00DE77E7">
        <w:tc>
          <w:tcPr>
            <w:tcW w:w="3227" w:type="dxa"/>
          </w:tcPr>
          <w:p w14:paraId="76DB46E7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Emailadres:</w:t>
            </w:r>
          </w:p>
        </w:tc>
        <w:tc>
          <w:tcPr>
            <w:tcW w:w="5700" w:type="dxa"/>
          </w:tcPr>
          <w:p w14:paraId="553C03A7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7439FC74" w14:textId="77777777" w:rsidTr="00DE77E7">
        <w:tc>
          <w:tcPr>
            <w:tcW w:w="3227" w:type="dxa"/>
          </w:tcPr>
          <w:p w14:paraId="0FFEF650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aard van de opdracht:</w:t>
            </w:r>
          </w:p>
        </w:tc>
        <w:tc>
          <w:tcPr>
            <w:tcW w:w="5700" w:type="dxa"/>
          </w:tcPr>
          <w:p w14:paraId="433C1D39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479D77A1" w14:textId="77777777" w:rsidTr="00DE77E7">
        <w:tc>
          <w:tcPr>
            <w:tcW w:w="3227" w:type="dxa"/>
          </w:tcPr>
          <w:p w14:paraId="6F96EBCB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700" w:type="dxa"/>
          </w:tcPr>
          <w:p w14:paraId="0BE0BC1E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4747814D" w14:textId="77777777" w:rsidTr="00DE77E7">
        <w:tc>
          <w:tcPr>
            <w:tcW w:w="3227" w:type="dxa"/>
          </w:tcPr>
          <w:p w14:paraId="7F03462F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700" w:type="dxa"/>
          </w:tcPr>
          <w:p w14:paraId="3BA86C17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3AFCEE69" w14:textId="77777777" w:rsidTr="00DE77E7">
        <w:tc>
          <w:tcPr>
            <w:tcW w:w="8927" w:type="dxa"/>
            <w:gridSpan w:val="2"/>
          </w:tcPr>
          <w:p w14:paraId="1D3843BD" w14:textId="77777777" w:rsidR="00A66207" w:rsidRDefault="00A66207" w:rsidP="00DE77E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Geef hieronder aan of onderzoek naar de genoemde soorten onderdeel is van de genoemde referentieopdracht: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350"/>
              <w:gridCol w:w="4351"/>
            </w:tblGrid>
            <w:tr w:rsidR="00A66207" w:rsidRPr="00F3023F" w14:paraId="06F93793" w14:textId="77777777" w:rsidTr="00DE77E7">
              <w:tc>
                <w:tcPr>
                  <w:tcW w:w="4350" w:type="dxa"/>
                </w:tcPr>
                <w:p w14:paraId="128B5832" w14:textId="77777777" w:rsidR="00A66207" w:rsidRPr="00F3023F" w:rsidRDefault="00A66207" w:rsidP="00DE77E7">
                  <w:pPr>
                    <w:rPr>
                      <w:rFonts w:eastAsiaTheme="minorEastAsia"/>
                      <w:b/>
                      <w:bCs/>
                    </w:rPr>
                  </w:pPr>
                  <w:r w:rsidRPr="00F3023F">
                    <w:rPr>
                      <w:rFonts w:eastAsiaTheme="minorEastAsia"/>
                      <w:b/>
                      <w:bCs/>
                    </w:rPr>
                    <w:t>Vogelsoorten (verplicht)</w:t>
                  </w:r>
                </w:p>
              </w:tc>
              <w:tc>
                <w:tcPr>
                  <w:tcW w:w="4351" w:type="dxa"/>
                </w:tcPr>
                <w:p w14:paraId="06C321ED" w14:textId="77777777" w:rsidR="00A66207" w:rsidRPr="00F3023F" w:rsidRDefault="00A66207" w:rsidP="00DE77E7">
                  <w:pPr>
                    <w:rPr>
                      <w:rFonts w:eastAsiaTheme="minorEastAsia"/>
                      <w:b/>
                      <w:bCs/>
                    </w:rPr>
                  </w:pPr>
                  <w:r w:rsidRPr="00F3023F">
                    <w:rPr>
                      <w:rFonts w:eastAsiaTheme="minorEastAsia"/>
                      <w:b/>
                      <w:bCs/>
                    </w:rPr>
                    <w:t>Onderdeel van referentieopdracht (Ja/Nee)</w:t>
                  </w:r>
                </w:p>
              </w:tc>
            </w:tr>
            <w:tr w:rsidR="00A66207" w14:paraId="6733A294" w14:textId="77777777" w:rsidTr="00DE77E7">
              <w:tc>
                <w:tcPr>
                  <w:tcW w:w="4350" w:type="dxa"/>
                </w:tcPr>
                <w:p w14:paraId="21D5B7E7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Gierzwaluw</w:t>
                  </w:r>
                </w:p>
              </w:tc>
              <w:tc>
                <w:tcPr>
                  <w:tcW w:w="4351" w:type="dxa"/>
                </w:tcPr>
                <w:p w14:paraId="1EFCE6EC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047DA0C9" w14:textId="77777777" w:rsidTr="00DE77E7">
              <w:tc>
                <w:tcPr>
                  <w:tcW w:w="4350" w:type="dxa"/>
                </w:tcPr>
                <w:p w14:paraId="42F10678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Huismus</w:t>
                  </w:r>
                </w:p>
              </w:tc>
              <w:tc>
                <w:tcPr>
                  <w:tcW w:w="4351" w:type="dxa"/>
                </w:tcPr>
                <w:p w14:paraId="3392095A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:rsidRPr="00B01A68" w14:paraId="12ED3B79" w14:textId="77777777" w:rsidTr="00DE77E7">
              <w:tc>
                <w:tcPr>
                  <w:tcW w:w="4350" w:type="dxa"/>
                </w:tcPr>
                <w:p w14:paraId="628DDF63" w14:textId="77777777" w:rsidR="00A66207" w:rsidRPr="00B01A68" w:rsidRDefault="00A66207" w:rsidP="00DE77E7">
                  <w:pPr>
                    <w:rPr>
                      <w:rFonts w:eastAsiaTheme="minorEastAsia"/>
                      <w:b/>
                      <w:bCs/>
                    </w:rPr>
                  </w:pPr>
                  <w:r w:rsidRPr="00B01A68">
                    <w:rPr>
                      <w:rFonts w:eastAsiaTheme="minorEastAsia"/>
                      <w:b/>
                      <w:bCs/>
                    </w:rPr>
                    <w:t>Vleermuissoorten</w:t>
                  </w:r>
                  <w:r w:rsidRPr="00B01A68">
                    <w:rPr>
                      <w:rFonts w:eastAsiaTheme="minorEastAsia"/>
                      <w:b/>
                      <w:bCs/>
                    </w:rPr>
                    <w:br/>
                    <w:t xml:space="preserve">(eis: minimaal </w:t>
                  </w:r>
                  <w:r>
                    <w:rPr>
                      <w:rFonts w:eastAsiaTheme="minorEastAsia"/>
                      <w:b/>
                      <w:bCs/>
                    </w:rPr>
                    <w:t>vijf</w:t>
                  </w:r>
                  <w:r w:rsidRPr="00B01A68">
                    <w:rPr>
                      <w:rFonts w:eastAsiaTheme="minorEastAsia"/>
                      <w:b/>
                      <w:bCs/>
                    </w:rPr>
                    <w:t>)</w:t>
                  </w:r>
                </w:p>
              </w:tc>
              <w:tc>
                <w:tcPr>
                  <w:tcW w:w="4351" w:type="dxa"/>
                </w:tcPr>
                <w:p w14:paraId="77BFC4C9" w14:textId="77777777" w:rsidR="00A66207" w:rsidRPr="00B01A68" w:rsidRDefault="00A66207" w:rsidP="00DE77E7">
                  <w:pPr>
                    <w:rPr>
                      <w:rFonts w:eastAsiaTheme="minorEastAsia"/>
                      <w:b/>
                      <w:bCs/>
                    </w:rPr>
                  </w:pPr>
                  <w:r w:rsidRPr="00B01A68">
                    <w:rPr>
                      <w:rFonts w:eastAsiaTheme="minorEastAsia"/>
                      <w:b/>
                      <w:bCs/>
                    </w:rPr>
                    <w:t>Onderdeel van referentieopdracht (Ja/Nee)</w:t>
                  </w:r>
                </w:p>
              </w:tc>
            </w:tr>
            <w:tr w:rsidR="00A66207" w14:paraId="28DCE738" w14:textId="77777777" w:rsidTr="00DE77E7">
              <w:tc>
                <w:tcPr>
                  <w:tcW w:w="4350" w:type="dxa"/>
                </w:tcPr>
                <w:p w14:paraId="320F4C87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Gewone dwergvleermuis</w:t>
                  </w:r>
                </w:p>
              </w:tc>
              <w:tc>
                <w:tcPr>
                  <w:tcW w:w="4351" w:type="dxa"/>
                </w:tcPr>
                <w:p w14:paraId="0FF79A08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29560DAA" w14:textId="77777777" w:rsidTr="00DE77E7">
              <w:tc>
                <w:tcPr>
                  <w:tcW w:w="4350" w:type="dxa"/>
                </w:tcPr>
                <w:p w14:paraId="3D9F1FAB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Ruige dwergvleermuis</w:t>
                  </w:r>
                </w:p>
              </w:tc>
              <w:tc>
                <w:tcPr>
                  <w:tcW w:w="4351" w:type="dxa"/>
                </w:tcPr>
                <w:p w14:paraId="1C8EB22C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4E2A6866" w14:textId="77777777" w:rsidTr="00DE77E7">
              <w:tc>
                <w:tcPr>
                  <w:tcW w:w="4350" w:type="dxa"/>
                </w:tcPr>
                <w:p w14:paraId="6556F7C4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Laatvlieger</w:t>
                  </w:r>
                </w:p>
              </w:tc>
              <w:tc>
                <w:tcPr>
                  <w:tcW w:w="4351" w:type="dxa"/>
                </w:tcPr>
                <w:p w14:paraId="546BFF35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662452A8" w14:textId="77777777" w:rsidTr="00DE77E7">
              <w:tc>
                <w:tcPr>
                  <w:tcW w:w="4350" w:type="dxa"/>
                </w:tcPr>
                <w:p w14:paraId="4BF3EA38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proofErr w:type="spellStart"/>
                  <w:r>
                    <w:rPr>
                      <w:rFonts w:eastAsiaTheme="minorEastAsia"/>
                    </w:rPr>
                    <w:t>Meervleermuis</w:t>
                  </w:r>
                  <w:proofErr w:type="spellEnd"/>
                </w:p>
              </w:tc>
              <w:tc>
                <w:tcPr>
                  <w:tcW w:w="4351" w:type="dxa"/>
                </w:tcPr>
                <w:p w14:paraId="676D4606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0FBA3CDB" w14:textId="77777777" w:rsidTr="00DE77E7">
              <w:tc>
                <w:tcPr>
                  <w:tcW w:w="4350" w:type="dxa"/>
                </w:tcPr>
                <w:p w14:paraId="1A83E840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Kleine dwergvleermuis</w:t>
                  </w:r>
                </w:p>
              </w:tc>
              <w:tc>
                <w:tcPr>
                  <w:tcW w:w="4351" w:type="dxa"/>
                </w:tcPr>
                <w:p w14:paraId="5171A455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09FBA258" w14:textId="77777777" w:rsidTr="00DE77E7">
              <w:tc>
                <w:tcPr>
                  <w:tcW w:w="4350" w:type="dxa"/>
                </w:tcPr>
                <w:p w14:paraId="76BD4737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Rosse vleermuis</w:t>
                  </w:r>
                </w:p>
              </w:tc>
              <w:tc>
                <w:tcPr>
                  <w:tcW w:w="4351" w:type="dxa"/>
                </w:tcPr>
                <w:p w14:paraId="566208E2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2638A9CC" w14:textId="77777777" w:rsidTr="00DE77E7">
              <w:tc>
                <w:tcPr>
                  <w:tcW w:w="4350" w:type="dxa"/>
                </w:tcPr>
                <w:p w14:paraId="158FAE16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Tweekleurige vleermuis</w:t>
                  </w:r>
                </w:p>
              </w:tc>
              <w:tc>
                <w:tcPr>
                  <w:tcW w:w="4351" w:type="dxa"/>
                </w:tcPr>
                <w:p w14:paraId="44164A99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1E267BBA" w14:textId="77777777" w:rsidTr="00DE77E7">
              <w:tc>
                <w:tcPr>
                  <w:tcW w:w="4350" w:type="dxa"/>
                </w:tcPr>
                <w:p w14:paraId="66D6C542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Baardvleermuis</w:t>
                  </w:r>
                </w:p>
              </w:tc>
              <w:tc>
                <w:tcPr>
                  <w:tcW w:w="4351" w:type="dxa"/>
                </w:tcPr>
                <w:p w14:paraId="585A601F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6D871490" w14:textId="77777777" w:rsidTr="00DE77E7">
              <w:tc>
                <w:tcPr>
                  <w:tcW w:w="4350" w:type="dxa"/>
                </w:tcPr>
                <w:p w14:paraId="456548B7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 xml:space="preserve">Gewone </w:t>
                  </w:r>
                  <w:proofErr w:type="spellStart"/>
                  <w:r>
                    <w:rPr>
                      <w:rFonts w:eastAsiaTheme="minorEastAsia"/>
                    </w:rPr>
                    <w:t>grootoorvleermuis</w:t>
                  </w:r>
                  <w:proofErr w:type="spellEnd"/>
                </w:p>
              </w:tc>
              <w:tc>
                <w:tcPr>
                  <w:tcW w:w="4351" w:type="dxa"/>
                </w:tcPr>
                <w:p w14:paraId="59A36C85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</w:tbl>
          <w:p w14:paraId="722CC7E1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46A624A4" w14:textId="77777777" w:rsidTr="00DE77E7">
        <w:tc>
          <w:tcPr>
            <w:tcW w:w="3227" w:type="dxa"/>
          </w:tcPr>
          <w:p w14:paraId="14530CBC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  <w:tc>
          <w:tcPr>
            <w:tcW w:w="5700" w:type="dxa"/>
          </w:tcPr>
          <w:p w14:paraId="511C52ED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01BBE520" w14:textId="77777777" w:rsidTr="00DE77E7">
        <w:tc>
          <w:tcPr>
            <w:tcW w:w="8927" w:type="dxa"/>
            <w:gridSpan w:val="2"/>
            <w:shd w:val="pct10" w:color="auto" w:fill="auto"/>
          </w:tcPr>
          <w:p w14:paraId="6ED8798C" w14:textId="77777777" w:rsidR="00A66207" w:rsidRPr="00C66672" w:rsidRDefault="00A66207" w:rsidP="00DE77E7">
            <w:pPr>
              <w:rPr>
                <w:rFonts w:eastAsiaTheme="minorEastAsia"/>
                <w:b/>
                <w:sz w:val="26"/>
                <w:szCs w:val="26"/>
              </w:rPr>
            </w:pPr>
            <w:bookmarkStart w:id="13" w:name="_Toc45290124"/>
            <w:r w:rsidRPr="00C66672">
              <w:rPr>
                <w:rFonts w:eastAsiaTheme="minorEastAsia"/>
                <w:b/>
                <w:sz w:val="26"/>
                <w:szCs w:val="26"/>
              </w:rPr>
              <w:t>In te vullen door referent</w:t>
            </w:r>
            <w:bookmarkEnd w:id="13"/>
          </w:p>
        </w:tc>
      </w:tr>
      <w:tr w:rsidR="00A66207" w:rsidRPr="00C66672" w14:paraId="7A6A5545" w14:textId="77777777" w:rsidTr="00DE77E7">
        <w:tc>
          <w:tcPr>
            <w:tcW w:w="8927" w:type="dxa"/>
            <w:gridSpan w:val="2"/>
          </w:tcPr>
          <w:p w14:paraId="2051BA71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A66207" w:rsidRPr="00C66672" w14:paraId="324A5F06" w14:textId="77777777" w:rsidTr="00DE77E7">
        <w:tc>
          <w:tcPr>
            <w:tcW w:w="3227" w:type="dxa"/>
          </w:tcPr>
          <w:p w14:paraId="5C562F33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lastRenderedPageBreak/>
              <w:t>Naam:</w:t>
            </w:r>
          </w:p>
        </w:tc>
        <w:tc>
          <w:tcPr>
            <w:tcW w:w="5700" w:type="dxa"/>
          </w:tcPr>
          <w:p w14:paraId="715DB089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4DBEA1F1" w14:textId="77777777" w:rsidTr="00DE77E7">
        <w:tc>
          <w:tcPr>
            <w:tcW w:w="3227" w:type="dxa"/>
          </w:tcPr>
          <w:p w14:paraId="6A2C2858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3B149687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  <w:p w14:paraId="1FDF9BBA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  <w:p w14:paraId="6065EA83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  <w:p w14:paraId="40E2896B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</w:tbl>
    <w:p w14:paraId="25576CC0" w14:textId="77777777" w:rsidR="00A66207" w:rsidRPr="00C66672" w:rsidRDefault="00A66207" w:rsidP="00A66207">
      <w:pPr>
        <w:jc w:val="center"/>
        <w:rPr>
          <w:rFonts w:eastAsiaTheme="minorEastAsia"/>
          <w:b/>
          <w:sz w:val="22"/>
          <w:szCs w:val="22"/>
        </w:rPr>
      </w:pPr>
      <w:bookmarkStart w:id="14" w:name="_Toc235353214"/>
      <w:bookmarkEnd w:id="14"/>
    </w:p>
    <w:p w14:paraId="454A0237" w14:textId="31CB3801" w:rsidR="00AD5F7B" w:rsidRPr="00A66207" w:rsidRDefault="00A66207" w:rsidP="00A66207">
      <w:pPr>
        <w:jc w:val="center"/>
        <w:rPr>
          <w:rFonts w:eastAsiaTheme="minorEastAsia"/>
          <w:b/>
          <w:sz w:val="22"/>
          <w:szCs w:val="22"/>
        </w:rPr>
      </w:pPr>
      <w:r w:rsidRPr="00C66672">
        <w:rPr>
          <w:rFonts w:eastAsiaTheme="minorEastAsia"/>
          <w:b/>
          <w:sz w:val="22"/>
          <w:szCs w:val="22"/>
        </w:rPr>
        <w:t>Inschrijver geeft hierbij toestemming aan de aanbestedende dienst om de vermelde referent(en) te benaderen voor nadere informatie.</w:t>
      </w:r>
    </w:p>
    <w:sectPr w:rsidR="00AD5F7B" w:rsidRPr="00A66207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8377D" w14:textId="77777777" w:rsidR="003F7FBE" w:rsidRDefault="003F7FBE">
      <w:r>
        <w:separator/>
      </w:r>
    </w:p>
  </w:endnote>
  <w:endnote w:type="continuationSeparator" w:id="0">
    <w:p w14:paraId="547748F5" w14:textId="77777777" w:rsidR="003F7FBE" w:rsidRDefault="003F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6DF70" w14:textId="77777777" w:rsidR="003F7FBE" w:rsidRDefault="003F7FBE">
      <w:r>
        <w:separator/>
      </w:r>
    </w:p>
  </w:footnote>
  <w:footnote w:type="continuationSeparator" w:id="0">
    <w:p w14:paraId="1CD48187" w14:textId="77777777" w:rsidR="003F7FBE" w:rsidRDefault="003F7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6794F8E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A66207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3F7FBE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6207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8D3D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66207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fpol2v3y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72AA3EE1E6A428ABC2505D5B5F346" ma:contentTypeVersion="16" ma:contentTypeDescription="Een nieuw document maken." ma:contentTypeScope="" ma:versionID="4baa32d5f30eb44959de0f34fd9e285d">
  <xsd:schema xmlns:xsd="http://www.w3.org/2001/XMLSchema" xmlns:xs="http://www.w3.org/2001/XMLSchema" xmlns:p="http://schemas.microsoft.com/office/2006/metadata/properties" xmlns:ns2="7b6dfbda-80f2-427e-9401-fdd4526d3b79" xmlns:ns3="cd2cfb9e-a7e7-445a-a42e-efef22558681" targetNamespace="http://schemas.microsoft.com/office/2006/metadata/properties" ma:root="true" ma:fieldsID="4010e2fbfbefe496a2f860089a3d8dd4" ns2:_="" ns3:_="">
    <xsd:import namespace="7b6dfbda-80f2-427e-9401-fdd4526d3b79"/>
    <xsd:import namespace="cd2cfb9e-a7e7-445a-a42e-efef22558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dfbda-80f2-427e-9401-fdd4526d3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2" nillable="true" ma:displayName="data" ma:format="DateOnly" ma:internalName="data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cfb9e-a7e7-445a-a42e-efef2255868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6dc5b2d-f42b-49ff-b213-c1bbcce4b8e2}" ma:internalName="TaxCatchAll" ma:showField="CatchAllData" ma:web="cd2cfb9e-a7e7-445a-a42e-efef22558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cfb9e-a7e7-445a-a42e-efef22558681" xsi:nil="true"/>
    <data xmlns="7b6dfbda-80f2-427e-9401-fdd4526d3b79" xsi:nil="true"/>
    <lcf76f155ced4ddcb4097134ff3c332f xmlns="7b6dfbda-80f2-427e-9401-fdd4526d3b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EBF1E69C-DD0A-4EBF-8474-920E6C92BB1C}"/>
</file>

<file path=customXml/itemProps4.xml><?xml version="1.0" encoding="utf-8"?>
<ds:datastoreItem xmlns:ds="http://schemas.openxmlformats.org/officeDocument/2006/customXml" ds:itemID="{D0CA8329-3DE8-4559-883F-AEC55310B2A2}"/>
</file>

<file path=customXml/itemProps5.xml><?xml version="1.0" encoding="utf-8"?>
<ds:datastoreItem xmlns:ds="http://schemas.openxmlformats.org/officeDocument/2006/customXml" ds:itemID="{2D5B5CF4-C640-4363-A6B1-2AE99B143AC1}"/>
</file>

<file path=docProps/app.xml><?xml version="1.0" encoding="utf-8"?>
<Properties xmlns="http://schemas.openxmlformats.org/officeDocument/2006/extended-properties" xmlns:vt="http://schemas.openxmlformats.org/officeDocument/2006/docPropsVTypes">
  <Template>fpol2v3y</Template>
  <TotalTime>0</TotalTime>
  <Pages>2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2024-01-23T12:01:00Z</dcterms:created>
  <dcterms:modified xsi:type="dcterms:W3CDTF">2024-01-23T12:02:00Z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0x010100A8872AA3EE1E6A428ABC2505D5B5F346</vt:lpwstr>
  </property>
</Properties>
</file>