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p w14:paraId="6ACDBC5F" w14:textId="71C07288" w:rsidR="00FF6228" w:rsidRPr="00216A57" w:rsidRDefault="00EE05BC" w:rsidP="00FF6228">
      <w:pPr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4E1F5E" w14:paraId="58389FE1" w14:textId="77777777" w:rsidTr="009214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1A3AAE2C" w14:textId="6BC79D3A" w:rsidR="00FF6228" w:rsidRPr="00FF6228" w:rsidRDefault="00FF6228" w:rsidP="003868AD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lastRenderedPageBreak/>
              <w:t xml:space="preserve">Gegevens </w:t>
            </w:r>
            <w:r w:rsidR="0018756D"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FF6228" w:rsidRPr="004E1F5E" w14:paraId="6A9104B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2218298" w14:textId="081010F4" w:rsidR="00FF6228" w:rsidRDefault="00FF6228" w:rsidP="003868AD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1A9BEAF2" w14:textId="77777777" w:rsidR="00FF6228" w:rsidRPr="004E1F5E" w:rsidRDefault="00FF6228" w:rsidP="003868AD">
            <w:pPr>
              <w:rPr>
                <w:rFonts w:cs="Arial"/>
              </w:rPr>
            </w:pPr>
          </w:p>
        </w:tc>
      </w:tr>
      <w:tr w:rsidR="00FF6228" w:rsidRPr="004E1F5E" w14:paraId="2BB5253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F5A6909" w14:textId="6B6723FD" w:rsidR="00FF6228" w:rsidRPr="004E1F5E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</w:t>
            </w:r>
            <w:r w:rsidR="00582A5F">
              <w:t>:</w:t>
            </w:r>
          </w:p>
        </w:tc>
        <w:tc>
          <w:tcPr>
            <w:tcW w:w="6798" w:type="dxa"/>
          </w:tcPr>
          <w:p w14:paraId="1A7C4022" w14:textId="77777777" w:rsidR="00FF6228" w:rsidRPr="004E1F5E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4E1F5E" w14:paraId="2FBE4B7B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5F6209D8" w14:textId="6EDC9D2B" w:rsidR="00FF6228" w:rsidRPr="004E1F5E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F209343" w14:textId="77777777" w:rsidR="00FF6228" w:rsidRPr="004E1F5E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4E1F5E" w14:paraId="1BBBE45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326274DE" w14:textId="20866219" w:rsidR="00FF6228" w:rsidRPr="004E1F5E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62A318F" w14:textId="77777777" w:rsidR="00FF6228" w:rsidRPr="004E1F5E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4E1F5E" w14:paraId="15B6C05C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12328EBB" w14:textId="5E6E2D13" w:rsidR="00FF6228" w:rsidRPr="004E1F5E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89A6238" w14:textId="77777777" w:rsidR="00FF6228" w:rsidRPr="004E1F5E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4E1F5E" w14:paraId="65958C09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1EFE3DE0" w14:textId="43C4237E" w:rsidR="00FF6228" w:rsidRPr="004E1F5E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1A98738C" w14:textId="77777777" w:rsidR="00FF6228" w:rsidRPr="004E1F5E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696ADC" w14:paraId="3AF8A3B8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52A2EBB" w14:textId="3D3744ED" w:rsidR="00FF6228" w:rsidRPr="00696ADC" w:rsidRDefault="0018756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="00FF6228" w:rsidRPr="00696ADC">
              <w:rPr>
                <w:rFonts w:cs="Arial"/>
                <w:sz w:val="20"/>
              </w:rPr>
              <w:t>anbesteding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4F8045" w14:textId="77777777" w:rsidR="00FF6228" w:rsidRPr="00696ADC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854FB4" w14:paraId="31FECC85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6FAD9CB6" w14:textId="3EF67092" w:rsidR="00FF6228" w:rsidRPr="00854FB4" w:rsidRDefault="00FF6228" w:rsidP="003868AD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 w:rsidR="00582A5F"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 w:rsidR="00582A5F"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 w:rsidR="00237C93">
              <w:rPr>
                <w:rFonts w:cs="Arial"/>
                <w:sz w:val="20"/>
              </w:rPr>
              <w:t xml:space="preserve"> (indien van toepassing)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261EE45" w14:textId="77777777" w:rsidR="00FF6228" w:rsidRPr="00854FB4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16F8E31C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18CAE7B1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gericht?**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2294FC50" w:rsidR="00330D1D" w:rsidRDefault="00330D1D" w:rsidP="00330D1D">
      <w:r>
        <w:t>**</w:t>
      </w:r>
      <w:r w:rsidR="00D14A3F">
        <w:t>I</w:t>
      </w:r>
      <w:r>
        <w:t>ndien u de klacht al kenbaar heeft gemaakt aan de aanbestedende dienst</w:t>
      </w:r>
      <w:r w:rsidR="00D14A3F">
        <w:t>, v</w:t>
      </w:r>
      <w:r w:rsidR="00D14A3F">
        <w:t xml:space="preserve">oeg </w:t>
      </w:r>
      <w:r w:rsidR="00D14A3F">
        <w:t xml:space="preserve">dan </w:t>
      </w:r>
      <w:r w:rsidR="00D14A3F">
        <w:t>het klachtenformulier toe</w:t>
      </w:r>
      <w:r w:rsidR="00D14A3F">
        <w:t xml:space="preserve"> dat u aan de aanbestedende dienst heeft gestuurd</w:t>
      </w:r>
      <w:r>
        <w:t xml:space="preserve">. Tevens kunt u de (eventuele) reactie van de aanbestedende dienst toevoegen. </w:t>
      </w:r>
    </w:p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1B1F8" w14:textId="77777777" w:rsidR="005C66C1" w:rsidRDefault="005C66C1">
      <w:r>
        <w:separator/>
      </w:r>
    </w:p>
  </w:endnote>
  <w:endnote w:type="continuationSeparator" w:id="0">
    <w:p w14:paraId="36A43019" w14:textId="77777777" w:rsidR="005C66C1" w:rsidRDefault="005C6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9DC8D" w14:textId="77777777" w:rsidR="005C66C1" w:rsidRDefault="005C66C1">
      <w:r>
        <w:separator/>
      </w:r>
    </w:p>
  </w:footnote>
  <w:footnote w:type="continuationSeparator" w:id="0">
    <w:p w14:paraId="41315654" w14:textId="77777777" w:rsidR="005C66C1" w:rsidRDefault="005C6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Apps\sjabloon\_Productie\NIPV%20Arnhem\Blanco%20NIPV.dotx" TargetMode="External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nkoop startoverleg" ma:contentTypeID="0x010100AD49C483920A924E8BF63D0E58D3ED11002D8BEFFA8514094EAB2ED766FFF90B38" ma:contentTypeVersion="1" ma:contentTypeDescription="Create a new document." ma:contentTypeScope="" ma:versionID="d65f10d59007d0adbe6940e4367e14d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b8e89b7327bd28fa0a4c5fa6d662d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e495eb79-ce0f-48e3-9609-740d9e1d7d97" ContentTypeId="0x010100AD49C483920A924E8BF63D0E58D3ED11" PreviousValue="false"/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C8215C02-AE71-4548-AEF6-2CC47662728E}"/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F5524F2-5783-401E-9E71-29596F8ED3B1}"/>
</file>

<file path=docProps/app.xml><?xml version="1.0" encoding="utf-8"?>
<Properties xmlns="http://schemas.openxmlformats.org/officeDocument/2006/extended-properties" xmlns:vt="http://schemas.openxmlformats.org/officeDocument/2006/docPropsVTypes">
  <Template>Blanco NIPV.dotx</Template>
  <TotalTime>0</TotalTime>
  <Pages>3</Pages>
  <Words>181</Words>
  <Characters>1316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2022-08-16T13:49:00Z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0x010100AD49C483920A924E8BF63D0E58D3ED11002D8BEFFA8514094EAB2ED766FFF90B38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  <property fmtid="{D5CDD505-2E9C-101B-9397-08002B2CF9AE}" pid="5" name="TaxCatchAll">
    <vt:lpwstr/>
  </property>
</Properties>
</file>