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21FB" w14:textId="5CF65C0B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B429D5">
        <w:rPr>
          <w:rFonts w:ascii="Corbel" w:hAnsi="Corbel"/>
          <w:b/>
          <w:sz w:val="24"/>
          <w:szCs w:val="24"/>
        </w:rPr>
        <w:t>Bijlage Format kerncompetenties</w:t>
      </w:r>
      <w:bookmarkEnd w:id="0"/>
      <w:bookmarkEnd w:id="1"/>
      <w:r w:rsidR="00411F9F" w:rsidRPr="00B429D5">
        <w:rPr>
          <w:rFonts w:ascii="Corbel" w:hAnsi="Corbel"/>
          <w:b/>
          <w:sz w:val="24"/>
          <w:szCs w:val="24"/>
        </w:rPr>
        <w:t xml:space="preserve"> </w:t>
      </w:r>
    </w:p>
    <w:p w14:paraId="7A507F09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22B1D78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D2668D6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4590E196" w14:textId="026E8E57" w:rsidR="00CE48C8" w:rsidRPr="00CE48C8" w:rsidRDefault="00D34BC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D34B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maanden, in opdracht van één referentie-organisatie, gedurende minimaal 12 maanden </w:t>
            </w:r>
            <w:r w:rsidR="003E6A8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(die geheel of gedeeltelijk in die 36 maanden vallen) </w:t>
            </w:r>
            <w:r w:rsidRPr="00D34B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werkplek- en applicatiebeheer uitgevoerd voor minimaal 150 werkplekken, inclusief beheer van Microsoft 365, applicatie </w:t>
            </w:r>
            <w:proofErr w:type="spellStart"/>
            <w:r w:rsidRPr="00D34B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packaging</w:t>
            </w:r>
            <w:proofErr w:type="spellEnd"/>
            <w:r w:rsidRPr="00D34B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distributie, service desk en on-site support.</w:t>
            </w:r>
          </w:p>
        </w:tc>
      </w:tr>
      <w:tr w:rsidR="00D82414" w:rsidRPr="001A17B8" w14:paraId="41E8BB1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16669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6AEBE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93D41E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5EF1D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D71C38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7629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E7EB2E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E16CE2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BEEA846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DBA489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C91F04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DA2F62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CB128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8DEED9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5BC831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FE611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C56183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4CC19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ABCF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298638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DEBB585" w14:textId="6680A8CF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69F8A5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18B932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A435CD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2F2CA1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BCFD64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F5B948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5E67E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C590E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5451A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CDFB0A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F249A61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39AB9E9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4EA490" w14:textId="77C82362" w:rsidR="00702A25" w:rsidRPr="00C54FA6" w:rsidRDefault="004B64B4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voor de referentie-organisatie het </w:t>
            </w:r>
            <w:r w:rsidR="00741D9A">
              <w:rPr>
                <w:rFonts w:ascii="Corbel" w:hAnsi="Corbel"/>
                <w:sz w:val="16"/>
                <w:szCs w:val="16"/>
              </w:rPr>
              <w:t xml:space="preserve">werkplek- en </w:t>
            </w:r>
            <w:r w:rsidR="00C54FA6" w:rsidRPr="00C54FA6">
              <w:rPr>
                <w:rFonts w:ascii="Corbel" w:hAnsi="Corbel"/>
                <w:sz w:val="16"/>
                <w:szCs w:val="16"/>
              </w:rPr>
              <w:t xml:space="preserve">applicatiebeheer uitgevoerd inclusief beheer </w:t>
            </w:r>
            <w:proofErr w:type="spellStart"/>
            <w:r w:rsidR="00C60EB6" w:rsidRPr="00C60EB6">
              <w:rPr>
                <w:rFonts w:ascii="Corbel" w:hAnsi="Corbel"/>
                <w:sz w:val="16"/>
                <w:szCs w:val="16"/>
              </w:rPr>
              <w:t>beheer</w:t>
            </w:r>
            <w:proofErr w:type="spellEnd"/>
            <w:r w:rsidR="00C60EB6" w:rsidRPr="00C60EB6">
              <w:rPr>
                <w:rFonts w:ascii="Corbel" w:hAnsi="Corbel"/>
                <w:sz w:val="16"/>
                <w:szCs w:val="16"/>
              </w:rPr>
              <w:t xml:space="preserve"> van Microsoft 365, applicatie </w:t>
            </w:r>
            <w:proofErr w:type="spellStart"/>
            <w:r w:rsidR="00C60EB6" w:rsidRPr="00C60EB6">
              <w:rPr>
                <w:rFonts w:ascii="Corbel" w:hAnsi="Corbel"/>
                <w:sz w:val="16"/>
                <w:szCs w:val="16"/>
              </w:rPr>
              <w:t>packaging</w:t>
            </w:r>
            <w:proofErr w:type="spellEnd"/>
            <w:r w:rsidR="00C60EB6" w:rsidRPr="00C60EB6">
              <w:rPr>
                <w:rFonts w:ascii="Corbel" w:hAnsi="Corbel"/>
                <w:sz w:val="16"/>
                <w:szCs w:val="16"/>
              </w:rPr>
              <w:t xml:space="preserve"> en distributie, service desk en on-site support</w:t>
            </w:r>
            <w:r w:rsidR="00C60EB6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50C0214" w14:textId="77777777" w:rsidR="00702A25" w:rsidRPr="00C54FA6" w:rsidRDefault="00C20C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54FA6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8B883F8" w14:textId="77777777" w:rsidR="00702A25" w:rsidRPr="00C54FA6" w:rsidRDefault="00C20C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54FA6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C54FA6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102A543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7F06E2A" w14:textId="12634E8F" w:rsidR="00C54FA6" w:rsidRDefault="00A54533" w:rsidP="000F635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0F6350">
              <w:rPr>
                <w:rFonts w:ascii="Corbel" w:hAnsi="Corbel"/>
                <w:sz w:val="16"/>
                <w:szCs w:val="16"/>
              </w:rPr>
              <w:t xml:space="preserve">Voor hoeveel werkplekken heeft u bij de referentie-organisatie het </w:t>
            </w:r>
            <w:r w:rsidR="00C60EB6">
              <w:rPr>
                <w:rFonts w:ascii="Corbel" w:hAnsi="Corbel"/>
                <w:sz w:val="16"/>
                <w:szCs w:val="16"/>
              </w:rPr>
              <w:t xml:space="preserve">werkplek- en </w:t>
            </w:r>
            <w:r w:rsidR="00C60EB6" w:rsidRPr="00C54FA6">
              <w:rPr>
                <w:rFonts w:ascii="Corbel" w:hAnsi="Corbel"/>
                <w:sz w:val="16"/>
                <w:szCs w:val="16"/>
              </w:rPr>
              <w:t xml:space="preserve">applicatiebeheer uitgevoerd inclusief beheer </w:t>
            </w:r>
            <w:proofErr w:type="spellStart"/>
            <w:r w:rsidR="00C60EB6" w:rsidRPr="00C60EB6">
              <w:rPr>
                <w:rFonts w:ascii="Corbel" w:hAnsi="Corbel"/>
                <w:sz w:val="16"/>
                <w:szCs w:val="16"/>
              </w:rPr>
              <w:t>beheer</w:t>
            </w:r>
            <w:proofErr w:type="spellEnd"/>
            <w:r w:rsidR="00C60EB6" w:rsidRPr="00C60EB6">
              <w:rPr>
                <w:rFonts w:ascii="Corbel" w:hAnsi="Corbel"/>
                <w:sz w:val="16"/>
                <w:szCs w:val="16"/>
              </w:rPr>
              <w:t xml:space="preserve"> van Microsoft 365, applicatie </w:t>
            </w:r>
            <w:proofErr w:type="spellStart"/>
            <w:r w:rsidR="00C60EB6" w:rsidRPr="00C60EB6">
              <w:rPr>
                <w:rFonts w:ascii="Corbel" w:hAnsi="Corbel"/>
                <w:sz w:val="16"/>
                <w:szCs w:val="16"/>
              </w:rPr>
              <w:t>packaging</w:t>
            </w:r>
            <w:proofErr w:type="spellEnd"/>
            <w:r w:rsidR="00C60EB6" w:rsidRPr="00C60EB6">
              <w:rPr>
                <w:rFonts w:ascii="Corbel" w:hAnsi="Corbel"/>
                <w:sz w:val="16"/>
                <w:szCs w:val="16"/>
              </w:rPr>
              <w:t xml:space="preserve"> en distributie, service desk en on-site support</w:t>
            </w:r>
            <w:r w:rsidR="00C60EB6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DBEEA2C" w14:textId="46F1869B" w:rsidR="00702A25" w:rsidRPr="00702A25" w:rsidRDefault="0052027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&lt;aantal&gt;</w:t>
            </w:r>
            <w:r w:rsidR="00A54533">
              <w:rPr>
                <w:rFonts w:ascii="Corbel" w:hAnsi="Corbel"/>
                <w:sz w:val="16"/>
                <w:szCs w:val="16"/>
              </w:rPr>
              <w:t xml:space="preserve"> werkplekken</w:t>
            </w:r>
          </w:p>
        </w:tc>
      </w:tr>
      <w:tr w:rsidR="007650B2" w:rsidRPr="001A17B8" w14:paraId="48EDACFE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653BD3F" w14:textId="70D8EFCD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="00D82414"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8FD8D3" w14:textId="77777777" w:rsidR="00376FA8" w:rsidRPr="00A019E4" w:rsidRDefault="00C20C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A7E06AC" w14:textId="77777777" w:rsidR="007650B2" w:rsidRPr="00A019E4" w:rsidRDefault="00C20C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FD2BD3D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B2B55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E283F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5B07B22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9B008C3" w14:textId="77777777" w:rsidR="00365F36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  <w:r w:rsidR="00365F36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1125554" w14:textId="4182138C" w:rsidR="00365F36" w:rsidRPr="00365F36" w:rsidRDefault="00365F36" w:rsidP="00376FA8">
            <w:pPr>
              <w:spacing w:line="276" w:lineRule="auto"/>
              <w:rPr>
                <w:rFonts w:ascii="Corbel" w:hAnsi="Corbel"/>
                <w:i/>
                <w:iCs/>
                <w:sz w:val="16"/>
                <w:szCs w:val="16"/>
              </w:rPr>
            </w:pPr>
            <w:r w:rsidRPr="00365F36">
              <w:rPr>
                <w:rFonts w:ascii="Corbel" w:hAnsi="Corbel"/>
                <w:i/>
                <w:iCs/>
                <w:sz w:val="16"/>
                <w:szCs w:val="16"/>
              </w:rPr>
              <w:t xml:space="preserve">Let op: de werkzaamheden dienen gedurende minimaal 12 maanden te zijn uitgevoerd. </w:t>
            </w:r>
          </w:p>
        </w:tc>
        <w:tc>
          <w:tcPr>
            <w:tcW w:w="3941" w:type="dxa"/>
            <w:shd w:val="clear" w:color="auto" w:fill="auto"/>
          </w:tcPr>
          <w:p w14:paraId="1760552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4D2E4B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E70B4BF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AA0C57A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99D3ED0" w14:textId="4D748D2C" w:rsidR="007650B2" w:rsidRPr="001A17B8" w:rsidRDefault="007650B2" w:rsidP="004B64B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4B64B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107F6E7C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3BE3203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29161F3" w14:textId="77777777" w:rsidR="00376FA8" w:rsidRPr="00A019E4" w:rsidRDefault="00C20C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E677E59" w14:textId="77777777" w:rsidR="007650B2" w:rsidRPr="001A17B8" w:rsidRDefault="00C20C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366D25B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4C499AF" w14:textId="6DAA5E6A" w:rsidR="00B256F1" w:rsidRDefault="00B256F1" w:rsidP="007650B2">
      <w:pPr>
        <w:spacing w:after="200" w:line="276" w:lineRule="auto"/>
      </w:pPr>
    </w:p>
    <w:p w14:paraId="3BF50244" w14:textId="77777777" w:rsidR="00B256F1" w:rsidRDefault="00B256F1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B256F1" w:rsidRPr="00CF3901" w14:paraId="0C8E1313" w14:textId="77777777" w:rsidTr="007C4D32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D966876" w14:textId="11E4E160" w:rsidR="00B256F1" w:rsidRPr="00A57DF0" w:rsidRDefault="00B256F1" w:rsidP="007C4D3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E325907" w14:textId="3C42C145" w:rsidR="00666FC9" w:rsidRPr="00D83469" w:rsidRDefault="00666FC9" w:rsidP="007C4D3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66FC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de afgelopen 36 maanden, in opdracht van één referentie-organisatie, gedurende minimaal 12 maanden (die geheel of gedeeltelijk in die 36 maanden vallen)</w:t>
            </w:r>
            <w:r w:rsidR="00FD29D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</w:t>
            </w:r>
            <w:r w:rsidRPr="00666FC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het fysieke netwerkbeheer uitgevoerd.</w:t>
            </w:r>
          </w:p>
        </w:tc>
      </w:tr>
      <w:tr w:rsidR="00B256F1" w:rsidRPr="001A17B8" w14:paraId="4EBE676D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417E75DA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B7BFDA5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69FCE1D0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79929B2F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8584B12" w14:textId="77777777" w:rsidR="00B256F1" w:rsidRPr="001E36FF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44A1B8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256F1" w:rsidRPr="001A17B8" w14:paraId="273C29D4" w14:textId="77777777" w:rsidTr="007C4D3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56FDDD4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9DCBC2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39E9EBA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256F1" w:rsidRPr="001A17B8" w14:paraId="096B409F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4A1D5EFD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3D1F9DB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3CD544DB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729AC31D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3C27F2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7EC124D3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5CBF6C82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B2A718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2179FE21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52AE9C13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FA674A0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FD4CAEE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256F1" w:rsidRPr="001A17B8" w14:paraId="0582120E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60170098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D7EA16E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03ED7A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BA262D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B5789C6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4D73AF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5BB2B3" w14:textId="77777777" w:rsidR="00B256F1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EE36AB9" w14:textId="77777777" w:rsidR="00B256F1" w:rsidRPr="00376FA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345DAABC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69FB4434" w14:textId="29339E0A" w:rsidR="00B256F1" w:rsidRPr="00C54FA6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>Heeft u voor de referentie-organisatie het</w:t>
            </w:r>
            <w:r w:rsidR="00FD29D1">
              <w:rPr>
                <w:rFonts w:ascii="Corbel" w:hAnsi="Corbel"/>
                <w:sz w:val="16"/>
                <w:szCs w:val="16"/>
              </w:rPr>
              <w:t xml:space="preserve"> fysieke netwerkbeheer</w:t>
            </w:r>
            <w:r w:rsidRPr="00C54FA6">
              <w:rPr>
                <w:rFonts w:ascii="Corbel" w:hAnsi="Corbel"/>
                <w:sz w:val="16"/>
                <w:szCs w:val="16"/>
              </w:rPr>
              <w:t xml:space="preserve"> </w:t>
            </w:r>
            <w:r w:rsidR="00365F36" w:rsidRPr="00365F36">
              <w:rPr>
                <w:rFonts w:ascii="Corbel" w:hAnsi="Corbel"/>
                <w:sz w:val="16"/>
                <w:szCs w:val="16"/>
              </w:rPr>
              <w:t>uitgevoerd</w:t>
            </w:r>
            <w:r w:rsidR="00365F36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677463AB" w14:textId="77777777" w:rsidR="00B256F1" w:rsidRPr="00C54FA6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0071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7207CB9" w14:textId="77777777" w:rsidR="00B256F1" w:rsidRPr="00C54FA6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2099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256F1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256F1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256F1" w:rsidRPr="001A17B8" w14:paraId="351D3530" w14:textId="77777777" w:rsidTr="007C4D32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DF5A05B" w14:textId="77777777" w:rsidR="00B256F1" w:rsidRPr="001A17B8" w:rsidRDefault="00B256F1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3159D80" w14:textId="77777777" w:rsidR="00B256F1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947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F47F431" w14:textId="77777777" w:rsidR="00B256F1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4843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256F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B256F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256F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66FDA96" w14:textId="77777777" w:rsidR="00B256F1" w:rsidRPr="00A019E4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217DB7" w14:textId="77777777" w:rsidR="00B256F1" w:rsidRPr="00A019E4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E0AB6C" w14:textId="77777777" w:rsidR="00B256F1" w:rsidRPr="00376FA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256F1" w:rsidRPr="001A17B8" w14:paraId="53E1AF74" w14:textId="77777777" w:rsidTr="007C4D3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C97DCE2" w14:textId="77777777" w:rsidR="00B256F1" w:rsidRDefault="00B256F1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3C8E3BF1" w14:textId="090184A0" w:rsidR="00365F36" w:rsidRPr="001A17B8" w:rsidRDefault="00365F36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65F36">
              <w:rPr>
                <w:rFonts w:ascii="Corbel" w:hAnsi="Corbel"/>
                <w:i/>
                <w:iCs/>
                <w:sz w:val="16"/>
                <w:szCs w:val="16"/>
              </w:rPr>
              <w:t>Let op: de werkzaamheden dienen gedurende minimaal 12 maanden te zijn uitgevoerd.</w:t>
            </w:r>
          </w:p>
        </w:tc>
        <w:tc>
          <w:tcPr>
            <w:tcW w:w="3941" w:type="dxa"/>
            <w:shd w:val="clear" w:color="auto" w:fill="auto"/>
          </w:tcPr>
          <w:p w14:paraId="379E6DA9" w14:textId="77777777" w:rsidR="00B256F1" w:rsidRPr="00376FA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256F1" w:rsidRPr="001A17B8" w14:paraId="0099BF3A" w14:textId="77777777" w:rsidTr="007C4D32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1414E4C9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B256F1" w:rsidRPr="001A17B8" w14:paraId="5A3B0746" w14:textId="77777777" w:rsidTr="007C4D32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549BD22" w14:textId="77777777" w:rsidR="00B256F1" w:rsidRPr="001A17B8" w:rsidRDefault="00B256F1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18E98983" w14:textId="77777777" w:rsidR="00B256F1" w:rsidRPr="001A17B8" w:rsidRDefault="00B256F1" w:rsidP="007C4D3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24D227F" w14:textId="77777777" w:rsidR="00B256F1" w:rsidRPr="00376FA8" w:rsidRDefault="00B256F1" w:rsidP="007C4D32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431314C" w14:textId="77777777" w:rsidR="00B256F1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973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E3D19F6" w14:textId="77777777" w:rsidR="00B256F1" w:rsidRPr="001A17B8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5198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6F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256F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256F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B256F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256F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919B4D5" w14:textId="77777777" w:rsidR="00B256F1" w:rsidRPr="001A17B8" w:rsidRDefault="00B256F1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70C4B1D" w14:textId="3EC697CC" w:rsidR="003D4E4A" w:rsidRDefault="003D4E4A" w:rsidP="007650B2">
      <w:pPr>
        <w:spacing w:after="200" w:line="276" w:lineRule="auto"/>
      </w:pPr>
    </w:p>
    <w:p w14:paraId="63BA5362" w14:textId="77777777" w:rsidR="003D4E4A" w:rsidRDefault="003D4E4A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D4E4A" w:rsidRPr="00CF3901" w14:paraId="704734D3" w14:textId="77777777" w:rsidTr="007C4D32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D15874E" w14:textId="524EA968" w:rsidR="003D4E4A" w:rsidRPr="00A57DF0" w:rsidRDefault="003D4E4A" w:rsidP="007C4D3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DF4B818" w14:textId="395FE078" w:rsidR="00264420" w:rsidRPr="00264420" w:rsidRDefault="009E1EE2" w:rsidP="007C4D3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maanden, in opdracht van één referentie-organisatie, gedurende minimaal 12 maanden </w:t>
            </w:r>
            <w:r w:rsidR="003E6A8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(die geheel of gedeeltelijk in die 36 maanden vallen)</w:t>
            </w:r>
            <w:r w:rsidR="0026442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</w:t>
            </w:r>
            <w:r w:rsidR="003E6A8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de operationele </w:t>
            </w:r>
            <w:proofErr w:type="gramStart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service management</w:t>
            </w:r>
            <w:proofErr w:type="gramEnd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processen uitgevoerd, inclusief het vervullen van de rollen van incident-, </w:t>
            </w:r>
            <w:proofErr w:type="spellStart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problem</w:t>
            </w:r>
            <w:proofErr w:type="spellEnd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- en changecoördinator en security </w:t>
            </w:r>
            <w:proofErr w:type="spellStart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officer</w:t>
            </w:r>
            <w:proofErr w:type="spellEnd"/>
            <w:r w:rsidRPr="009E1EE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3D4E4A" w:rsidRPr="001A17B8" w14:paraId="253B8DAB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76C2871F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C6B5DC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3D2D3FAD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78B69D4D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0BD9E6B" w14:textId="77777777" w:rsidR="003D4E4A" w:rsidRPr="001E36FF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7323B2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4E4A" w:rsidRPr="001A17B8" w14:paraId="0EDAD1B8" w14:textId="77777777" w:rsidTr="007C4D3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BF0ABCA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AFB12FD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144CFF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4E4A" w:rsidRPr="001A17B8" w14:paraId="3EE79EE8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7BAC35B7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8959E53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1894AD55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56C8126E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477F23B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47EC74D5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1ACA5EF0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A8D47C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3CCD4E9E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554AFCC6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8D01943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65F74F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4E4A" w:rsidRPr="001A17B8" w14:paraId="338FE197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2B4DD0BA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634D346D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E13708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08E3EF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1CF9E0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AAED1A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56D97B" w14:textId="77777777" w:rsidR="003D4E4A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AE2381F" w14:textId="77777777" w:rsidR="003D4E4A" w:rsidRPr="00376FA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18842896" w14:textId="77777777" w:rsidTr="007C4D32">
        <w:trPr>
          <w:jc w:val="center"/>
        </w:trPr>
        <w:tc>
          <w:tcPr>
            <w:tcW w:w="5076" w:type="dxa"/>
            <w:shd w:val="clear" w:color="auto" w:fill="auto"/>
          </w:tcPr>
          <w:p w14:paraId="31CE4003" w14:textId="41DE2C85" w:rsidR="003D4E4A" w:rsidRPr="00C54FA6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25188B">
              <w:rPr>
                <w:rFonts w:ascii="Corbel" w:hAnsi="Corbel"/>
                <w:sz w:val="16"/>
                <w:szCs w:val="16"/>
              </w:rPr>
              <w:t xml:space="preserve">de </w:t>
            </w:r>
            <w:r w:rsidR="00365F36" w:rsidRPr="00365F36">
              <w:rPr>
                <w:rFonts w:ascii="Corbel" w:hAnsi="Corbel"/>
                <w:sz w:val="16"/>
                <w:szCs w:val="16"/>
              </w:rPr>
              <w:t xml:space="preserve">operationele </w:t>
            </w:r>
            <w:proofErr w:type="gramStart"/>
            <w:r w:rsidR="00365F36" w:rsidRPr="00365F36">
              <w:rPr>
                <w:rFonts w:ascii="Corbel" w:hAnsi="Corbel"/>
                <w:sz w:val="16"/>
                <w:szCs w:val="16"/>
              </w:rPr>
              <w:t>service management</w:t>
            </w:r>
            <w:proofErr w:type="gramEnd"/>
            <w:r w:rsidR="00365F36" w:rsidRPr="00365F36">
              <w:rPr>
                <w:rFonts w:ascii="Corbel" w:hAnsi="Corbel"/>
                <w:sz w:val="16"/>
                <w:szCs w:val="16"/>
              </w:rPr>
              <w:t xml:space="preserve"> processen uitgevoerd, inclusief het vervullen van de rollen van incident-, </w:t>
            </w:r>
            <w:proofErr w:type="spellStart"/>
            <w:r w:rsidR="00365F36" w:rsidRPr="00365F36">
              <w:rPr>
                <w:rFonts w:ascii="Corbel" w:hAnsi="Corbel"/>
                <w:sz w:val="16"/>
                <w:szCs w:val="16"/>
              </w:rPr>
              <w:t>problem</w:t>
            </w:r>
            <w:proofErr w:type="spellEnd"/>
            <w:r w:rsidR="00365F36" w:rsidRPr="00365F36">
              <w:rPr>
                <w:rFonts w:ascii="Corbel" w:hAnsi="Corbel"/>
                <w:sz w:val="16"/>
                <w:szCs w:val="16"/>
              </w:rPr>
              <w:t xml:space="preserve">- en changecoördinator en security </w:t>
            </w:r>
            <w:proofErr w:type="spellStart"/>
            <w:r w:rsidR="00365F36" w:rsidRPr="00365F36">
              <w:rPr>
                <w:rFonts w:ascii="Corbel" w:hAnsi="Corbel"/>
                <w:sz w:val="16"/>
                <w:szCs w:val="16"/>
              </w:rPr>
              <w:t>officer</w:t>
            </w:r>
            <w:proofErr w:type="spellEnd"/>
            <w:r w:rsidR="00365F36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507A8AFB" w14:textId="77777777" w:rsidR="003D4E4A" w:rsidRPr="00C54FA6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326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8329B80" w14:textId="77777777" w:rsidR="003D4E4A" w:rsidRPr="00C54FA6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4305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3D4E4A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4E4A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D4E4A" w:rsidRPr="001A17B8" w14:paraId="580F7044" w14:textId="77777777" w:rsidTr="007C4D32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115C6FB" w14:textId="77777777" w:rsidR="003D4E4A" w:rsidRPr="001A17B8" w:rsidRDefault="003D4E4A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B7F3F68" w14:textId="77777777" w:rsidR="003D4E4A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2326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BB069C6" w14:textId="77777777" w:rsidR="003D4E4A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1960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4E4A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D4E4A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4E4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9D6A778" w14:textId="77777777" w:rsidR="003D4E4A" w:rsidRPr="00A019E4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E39EEE" w14:textId="77777777" w:rsidR="003D4E4A" w:rsidRPr="00A019E4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54DF83" w14:textId="77777777" w:rsidR="003D4E4A" w:rsidRPr="00376FA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4E4A" w:rsidRPr="001A17B8" w14:paraId="16936D6E" w14:textId="77777777" w:rsidTr="007C4D3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50B173F" w14:textId="77777777" w:rsidR="003D4E4A" w:rsidRDefault="003D4E4A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6352CC13" w14:textId="2587B47D" w:rsidR="00365F36" w:rsidRPr="001A17B8" w:rsidRDefault="00365F36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65F36">
              <w:rPr>
                <w:rFonts w:ascii="Corbel" w:hAnsi="Corbel"/>
                <w:i/>
                <w:iCs/>
                <w:sz w:val="16"/>
                <w:szCs w:val="16"/>
              </w:rPr>
              <w:t>Let op: de werkzaamheden dienen gedurende minimaal 12 maanden te zijn uitgevoerd.</w:t>
            </w:r>
          </w:p>
        </w:tc>
        <w:tc>
          <w:tcPr>
            <w:tcW w:w="3941" w:type="dxa"/>
            <w:shd w:val="clear" w:color="auto" w:fill="auto"/>
          </w:tcPr>
          <w:p w14:paraId="7A6BD9E7" w14:textId="77777777" w:rsidR="003D4E4A" w:rsidRPr="00376FA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4E4A" w:rsidRPr="001A17B8" w14:paraId="2DD44365" w14:textId="77777777" w:rsidTr="007C4D32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0D9C7D7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D4E4A" w:rsidRPr="001A17B8" w14:paraId="642C046C" w14:textId="77777777" w:rsidTr="007C4D32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432A4DB0" w14:textId="77777777" w:rsidR="003D4E4A" w:rsidRPr="001A17B8" w:rsidRDefault="003D4E4A" w:rsidP="007C4D3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48F3242A" w14:textId="77777777" w:rsidR="003D4E4A" w:rsidRPr="001A17B8" w:rsidRDefault="003D4E4A" w:rsidP="007C4D3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2BF472F" w14:textId="77777777" w:rsidR="003D4E4A" w:rsidRPr="00376FA8" w:rsidRDefault="003D4E4A" w:rsidP="007C4D32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F1AAD70" w14:textId="77777777" w:rsidR="003D4E4A" w:rsidRPr="00A019E4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5426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D7C99F2" w14:textId="77777777" w:rsidR="003D4E4A" w:rsidRPr="001A17B8" w:rsidRDefault="00C20CED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1142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4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4E4A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4E4A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D4E4A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4E4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02AC748" w14:textId="77777777" w:rsidR="003D4E4A" w:rsidRPr="001A17B8" w:rsidRDefault="003D4E4A" w:rsidP="007C4D3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3221D30" w14:textId="1E8790CF" w:rsidR="00DD3B58" w:rsidRDefault="00DD3B58" w:rsidP="007650B2">
      <w:pPr>
        <w:spacing w:after="200" w:line="276" w:lineRule="auto"/>
      </w:pPr>
    </w:p>
    <w:p w14:paraId="51CB1929" w14:textId="77777777" w:rsidR="00DD3B58" w:rsidRDefault="00DD3B58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D3B58" w:rsidRPr="00CF3901" w14:paraId="65497A4B" w14:textId="77777777" w:rsidTr="001C6AA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8D61D57" w14:textId="229DE26C" w:rsidR="00DD3B58" w:rsidRPr="00A57DF0" w:rsidRDefault="00DD3B58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806C8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4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930841F" w14:textId="70F7FEA4" w:rsidR="00CE7965" w:rsidRPr="00CE7965" w:rsidRDefault="00CE7965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</w:pPr>
            <w:r w:rsidRPr="00CE7965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 xml:space="preserve">Inschrijver heeft in de afgelopen 36 maanden, in opdracht van één referentie-organisatie, gedurende minimaal 12 maanden (die geheel of gedeeltelijk in die 36 maanden vallen) een </w:t>
            </w:r>
            <w:proofErr w:type="spellStart"/>
            <w:r w:rsidRPr="00CE7965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>Azure</w:t>
            </w:r>
            <w:proofErr w:type="spellEnd"/>
            <w:r w:rsidRPr="00CE7965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 xml:space="preserve"> klantomgeving op basis van de </w:t>
            </w:r>
            <w:proofErr w:type="spellStart"/>
            <w:r w:rsidRPr="00CE7965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>Azure</w:t>
            </w:r>
            <w:proofErr w:type="spellEnd"/>
            <w:r w:rsidRPr="00CE7965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 xml:space="preserve"> landing zone architectuur beheerd.</w:t>
            </w:r>
          </w:p>
        </w:tc>
      </w:tr>
      <w:tr w:rsidR="00DD3B58" w:rsidRPr="001A17B8" w14:paraId="0594DE94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4EE571B4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347D3CA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305C7D28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3B2B8059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E7B319" w14:textId="77777777" w:rsidR="00DD3B58" w:rsidRPr="001E36FF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9CE749C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D3B58" w:rsidRPr="001A17B8" w14:paraId="369C4291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73A445E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15DA603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B68F17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D3B58" w:rsidRPr="001A17B8" w14:paraId="7B39A0B3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23B28D05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3D8B237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440D9B27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CD6E01F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A60F116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2D8421B0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59060FEB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9D81A9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0966202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410D28FD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0EA59C3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9825E3D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D3B58" w:rsidRPr="001A17B8" w14:paraId="51942C6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2DED4C45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0393B874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17F542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8CAE2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FBF4C7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EA445E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4DAE54" w14:textId="77777777" w:rsidR="00DD3B5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F25A0BD" w14:textId="77777777" w:rsidR="00DD3B58" w:rsidRPr="00376FA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20463145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3C795386" w14:textId="7F2F7A15" w:rsidR="00DD3B58" w:rsidRPr="00C54FA6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>
              <w:rPr>
                <w:rFonts w:ascii="Corbel" w:hAnsi="Corbel"/>
                <w:sz w:val="16"/>
                <w:szCs w:val="16"/>
              </w:rPr>
              <w:t xml:space="preserve">de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Azure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CE7965" w:rsidRPr="00CE7965">
              <w:rPr>
                <w:rFonts w:ascii="Corbel" w:hAnsi="Corbel"/>
                <w:sz w:val="16"/>
                <w:szCs w:val="16"/>
              </w:rPr>
              <w:t xml:space="preserve">klantomgeving op basis van de </w:t>
            </w:r>
            <w:proofErr w:type="spellStart"/>
            <w:r w:rsidR="00CE7965" w:rsidRPr="00CE7965">
              <w:rPr>
                <w:rFonts w:ascii="Corbel" w:hAnsi="Corbel"/>
                <w:sz w:val="16"/>
                <w:szCs w:val="16"/>
              </w:rPr>
              <w:t>Azure</w:t>
            </w:r>
            <w:proofErr w:type="spellEnd"/>
            <w:r w:rsidR="00CE7965" w:rsidRPr="00CE7965">
              <w:rPr>
                <w:rFonts w:ascii="Corbel" w:hAnsi="Corbel"/>
                <w:sz w:val="16"/>
                <w:szCs w:val="16"/>
              </w:rPr>
              <w:t xml:space="preserve"> landing zone architectuur </w:t>
            </w:r>
            <w:r>
              <w:rPr>
                <w:rFonts w:ascii="Corbel" w:hAnsi="Corbel"/>
                <w:sz w:val="16"/>
                <w:szCs w:val="16"/>
              </w:rPr>
              <w:t>beheerd?</w:t>
            </w:r>
          </w:p>
        </w:tc>
        <w:tc>
          <w:tcPr>
            <w:tcW w:w="3941" w:type="dxa"/>
            <w:shd w:val="clear" w:color="auto" w:fill="auto"/>
          </w:tcPr>
          <w:p w14:paraId="1586142C" w14:textId="77777777" w:rsidR="00DD3B58" w:rsidRPr="00C54FA6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830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3C0A351" w14:textId="77777777" w:rsidR="00DD3B58" w:rsidRPr="00C54FA6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7813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D3B58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D3B58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D3B58" w:rsidRPr="001A17B8" w14:paraId="75606E0F" w14:textId="77777777" w:rsidTr="001C6AA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FDCEB8C" w14:textId="77777777" w:rsidR="00DD3B58" w:rsidRPr="001A17B8" w:rsidRDefault="00DD3B58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9453EA4" w14:textId="77777777" w:rsidR="00DD3B58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9038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080D8D2" w14:textId="77777777" w:rsidR="00DD3B58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8240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D3B5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D3B5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D3B5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A0AAF74" w14:textId="77777777" w:rsidR="00DD3B58" w:rsidRPr="00A019E4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F9D3B3" w14:textId="77777777" w:rsidR="00DD3B58" w:rsidRPr="00A019E4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93B5CB4" w14:textId="77777777" w:rsidR="00DD3B58" w:rsidRPr="00376FA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D3B58" w:rsidRPr="001A17B8" w14:paraId="41683E5A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512E7CF" w14:textId="77777777" w:rsidR="00DD3B58" w:rsidRDefault="00DD3B58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F6B1B48" w14:textId="2153D368" w:rsidR="00365F36" w:rsidRPr="001A17B8" w:rsidRDefault="00365F36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65F36">
              <w:rPr>
                <w:rFonts w:ascii="Corbel" w:hAnsi="Corbel"/>
                <w:i/>
                <w:iCs/>
                <w:sz w:val="16"/>
                <w:szCs w:val="16"/>
              </w:rPr>
              <w:t>Let op: de werkzaamheden dienen gedurende minimaal 12 maanden te zijn uitgevoerd.</w:t>
            </w:r>
          </w:p>
        </w:tc>
        <w:tc>
          <w:tcPr>
            <w:tcW w:w="3941" w:type="dxa"/>
            <w:shd w:val="clear" w:color="auto" w:fill="auto"/>
          </w:tcPr>
          <w:p w14:paraId="1B0246F1" w14:textId="77777777" w:rsidR="00DD3B58" w:rsidRPr="00376FA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D3B58" w:rsidRPr="001A17B8" w14:paraId="6FF57B5A" w14:textId="77777777" w:rsidTr="001C6AA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72CE261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D3B58" w:rsidRPr="001A17B8" w14:paraId="12AA55BA" w14:textId="77777777" w:rsidTr="001C6AA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78A1CEA" w14:textId="77777777" w:rsidR="00DD3B58" w:rsidRPr="001A17B8" w:rsidRDefault="00DD3B58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4884022B" w14:textId="77777777" w:rsidR="00DD3B58" w:rsidRPr="001A17B8" w:rsidRDefault="00DD3B58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B53F834" w14:textId="77777777" w:rsidR="00DD3B58" w:rsidRPr="00376FA8" w:rsidRDefault="00DD3B58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F65886E" w14:textId="77777777" w:rsidR="00DD3B58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4491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52FBDDF" w14:textId="77777777" w:rsidR="00DD3B58" w:rsidRPr="001A17B8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292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B5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D3B5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D3B5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D3B5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D3B5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3941303" w14:textId="77777777" w:rsidR="00DD3B58" w:rsidRPr="001A17B8" w:rsidRDefault="00DD3B58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961F883" w14:textId="62D85828" w:rsidR="00806C8F" w:rsidRDefault="00806C8F" w:rsidP="007650B2">
      <w:pPr>
        <w:spacing w:after="200" w:line="276" w:lineRule="auto"/>
      </w:pPr>
    </w:p>
    <w:p w14:paraId="20BAD13C" w14:textId="77777777" w:rsidR="00806C8F" w:rsidRDefault="00806C8F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06C8F" w:rsidRPr="00CF3901" w14:paraId="24C679AC" w14:textId="77777777" w:rsidTr="001C6AA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48D0554" w14:textId="06985842" w:rsidR="00D6256F" w:rsidRDefault="00806C8F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D6256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5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3DB07C9" w14:textId="1C62CED4" w:rsidR="00074F34" w:rsidRPr="00C20CED" w:rsidRDefault="00074F34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74F3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maanden, in opdracht van één referentie-organisatie, te maken gehad met vraagstukken rond (toenemende) gegevensuitwisseling tussen (SaaS) applicaties- en diensten en heeft daarbij de referentie-organisatie geadviseerd over de benodigde voorzieningen in de technische infrastructuur en over de bijbehorende beheerprocessen en beveiligingsmaatregelen, waarbij de infrastructuur van de referentie-organisatie gekoppeld was of werd met een landelijke digitale overheidsvoorziening zoals DSO, OLO, </w:t>
            </w:r>
            <w:proofErr w:type="spellStart"/>
            <w:r w:rsidRPr="00074F3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DigID</w:t>
            </w:r>
            <w:proofErr w:type="spellEnd"/>
            <w:r w:rsidRPr="00074F3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 KvK, BAG etc.</w:t>
            </w:r>
          </w:p>
        </w:tc>
      </w:tr>
      <w:tr w:rsidR="00806C8F" w:rsidRPr="001A17B8" w14:paraId="62DB1365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D36722E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C73F7A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7136DC47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0983EF00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574764B" w14:textId="77777777" w:rsidR="00806C8F" w:rsidRPr="001E36F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FEAE3EC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6C8F" w:rsidRPr="001A17B8" w14:paraId="2EE9E2E4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0AD8042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1E568A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EAE1EB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6C8F" w:rsidRPr="001A17B8" w14:paraId="76A0EA9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5DB21B98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D97D19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14A41606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165594A1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33A73F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7FB0338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75ED9AA6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752D488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0A93E081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25B6B9BC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E00318B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8798FF1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6C8F" w:rsidRPr="001A17B8" w14:paraId="4F79B8C0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6186112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050CFD2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4194CA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F5D9A2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AAE3EF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1F7179F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F5219C2" w14:textId="77777777" w:rsidR="00806C8F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BB31000" w14:textId="77777777" w:rsidR="00806C8F" w:rsidRPr="00376FA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71FD830F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0BB17532" w14:textId="63CE0F25" w:rsidR="00806C8F" w:rsidRPr="00C54FA6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D33B45">
              <w:rPr>
                <w:rFonts w:ascii="Corbel" w:hAnsi="Corbel"/>
                <w:sz w:val="16"/>
                <w:szCs w:val="16"/>
              </w:rPr>
              <w:t xml:space="preserve">u </w:t>
            </w:r>
            <w:r w:rsidR="00365F36">
              <w:rPr>
                <w:rFonts w:ascii="Corbel" w:hAnsi="Corbel"/>
                <w:sz w:val="16"/>
                <w:szCs w:val="16"/>
              </w:rPr>
              <w:t xml:space="preserve">bij de referentie-organisatie </w:t>
            </w:r>
            <w:r w:rsidR="00365F36" w:rsidRPr="00365F36">
              <w:rPr>
                <w:rFonts w:ascii="Corbel" w:hAnsi="Corbel"/>
                <w:sz w:val="16"/>
                <w:szCs w:val="16"/>
              </w:rPr>
              <w:t xml:space="preserve">te maken gehad met </w:t>
            </w:r>
            <w:r w:rsidR="001D2DF4" w:rsidRPr="001D2DF4">
              <w:rPr>
                <w:rFonts w:ascii="Corbel" w:hAnsi="Corbel"/>
                <w:sz w:val="16"/>
                <w:szCs w:val="16"/>
              </w:rPr>
              <w:t>vraagstukken rond (toenemende) gegevensuitwisseling tussen (SaaS) applicaties- en diensten</w:t>
            </w:r>
            <w:r w:rsidR="003A7668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1E9B1AB" w14:textId="77777777" w:rsidR="00806C8F" w:rsidRPr="00C54FA6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4526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D51B0EE" w14:textId="77777777" w:rsidR="00806C8F" w:rsidRPr="00C54FA6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126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806C8F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6C8F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A7668" w:rsidRPr="001A17B8" w14:paraId="33E7D47B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350908E3" w14:textId="07FEDC51" w:rsidR="001D2DF4" w:rsidRPr="00C54FA6" w:rsidRDefault="003A7668" w:rsidP="00C20C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B32623">
              <w:rPr>
                <w:rFonts w:ascii="Corbel" w:hAnsi="Corbel"/>
                <w:sz w:val="16"/>
                <w:szCs w:val="16"/>
              </w:rPr>
              <w:t xml:space="preserve">u </w:t>
            </w:r>
            <w:r>
              <w:rPr>
                <w:rFonts w:ascii="Corbel" w:hAnsi="Corbel"/>
                <w:sz w:val="16"/>
                <w:szCs w:val="16"/>
              </w:rPr>
              <w:t xml:space="preserve">de referentie-organisatie </w:t>
            </w:r>
            <w:r w:rsidR="00B32623">
              <w:rPr>
                <w:rFonts w:ascii="Corbel" w:hAnsi="Corbel"/>
                <w:sz w:val="16"/>
                <w:szCs w:val="16"/>
              </w:rPr>
              <w:t xml:space="preserve">bij de </w:t>
            </w:r>
            <w:r w:rsidR="009B0053" w:rsidRPr="009B0053">
              <w:rPr>
                <w:rFonts w:ascii="Corbel" w:hAnsi="Corbel"/>
                <w:sz w:val="16"/>
                <w:szCs w:val="16"/>
              </w:rPr>
              <w:t>vraagstukken rond (toenemende) gegevensuitwisseling tussen (SaaS) applicaties- en diensten</w:t>
            </w:r>
            <w:r w:rsidR="00C20CED">
              <w:rPr>
                <w:rFonts w:ascii="Corbel" w:hAnsi="Corbel"/>
                <w:sz w:val="16"/>
                <w:szCs w:val="16"/>
              </w:rPr>
              <w:t xml:space="preserve"> </w:t>
            </w:r>
            <w:r w:rsidR="009B0053" w:rsidRPr="009B0053">
              <w:rPr>
                <w:rFonts w:ascii="Corbel" w:hAnsi="Corbel"/>
                <w:sz w:val="16"/>
                <w:szCs w:val="16"/>
              </w:rPr>
              <w:t>geadviseerd over de benodigde voorzieningen in de technische infrastructuur en over de bijbehorende beheerprocessen en beveiligingsmaatregelen</w:t>
            </w:r>
            <w:r w:rsidR="00C20CED">
              <w:rPr>
                <w:rFonts w:ascii="Corbel" w:hAnsi="Corbel"/>
                <w:sz w:val="16"/>
                <w:szCs w:val="16"/>
              </w:rPr>
              <w:t xml:space="preserve">, </w:t>
            </w:r>
            <w:r w:rsidR="00C20CED" w:rsidRPr="00C20CED">
              <w:rPr>
                <w:rFonts w:ascii="Corbel" w:hAnsi="Corbel"/>
                <w:sz w:val="16"/>
                <w:szCs w:val="16"/>
              </w:rPr>
              <w:t xml:space="preserve">waarbij de infrastructuur van de referentie-organisatie gekoppeld was of werd met een landelijke digitale overheidsvoorziening zoals DSO, OLO, </w:t>
            </w:r>
            <w:proofErr w:type="spellStart"/>
            <w:r w:rsidR="00C20CED" w:rsidRPr="00C20CED">
              <w:rPr>
                <w:rFonts w:ascii="Corbel" w:hAnsi="Corbel"/>
                <w:sz w:val="16"/>
                <w:szCs w:val="16"/>
              </w:rPr>
              <w:t>DigID</w:t>
            </w:r>
            <w:proofErr w:type="spellEnd"/>
            <w:r w:rsidR="00C20CED" w:rsidRPr="00C20CED">
              <w:rPr>
                <w:rFonts w:ascii="Corbel" w:hAnsi="Corbel"/>
                <w:sz w:val="16"/>
                <w:szCs w:val="16"/>
              </w:rPr>
              <w:t>, KvK, BAG etc.</w:t>
            </w:r>
            <w:r w:rsidR="00C20CED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2C5E90E0" w14:textId="77777777" w:rsidR="00B32623" w:rsidRPr="00C54FA6" w:rsidRDefault="00C20CED" w:rsidP="00B3262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0558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623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32623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6A6B12D" w14:textId="42E8A7CF" w:rsidR="003A7668" w:rsidRDefault="00C20CED" w:rsidP="00B3262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947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623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32623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32623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32623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806C8F" w:rsidRPr="001A17B8" w14:paraId="7194CF7A" w14:textId="77777777" w:rsidTr="001C6AA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599C62B" w14:textId="77777777" w:rsidR="00806C8F" w:rsidRPr="001A17B8" w:rsidRDefault="00806C8F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75432DF" w14:textId="77777777" w:rsidR="00806C8F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137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43040EC" w14:textId="77777777" w:rsidR="00806C8F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4268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6C8F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06C8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6C8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A376226" w14:textId="77777777" w:rsidR="00806C8F" w:rsidRPr="00A019E4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BCF90F" w14:textId="77777777" w:rsidR="00806C8F" w:rsidRPr="00A019E4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ABA990" w14:textId="77777777" w:rsidR="00806C8F" w:rsidRPr="00376FA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6C8F" w:rsidRPr="001A17B8" w14:paraId="0E985960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4E8772D" w14:textId="77777777" w:rsidR="00806C8F" w:rsidRPr="001A17B8" w:rsidRDefault="00806C8F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530DCEE" w14:textId="77777777" w:rsidR="00806C8F" w:rsidRPr="00376FA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6C8F" w:rsidRPr="001A17B8" w14:paraId="50B5FFCA" w14:textId="77777777" w:rsidTr="001C6AA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5A97339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06C8F" w:rsidRPr="001A17B8" w14:paraId="2D30502B" w14:textId="77777777" w:rsidTr="001C6AA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122B70E" w14:textId="77777777" w:rsidR="00806C8F" w:rsidRPr="001A17B8" w:rsidRDefault="00806C8F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5BD589A6" w14:textId="77777777" w:rsidR="00806C8F" w:rsidRPr="001A17B8" w:rsidRDefault="00806C8F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A0E7EFF" w14:textId="77777777" w:rsidR="00806C8F" w:rsidRPr="00376FA8" w:rsidRDefault="00806C8F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92AC060" w14:textId="77777777" w:rsidR="00806C8F" w:rsidRPr="00A019E4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7566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822DE25" w14:textId="77777777" w:rsidR="00806C8F" w:rsidRPr="001A17B8" w:rsidRDefault="00C20CED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981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8F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6C8F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6C8F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6C8F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6C8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CB0FEEA" w14:textId="77777777" w:rsidR="00806C8F" w:rsidRPr="001A17B8" w:rsidRDefault="00806C8F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194C1B7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88A0" w14:textId="77777777" w:rsidR="001958C5" w:rsidRDefault="001958C5" w:rsidP="00A57DF0">
      <w:pPr>
        <w:spacing w:line="240" w:lineRule="auto"/>
      </w:pPr>
      <w:r>
        <w:separator/>
      </w:r>
    </w:p>
  </w:endnote>
  <w:endnote w:type="continuationSeparator" w:id="0">
    <w:p w14:paraId="1D1F7322" w14:textId="77777777" w:rsidR="001958C5" w:rsidRDefault="001958C5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5BA3689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03CB0A41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BE1E" w14:textId="77777777" w:rsidR="001958C5" w:rsidRDefault="001958C5" w:rsidP="00A57DF0">
      <w:pPr>
        <w:spacing w:line="240" w:lineRule="auto"/>
      </w:pPr>
      <w:r>
        <w:separator/>
      </w:r>
    </w:p>
  </w:footnote>
  <w:footnote w:type="continuationSeparator" w:id="0">
    <w:p w14:paraId="11202D4F" w14:textId="77777777" w:rsidR="001958C5" w:rsidRDefault="001958C5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B1"/>
    <w:rsid w:val="00064E11"/>
    <w:rsid w:val="00074F34"/>
    <w:rsid w:val="00087AF2"/>
    <w:rsid w:val="000A5C56"/>
    <w:rsid w:val="000F6350"/>
    <w:rsid w:val="00100A15"/>
    <w:rsid w:val="00125F21"/>
    <w:rsid w:val="00133F0C"/>
    <w:rsid w:val="001958C5"/>
    <w:rsid w:val="001D2DF4"/>
    <w:rsid w:val="001E36FF"/>
    <w:rsid w:val="00214D61"/>
    <w:rsid w:val="0025188B"/>
    <w:rsid w:val="00264420"/>
    <w:rsid w:val="00287178"/>
    <w:rsid w:val="003265BB"/>
    <w:rsid w:val="00365F36"/>
    <w:rsid w:val="00376002"/>
    <w:rsid w:val="00376FA8"/>
    <w:rsid w:val="003A7668"/>
    <w:rsid w:val="003D4E4A"/>
    <w:rsid w:val="003E6A82"/>
    <w:rsid w:val="004045F0"/>
    <w:rsid w:val="00411F9F"/>
    <w:rsid w:val="0047548D"/>
    <w:rsid w:val="004B64B4"/>
    <w:rsid w:val="00520270"/>
    <w:rsid w:val="005A1448"/>
    <w:rsid w:val="00632837"/>
    <w:rsid w:val="00666FC9"/>
    <w:rsid w:val="006778A8"/>
    <w:rsid w:val="00702A25"/>
    <w:rsid w:val="00741D9A"/>
    <w:rsid w:val="007576F1"/>
    <w:rsid w:val="007650B2"/>
    <w:rsid w:val="007B2A9F"/>
    <w:rsid w:val="00806C8F"/>
    <w:rsid w:val="008717DD"/>
    <w:rsid w:val="008A5C68"/>
    <w:rsid w:val="00904410"/>
    <w:rsid w:val="009B0053"/>
    <w:rsid w:val="009E1EE2"/>
    <w:rsid w:val="00A019E4"/>
    <w:rsid w:val="00A54533"/>
    <w:rsid w:val="00A57DF0"/>
    <w:rsid w:val="00B256F1"/>
    <w:rsid w:val="00B32623"/>
    <w:rsid w:val="00B429D5"/>
    <w:rsid w:val="00B43F4E"/>
    <w:rsid w:val="00BC03B3"/>
    <w:rsid w:val="00C02681"/>
    <w:rsid w:val="00C12F22"/>
    <w:rsid w:val="00C20CED"/>
    <w:rsid w:val="00C54FA6"/>
    <w:rsid w:val="00C60EB6"/>
    <w:rsid w:val="00CE48C8"/>
    <w:rsid w:val="00CE7965"/>
    <w:rsid w:val="00CE7F7A"/>
    <w:rsid w:val="00D06D74"/>
    <w:rsid w:val="00D155E8"/>
    <w:rsid w:val="00D33B45"/>
    <w:rsid w:val="00D34BC1"/>
    <w:rsid w:val="00D6256F"/>
    <w:rsid w:val="00D821B1"/>
    <w:rsid w:val="00D82414"/>
    <w:rsid w:val="00D83469"/>
    <w:rsid w:val="00DD3B58"/>
    <w:rsid w:val="00E25C7D"/>
    <w:rsid w:val="00E76EC8"/>
    <w:rsid w:val="00FD29D1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A87A7"/>
  <w15:docId w15:val="{428F7A0C-AFE8-4C37-9837-993DF6DD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4B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4BC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4BC1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4B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4BC1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05A01-EB1B-45C7-9ADA-4645C6ABF7B8}"/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21</TotalTime>
  <Pages>5</Pages>
  <Words>1844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38</cp:revision>
  <dcterms:created xsi:type="dcterms:W3CDTF">2022-08-03T08:59:00Z</dcterms:created>
  <dcterms:modified xsi:type="dcterms:W3CDTF">2023-10-26T14:55:00Z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