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723E8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2E73790B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65F13941" w14:textId="5D4ED59D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00946DAB">
        <w:rPr>
          <w:rFonts w:ascii="Arial" w:hAnsi="Arial" w:cs="Arial"/>
          <w:b/>
          <w:bCs/>
        </w:rPr>
        <w:t xml:space="preserve">Bijlage </w:t>
      </w:r>
      <w:r w:rsidR="009F58D6">
        <w:rPr>
          <w:rFonts w:ascii="Arial" w:hAnsi="Arial" w:cs="Arial"/>
          <w:b/>
          <w:bCs/>
        </w:rPr>
        <w:t>C</w:t>
      </w:r>
      <w:r w:rsidRPr="00946DAB">
        <w:rPr>
          <w:rFonts w:ascii="Arial" w:hAnsi="Arial" w:cs="Arial"/>
          <w:b/>
          <w:bCs/>
        </w:rPr>
        <w:t xml:space="preserve"> </w:t>
      </w:r>
      <w:r w:rsidR="00946DAB">
        <w:rPr>
          <w:rFonts w:ascii="Arial" w:hAnsi="Arial" w:cs="Arial"/>
          <w:b/>
          <w:bCs/>
        </w:rPr>
        <w:tab/>
      </w:r>
      <w:r w:rsidRPr="00946DAB">
        <w:rPr>
          <w:rFonts w:ascii="Arial" w:hAnsi="Arial" w:cs="Arial"/>
          <w:b/>
          <w:bCs/>
        </w:rPr>
        <w:t>Gegevens holding- of moedermaatschappij/geconsolideerde jaarrekening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1"/>
        <w:gridCol w:w="5277"/>
      </w:tblGrid>
      <w:tr w:rsidR="00930D6F" w14:paraId="73344592" w14:textId="77777777" w:rsidTr="2F483B22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 moedermaatschappij/holding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2F483B22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2F483B22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Handtekening</w:t>
            </w:r>
            <w:r w:rsidR="00323AAB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rechtsgeldig</w:t>
            </w:r>
            <w:r w:rsidR="001425D3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2F483B22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DE874" w14:textId="77777777" w:rsidR="00F67B53" w:rsidRDefault="00F67B53" w:rsidP="00C27FEF">
      <w:pPr>
        <w:spacing w:line="240" w:lineRule="auto"/>
      </w:pPr>
      <w:r>
        <w:separator/>
      </w:r>
    </w:p>
  </w:endnote>
  <w:endnote w:type="continuationSeparator" w:id="0">
    <w:p w14:paraId="2F5F7E19" w14:textId="77777777" w:rsidR="00F67B53" w:rsidRDefault="00F67B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B954A" w14:textId="77777777" w:rsidR="00F67B53" w:rsidRPr="00C27FEF" w:rsidRDefault="00F67B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ABC8741" w14:textId="77777777" w:rsidR="00F67B53" w:rsidRDefault="00F67B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86009432">
    <w:abstractNumId w:val="5"/>
  </w:num>
  <w:num w:numId="2" w16cid:durableId="456921685">
    <w:abstractNumId w:val="5"/>
  </w:num>
  <w:num w:numId="3" w16cid:durableId="1089422365">
    <w:abstractNumId w:val="5"/>
  </w:num>
  <w:num w:numId="4" w16cid:durableId="1377271306">
    <w:abstractNumId w:val="5"/>
  </w:num>
  <w:num w:numId="5" w16cid:durableId="271785485">
    <w:abstractNumId w:val="2"/>
  </w:num>
  <w:num w:numId="6" w16cid:durableId="1440024128">
    <w:abstractNumId w:val="4"/>
  </w:num>
  <w:num w:numId="7" w16cid:durableId="1341157281">
    <w:abstractNumId w:val="3"/>
  </w:num>
  <w:num w:numId="8" w16cid:durableId="1846170741">
    <w:abstractNumId w:val="0"/>
  </w:num>
  <w:num w:numId="9" w16cid:durableId="283386887">
    <w:abstractNumId w:val="3"/>
  </w:num>
  <w:num w:numId="10" w16cid:durableId="825587561">
    <w:abstractNumId w:val="4"/>
  </w:num>
  <w:num w:numId="11" w16cid:durableId="1353843241">
    <w:abstractNumId w:val="0"/>
  </w:num>
  <w:num w:numId="12" w16cid:durableId="1770811146">
    <w:abstractNumId w:val="2"/>
  </w:num>
  <w:num w:numId="13" w16cid:durableId="1849833924">
    <w:abstractNumId w:val="1"/>
  </w:num>
  <w:num w:numId="14" w16cid:durableId="148007119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2C3E17"/>
    <w:rsid w:val="002E02A1"/>
    <w:rsid w:val="00323AAB"/>
    <w:rsid w:val="004151E8"/>
    <w:rsid w:val="00930D6F"/>
    <w:rsid w:val="00946DAB"/>
    <w:rsid w:val="009D7D73"/>
    <w:rsid w:val="009F58D6"/>
    <w:rsid w:val="00B97A1E"/>
    <w:rsid w:val="00BA1BF3"/>
    <w:rsid w:val="00C27FEF"/>
    <w:rsid w:val="00DB5539"/>
    <w:rsid w:val="00DD7E6E"/>
    <w:rsid w:val="00F67B53"/>
    <w:rsid w:val="2F48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333B7572ECE4DB414403E0E9B2486" ma:contentTypeVersion="20" ma:contentTypeDescription="Een nieuw document maken." ma:contentTypeScope="" ma:versionID="c89f799914f6cbaf410869e1fd867c9c">
  <xsd:schema xmlns:xsd="http://www.w3.org/2001/XMLSchema" xmlns:xs="http://www.w3.org/2001/XMLSchema" xmlns:p="http://schemas.microsoft.com/office/2006/metadata/properties" xmlns:ns2="67c4a847-5148-48e0-87ec-a60fdc968937" xmlns:ns3="295d97d8-e8b2-43f6-bb4c-1e49b0b53cd0" targetNamespace="http://schemas.microsoft.com/office/2006/metadata/properties" ma:root="true" ma:fieldsID="68c7a906340e6eab26e097440a4a8efc" ns2:_="" ns3:_="">
    <xsd:import namespace="67c4a847-5148-48e0-87ec-a60fdc968937"/>
    <xsd:import namespace="295d97d8-e8b2-43f6-bb4c-1e49b0b53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voorofteg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Volgor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4a847-5148-48e0-87ec-a60fdc968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ooroftegen" ma:index="10" nillable="true" ma:displayName="voor of tegen" ma:format="Dropdown" ma:internalName="vooroftegen">
      <xsd:simpleType>
        <xsd:restriction base="dms:Choice">
          <xsd:enumeration value="voor"/>
          <xsd:enumeration value="tegen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olgorde" ma:index="26" nillable="true" ma:displayName="Volgorde" ma:description="Logische leesvolgorde" ma:format="Dropdown" ma:internalName="Volgorde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7d8-e8b2-43f6-bb4c-1e49b0b53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52c6d5-526b-4164-9faa-a789e571280d}" ma:internalName="TaxCatchAll" ma:showField="CatchAllData" ma:web="295d97d8-e8b2-43f6-bb4c-1e49b0b53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4a847-5148-48e0-87ec-a60fdc968937">
      <Terms xmlns="http://schemas.microsoft.com/office/infopath/2007/PartnerControls"/>
    </lcf76f155ced4ddcb4097134ff3c332f>
    <TaxCatchAll xmlns="295d97d8-e8b2-43f6-bb4c-1e49b0b53cd0" xsi:nil="true"/>
    <vooroftegen xmlns="67c4a847-5148-48e0-87ec-a60fdc968937" xsi:nil="true"/>
    <Volgorde xmlns="67c4a847-5148-48e0-87ec-a60fdc968937" xsi:nil="true"/>
  </documentManagement>
</p:properties>
</file>

<file path=customXml/itemProps1.xml><?xml version="1.0" encoding="utf-8"?>
<ds:datastoreItem xmlns:ds="http://schemas.openxmlformats.org/officeDocument/2006/customXml" ds:itemID="{5A23F4C8-69B3-47ED-9360-5B187325FA42}"/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67c4a847-5148-48e0-87ec-a60fdc968937"/>
    <ds:schemaRef ds:uri="295d97d8-e8b2-43f6-bb4c-1e49b0b53c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1</Pages>
  <Words>189</Words>
  <Characters>1260</Characters>
  <Application>Microsoft Office Word</Application>
  <DocSecurity>0</DocSecurity>
  <Lines>10</Lines>
  <Paragraphs>2</Paragraphs>
  <ScaleCrop>false</ScaleCrop>
  <Company>PC Support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Stoker, Niels</cp:lastModifiedBy>
  <cp:revision>8</cp:revision>
  <dcterms:created xsi:type="dcterms:W3CDTF">2022-02-15T16:19:00Z</dcterms:created>
  <dcterms:modified xsi:type="dcterms:W3CDTF">2024-03-05T19:14:00Z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0x010100DE8333B7572ECE4DB414403E0E9B2486</vt:lpwstr>
  </property>
  <property fmtid="{D5CDD505-2E9C-101B-9397-08002B2CF9AE}" pid="3" name="MediaServiceImageTags">
    <vt:lpwstr/>
  </property>
</Properties>
</file>