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7F199FE5" w:rsidR="00E17B16" w:rsidRPr="00E90DEC" w:rsidRDefault="00722CD3" w:rsidP="003C1B5D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 xml:space="preserve">Bijlage </w:t>
      </w:r>
      <w:r w:rsidR="00BC0859">
        <w:rPr>
          <w:rFonts w:cs="Arial"/>
          <w:szCs w:val="20"/>
        </w:rPr>
        <w:t xml:space="preserve">2 </w:t>
      </w:r>
      <w:r w:rsidRPr="00E90DEC">
        <w:rPr>
          <w:rFonts w:cs="Arial"/>
          <w:szCs w:val="20"/>
        </w:rPr>
        <w:t>bij</w:t>
      </w:r>
      <w:r w:rsidR="00154A8C" w:rsidRPr="00E90DEC">
        <w:rPr>
          <w:rFonts w:cs="Arial"/>
          <w:szCs w:val="20"/>
        </w:rPr>
        <w:t xml:space="preserve"> de</w:t>
      </w:r>
      <w:r w:rsidR="00E70EAC" w:rsidRPr="00E90DEC">
        <w:rPr>
          <w:rFonts w:cs="Arial"/>
          <w:szCs w:val="20"/>
        </w:rPr>
        <w:t xml:space="preserve"> </w:t>
      </w:r>
      <w:bookmarkEnd w:id="2"/>
      <w:r w:rsidR="00E90DEC" w:rsidRPr="00E90DEC">
        <w:rPr>
          <w:rFonts w:cs="Arial"/>
          <w:szCs w:val="20"/>
        </w:rPr>
        <w:t xml:space="preserve">offerteaanvraag voor </w:t>
      </w:r>
      <w:r w:rsidR="00BC0859">
        <w:rPr>
          <w:rFonts w:cs="Arial"/>
          <w:szCs w:val="20"/>
        </w:rPr>
        <w:t>Surveillanten</w:t>
      </w:r>
      <w:r w:rsidR="00E90DEC" w:rsidRPr="00E90DEC">
        <w:rPr>
          <w:rFonts w:cs="Arial"/>
          <w:szCs w:val="20"/>
        </w:rPr>
        <w:t xml:space="preserve"> met referentienumme</w:t>
      </w:r>
      <w:r w:rsidR="00BF5EE6">
        <w:rPr>
          <w:rFonts w:cs="Arial"/>
          <w:szCs w:val="20"/>
        </w:rPr>
        <w:t xml:space="preserve">r: </w:t>
      </w:r>
      <w:r w:rsidR="00FB7837" w:rsidRPr="00B23262">
        <w:rPr>
          <w:rFonts w:cs="Arial"/>
          <w:szCs w:val="20"/>
        </w:rPr>
        <w:t>20</w:t>
      </w:r>
      <w:r w:rsidR="00BC0859">
        <w:rPr>
          <w:rFonts w:cs="Arial"/>
          <w:szCs w:val="20"/>
        </w:rPr>
        <w:t>23</w:t>
      </w:r>
      <w:r w:rsidR="00FB7837">
        <w:rPr>
          <w:rFonts w:cs="Arial"/>
          <w:szCs w:val="20"/>
        </w:rPr>
        <w:t>/0</w:t>
      </w:r>
      <w:r w:rsidR="00BC0859">
        <w:rPr>
          <w:rFonts w:cs="Arial"/>
          <w:szCs w:val="20"/>
        </w:rPr>
        <w:t>04/ OEO</w:t>
      </w:r>
      <w:r w:rsidR="00E90DEC" w:rsidRPr="00E90DEC">
        <w:rPr>
          <w:rFonts w:cs="Arial"/>
          <w:color w:val="000000"/>
          <w:szCs w:val="20"/>
          <w:lang w:eastAsia="zh-CN"/>
        </w:rPr>
        <w:t>.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9" w14:textId="4FDA9E5D" w:rsidR="00FD4464" w:rsidRPr="0047426B" w:rsidRDefault="00FD4464" w:rsidP="0047426B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060F758C" w14:textId="4D6D0D11" w:rsidR="0047426B" w:rsidRPr="0047426B" w:rsidRDefault="0047426B" w:rsidP="0047426B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49318DBB" w14:textId="77777777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49318DBC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E26B8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49318DBD" w14:textId="77777777" w:rsidR="00E17B16" w:rsidRDefault="00E17B16" w:rsidP="003E01B7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383BF69B" w:rsidR="00FD4464" w:rsidRDefault="001A2E66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F7064CF" w14:textId="45BEBDDD" w:rsidR="00BF5EE6" w:rsidRDefault="00E02ECF" w:rsidP="00FB783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</w:t>
            </w:r>
            <w:r w:rsidR="00FB7837">
              <w:rPr>
                <w:rFonts w:cs="Arial"/>
                <w:b/>
                <w:color w:val="FFFFFF"/>
                <w:szCs w:val="20"/>
              </w:rPr>
              <w:t xml:space="preserve">onderwerp kerncompetentie </w:t>
            </w:r>
            <w:r>
              <w:rPr>
                <w:rFonts w:cs="Arial"/>
                <w:b/>
                <w:color w:val="FFFFFF"/>
                <w:szCs w:val="20"/>
              </w:rPr>
              <w:t>1/2)</w:t>
            </w:r>
          </w:p>
          <w:p w14:paraId="49318DC0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77777777" w:rsidR="000B4E53" w:rsidRPr="00826409" w:rsidRDefault="000B4E5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FD4464">
        <w:trPr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50879FF8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  <w:r w:rsidR="00EF556A">
              <w:rPr>
                <w:rFonts w:cs="Arial"/>
                <w:szCs w:val="20"/>
              </w:rPr>
              <w:t xml:space="preserve">. </w:t>
            </w:r>
          </w:p>
          <w:p w14:paraId="49318DE0" w14:textId="574DCF42" w:rsidR="00EF556A" w:rsidRDefault="00EF556A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Geef duidelijk aan o</w:t>
            </w:r>
            <w:r w:rsidR="005B150E">
              <w:rPr>
                <w:rFonts w:cs="Arial"/>
                <w:szCs w:val="20"/>
              </w:rPr>
              <w:t xml:space="preserve">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17B16" w:rsidRPr="00826409" w:rsidRDefault="00492DF3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49318DF0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17B16" w:rsidRDefault="00E42CE9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9318DF3" w14:textId="77777777" w:rsidR="00E17B16" w:rsidRDefault="00492DF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49318DF4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49318DF5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9318DF8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Is de opdracht geheel als zelfstandige onderneming </w:t>
            </w:r>
            <w:r>
              <w:rPr>
                <w:rFonts w:cs="Arial"/>
                <w:szCs w:val="20"/>
              </w:rPr>
              <w:lastRenderedPageBreak/>
              <w:t>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lastRenderedPageBreak/>
              <w:t>Indien sprake was van een combinatie of van onderaannemers, hier graag vermelden:</w:t>
            </w:r>
          </w:p>
          <w:p w14:paraId="49318DFA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lastRenderedPageBreak/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49318DFB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49318DFC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49318E08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E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7.</w:t>
            </w:r>
          </w:p>
        </w:tc>
        <w:tc>
          <w:tcPr>
            <w:tcW w:w="2140" w:type="dxa"/>
            <w:vAlign w:val="center"/>
          </w:tcPr>
          <w:p w14:paraId="49318DFF" w14:textId="77777777" w:rsidR="00B119B5" w:rsidRDefault="00B119B5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49318E00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1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2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3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4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5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6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7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407143A0" w:rsidR="00B87DE5" w:rsidRDefault="00B87DE5" w:rsidP="00FD4464"/>
    <w:p w14:paraId="543C18AE" w14:textId="5DD6610F" w:rsidR="00480593" w:rsidRDefault="00480593" w:rsidP="00FD4464"/>
    <w:p w14:paraId="04567743" w14:textId="0429EDA8" w:rsidR="00480593" w:rsidRDefault="00480593" w:rsidP="00FD4464"/>
    <w:p w14:paraId="578EEEDE" w14:textId="216E9444" w:rsidR="00480593" w:rsidRDefault="00480593" w:rsidP="00FD4464"/>
    <w:p w14:paraId="2A3AB179" w14:textId="28B72E59" w:rsidR="00480593" w:rsidRDefault="00480593" w:rsidP="00FD4464"/>
    <w:p w14:paraId="1679D970" w14:textId="5B974DA4" w:rsidR="00480593" w:rsidRDefault="00480593" w:rsidP="00FD4464"/>
    <w:p w14:paraId="568A7002" w14:textId="17F7D7FE" w:rsidR="00480593" w:rsidRDefault="00480593" w:rsidP="00FD4464"/>
    <w:p w14:paraId="1A25E7E5" w14:textId="3B3DEDA5" w:rsidR="00480593" w:rsidRDefault="00480593" w:rsidP="00FD4464"/>
    <w:p w14:paraId="51D2A849" w14:textId="198ECE17" w:rsidR="00480593" w:rsidRDefault="00480593" w:rsidP="00FD4464"/>
    <w:p w14:paraId="16850C78" w14:textId="093C0F58" w:rsidR="00480593" w:rsidRDefault="00480593" w:rsidP="00FD4464"/>
    <w:p w14:paraId="60255BD6" w14:textId="14411BC7" w:rsidR="00480593" w:rsidRDefault="00480593" w:rsidP="00FD4464"/>
    <w:p w14:paraId="20D35E83" w14:textId="67DD8A6C" w:rsidR="00480593" w:rsidRDefault="00480593" w:rsidP="00FD4464"/>
    <w:p w14:paraId="39145256" w14:textId="5BA785CE" w:rsidR="00480593" w:rsidRDefault="00480593" w:rsidP="00FD4464"/>
    <w:p w14:paraId="44C52480" w14:textId="5A161538" w:rsidR="00480593" w:rsidRDefault="00480593" w:rsidP="00FD4464"/>
    <w:p w14:paraId="1C38F391" w14:textId="4FE4BC92" w:rsidR="00480593" w:rsidRDefault="00480593" w:rsidP="00FD4464"/>
    <w:p w14:paraId="1522FE0A" w14:textId="7A7886AB" w:rsidR="00480593" w:rsidRDefault="00480593" w:rsidP="00FD4464"/>
    <w:p w14:paraId="7CD3416F" w14:textId="4F822E24" w:rsidR="00480593" w:rsidRDefault="00480593" w:rsidP="00FD4464"/>
    <w:p w14:paraId="50310DCB" w14:textId="04EB021C" w:rsidR="00480593" w:rsidRDefault="00480593" w:rsidP="00FD4464"/>
    <w:p w14:paraId="46BCAC16" w14:textId="4F229F82" w:rsidR="00480593" w:rsidRDefault="00480593" w:rsidP="00FD4464"/>
    <w:p w14:paraId="7E4E1E0E" w14:textId="15E40B81" w:rsidR="00480593" w:rsidRDefault="00480593" w:rsidP="00FD4464"/>
    <w:p w14:paraId="689A169F" w14:textId="7A62CBE4" w:rsidR="00480593" w:rsidRDefault="00480593" w:rsidP="00FD4464"/>
    <w:p w14:paraId="3B34ECE1" w14:textId="787041BC" w:rsidR="00480593" w:rsidRDefault="00480593" w:rsidP="00FD4464"/>
    <w:p w14:paraId="0596CCE0" w14:textId="053E5F5B" w:rsidR="00480593" w:rsidRDefault="00480593" w:rsidP="00FD4464"/>
    <w:p w14:paraId="44DCDF74" w14:textId="68754439" w:rsidR="00480593" w:rsidRDefault="00480593" w:rsidP="00FD4464"/>
    <w:p w14:paraId="52EB6F96" w14:textId="77777777" w:rsidR="003C1B5D" w:rsidRDefault="003C1B5D" w:rsidP="00FD4464"/>
    <w:p w14:paraId="75C72BCD" w14:textId="74E8434B" w:rsidR="00480593" w:rsidRDefault="00480593" w:rsidP="00FD4464"/>
    <w:p w14:paraId="0D6A7CC6" w14:textId="49417A64" w:rsidR="00480593" w:rsidRDefault="00480593" w:rsidP="00FD4464"/>
    <w:p w14:paraId="27E6EF0D" w14:textId="77777777" w:rsidR="00480593" w:rsidRPr="00FD4464" w:rsidRDefault="00480593" w:rsidP="00480593">
      <w:pPr>
        <w:spacing w:line="276" w:lineRule="auto"/>
        <w:rPr>
          <w:b/>
        </w:rPr>
      </w:pPr>
      <w:r w:rsidRPr="00FD4464">
        <w:rPr>
          <w:b/>
        </w:rPr>
        <w:lastRenderedPageBreak/>
        <w:t>Invulinstructie</w:t>
      </w:r>
    </w:p>
    <w:p w14:paraId="616D8A35" w14:textId="77777777" w:rsidR="00480593" w:rsidRPr="0047426B" w:rsidRDefault="00480593" w:rsidP="00480593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425BEDD8" w14:textId="77777777" w:rsidR="00480593" w:rsidRPr="0047426B" w:rsidRDefault="00480593" w:rsidP="00480593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5BC04219" w14:textId="77777777" w:rsidR="00480593" w:rsidRDefault="00480593" w:rsidP="00480593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79B48F9F" w14:textId="77777777" w:rsidR="00480593" w:rsidRPr="006058C6" w:rsidRDefault="00480593" w:rsidP="00480593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80593" w:rsidRPr="00826409" w14:paraId="02E029C2" w14:textId="77777777" w:rsidTr="00C92E08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EF6BF19" w14:textId="77777777" w:rsidR="00480593" w:rsidRDefault="00480593" w:rsidP="00C92E08">
            <w:pPr>
              <w:rPr>
                <w:rFonts w:cs="Arial"/>
                <w:b/>
                <w:color w:val="FFFFFF"/>
                <w:szCs w:val="20"/>
              </w:rPr>
            </w:pPr>
          </w:p>
          <w:p w14:paraId="7B0DF121" w14:textId="77777777" w:rsidR="00480593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0E87107" w14:textId="66E2A325" w:rsidR="00480593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(onderwerp kerncompetentie 1/2)</w:t>
            </w:r>
          </w:p>
          <w:p w14:paraId="50450510" w14:textId="77777777" w:rsidR="00480593" w:rsidRPr="00826409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480593" w:rsidRPr="00826409" w14:paraId="604444D2" w14:textId="77777777" w:rsidTr="00C92E08">
        <w:trPr>
          <w:jc w:val="center"/>
        </w:trPr>
        <w:tc>
          <w:tcPr>
            <w:tcW w:w="843" w:type="dxa"/>
            <w:vAlign w:val="center"/>
          </w:tcPr>
          <w:p w14:paraId="6CAE9D03" w14:textId="77777777" w:rsidR="00480593" w:rsidRPr="000B4E5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01CA7C6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501211D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750A755" w14:textId="77777777" w:rsidTr="00C92E08">
        <w:trPr>
          <w:jc w:val="center"/>
        </w:trPr>
        <w:tc>
          <w:tcPr>
            <w:tcW w:w="843" w:type="dxa"/>
            <w:vMerge w:val="restart"/>
          </w:tcPr>
          <w:p w14:paraId="36110E99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769C30C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3F6C776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3F2E892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2AD4E69B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6C3065FB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7C5430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5A8115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BAF301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6C96D456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449F92A3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38C9583F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F4B4B5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26963C5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55174E9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715CE08C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31F5E1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5684163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7BA147E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25A945E6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50FF0DCC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3C12E63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51D7FA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57B714E4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1182ABAC" w14:textId="77777777" w:rsidTr="00C92E08">
        <w:trPr>
          <w:jc w:val="center"/>
        </w:trPr>
        <w:tc>
          <w:tcPr>
            <w:tcW w:w="843" w:type="dxa"/>
          </w:tcPr>
          <w:p w14:paraId="69EB3E93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00CC8C2F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Voeg een omschrijving van het project toe waaruit blijkt dat de referentie voldoet aan de kerncompetentie. </w:t>
            </w:r>
          </w:p>
          <w:p w14:paraId="422AA770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Geef duidelijk aan om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79664EA6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64E42F3D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20F51798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7596F34A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3B004C41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157A2285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098B180B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38261BAA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29000F0B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024DDB03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7FD7B68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EB17BA3" w14:textId="77777777" w:rsidTr="00C92E08">
        <w:trPr>
          <w:jc w:val="center"/>
        </w:trPr>
        <w:tc>
          <w:tcPr>
            <w:tcW w:w="843" w:type="dxa"/>
            <w:vAlign w:val="center"/>
          </w:tcPr>
          <w:p w14:paraId="5D00A04D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7C129A5D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70B8CD4E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7CA91C5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91FEFE7" w14:textId="77777777" w:rsidTr="00C92E08">
        <w:trPr>
          <w:jc w:val="center"/>
        </w:trPr>
        <w:tc>
          <w:tcPr>
            <w:tcW w:w="843" w:type="dxa"/>
            <w:vAlign w:val="center"/>
          </w:tcPr>
          <w:p w14:paraId="79E11F69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C7F0172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3F674775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782D338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35E80D0D" w14:textId="77777777" w:rsidTr="00C92E08">
        <w:trPr>
          <w:jc w:val="center"/>
        </w:trPr>
        <w:tc>
          <w:tcPr>
            <w:tcW w:w="843" w:type="dxa"/>
            <w:vAlign w:val="center"/>
          </w:tcPr>
          <w:p w14:paraId="594373F7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0BC4BF19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5E3D8EF" w14:textId="77777777" w:rsidR="00480593" w:rsidRDefault="00480593" w:rsidP="00C92E08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6105FACD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3D736A3B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0FBF3885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480593" w:rsidRPr="00826409" w14:paraId="1F323E4D" w14:textId="77777777" w:rsidTr="00C92E08">
        <w:trPr>
          <w:jc w:val="center"/>
        </w:trPr>
        <w:tc>
          <w:tcPr>
            <w:tcW w:w="843" w:type="dxa"/>
            <w:vAlign w:val="center"/>
          </w:tcPr>
          <w:p w14:paraId="2249712F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7.</w:t>
            </w:r>
          </w:p>
        </w:tc>
        <w:tc>
          <w:tcPr>
            <w:tcW w:w="2140" w:type="dxa"/>
            <w:vAlign w:val="center"/>
          </w:tcPr>
          <w:p w14:paraId="7687DA28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54C938AD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6902056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23554C4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301AEA7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2963980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828AEA6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BC11DA0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A9A5EC3" w14:textId="77777777" w:rsidR="00480593" w:rsidRPr="00B119B5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658CD32E" w14:textId="77777777" w:rsidR="00480593" w:rsidRDefault="00480593" w:rsidP="00480593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80593" w:rsidRPr="00BB73CB" w14:paraId="7B01AF6D" w14:textId="77777777" w:rsidTr="00C92E08">
        <w:tc>
          <w:tcPr>
            <w:tcW w:w="2977" w:type="dxa"/>
            <w:vAlign w:val="center"/>
          </w:tcPr>
          <w:p w14:paraId="668E894A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0535C636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1B270EC9" w14:textId="77777777" w:rsidTr="00C92E08">
        <w:tc>
          <w:tcPr>
            <w:tcW w:w="2977" w:type="dxa"/>
            <w:vAlign w:val="center"/>
          </w:tcPr>
          <w:p w14:paraId="0AB3D014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2F423CE6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60059F08" w14:textId="77777777" w:rsidTr="00C92E08">
        <w:tc>
          <w:tcPr>
            <w:tcW w:w="2977" w:type="dxa"/>
            <w:vAlign w:val="center"/>
          </w:tcPr>
          <w:p w14:paraId="446EF695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6FF6897E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097802E2" w14:textId="77777777" w:rsidTr="00C92E08">
        <w:tc>
          <w:tcPr>
            <w:tcW w:w="2977" w:type="dxa"/>
            <w:vAlign w:val="center"/>
          </w:tcPr>
          <w:p w14:paraId="52B2E446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33EC40A0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66852C38" w14:textId="77777777" w:rsidTr="00C92E08">
        <w:tc>
          <w:tcPr>
            <w:tcW w:w="2977" w:type="dxa"/>
            <w:vAlign w:val="center"/>
          </w:tcPr>
          <w:p w14:paraId="5C1359E3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6D6C45BC" w14:textId="77777777" w:rsidR="00480593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6DBC2931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DFE3E15" w14:textId="77777777" w:rsidR="00480593" w:rsidRDefault="00480593" w:rsidP="00480593"/>
    <w:p w14:paraId="2AF6B67D" w14:textId="4F9EF859" w:rsidR="00480593" w:rsidRDefault="00480593" w:rsidP="00FD4464"/>
    <w:p w14:paraId="20AA5356" w14:textId="414BDE63" w:rsidR="00480593" w:rsidRDefault="00480593" w:rsidP="00FD4464"/>
    <w:p w14:paraId="169F5522" w14:textId="7991B2AB" w:rsidR="00480593" w:rsidRDefault="00480593" w:rsidP="00FD4464"/>
    <w:p w14:paraId="65804899" w14:textId="056E06CD" w:rsidR="00480593" w:rsidRDefault="00480593" w:rsidP="00FD4464"/>
    <w:p w14:paraId="6907AB8E" w14:textId="664D528E" w:rsidR="00480593" w:rsidRDefault="00480593" w:rsidP="00FD4464"/>
    <w:p w14:paraId="3F6507F9" w14:textId="21EFB500" w:rsidR="00480593" w:rsidRDefault="00480593" w:rsidP="00FD4464"/>
    <w:p w14:paraId="03FF76CD" w14:textId="7A7D59FB" w:rsidR="00480593" w:rsidRDefault="00480593" w:rsidP="00FD4464"/>
    <w:p w14:paraId="35F1E546" w14:textId="1BF58845" w:rsidR="00480593" w:rsidRDefault="00480593" w:rsidP="00FD4464"/>
    <w:p w14:paraId="357990BD" w14:textId="13B27C0D" w:rsidR="00480593" w:rsidRDefault="00480593" w:rsidP="00FD4464"/>
    <w:p w14:paraId="414DCCF3" w14:textId="60BC5207" w:rsidR="00480593" w:rsidRDefault="00480593" w:rsidP="00FD4464"/>
    <w:p w14:paraId="33A3C8E2" w14:textId="2D5E66FC" w:rsidR="00480593" w:rsidRDefault="00480593" w:rsidP="00FD4464"/>
    <w:p w14:paraId="19A1A612" w14:textId="696CAFD1" w:rsidR="00480593" w:rsidRDefault="00480593" w:rsidP="00FD4464"/>
    <w:p w14:paraId="09A1D65F" w14:textId="20A9AE24" w:rsidR="00480593" w:rsidRDefault="00480593" w:rsidP="00FD4464"/>
    <w:p w14:paraId="288A5453" w14:textId="5DD1C54C" w:rsidR="00480593" w:rsidRDefault="00480593" w:rsidP="00FD4464"/>
    <w:p w14:paraId="538AE9F2" w14:textId="133DD3FD" w:rsidR="00480593" w:rsidRDefault="00480593" w:rsidP="00FD4464"/>
    <w:p w14:paraId="45FA5A0A" w14:textId="305D1643" w:rsidR="00480593" w:rsidRDefault="00480593" w:rsidP="00FD4464"/>
    <w:p w14:paraId="7E2BE001" w14:textId="743D7421" w:rsidR="00480593" w:rsidRDefault="00480593" w:rsidP="00FD4464"/>
    <w:p w14:paraId="749D1A3C" w14:textId="4A046090" w:rsidR="00480593" w:rsidRDefault="00480593" w:rsidP="00FD4464"/>
    <w:p w14:paraId="24F95C64" w14:textId="0D5A2745" w:rsidR="00480593" w:rsidRDefault="00480593" w:rsidP="00FD4464"/>
    <w:p w14:paraId="56A14BB8" w14:textId="04E2C0E4" w:rsidR="00480593" w:rsidRDefault="00480593" w:rsidP="00FD4464"/>
    <w:p w14:paraId="0A0EA5A7" w14:textId="6EF59B55" w:rsidR="00480593" w:rsidRDefault="00480593" w:rsidP="00FD4464"/>
    <w:p w14:paraId="5F54F766" w14:textId="59A3F712" w:rsidR="00480593" w:rsidRDefault="00480593" w:rsidP="00FD4464"/>
    <w:p w14:paraId="024A406A" w14:textId="7595D1EF" w:rsidR="00480593" w:rsidRDefault="00480593" w:rsidP="00FD4464"/>
    <w:p w14:paraId="0FA3BD35" w14:textId="179E5CB8" w:rsidR="00480593" w:rsidRDefault="00480593" w:rsidP="00FD4464"/>
    <w:p w14:paraId="3157B6BE" w14:textId="0D0A5DD6" w:rsidR="00480593" w:rsidRDefault="00480593" w:rsidP="00FD4464"/>
    <w:p w14:paraId="61BE80CE" w14:textId="6460432A" w:rsidR="00480593" w:rsidRDefault="00480593" w:rsidP="00FD4464"/>
    <w:p w14:paraId="5BFD846A" w14:textId="27CDAE67" w:rsidR="00480593" w:rsidRDefault="00480593" w:rsidP="00FD4464"/>
    <w:p w14:paraId="18A85B5E" w14:textId="0DC5F699" w:rsidR="00480593" w:rsidRDefault="00480593" w:rsidP="00FD4464"/>
    <w:p w14:paraId="7E921010" w14:textId="447F36C4" w:rsidR="00480593" w:rsidRDefault="00480593" w:rsidP="00FD4464"/>
    <w:p w14:paraId="5F64C7E8" w14:textId="3855ECCB" w:rsidR="00480593" w:rsidRDefault="00480593" w:rsidP="00FD4464"/>
    <w:sectPr w:rsidR="00480593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A3F57" w14:textId="77777777" w:rsidR="002029F7" w:rsidRDefault="002029F7">
      <w:r>
        <w:separator/>
      </w:r>
    </w:p>
  </w:endnote>
  <w:endnote w:type="continuationSeparator" w:id="0">
    <w:p w14:paraId="0E774439" w14:textId="77777777" w:rsidR="002029F7" w:rsidRDefault="0020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0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09AD4" w14:textId="77777777" w:rsidR="002029F7" w:rsidRDefault="002029F7">
      <w:r>
        <w:separator/>
      </w:r>
    </w:p>
  </w:footnote>
  <w:footnote w:type="continuationSeparator" w:id="0">
    <w:p w14:paraId="0F1622E2" w14:textId="77777777" w:rsidR="002029F7" w:rsidRDefault="00202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66944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7968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899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70016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249440">
    <w:abstractNumId w:val="1"/>
  </w:num>
  <w:num w:numId="2" w16cid:durableId="193832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A603C"/>
    <w:rsid w:val="000B008C"/>
    <w:rsid w:val="000B4E53"/>
    <w:rsid w:val="000C032F"/>
    <w:rsid w:val="000D2E67"/>
    <w:rsid w:val="000F0FC9"/>
    <w:rsid w:val="00100886"/>
    <w:rsid w:val="00105EC2"/>
    <w:rsid w:val="001141A1"/>
    <w:rsid w:val="00116A45"/>
    <w:rsid w:val="0012144B"/>
    <w:rsid w:val="00124DC5"/>
    <w:rsid w:val="001325E5"/>
    <w:rsid w:val="001472BD"/>
    <w:rsid w:val="00154A8C"/>
    <w:rsid w:val="00160A50"/>
    <w:rsid w:val="001659AC"/>
    <w:rsid w:val="00165B6B"/>
    <w:rsid w:val="0017420B"/>
    <w:rsid w:val="00180E5A"/>
    <w:rsid w:val="001A2E66"/>
    <w:rsid w:val="001B1CA8"/>
    <w:rsid w:val="001C621D"/>
    <w:rsid w:val="001E514A"/>
    <w:rsid w:val="002029F7"/>
    <w:rsid w:val="0021078E"/>
    <w:rsid w:val="002530D8"/>
    <w:rsid w:val="0027638E"/>
    <w:rsid w:val="002A3132"/>
    <w:rsid w:val="002A7DB6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00DA"/>
    <w:rsid w:val="003A13B9"/>
    <w:rsid w:val="003A56B6"/>
    <w:rsid w:val="003B0C8A"/>
    <w:rsid w:val="003B43B9"/>
    <w:rsid w:val="003B477E"/>
    <w:rsid w:val="003B52AB"/>
    <w:rsid w:val="003C1097"/>
    <w:rsid w:val="003C1B5D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7426B"/>
    <w:rsid w:val="00480593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154E9"/>
    <w:rsid w:val="00533DEA"/>
    <w:rsid w:val="00536F15"/>
    <w:rsid w:val="005467AB"/>
    <w:rsid w:val="00547C88"/>
    <w:rsid w:val="0057194B"/>
    <w:rsid w:val="005A20CC"/>
    <w:rsid w:val="005A3F4E"/>
    <w:rsid w:val="005B150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5AD4"/>
    <w:rsid w:val="006474DA"/>
    <w:rsid w:val="00647D6B"/>
    <w:rsid w:val="006520A1"/>
    <w:rsid w:val="00657EEA"/>
    <w:rsid w:val="00662FE1"/>
    <w:rsid w:val="00681D1E"/>
    <w:rsid w:val="006A1034"/>
    <w:rsid w:val="006A2B79"/>
    <w:rsid w:val="006D2C44"/>
    <w:rsid w:val="006E0D78"/>
    <w:rsid w:val="007110B9"/>
    <w:rsid w:val="00722CD3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77336"/>
    <w:rsid w:val="00882D8C"/>
    <w:rsid w:val="00886E0F"/>
    <w:rsid w:val="00896E16"/>
    <w:rsid w:val="008B37FB"/>
    <w:rsid w:val="008C0206"/>
    <w:rsid w:val="008C54FE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86E4A"/>
    <w:rsid w:val="009B0A66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24E4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C0859"/>
    <w:rsid w:val="00BE0109"/>
    <w:rsid w:val="00BF5EE6"/>
    <w:rsid w:val="00C00465"/>
    <w:rsid w:val="00C06E9E"/>
    <w:rsid w:val="00C07C13"/>
    <w:rsid w:val="00C173A9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17E49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02ECF"/>
    <w:rsid w:val="00E17B16"/>
    <w:rsid w:val="00E24B3F"/>
    <w:rsid w:val="00E26B82"/>
    <w:rsid w:val="00E30B84"/>
    <w:rsid w:val="00E31635"/>
    <w:rsid w:val="00E42CE9"/>
    <w:rsid w:val="00E47924"/>
    <w:rsid w:val="00E527B9"/>
    <w:rsid w:val="00E645DB"/>
    <w:rsid w:val="00E67A6D"/>
    <w:rsid w:val="00E70EAC"/>
    <w:rsid w:val="00E8678F"/>
    <w:rsid w:val="00E90DEC"/>
    <w:rsid w:val="00E9636B"/>
    <w:rsid w:val="00EA1824"/>
    <w:rsid w:val="00EA2577"/>
    <w:rsid w:val="00EA4D00"/>
    <w:rsid w:val="00EA5492"/>
    <w:rsid w:val="00EB0069"/>
    <w:rsid w:val="00EB3DAD"/>
    <w:rsid w:val="00EC149E"/>
    <w:rsid w:val="00EC3025"/>
    <w:rsid w:val="00ED43F1"/>
    <w:rsid w:val="00EF556A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B7837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318DB3"/>
  <w15:docId w15:val="{67559280-5ACC-476C-AF5A-83E73989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paragraph" w:styleId="Revisie">
    <w:name w:val="Revision"/>
    <w:hidden/>
    <w:uiPriority w:val="99"/>
    <w:semiHidden/>
    <w:rsid w:val="00EB3DA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B1DEA63906A4A948865B59D0E416E" ma:contentTypeVersion="2" ma:contentTypeDescription="Create a new document." ma:contentTypeScope="" ma:versionID="c7276c371385899ce6194c28b9fff73c">
  <xsd:schema xmlns:xsd="http://www.w3.org/2001/XMLSchema" xmlns:xs="http://www.w3.org/2001/XMLSchema" xmlns:p="http://schemas.microsoft.com/office/2006/metadata/properties" xmlns:ns2="7c9f714e-b7d3-41c7-8ff3-df5b2d4dcb10" targetNamespace="http://schemas.microsoft.com/office/2006/metadata/properties" ma:root="true" ma:fieldsID="c41561d0261b2a41cb947d2feb245b84" ns2:_="">
    <xsd:import namespace="7c9f714e-b7d3-41c7-8ff3-df5b2d4dc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f714e-b7d3-41c7-8ff3-df5b2d4dc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67D6C2-49F1-4921-A01A-CD7CA34599FA}"/>
</file>

<file path=customXml/itemProps3.xml><?xml version="1.0" encoding="utf-8"?>
<ds:datastoreItem xmlns:ds="http://schemas.openxmlformats.org/officeDocument/2006/customXml" ds:itemID="{25ECC179-7A46-4216-B273-90C06D2857D2}">
  <ds:schemaRefs>
    <ds:schemaRef ds:uri="7e1ba295-dd8e-4067-a6c4-c4dbdce2c182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dd404054-1511-433b-8718-0c786fdd74aa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4</Pages>
  <Words>304</Words>
  <Characters>2016</Characters>
  <Application>Microsoft Office Word</Application>
  <DocSecurity>2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Poot-van Aken, P.R.</dc:creator>
  <cp:lastModifiedBy>Groot, J.J.A. de (Jolijn)</cp:lastModifiedBy>
  <cp:revision>7</cp:revision>
  <cp:lastPrinted>2016-11-04T11:55:00Z</cp:lastPrinted>
  <dcterms:created xsi:type="dcterms:W3CDTF">2022-06-01T11:55:00Z</dcterms:created>
  <dcterms:modified xsi:type="dcterms:W3CDTF">2023-04-04T11:07:00Z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0x010100258B1DEA63906A4A948865B59D0E416E</vt:lpwstr>
  </property>
  <property fmtid="{D5CDD505-2E9C-101B-9397-08002B2CF9AE}" pid="10" name="MediaServiceImageTags">
    <vt:lpwstr/>
  </property>
</Properties>
</file>