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52614" w14:textId="0426F86E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  <w:r w:rsidR="00117C37">
        <w:rPr>
          <w:b/>
          <w:sz w:val="28"/>
          <w:szCs w:val="28"/>
        </w:rPr>
        <w:t>S</w:t>
      </w:r>
    </w:p>
    <w:bookmarkEnd w:id="0"/>
    <w:bookmarkEnd w:id="1"/>
    <w:p w14:paraId="4B22A1DC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0AA85189" w14:textId="5A35ED98" w:rsidR="00E17B16" w:rsidRDefault="00E17B16" w:rsidP="009B0A66">
      <w:pPr>
        <w:spacing w:line="276" w:lineRule="auto"/>
      </w:pPr>
      <w:r>
        <w:t>Bijlage</w:t>
      </w:r>
      <w:r w:rsidR="0038721D">
        <w:t xml:space="preserve"> </w:t>
      </w:r>
      <w:r w:rsidR="005E6A8F">
        <w:t>3</w:t>
      </w:r>
      <w:r>
        <w:t xml:space="preserve"> bij </w:t>
      </w:r>
      <w:r w:rsidR="00FD4464">
        <w:t xml:space="preserve">het Aanbestedingsdocument </w:t>
      </w:r>
      <w:r w:rsidR="567FE9D4">
        <w:t xml:space="preserve">Schilderwerken </w:t>
      </w:r>
      <w:r>
        <w:t>van Hogeschool Rotterdam</w:t>
      </w:r>
      <w:r w:rsidR="00494BBA">
        <w:t>.</w:t>
      </w:r>
    </w:p>
    <w:p w14:paraId="0784B777" w14:textId="77777777" w:rsidR="008B0C2A" w:rsidRDefault="008B0C2A" w:rsidP="008B0C2A">
      <w:pPr>
        <w:spacing w:line="280" w:lineRule="atLeast"/>
        <w:jc w:val="left"/>
      </w:pPr>
    </w:p>
    <w:p w14:paraId="08C1FB69" w14:textId="14D697A8" w:rsidR="008B0C2A" w:rsidRPr="00606CDB" w:rsidRDefault="008B0C2A" w:rsidP="008B0C2A">
      <w:pPr>
        <w:spacing w:line="280" w:lineRule="atLeast"/>
        <w:jc w:val="left"/>
      </w:pPr>
      <w:r w:rsidRPr="00606CDB">
        <w:t>Voor het indienen van de referentie maakt u gebruik van het referentieformulier. Hierbij geldt dat per referentieformulier</w:t>
      </w:r>
      <w:r>
        <w:t xml:space="preserve"> maximaal</w:t>
      </w:r>
      <w:r w:rsidRPr="00606CDB">
        <w:t xml:space="preserve"> </w:t>
      </w:r>
      <w:r w:rsidRPr="00606CDB">
        <w:rPr>
          <w:rFonts w:cs="Arial"/>
        </w:rPr>
        <w:t>éé</w:t>
      </w:r>
      <w:r w:rsidRPr="00606CDB">
        <w:t xml:space="preserve">n referent gebruikt mag worden. </w:t>
      </w:r>
    </w:p>
    <w:p w14:paraId="764CBBB9" w14:textId="77777777" w:rsidR="00494BBA" w:rsidRDefault="00494BBA" w:rsidP="009B0A66">
      <w:pPr>
        <w:spacing w:line="276" w:lineRule="auto"/>
      </w:pPr>
    </w:p>
    <w:p w14:paraId="78CAA8EE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7EC7E92A" w14:textId="4AB574F6" w:rsidR="0038721D" w:rsidRPr="00606CDB" w:rsidRDefault="0038721D" w:rsidP="0038721D">
      <w:pPr>
        <w:numPr>
          <w:ilvl w:val="0"/>
          <w:numId w:val="2"/>
        </w:numPr>
        <w:spacing w:line="280" w:lineRule="atLeast"/>
        <w:jc w:val="left"/>
      </w:pPr>
      <w:r w:rsidRPr="00606CDB">
        <w:t xml:space="preserve">Per kerncompetentie dient </w:t>
      </w:r>
      <w:r w:rsidRPr="00606CDB">
        <w:rPr>
          <w:rFonts w:cs="Arial"/>
        </w:rPr>
        <w:t>éé</w:t>
      </w:r>
      <w:r w:rsidRPr="00606CDB">
        <w:t>n referentie aangeleverd te worden.</w:t>
      </w:r>
    </w:p>
    <w:p w14:paraId="5648DE2D" w14:textId="590817A7" w:rsidR="0038721D" w:rsidRPr="00606CDB" w:rsidRDefault="0038721D" w:rsidP="0038721D">
      <w:pPr>
        <w:numPr>
          <w:ilvl w:val="0"/>
          <w:numId w:val="2"/>
        </w:numPr>
        <w:spacing w:line="280" w:lineRule="atLeast"/>
        <w:jc w:val="left"/>
      </w:pPr>
      <w:r w:rsidRPr="00606CDB">
        <w:rPr>
          <w:rFonts w:cs="Arial"/>
        </w:rPr>
        <w:t>Het is echter mogelijk dat éé</w:t>
      </w:r>
      <w:r w:rsidRPr="00606CDB">
        <w:t xml:space="preserve">n referentie meerdere kerncompetenties in zich heeft. Het is dus niet noodzakelijk om evenveel referenties als kerncompetenties aan te leveren. Voorbeeld: als </w:t>
      </w:r>
      <w:r>
        <w:t>de aanbestedende dienst</w:t>
      </w:r>
      <w:r w:rsidRPr="00606CDB">
        <w:t xml:space="preserve"> </w:t>
      </w:r>
      <w:r w:rsidR="008B0C2A">
        <w:t>drie</w:t>
      </w:r>
      <w:r w:rsidRPr="00606CDB">
        <w:t xml:space="preserve"> kerncompetenties </w:t>
      </w:r>
      <w:r w:rsidR="008B0C2A">
        <w:t>b</w:t>
      </w:r>
      <w:r w:rsidRPr="00606CDB">
        <w:t xml:space="preserve">enoemt voldoet uw organisatie aan de eis als u twee referenties aanlevert die beide </w:t>
      </w:r>
      <w:r w:rsidR="008B0C2A">
        <w:t>alle</w:t>
      </w:r>
      <w:r w:rsidRPr="00606CDB">
        <w:t xml:space="preserve"> kerncompetenties laten zien.</w:t>
      </w:r>
    </w:p>
    <w:p w14:paraId="036A1E5C" w14:textId="77777777" w:rsidR="0038721D" w:rsidRDefault="0038721D" w:rsidP="0038721D">
      <w:pPr>
        <w:spacing w:line="283" w:lineRule="atLeast"/>
        <w:jc w:val="left"/>
        <w:rPr>
          <w:rFonts w:cs="Arial"/>
          <w:color w:val="000000" w:themeColor="text1"/>
          <w:szCs w:val="20"/>
        </w:rPr>
      </w:pPr>
    </w:p>
    <w:p w14:paraId="4AFE5F9B" w14:textId="02F24676" w:rsidR="0038721D" w:rsidRDefault="0038721D" w:rsidP="0038721D">
      <w:pPr>
        <w:spacing w:line="283" w:lineRule="atLeast"/>
        <w:jc w:val="left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>Eisen referentie</w:t>
      </w:r>
    </w:p>
    <w:p w14:paraId="45D97D51" w14:textId="77777777" w:rsidR="0038721D" w:rsidRPr="003776EF" w:rsidRDefault="0038721D" w:rsidP="0038721D">
      <w:pPr>
        <w:numPr>
          <w:ilvl w:val="0"/>
          <w:numId w:val="2"/>
        </w:numPr>
        <w:spacing w:line="280" w:lineRule="atLeast"/>
        <w:jc w:val="left"/>
      </w:pPr>
      <w:r w:rsidRPr="00606CDB">
        <w:t xml:space="preserve">De referentie betreft opdrachten die in de afgelopen </w:t>
      </w:r>
      <w:r w:rsidRPr="00415BE6">
        <w:t>vijf [5] jaren</w:t>
      </w:r>
      <w:r w:rsidRPr="00606CDB">
        <w:t xml:space="preserve"> </w:t>
      </w:r>
      <w:r w:rsidRPr="003776EF">
        <w:t xml:space="preserve">tot en met de datum van </w:t>
      </w:r>
      <w:r>
        <w:t>Inschrijving</w:t>
      </w:r>
      <w:r w:rsidRPr="003776EF">
        <w:t xml:space="preserve"> zijn uitgevoerd.</w:t>
      </w:r>
    </w:p>
    <w:p w14:paraId="43A9685D" w14:textId="77777777" w:rsidR="0038721D" w:rsidRDefault="0038721D" w:rsidP="0038721D">
      <w:pPr>
        <w:numPr>
          <w:ilvl w:val="0"/>
          <w:numId w:val="2"/>
        </w:numPr>
        <w:spacing w:line="280" w:lineRule="atLeast"/>
        <w:jc w:val="left"/>
      </w:pPr>
      <w:r w:rsidRPr="00606CDB">
        <w:t>Het betreft opdrachten op het gebied van</w:t>
      </w:r>
      <w:r>
        <w:t xml:space="preserve"> schilderwerkzaamheden</w:t>
      </w:r>
      <w:r w:rsidRPr="00606CDB">
        <w:t xml:space="preserve"> en bijbehorende dienstverlening.</w:t>
      </w:r>
    </w:p>
    <w:p w14:paraId="41901A36" w14:textId="77777777" w:rsidR="00C4667E" w:rsidRDefault="00C4667E" w:rsidP="00C4667E">
      <w:pPr>
        <w:numPr>
          <w:ilvl w:val="0"/>
          <w:numId w:val="2"/>
        </w:numPr>
        <w:spacing w:line="283" w:lineRule="atLeast"/>
        <w:jc w:val="left"/>
        <w:rPr>
          <w:rFonts w:cs="Arial"/>
          <w:color w:val="000000" w:themeColor="text1"/>
          <w:szCs w:val="20"/>
        </w:rPr>
      </w:pPr>
      <w:r w:rsidRPr="00606CDB">
        <w:rPr>
          <w:rFonts w:cs="Arial"/>
          <w:color w:val="000000" w:themeColor="text1"/>
          <w:szCs w:val="20"/>
        </w:rPr>
        <w:t>De referentie mag niet afkomstig zijn van een moeder- of zustermaatschappij van uw organisatie.</w:t>
      </w:r>
    </w:p>
    <w:p w14:paraId="33D7662B" w14:textId="77777777" w:rsidR="0038721D" w:rsidRPr="00606CDB" w:rsidRDefault="0038721D" w:rsidP="0038721D">
      <w:pPr>
        <w:spacing w:line="280" w:lineRule="atLeast"/>
        <w:ind w:left="360"/>
        <w:jc w:val="left"/>
      </w:pPr>
    </w:p>
    <w:p w14:paraId="55158CC1" w14:textId="77777777" w:rsidR="0038721D" w:rsidRPr="00B445FA" w:rsidRDefault="0038721D" w:rsidP="0038721D">
      <w:pPr>
        <w:spacing w:line="280" w:lineRule="atLeast"/>
        <w:jc w:val="left"/>
      </w:pPr>
      <w:r w:rsidRPr="00B445FA">
        <w:t>De volgende kerncompetenties moeten terugkomen in de referenties:</w:t>
      </w:r>
    </w:p>
    <w:p w14:paraId="36C5A134" w14:textId="77777777" w:rsidR="0038721D" w:rsidRPr="00B445FA" w:rsidRDefault="0038721D" w:rsidP="0038721D">
      <w:pPr>
        <w:numPr>
          <w:ilvl w:val="0"/>
          <w:numId w:val="3"/>
        </w:numPr>
        <w:spacing w:line="280" w:lineRule="atLeast"/>
        <w:jc w:val="left"/>
      </w:pPr>
      <w:r w:rsidRPr="00B445FA">
        <w:t>Kerncompetentie 1:  Heeft ervaring met het uitvoeren van preventief en correctief onderhoud van schilderwerkzaamheden, Waarbij minimaal 60% van de werkzaamheden daadwerkelijk onderhoudsschilderwerkzaamheden zijn.</w:t>
      </w:r>
    </w:p>
    <w:p w14:paraId="56C6209B" w14:textId="77777777" w:rsidR="0038721D" w:rsidRPr="00B445FA" w:rsidRDefault="0038721D" w:rsidP="0038721D">
      <w:pPr>
        <w:numPr>
          <w:ilvl w:val="0"/>
          <w:numId w:val="3"/>
        </w:numPr>
        <w:spacing w:line="280" w:lineRule="atLeast"/>
        <w:jc w:val="left"/>
      </w:pPr>
      <w:r w:rsidRPr="00B445FA">
        <w:t>Kerncompetentie 2: Heeft ervaring met het uitvoeren van schilderwerkzaamheden en onderhoud binnen monumentale panden.</w:t>
      </w:r>
    </w:p>
    <w:p w14:paraId="09DDB68D" w14:textId="77777777" w:rsidR="0038721D" w:rsidRPr="00B445FA" w:rsidRDefault="0038721D" w:rsidP="0038721D">
      <w:pPr>
        <w:numPr>
          <w:ilvl w:val="0"/>
          <w:numId w:val="3"/>
        </w:numPr>
        <w:spacing w:line="280" w:lineRule="atLeast"/>
        <w:jc w:val="left"/>
      </w:pPr>
      <w:r w:rsidRPr="00B445FA">
        <w:t>Kerncompetentie 3:  Heeft ervaring met het leveren van schilderwerkzaamheden en diensten bij scholengemeenschappen en/of zorginstellingen.</w:t>
      </w:r>
    </w:p>
    <w:p w14:paraId="5E9C7CE5" w14:textId="77777777" w:rsidR="0038721D" w:rsidRPr="00606CDB" w:rsidRDefault="0038721D" w:rsidP="0038721D">
      <w:pPr>
        <w:spacing w:line="283" w:lineRule="atLeast"/>
        <w:jc w:val="left"/>
        <w:rPr>
          <w:rFonts w:cs="Arial"/>
          <w:color w:val="000000" w:themeColor="text1"/>
          <w:szCs w:val="20"/>
        </w:rPr>
      </w:pPr>
    </w:p>
    <w:p w14:paraId="4145298E" w14:textId="77777777" w:rsidR="0038721D" w:rsidRDefault="0038721D">
      <w:pPr>
        <w:jc w:val="left"/>
        <w:rPr>
          <w:rFonts w:cs="Arial"/>
          <w:szCs w:val="20"/>
        </w:rPr>
      </w:pPr>
    </w:p>
    <w:p w14:paraId="2903F972" w14:textId="09F96FDD" w:rsidR="0038721D" w:rsidRDefault="0038721D">
      <w:pPr>
        <w:jc w:val="left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1EF9C0B3" w14:textId="77777777" w:rsidR="00C4667E" w:rsidRPr="00C4667E" w:rsidRDefault="00C4667E" w:rsidP="00C4667E">
      <w:pPr>
        <w:spacing w:line="276" w:lineRule="auto"/>
        <w:jc w:val="center"/>
        <w:rPr>
          <w:rFonts w:cs="Arial"/>
          <w:sz w:val="36"/>
          <w:szCs w:val="36"/>
        </w:rPr>
      </w:pPr>
      <w:r w:rsidRPr="00C4667E">
        <w:rPr>
          <w:rFonts w:cs="Arial"/>
          <w:sz w:val="36"/>
          <w:szCs w:val="36"/>
        </w:rPr>
        <w:lastRenderedPageBreak/>
        <w:t>Referentieproject kerncompetentie 1</w:t>
      </w:r>
    </w:p>
    <w:p w14:paraId="50F1849B" w14:textId="23D0DEA2" w:rsidR="00FD4464" w:rsidRPr="00C4667E" w:rsidRDefault="00C4667E" w:rsidP="00C4667E">
      <w:pPr>
        <w:spacing w:line="276" w:lineRule="auto"/>
        <w:jc w:val="left"/>
        <w:rPr>
          <w:rFonts w:cs="Arial"/>
          <w:szCs w:val="20"/>
        </w:rPr>
      </w:pPr>
      <w:r w:rsidRPr="00C4667E">
        <w:rPr>
          <w:rFonts w:cs="Arial"/>
          <w:szCs w:val="20"/>
        </w:rPr>
        <w:t xml:space="preserve"> </w:t>
      </w:r>
    </w:p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17B16" w:rsidRPr="00826409" w14:paraId="181432FA" w14:textId="77777777" w:rsidTr="00FD4464">
        <w:trPr>
          <w:jc w:val="center"/>
        </w:trPr>
        <w:tc>
          <w:tcPr>
            <w:tcW w:w="9067" w:type="dxa"/>
            <w:gridSpan w:val="4"/>
            <w:shd w:val="clear" w:color="auto" w:fill="FF0000"/>
            <w:vAlign w:val="center"/>
          </w:tcPr>
          <w:p w14:paraId="4370E10F" w14:textId="77777777" w:rsidR="00E17B16" w:rsidRDefault="00E17B16" w:rsidP="003E01B7">
            <w:pPr>
              <w:rPr>
                <w:rFonts w:cs="Arial"/>
                <w:b/>
                <w:color w:val="FFFFFF"/>
                <w:szCs w:val="20"/>
              </w:rPr>
            </w:pPr>
          </w:p>
          <w:p w14:paraId="5C76DF21" w14:textId="0B962662" w:rsidR="00FD4464" w:rsidRDefault="001A2E66" w:rsidP="003E01B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  <w:r w:rsidR="00C4667E">
              <w:rPr>
                <w:rFonts w:cs="Arial"/>
                <w:b/>
                <w:color w:val="FFFFFF"/>
                <w:szCs w:val="20"/>
              </w:rPr>
              <w:t xml:space="preserve"> KERNCOMPETENTIE 1</w:t>
            </w:r>
          </w:p>
          <w:p w14:paraId="53023E13" w14:textId="5999CF15" w:rsidR="00E17B16" w:rsidRPr="00826409" w:rsidRDefault="00E17B16" w:rsidP="0038721D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0B4E53" w:rsidRPr="00826409" w14:paraId="340A4C67" w14:textId="77777777" w:rsidTr="00FD4464">
        <w:trPr>
          <w:jc w:val="center"/>
        </w:trPr>
        <w:tc>
          <w:tcPr>
            <w:tcW w:w="843" w:type="dxa"/>
            <w:vAlign w:val="center"/>
          </w:tcPr>
          <w:p w14:paraId="59F44CA7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0C2D867A" w14:textId="77777777" w:rsidR="000B4E53" w:rsidRPr="00826409" w:rsidRDefault="000B4E53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498CA7B3" w14:textId="77777777" w:rsidR="000B4E53" w:rsidRPr="00826409" w:rsidRDefault="000B4E53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753C58D7" w14:textId="77777777" w:rsidTr="00FD4464">
        <w:trPr>
          <w:jc w:val="center"/>
        </w:trPr>
        <w:tc>
          <w:tcPr>
            <w:tcW w:w="843" w:type="dxa"/>
            <w:vMerge w:val="restart"/>
          </w:tcPr>
          <w:p w14:paraId="0A21E51C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515F26E8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4A6473EA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0ABFA57D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766E9CB1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2729254C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70888B61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157FFF9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6803D77C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09CE39E1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0C7E1AAE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5CD239BC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07FDC7CD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2DE6C988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08597C6F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78F2D8D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5AD358A2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78FC1398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798898C3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78FF510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6C077115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748A2CC2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73E411AC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0F86F5CA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32287" w:rsidRPr="00826409" w14:paraId="30CDF441" w14:textId="77777777" w:rsidTr="00FD4464">
        <w:trPr>
          <w:jc w:val="center"/>
        </w:trPr>
        <w:tc>
          <w:tcPr>
            <w:tcW w:w="843" w:type="dxa"/>
            <w:vMerge w:val="restart"/>
            <w:vAlign w:val="center"/>
          </w:tcPr>
          <w:p w14:paraId="1A22FBA4" w14:textId="0369A044" w:rsidR="00132287" w:rsidRPr="00826409" w:rsidRDefault="00132287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</w:p>
        </w:tc>
        <w:tc>
          <w:tcPr>
            <w:tcW w:w="2140" w:type="dxa"/>
            <w:vMerge w:val="restart"/>
            <w:vAlign w:val="center"/>
          </w:tcPr>
          <w:p w14:paraId="4B1C85B7" w14:textId="29A3DCC1" w:rsidR="00132287" w:rsidRPr="00826409" w:rsidRDefault="00132287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Minimale eisen</w:t>
            </w:r>
          </w:p>
        </w:tc>
        <w:tc>
          <w:tcPr>
            <w:tcW w:w="2162" w:type="dxa"/>
            <w:vAlign w:val="center"/>
          </w:tcPr>
          <w:p w14:paraId="20428DBB" w14:textId="5F671F6D" w:rsidR="00132287" w:rsidRDefault="00132287" w:rsidP="0038721D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Referentie is niet ouder dan 5 jaar na dagtekening.</w:t>
            </w:r>
          </w:p>
        </w:tc>
        <w:tc>
          <w:tcPr>
            <w:tcW w:w="3922" w:type="dxa"/>
            <w:vAlign w:val="center"/>
          </w:tcPr>
          <w:p w14:paraId="34440704" w14:textId="4CF9964F" w:rsidR="00132287" w:rsidRPr="00C4667E" w:rsidRDefault="00132287" w:rsidP="00C4667E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C4667E">
              <w:rPr>
                <w:rFonts w:cs="Arial"/>
                <w:b/>
                <w:bCs/>
                <w:szCs w:val="20"/>
              </w:rPr>
              <w:t>Voldoet ja/nee</w:t>
            </w:r>
          </w:p>
        </w:tc>
      </w:tr>
      <w:tr w:rsidR="00132287" w:rsidRPr="00826409" w14:paraId="7C17A679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7E19A9D4" w14:textId="77777777" w:rsidR="00132287" w:rsidRDefault="00132287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399519F6" w14:textId="77777777" w:rsidR="00132287" w:rsidRDefault="00132287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2811B43B" w14:textId="18E555CB" w:rsidR="00132287" w:rsidRDefault="00132287" w:rsidP="0038721D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132287">
              <w:rPr>
                <w:rFonts w:cs="Arial"/>
                <w:szCs w:val="20"/>
              </w:rPr>
              <w:t>Het betreft opdrachten op het gebied van schilderwerkzaamheden en bijbehorende dienstverlening.</w:t>
            </w:r>
          </w:p>
        </w:tc>
        <w:tc>
          <w:tcPr>
            <w:tcW w:w="3922" w:type="dxa"/>
            <w:vAlign w:val="center"/>
          </w:tcPr>
          <w:p w14:paraId="4A3C084F" w14:textId="3DDA6C7A" w:rsidR="00132287" w:rsidRPr="00C4667E" w:rsidRDefault="00132287" w:rsidP="00C4667E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132287">
              <w:rPr>
                <w:rFonts w:cs="Arial"/>
                <w:b/>
                <w:bCs/>
                <w:szCs w:val="20"/>
              </w:rPr>
              <w:t>Voldoet ja/nee</w:t>
            </w:r>
          </w:p>
        </w:tc>
      </w:tr>
      <w:tr w:rsidR="0038721D" w:rsidRPr="00826409" w14:paraId="4F426EF9" w14:textId="77777777" w:rsidTr="00FD4464">
        <w:trPr>
          <w:jc w:val="center"/>
        </w:trPr>
        <w:tc>
          <w:tcPr>
            <w:tcW w:w="843" w:type="dxa"/>
            <w:vAlign w:val="center"/>
          </w:tcPr>
          <w:p w14:paraId="6820263F" w14:textId="612CE955" w:rsidR="0038721D" w:rsidRPr="00826409" w:rsidRDefault="00C4667E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</w:t>
            </w:r>
          </w:p>
        </w:tc>
        <w:tc>
          <w:tcPr>
            <w:tcW w:w="2140" w:type="dxa"/>
            <w:vAlign w:val="center"/>
          </w:tcPr>
          <w:p w14:paraId="3468276A" w14:textId="3EEE7071" w:rsidR="0038721D" w:rsidRPr="00826409" w:rsidRDefault="00C4667E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Kerncompetentie</w:t>
            </w:r>
          </w:p>
        </w:tc>
        <w:tc>
          <w:tcPr>
            <w:tcW w:w="2162" w:type="dxa"/>
            <w:vAlign w:val="center"/>
          </w:tcPr>
          <w:p w14:paraId="11BAE9D8" w14:textId="77777777" w:rsidR="00C4667E" w:rsidRDefault="00C4667E" w:rsidP="00C4667E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Referentie betreft</w:t>
            </w:r>
          </w:p>
          <w:p w14:paraId="1ABCCFE6" w14:textId="3864E53B" w:rsidR="0038721D" w:rsidRDefault="00C4667E" w:rsidP="00C4667E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&gt; 60% onderhoudsschilderwerken</w:t>
            </w:r>
          </w:p>
        </w:tc>
        <w:tc>
          <w:tcPr>
            <w:tcW w:w="3922" w:type="dxa"/>
            <w:vAlign w:val="center"/>
          </w:tcPr>
          <w:p w14:paraId="58805B7B" w14:textId="4975CE91" w:rsidR="0038721D" w:rsidRPr="00C4667E" w:rsidRDefault="00C4667E" w:rsidP="00C4667E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C4667E">
              <w:rPr>
                <w:rFonts w:cs="Arial"/>
                <w:b/>
                <w:bCs/>
                <w:szCs w:val="20"/>
              </w:rPr>
              <w:t>Voldoet ja/nee</w:t>
            </w:r>
          </w:p>
        </w:tc>
      </w:tr>
      <w:tr w:rsidR="00E17B16" w:rsidRPr="00826409" w14:paraId="0540F738" w14:textId="77777777" w:rsidTr="00FD4464">
        <w:trPr>
          <w:jc w:val="center"/>
        </w:trPr>
        <w:tc>
          <w:tcPr>
            <w:tcW w:w="843" w:type="dxa"/>
          </w:tcPr>
          <w:p w14:paraId="78B946DE" w14:textId="0A9E17EB" w:rsidR="00E17B16" w:rsidRDefault="00C4667E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</w:p>
        </w:tc>
        <w:tc>
          <w:tcPr>
            <w:tcW w:w="2140" w:type="dxa"/>
          </w:tcPr>
          <w:p w14:paraId="76E0AD9A" w14:textId="77777777" w:rsidR="00E17B16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Voeg een o</w:t>
            </w:r>
            <w:r w:rsidR="00E17B16">
              <w:rPr>
                <w:rFonts w:cs="Arial"/>
                <w:szCs w:val="20"/>
              </w:rPr>
              <w:t xml:space="preserve">mschrijving </w:t>
            </w:r>
            <w:r>
              <w:rPr>
                <w:rFonts w:cs="Arial"/>
                <w:szCs w:val="20"/>
              </w:rPr>
              <w:t xml:space="preserve">van het </w:t>
            </w:r>
            <w:r w:rsidR="00E47924">
              <w:rPr>
                <w:rFonts w:cs="Arial"/>
                <w:szCs w:val="20"/>
              </w:rPr>
              <w:t xml:space="preserve">project </w:t>
            </w:r>
            <w:r>
              <w:rPr>
                <w:rFonts w:cs="Arial"/>
                <w:szCs w:val="20"/>
              </w:rPr>
              <w:t xml:space="preserve">toe </w:t>
            </w:r>
            <w:r w:rsidR="00E47924">
              <w:rPr>
                <w:rFonts w:cs="Arial"/>
                <w:szCs w:val="20"/>
              </w:rPr>
              <w:t xml:space="preserve">waaruit blijkt dat de referentie voldoet aan de </w:t>
            </w:r>
            <w:r w:rsidR="00492DF3">
              <w:rPr>
                <w:rFonts w:cs="Arial"/>
                <w:szCs w:val="20"/>
              </w:rPr>
              <w:t>kerncompetentie</w:t>
            </w:r>
          </w:p>
        </w:tc>
        <w:tc>
          <w:tcPr>
            <w:tcW w:w="6084" w:type="dxa"/>
            <w:gridSpan w:val="2"/>
            <w:vAlign w:val="center"/>
          </w:tcPr>
          <w:p w14:paraId="2470EFFF" w14:textId="77777777" w:rsidR="00E17B16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1BB3D7A4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5D64656D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6F93DEEF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16DC7CF3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23B22F26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05C7997A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55579A89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1CD062F9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01719ED6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7EE729F1" w14:textId="77777777" w:rsidR="00E42CE9" w:rsidRPr="0082640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EA04427" w14:textId="77777777" w:rsidTr="00FD4464">
        <w:trPr>
          <w:jc w:val="center"/>
        </w:trPr>
        <w:tc>
          <w:tcPr>
            <w:tcW w:w="843" w:type="dxa"/>
            <w:vAlign w:val="center"/>
          </w:tcPr>
          <w:p w14:paraId="2858D751" w14:textId="4C5B7F4D" w:rsidR="00E17B16" w:rsidRPr="00826409" w:rsidRDefault="00C4667E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6</w:t>
            </w:r>
            <w:r w:rsidR="00492DF3"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  <w:vAlign w:val="center"/>
          </w:tcPr>
          <w:p w14:paraId="73490C33" w14:textId="77777777" w:rsidR="00E17B16" w:rsidRPr="00826409" w:rsidRDefault="00E17B16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5465EF32" w14:textId="77777777" w:rsidR="00E17B16" w:rsidRPr="00826409" w:rsidRDefault="00C95743" w:rsidP="00492DF3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Begin en eind datum</w:t>
            </w:r>
          </w:p>
        </w:tc>
        <w:tc>
          <w:tcPr>
            <w:tcW w:w="3922" w:type="dxa"/>
            <w:vAlign w:val="center"/>
          </w:tcPr>
          <w:p w14:paraId="659635F1" w14:textId="77777777" w:rsidR="00E17B16" w:rsidRPr="00826409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C558CAE" w14:textId="77777777" w:rsidTr="00FD4464">
        <w:trPr>
          <w:jc w:val="center"/>
        </w:trPr>
        <w:tc>
          <w:tcPr>
            <w:tcW w:w="843" w:type="dxa"/>
            <w:vAlign w:val="center"/>
          </w:tcPr>
          <w:p w14:paraId="756371B1" w14:textId="51EF3B45" w:rsidR="00E17B16" w:rsidRDefault="00C4667E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  <w:r w:rsidR="00E42CE9"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  <w:vAlign w:val="center"/>
          </w:tcPr>
          <w:p w14:paraId="030D983A" w14:textId="77777777" w:rsidR="00E17B16" w:rsidRDefault="00492DF3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</w:t>
            </w:r>
            <w:r w:rsidR="00E42CE9">
              <w:rPr>
                <w:rFonts w:cs="Arial"/>
                <w:szCs w:val="20"/>
              </w:rPr>
              <w:t xml:space="preserve"> excl</w:t>
            </w:r>
            <w:r w:rsidR="00FD4464">
              <w:rPr>
                <w:rFonts w:cs="Arial"/>
                <w:szCs w:val="20"/>
              </w:rPr>
              <w:t>.</w:t>
            </w:r>
            <w:r w:rsidR="00E42CE9">
              <w:rPr>
                <w:rFonts w:cs="Arial"/>
                <w:szCs w:val="20"/>
              </w:rPr>
              <w:t xml:space="preserve"> BTW</w:t>
            </w:r>
          </w:p>
        </w:tc>
        <w:tc>
          <w:tcPr>
            <w:tcW w:w="2162" w:type="dxa"/>
            <w:vAlign w:val="center"/>
          </w:tcPr>
          <w:p w14:paraId="3B95A58A" w14:textId="77777777" w:rsidR="00E17B16" w:rsidRDefault="00E17B16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76FC6903" w14:textId="77777777" w:rsidR="00E17B16" w:rsidRPr="00826409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3CF71D7A" w14:textId="77777777" w:rsidTr="00FD4464">
        <w:trPr>
          <w:jc w:val="center"/>
        </w:trPr>
        <w:tc>
          <w:tcPr>
            <w:tcW w:w="843" w:type="dxa"/>
            <w:vAlign w:val="center"/>
          </w:tcPr>
          <w:p w14:paraId="0902BAF8" w14:textId="5DEC4442" w:rsidR="00E17B16" w:rsidRPr="00826409" w:rsidRDefault="00C4667E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</w:t>
            </w:r>
            <w:r w:rsidR="00E42CE9"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  <w:vAlign w:val="center"/>
          </w:tcPr>
          <w:p w14:paraId="48CB61B5" w14:textId="77777777" w:rsidR="00E17B16" w:rsidRPr="00826409" w:rsidRDefault="00E17B16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3D703DA3" w14:textId="77777777" w:rsidR="009B0A66" w:rsidRDefault="009B0A66" w:rsidP="009B0A66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Indien sprake was van een combinatie of van onderaannemers, hier graag vermelden:</w:t>
            </w:r>
          </w:p>
          <w:p w14:paraId="15F96ABD" w14:textId="77777777" w:rsidR="009B0A6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de naam van de evt. partners</w:t>
            </w:r>
            <w:r w:rsidR="009B0A66"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1C8083F1" w14:textId="77777777" w:rsidR="009B0A66" w:rsidRPr="009B0A66" w:rsidRDefault="009B0A6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09527FA2" w14:textId="77777777" w:rsidR="00E17B1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412B75" w:rsidRPr="00826409" w14:paraId="14D18D42" w14:textId="77777777" w:rsidTr="00FD4464">
        <w:trPr>
          <w:jc w:val="center"/>
        </w:trPr>
        <w:tc>
          <w:tcPr>
            <w:tcW w:w="843" w:type="dxa"/>
            <w:vAlign w:val="center"/>
          </w:tcPr>
          <w:p w14:paraId="6F32B0ED" w14:textId="3FCCBB93" w:rsidR="00412B75" w:rsidRDefault="00C4667E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  <w:r w:rsidR="00412B75"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  <w:vAlign w:val="center"/>
          </w:tcPr>
          <w:p w14:paraId="06BA6B9D" w14:textId="3123A7AB" w:rsidR="00412B75" w:rsidRDefault="00412B75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Eventuele toelichting van maximaal </w:t>
            </w:r>
            <w:r w:rsidR="0038721D">
              <w:rPr>
                <w:rFonts w:cs="Arial"/>
                <w:szCs w:val="20"/>
              </w:rPr>
              <w:t>1</w:t>
            </w:r>
            <w:r>
              <w:rPr>
                <w:rFonts w:cs="Arial"/>
                <w:szCs w:val="20"/>
              </w:rPr>
              <w:t>00 woorden.</w:t>
            </w:r>
          </w:p>
        </w:tc>
        <w:tc>
          <w:tcPr>
            <w:tcW w:w="6084" w:type="dxa"/>
            <w:gridSpan w:val="2"/>
            <w:vAlign w:val="center"/>
          </w:tcPr>
          <w:p w14:paraId="38BF0EB9" w14:textId="77777777" w:rsidR="00412B75" w:rsidRDefault="00412B7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4A49AE3" w14:textId="77777777" w:rsidR="00412B75" w:rsidRDefault="00412B7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09D6BB7A" w14:textId="77777777" w:rsidR="00412B75" w:rsidRDefault="00412B7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0DE2F5F7" w14:textId="77777777" w:rsidR="00412B75" w:rsidRDefault="00412B7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5702B283" w14:textId="77777777" w:rsidR="00412B75" w:rsidRDefault="00412B7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D8724C2" w14:textId="77777777" w:rsidR="00412B75" w:rsidRDefault="00412B7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6499DFCB" w14:textId="77777777" w:rsidR="00412B75" w:rsidRDefault="00412B7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7E2B6D39" w14:textId="77777777" w:rsidR="00412B75" w:rsidRDefault="00412B7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630A14EC" w14:textId="77777777" w:rsidR="00412B75" w:rsidRPr="00412B75" w:rsidRDefault="00412B7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4624E98E" w14:textId="77777777" w:rsidR="00E17B16" w:rsidRDefault="00E17B16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0838E1CC" w14:textId="77777777" w:rsidTr="00FD041D">
        <w:tc>
          <w:tcPr>
            <w:tcW w:w="2977" w:type="dxa"/>
            <w:vAlign w:val="center"/>
          </w:tcPr>
          <w:p w14:paraId="1120B87E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2F526D53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3B351751" w14:textId="77777777" w:rsidTr="00FD041D">
        <w:tc>
          <w:tcPr>
            <w:tcW w:w="2977" w:type="dxa"/>
            <w:vAlign w:val="center"/>
          </w:tcPr>
          <w:p w14:paraId="093AFE05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372FAE0E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567990BA" w14:textId="77777777" w:rsidTr="00FD041D">
        <w:tc>
          <w:tcPr>
            <w:tcW w:w="2977" w:type="dxa"/>
            <w:vAlign w:val="center"/>
          </w:tcPr>
          <w:p w14:paraId="7ECC5C28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00F873A7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50A99FB6" w14:textId="77777777" w:rsidTr="00FD041D">
        <w:tc>
          <w:tcPr>
            <w:tcW w:w="2977" w:type="dxa"/>
            <w:vAlign w:val="center"/>
          </w:tcPr>
          <w:p w14:paraId="10B21F38" w14:textId="77777777" w:rsidR="00E17B16" w:rsidRPr="00C4628D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1C6458A6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321CAD22" w14:textId="77777777" w:rsidTr="00FD041D">
        <w:tc>
          <w:tcPr>
            <w:tcW w:w="2977" w:type="dxa"/>
            <w:vAlign w:val="center"/>
          </w:tcPr>
          <w:p w14:paraId="1660E6EE" w14:textId="77777777" w:rsidR="00E17B16" w:rsidRPr="00C4628D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1E87FBD3" w14:textId="77777777" w:rsidR="00E17B16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61D48C71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112AC247" w14:textId="77777777" w:rsidR="00B87DE5" w:rsidRDefault="00B87DE5" w:rsidP="00FD4464"/>
    <w:p w14:paraId="50228F65" w14:textId="77777777" w:rsidR="00C4667E" w:rsidRDefault="00C4667E" w:rsidP="00FD4464"/>
    <w:p w14:paraId="3E3A859E" w14:textId="4D11E49A" w:rsidR="00C4667E" w:rsidRDefault="00C4667E">
      <w:pPr>
        <w:jc w:val="left"/>
      </w:pPr>
      <w:r>
        <w:br w:type="page"/>
      </w:r>
    </w:p>
    <w:p w14:paraId="710A5C8E" w14:textId="66A52FD0" w:rsidR="00C4667E" w:rsidRPr="00C4667E" w:rsidRDefault="00C4667E" w:rsidP="00C4667E">
      <w:pPr>
        <w:spacing w:line="276" w:lineRule="auto"/>
        <w:jc w:val="center"/>
        <w:rPr>
          <w:rFonts w:cs="Arial"/>
          <w:sz w:val="36"/>
          <w:szCs w:val="36"/>
        </w:rPr>
      </w:pPr>
      <w:r w:rsidRPr="00C4667E">
        <w:rPr>
          <w:rFonts w:cs="Arial"/>
          <w:sz w:val="36"/>
          <w:szCs w:val="36"/>
        </w:rPr>
        <w:lastRenderedPageBreak/>
        <w:t xml:space="preserve">Referentieproject kerncompetentie </w:t>
      </w:r>
      <w:r>
        <w:rPr>
          <w:rFonts w:cs="Arial"/>
          <w:sz w:val="36"/>
          <w:szCs w:val="36"/>
        </w:rPr>
        <w:t>2</w:t>
      </w:r>
    </w:p>
    <w:p w14:paraId="358DB0B8" w14:textId="77777777" w:rsidR="00C4667E" w:rsidRPr="00C4667E" w:rsidRDefault="00C4667E" w:rsidP="00C4667E">
      <w:pPr>
        <w:spacing w:line="276" w:lineRule="auto"/>
        <w:jc w:val="left"/>
        <w:rPr>
          <w:rFonts w:cs="Arial"/>
          <w:szCs w:val="20"/>
        </w:rPr>
      </w:pPr>
      <w:r w:rsidRPr="00C4667E">
        <w:rPr>
          <w:rFonts w:cs="Arial"/>
          <w:szCs w:val="20"/>
        </w:rPr>
        <w:t xml:space="preserve"> </w:t>
      </w:r>
    </w:p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C4667E" w:rsidRPr="00826409" w14:paraId="21707EF7" w14:textId="77777777" w:rsidTr="008F6202">
        <w:trPr>
          <w:jc w:val="center"/>
        </w:trPr>
        <w:tc>
          <w:tcPr>
            <w:tcW w:w="9067" w:type="dxa"/>
            <w:gridSpan w:val="4"/>
            <w:shd w:val="clear" w:color="auto" w:fill="FF0000"/>
            <w:vAlign w:val="center"/>
          </w:tcPr>
          <w:p w14:paraId="17C14382" w14:textId="77777777" w:rsidR="00C4667E" w:rsidRDefault="00C4667E" w:rsidP="008F6202">
            <w:pPr>
              <w:rPr>
                <w:rFonts w:cs="Arial"/>
                <w:b/>
                <w:color w:val="FFFFFF"/>
                <w:szCs w:val="20"/>
              </w:rPr>
            </w:pPr>
          </w:p>
          <w:p w14:paraId="6C47A2B2" w14:textId="24F6F723" w:rsidR="00C4667E" w:rsidRDefault="00C4667E" w:rsidP="008F6202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 xml:space="preserve">REFERENTIEPROJECT KERNCOMPETENTIE </w:t>
            </w:r>
            <w:r>
              <w:rPr>
                <w:rFonts w:cs="Arial"/>
                <w:b/>
                <w:color w:val="FFFFFF"/>
                <w:szCs w:val="20"/>
              </w:rPr>
              <w:t>2</w:t>
            </w:r>
          </w:p>
          <w:p w14:paraId="13398A04" w14:textId="77777777" w:rsidR="00C4667E" w:rsidRPr="00826409" w:rsidRDefault="00C4667E" w:rsidP="008F6202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C4667E" w:rsidRPr="00826409" w14:paraId="58F789D6" w14:textId="77777777" w:rsidTr="008F6202">
        <w:trPr>
          <w:jc w:val="center"/>
        </w:trPr>
        <w:tc>
          <w:tcPr>
            <w:tcW w:w="843" w:type="dxa"/>
            <w:vAlign w:val="center"/>
          </w:tcPr>
          <w:p w14:paraId="73C39674" w14:textId="77777777" w:rsidR="00C4667E" w:rsidRPr="000B4E53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316FE058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2BFE61B8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2D705CA7" w14:textId="77777777" w:rsidTr="008F6202">
        <w:trPr>
          <w:jc w:val="center"/>
        </w:trPr>
        <w:tc>
          <w:tcPr>
            <w:tcW w:w="843" w:type="dxa"/>
            <w:vMerge w:val="restart"/>
          </w:tcPr>
          <w:p w14:paraId="2B6FC736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7A3A2EBE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25201DD8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5C25B3D2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3006FD29" w14:textId="77777777" w:rsidTr="008F6202">
        <w:trPr>
          <w:jc w:val="center"/>
        </w:trPr>
        <w:tc>
          <w:tcPr>
            <w:tcW w:w="843" w:type="dxa"/>
            <w:vMerge/>
            <w:vAlign w:val="center"/>
          </w:tcPr>
          <w:p w14:paraId="4A9F3295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586455A5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C367AC7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7110E3FB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5FF85B07" w14:textId="77777777" w:rsidTr="008F6202">
        <w:trPr>
          <w:jc w:val="center"/>
        </w:trPr>
        <w:tc>
          <w:tcPr>
            <w:tcW w:w="843" w:type="dxa"/>
            <w:vMerge/>
            <w:vAlign w:val="center"/>
          </w:tcPr>
          <w:p w14:paraId="172AD3CE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610C4B5E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2FB44491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31B74C56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535AA516" w14:textId="77777777" w:rsidTr="008F6202">
        <w:trPr>
          <w:jc w:val="center"/>
        </w:trPr>
        <w:tc>
          <w:tcPr>
            <w:tcW w:w="843" w:type="dxa"/>
            <w:vMerge/>
            <w:vAlign w:val="center"/>
          </w:tcPr>
          <w:p w14:paraId="55C908F0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C68C086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79AE8647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37625B70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21241085" w14:textId="77777777" w:rsidTr="008F6202">
        <w:trPr>
          <w:jc w:val="center"/>
        </w:trPr>
        <w:tc>
          <w:tcPr>
            <w:tcW w:w="843" w:type="dxa"/>
            <w:vMerge/>
            <w:vAlign w:val="center"/>
          </w:tcPr>
          <w:p w14:paraId="577C2F2F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522AF105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546D2994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7AE0E7A8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32287" w:rsidRPr="00826409" w14:paraId="7DC25CF7" w14:textId="77777777" w:rsidTr="008F6202">
        <w:trPr>
          <w:jc w:val="center"/>
        </w:trPr>
        <w:tc>
          <w:tcPr>
            <w:tcW w:w="843" w:type="dxa"/>
            <w:vMerge w:val="restart"/>
            <w:vAlign w:val="center"/>
          </w:tcPr>
          <w:p w14:paraId="7F9A74C9" w14:textId="77777777" w:rsidR="00132287" w:rsidRPr="00826409" w:rsidRDefault="00132287" w:rsidP="008F620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</w:p>
        </w:tc>
        <w:tc>
          <w:tcPr>
            <w:tcW w:w="2140" w:type="dxa"/>
            <w:vMerge w:val="restart"/>
            <w:vAlign w:val="center"/>
          </w:tcPr>
          <w:p w14:paraId="637F453E" w14:textId="77777777" w:rsidR="00132287" w:rsidRPr="00826409" w:rsidRDefault="00132287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Minimale eisen</w:t>
            </w:r>
          </w:p>
        </w:tc>
        <w:tc>
          <w:tcPr>
            <w:tcW w:w="2162" w:type="dxa"/>
            <w:vAlign w:val="center"/>
          </w:tcPr>
          <w:p w14:paraId="2490500A" w14:textId="77777777" w:rsidR="00132287" w:rsidRDefault="00132287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Referentie is niet ouder dan 5 jaar na dagtekening.</w:t>
            </w:r>
          </w:p>
        </w:tc>
        <w:tc>
          <w:tcPr>
            <w:tcW w:w="3922" w:type="dxa"/>
            <w:vAlign w:val="center"/>
          </w:tcPr>
          <w:p w14:paraId="4F5B546B" w14:textId="66E76702" w:rsidR="00132287" w:rsidRPr="00C4667E" w:rsidRDefault="00132287" w:rsidP="00C4667E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C4667E">
              <w:rPr>
                <w:rFonts w:cs="Arial"/>
                <w:b/>
                <w:bCs/>
                <w:szCs w:val="20"/>
              </w:rPr>
              <w:t>Voldoet ja/nee</w:t>
            </w:r>
          </w:p>
        </w:tc>
      </w:tr>
      <w:tr w:rsidR="00132287" w:rsidRPr="00826409" w14:paraId="3A861AA5" w14:textId="77777777" w:rsidTr="008F6202">
        <w:trPr>
          <w:jc w:val="center"/>
        </w:trPr>
        <w:tc>
          <w:tcPr>
            <w:tcW w:w="843" w:type="dxa"/>
            <w:vMerge/>
            <w:vAlign w:val="center"/>
          </w:tcPr>
          <w:p w14:paraId="28A2C064" w14:textId="77777777" w:rsidR="00132287" w:rsidRDefault="00132287" w:rsidP="008F620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06BB75BA" w14:textId="77777777" w:rsidR="00132287" w:rsidRDefault="00132287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60A0194A" w14:textId="547F69B3" w:rsidR="00132287" w:rsidRDefault="00132287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132287">
              <w:rPr>
                <w:rFonts w:cs="Arial"/>
                <w:szCs w:val="20"/>
              </w:rPr>
              <w:t>Het betreft opdrachten op het gebied van schilderwerk</w:t>
            </w:r>
            <w:r>
              <w:rPr>
                <w:rFonts w:cs="Arial"/>
                <w:szCs w:val="20"/>
              </w:rPr>
              <w:t>-</w:t>
            </w:r>
            <w:proofErr w:type="spellStart"/>
            <w:r w:rsidRPr="00132287">
              <w:rPr>
                <w:rFonts w:cs="Arial"/>
                <w:szCs w:val="20"/>
              </w:rPr>
              <w:t>zaamheden</w:t>
            </w:r>
            <w:proofErr w:type="spellEnd"/>
            <w:r w:rsidRPr="00132287">
              <w:rPr>
                <w:rFonts w:cs="Arial"/>
                <w:szCs w:val="20"/>
              </w:rPr>
              <w:t xml:space="preserve"> en bijbehorende dienstverlening.</w:t>
            </w:r>
          </w:p>
        </w:tc>
        <w:tc>
          <w:tcPr>
            <w:tcW w:w="3922" w:type="dxa"/>
            <w:vAlign w:val="center"/>
          </w:tcPr>
          <w:p w14:paraId="78F718FA" w14:textId="794B0ECD" w:rsidR="00132287" w:rsidRPr="00C4667E" w:rsidRDefault="00132287" w:rsidP="00C4667E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132287">
              <w:rPr>
                <w:rFonts w:cs="Arial"/>
                <w:b/>
                <w:bCs/>
                <w:szCs w:val="20"/>
              </w:rPr>
              <w:t>Voldoet ja/nee</w:t>
            </w:r>
          </w:p>
        </w:tc>
      </w:tr>
      <w:tr w:rsidR="00C4667E" w:rsidRPr="00826409" w14:paraId="4B475BF0" w14:textId="77777777" w:rsidTr="008F6202">
        <w:trPr>
          <w:jc w:val="center"/>
        </w:trPr>
        <w:tc>
          <w:tcPr>
            <w:tcW w:w="843" w:type="dxa"/>
            <w:vAlign w:val="center"/>
          </w:tcPr>
          <w:p w14:paraId="2475769A" w14:textId="38DE3CB2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</w:t>
            </w:r>
          </w:p>
        </w:tc>
        <w:tc>
          <w:tcPr>
            <w:tcW w:w="2140" w:type="dxa"/>
            <w:vAlign w:val="center"/>
          </w:tcPr>
          <w:p w14:paraId="4953C9FC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Kerncompetentie</w:t>
            </w:r>
          </w:p>
        </w:tc>
        <w:tc>
          <w:tcPr>
            <w:tcW w:w="2162" w:type="dxa"/>
            <w:vAlign w:val="center"/>
          </w:tcPr>
          <w:p w14:paraId="67700550" w14:textId="2DEEDF04" w:rsidR="00C4667E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C4667E">
              <w:rPr>
                <w:rFonts w:cs="Arial"/>
                <w:szCs w:val="20"/>
              </w:rPr>
              <w:t>Heeft ervaring met het uitvoeren van schilderwerkzaamheden en onderhoud binnen monumentale panden</w:t>
            </w:r>
          </w:p>
        </w:tc>
        <w:tc>
          <w:tcPr>
            <w:tcW w:w="3922" w:type="dxa"/>
            <w:vAlign w:val="center"/>
          </w:tcPr>
          <w:p w14:paraId="4F88B9A9" w14:textId="51E97A5D" w:rsidR="00C4667E" w:rsidRPr="00C4667E" w:rsidRDefault="00C4667E" w:rsidP="00C4667E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C4667E">
              <w:rPr>
                <w:rFonts w:cs="Arial"/>
                <w:b/>
                <w:bCs/>
                <w:szCs w:val="20"/>
              </w:rPr>
              <w:t>Voldoet ja/nee</w:t>
            </w:r>
          </w:p>
        </w:tc>
      </w:tr>
      <w:tr w:rsidR="00C4667E" w:rsidRPr="00826409" w14:paraId="2070F407" w14:textId="77777777" w:rsidTr="00C4667E">
        <w:trPr>
          <w:trHeight w:val="1712"/>
          <w:jc w:val="center"/>
        </w:trPr>
        <w:tc>
          <w:tcPr>
            <w:tcW w:w="843" w:type="dxa"/>
          </w:tcPr>
          <w:p w14:paraId="0B9EF456" w14:textId="53B2EA54" w:rsidR="00C4667E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</w:tcPr>
          <w:p w14:paraId="6C103B2A" w14:textId="77777777" w:rsidR="00C4667E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Voeg een omschrijving van het project toe waaruit blijkt dat de referentie voldoet aan de kerncompetentie</w:t>
            </w:r>
          </w:p>
        </w:tc>
        <w:tc>
          <w:tcPr>
            <w:tcW w:w="6084" w:type="dxa"/>
            <w:gridSpan w:val="2"/>
            <w:vAlign w:val="center"/>
          </w:tcPr>
          <w:p w14:paraId="45BAB5BD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26DAFAB0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39D00269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7BF95321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26F702CA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6D32C523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4FC1D40A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59F05514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73FCCB1C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4408F220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263D8055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2ADA1BAB" w14:textId="77777777" w:rsidTr="008F6202">
        <w:trPr>
          <w:jc w:val="center"/>
        </w:trPr>
        <w:tc>
          <w:tcPr>
            <w:tcW w:w="843" w:type="dxa"/>
            <w:vAlign w:val="center"/>
          </w:tcPr>
          <w:p w14:paraId="284E7E65" w14:textId="1D3CA9DB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6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  <w:vAlign w:val="center"/>
          </w:tcPr>
          <w:p w14:paraId="6653B7F7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34C55F50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Begin en eind datum</w:t>
            </w:r>
          </w:p>
        </w:tc>
        <w:tc>
          <w:tcPr>
            <w:tcW w:w="3922" w:type="dxa"/>
            <w:vAlign w:val="center"/>
          </w:tcPr>
          <w:p w14:paraId="12E65F13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22F84A77" w14:textId="77777777" w:rsidTr="008F6202">
        <w:trPr>
          <w:jc w:val="center"/>
        </w:trPr>
        <w:tc>
          <w:tcPr>
            <w:tcW w:w="843" w:type="dxa"/>
            <w:vAlign w:val="center"/>
          </w:tcPr>
          <w:p w14:paraId="0C6438B4" w14:textId="12089DF1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</w:p>
        </w:tc>
        <w:tc>
          <w:tcPr>
            <w:tcW w:w="2140" w:type="dxa"/>
            <w:vAlign w:val="center"/>
          </w:tcPr>
          <w:p w14:paraId="7BE01319" w14:textId="77777777" w:rsidR="00C4667E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</w:p>
        </w:tc>
        <w:tc>
          <w:tcPr>
            <w:tcW w:w="2162" w:type="dxa"/>
            <w:vAlign w:val="center"/>
          </w:tcPr>
          <w:p w14:paraId="5E49B1BF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4C34DC67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015C6344" w14:textId="77777777" w:rsidTr="008F6202">
        <w:trPr>
          <w:jc w:val="center"/>
        </w:trPr>
        <w:tc>
          <w:tcPr>
            <w:tcW w:w="843" w:type="dxa"/>
            <w:vAlign w:val="center"/>
          </w:tcPr>
          <w:p w14:paraId="2A4D720D" w14:textId="65842D4B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  <w:vAlign w:val="center"/>
          </w:tcPr>
          <w:p w14:paraId="781D26C0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11647F46" w14:textId="77777777" w:rsidR="00C4667E" w:rsidRDefault="00C4667E" w:rsidP="008F6202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Indien sprake was van een combinatie of van onderaannemers, hier graag vermelden:</w:t>
            </w:r>
          </w:p>
          <w:p w14:paraId="57736D15" w14:textId="77777777" w:rsidR="00C4667E" w:rsidRPr="009B0A66" w:rsidRDefault="00C4667E" w:rsidP="00C4667E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de naam van de evt. partners</w:t>
            </w:r>
            <w:r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022C9181" w14:textId="77777777" w:rsidR="00C4667E" w:rsidRPr="009B0A66" w:rsidRDefault="00C4667E" w:rsidP="00C4667E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02D6B14C" w14:textId="77777777" w:rsidR="00C4667E" w:rsidRPr="009B0A66" w:rsidRDefault="00C4667E" w:rsidP="00C4667E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C4667E" w:rsidRPr="00826409" w14:paraId="198035D0" w14:textId="77777777" w:rsidTr="008F6202">
        <w:trPr>
          <w:jc w:val="center"/>
        </w:trPr>
        <w:tc>
          <w:tcPr>
            <w:tcW w:w="843" w:type="dxa"/>
            <w:vAlign w:val="center"/>
          </w:tcPr>
          <w:p w14:paraId="5058EA16" w14:textId="68E38C7B" w:rsidR="00C4667E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2140" w:type="dxa"/>
            <w:vAlign w:val="center"/>
          </w:tcPr>
          <w:p w14:paraId="7E191DA7" w14:textId="77777777" w:rsidR="00C4667E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100 woorden.</w:t>
            </w:r>
          </w:p>
        </w:tc>
        <w:tc>
          <w:tcPr>
            <w:tcW w:w="6084" w:type="dxa"/>
            <w:gridSpan w:val="2"/>
            <w:vAlign w:val="center"/>
          </w:tcPr>
          <w:p w14:paraId="24938F1F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BE6710D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628BE2ED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2B8D8AD2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70136344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32D424C2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0F930677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66BAA7F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3B788482" w14:textId="77777777" w:rsidR="00C4667E" w:rsidRPr="00412B75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669D2415" w14:textId="77777777" w:rsidR="00C4667E" w:rsidRDefault="00C4667E" w:rsidP="00C4667E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C4667E" w:rsidRPr="00BB73CB" w14:paraId="2A9D96BF" w14:textId="77777777" w:rsidTr="008F6202">
        <w:tc>
          <w:tcPr>
            <w:tcW w:w="2977" w:type="dxa"/>
            <w:vAlign w:val="center"/>
          </w:tcPr>
          <w:p w14:paraId="357E2A52" w14:textId="77777777" w:rsidR="00C4667E" w:rsidRPr="00C4628D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442A6CD2" w14:textId="77777777" w:rsidR="00C4667E" w:rsidRPr="00BB73CB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BB73CB" w14:paraId="6EC5D18F" w14:textId="77777777" w:rsidTr="008F6202">
        <w:tc>
          <w:tcPr>
            <w:tcW w:w="2977" w:type="dxa"/>
            <w:vAlign w:val="center"/>
          </w:tcPr>
          <w:p w14:paraId="7AACEAC9" w14:textId="77777777" w:rsidR="00C4667E" w:rsidRPr="00C4628D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56B81336" w14:textId="77777777" w:rsidR="00C4667E" w:rsidRPr="00BB73CB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BB73CB" w14:paraId="462DCAF9" w14:textId="77777777" w:rsidTr="008F6202">
        <w:tc>
          <w:tcPr>
            <w:tcW w:w="2977" w:type="dxa"/>
            <w:vAlign w:val="center"/>
          </w:tcPr>
          <w:p w14:paraId="36055E13" w14:textId="77777777" w:rsidR="00C4667E" w:rsidRPr="00C4628D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06F6D3F3" w14:textId="77777777" w:rsidR="00C4667E" w:rsidRPr="00BB73CB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BB73CB" w14:paraId="3F99DC33" w14:textId="77777777" w:rsidTr="008F6202">
        <w:tc>
          <w:tcPr>
            <w:tcW w:w="2977" w:type="dxa"/>
            <w:vAlign w:val="center"/>
          </w:tcPr>
          <w:p w14:paraId="65D0870D" w14:textId="77777777" w:rsidR="00C4667E" w:rsidRPr="00C4628D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0BD9DA56" w14:textId="77777777" w:rsidR="00C4667E" w:rsidRPr="00BB73CB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BB73CB" w14:paraId="5AFDF0DB" w14:textId="77777777" w:rsidTr="008F6202">
        <w:tc>
          <w:tcPr>
            <w:tcW w:w="2977" w:type="dxa"/>
            <w:vAlign w:val="center"/>
          </w:tcPr>
          <w:p w14:paraId="0CA16AE5" w14:textId="77777777" w:rsidR="00C4667E" w:rsidRPr="00C4628D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278E88EB" w14:textId="77777777" w:rsidR="00C4667E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22275BEA" w14:textId="77777777" w:rsidR="00C4667E" w:rsidRPr="00BB73CB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5B0DDB06" w14:textId="77777777" w:rsidR="00C4667E" w:rsidRDefault="00C4667E" w:rsidP="00C4667E"/>
    <w:p w14:paraId="3D984A60" w14:textId="77777777" w:rsidR="00C4667E" w:rsidRDefault="00C4667E" w:rsidP="00C4667E"/>
    <w:p w14:paraId="166A0C82" w14:textId="77777777" w:rsidR="00C4667E" w:rsidRDefault="00C4667E" w:rsidP="00C4667E"/>
    <w:p w14:paraId="427BBD97" w14:textId="5B964EE8" w:rsidR="00C4667E" w:rsidRDefault="00C4667E">
      <w:pPr>
        <w:jc w:val="left"/>
      </w:pPr>
      <w:r>
        <w:br w:type="page"/>
      </w:r>
    </w:p>
    <w:p w14:paraId="485868FF" w14:textId="68B848E3" w:rsidR="00C4667E" w:rsidRPr="00C4667E" w:rsidRDefault="00C4667E" w:rsidP="00C4667E">
      <w:pPr>
        <w:spacing w:line="276" w:lineRule="auto"/>
        <w:jc w:val="center"/>
        <w:rPr>
          <w:rFonts w:cs="Arial"/>
          <w:sz w:val="36"/>
          <w:szCs w:val="36"/>
        </w:rPr>
      </w:pPr>
      <w:r w:rsidRPr="00C4667E">
        <w:rPr>
          <w:rFonts w:cs="Arial"/>
          <w:sz w:val="36"/>
          <w:szCs w:val="36"/>
        </w:rPr>
        <w:lastRenderedPageBreak/>
        <w:t xml:space="preserve">Referentieproject kerncompetentie </w:t>
      </w:r>
      <w:r>
        <w:rPr>
          <w:rFonts w:cs="Arial"/>
          <w:sz w:val="36"/>
          <w:szCs w:val="36"/>
        </w:rPr>
        <w:t>3</w:t>
      </w:r>
    </w:p>
    <w:p w14:paraId="02C0D8A1" w14:textId="77777777" w:rsidR="00C4667E" w:rsidRPr="00C4667E" w:rsidRDefault="00C4667E" w:rsidP="00C4667E">
      <w:pPr>
        <w:spacing w:line="276" w:lineRule="auto"/>
        <w:jc w:val="left"/>
        <w:rPr>
          <w:rFonts w:cs="Arial"/>
          <w:szCs w:val="20"/>
        </w:rPr>
      </w:pPr>
      <w:r w:rsidRPr="00C4667E">
        <w:rPr>
          <w:rFonts w:cs="Arial"/>
          <w:szCs w:val="20"/>
        </w:rPr>
        <w:t xml:space="preserve"> </w:t>
      </w:r>
    </w:p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C4667E" w:rsidRPr="00826409" w14:paraId="43D24756" w14:textId="77777777" w:rsidTr="008F6202">
        <w:trPr>
          <w:jc w:val="center"/>
        </w:trPr>
        <w:tc>
          <w:tcPr>
            <w:tcW w:w="9067" w:type="dxa"/>
            <w:gridSpan w:val="4"/>
            <w:shd w:val="clear" w:color="auto" w:fill="FF0000"/>
            <w:vAlign w:val="center"/>
          </w:tcPr>
          <w:p w14:paraId="3B4351BC" w14:textId="77777777" w:rsidR="00C4667E" w:rsidRDefault="00C4667E" w:rsidP="008F6202">
            <w:pPr>
              <w:rPr>
                <w:rFonts w:cs="Arial"/>
                <w:b/>
                <w:color w:val="FFFFFF"/>
                <w:szCs w:val="20"/>
              </w:rPr>
            </w:pPr>
          </w:p>
          <w:p w14:paraId="20A36A73" w14:textId="718C263C" w:rsidR="00C4667E" w:rsidRDefault="00C4667E" w:rsidP="008F6202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 xml:space="preserve">REFERENTIEPROJECT KERNCOMPETENTIE </w:t>
            </w:r>
            <w:r>
              <w:rPr>
                <w:rFonts w:cs="Arial"/>
                <w:b/>
                <w:color w:val="FFFFFF"/>
                <w:szCs w:val="20"/>
              </w:rPr>
              <w:t>3</w:t>
            </w:r>
          </w:p>
          <w:p w14:paraId="38377D64" w14:textId="77777777" w:rsidR="00C4667E" w:rsidRPr="00826409" w:rsidRDefault="00C4667E" w:rsidP="008F6202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C4667E" w:rsidRPr="00826409" w14:paraId="6BC5A0C3" w14:textId="77777777" w:rsidTr="008F6202">
        <w:trPr>
          <w:jc w:val="center"/>
        </w:trPr>
        <w:tc>
          <w:tcPr>
            <w:tcW w:w="843" w:type="dxa"/>
            <w:vAlign w:val="center"/>
          </w:tcPr>
          <w:p w14:paraId="75077832" w14:textId="77777777" w:rsidR="00C4667E" w:rsidRPr="000B4E53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3A9AFAB8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669135B0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096D9502" w14:textId="77777777" w:rsidTr="008F6202">
        <w:trPr>
          <w:jc w:val="center"/>
        </w:trPr>
        <w:tc>
          <w:tcPr>
            <w:tcW w:w="843" w:type="dxa"/>
            <w:vMerge w:val="restart"/>
          </w:tcPr>
          <w:p w14:paraId="17B55466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227394C3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471ED029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04248E23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6663B75E" w14:textId="77777777" w:rsidTr="008F6202">
        <w:trPr>
          <w:jc w:val="center"/>
        </w:trPr>
        <w:tc>
          <w:tcPr>
            <w:tcW w:w="843" w:type="dxa"/>
            <w:vMerge/>
            <w:vAlign w:val="center"/>
          </w:tcPr>
          <w:p w14:paraId="4BFA1B5C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54F863A6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5813BF3B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089C11CE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463B34FD" w14:textId="77777777" w:rsidTr="008F6202">
        <w:trPr>
          <w:jc w:val="center"/>
        </w:trPr>
        <w:tc>
          <w:tcPr>
            <w:tcW w:w="843" w:type="dxa"/>
            <w:vMerge/>
            <w:vAlign w:val="center"/>
          </w:tcPr>
          <w:p w14:paraId="1A7E7F72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01EBFA48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54ED42AB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2D2381E7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69051446" w14:textId="77777777" w:rsidTr="008F6202">
        <w:trPr>
          <w:jc w:val="center"/>
        </w:trPr>
        <w:tc>
          <w:tcPr>
            <w:tcW w:w="843" w:type="dxa"/>
            <w:vMerge/>
            <w:vAlign w:val="center"/>
          </w:tcPr>
          <w:p w14:paraId="686C9EFB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2A1BF18E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0D0E9D6B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04B9DAA1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1403E617" w14:textId="77777777" w:rsidTr="008F6202">
        <w:trPr>
          <w:jc w:val="center"/>
        </w:trPr>
        <w:tc>
          <w:tcPr>
            <w:tcW w:w="843" w:type="dxa"/>
            <w:vMerge/>
            <w:vAlign w:val="center"/>
          </w:tcPr>
          <w:p w14:paraId="02E7ADB5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0CFF97ED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4742828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373554D3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32287" w:rsidRPr="00826409" w14:paraId="3B39EC69" w14:textId="77777777" w:rsidTr="008F6202">
        <w:trPr>
          <w:jc w:val="center"/>
        </w:trPr>
        <w:tc>
          <w:tcPr>
            <w:tcW w:w="843" w:type="dxa"/>
            <w:vMerge w:val="restart"/>
            <w:vAlign w:val="center"/>
          </w:tcPr>
          <w:p w14:paraId="749EC61C" w14:textId="77777777" w:rsidR="00132287" w:rsidRPr="00826409" w:rsidRDefault="00132287" w:rsidP="008F620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</w:p>
        </w:tc>
        <w:tc>
          <w:tcPr>
            <w:tcW w:w="2140" w:type="dxa"/>
            <w:vMerge w:val="restart"/>
            <w:vAlign w:val="center"/>
          </w:tcPr>
          <w:p w14:paraId="0A232480" w14:textId="77777777" w:rsidR="00132287" w:rsidRPr="00826409" w:rsidRDefault="00132287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Minimale eisen</w:t>
            </w:r>
          </w:p>
        </w:tc>
        <w:tc>
          <w:tcPr>
            <w:tcW w:w="2162" w:type="dxa"/>
            <w:vAlign w:val="center"/>
          </w:tcPr>
          <w:p w14:paraId="013BED97" w14:textId="77777777" w:rsidR="00132287" w:rsidRDefault="00132287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Referentie is niet ouder dan 5 jaar na dagtekening.</w:t>
            </w:r>
          </w:p>
        </w:tc>
        <w:tc>
          <w:tcPr>
            <w:tcW w:w="3922" w:type="dxa"/>
            <w:vAlign w:val="center"/>
          </w:tcPr>
          <w:p w14:paraId="731657F9" w14:textId="5A703CF7" w:rsidR="00132287" w:rsidRPr="00C4667E" w:rsidRDefault="00132287" w:rsidP="00C4667E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C4667E">
              <w:rPr>
                <w:rFonts w:cs="Arial"/>
                <w:b/>
                <w:bCs/>
                <w:szCs w:val="20"/>
              </w:rPr>
              <w:t>Voldoet ja/nee</w:t>
            </w:r>
          </w:p>
        </w:tc>
      </w:tr>
      <w:tr w:rsidR="00132287" w:rsidRPr="00826409" w14:paraId="78A1CCC5" w14:textId="77777777" w:rsidTr="008F6202">
        <w:trPr>
          <w:jc w:val="center"/>
        </w:trPr>
        <w:tc>
          <w:tcPr>
            <w:tcW w:w="843" w:type="dxa"/>
            <w:vMerge/>
            <w:vAlign w:val="center"/>
          </w:tcPr>
          <w:p w14:paraId="5EC6E021" w14:textId="77777777" w:rsidR="00132287" w:rsidRDefault="00132287" w:rsidP="008F620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0E912E01" w14:textId="77777777" w:rsidR="00132287" w:rsidRDefault="00132287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729E91EF" w14:textId="2A5A549F" w:rsidR="00132287" w:rsidRDefault="00132287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132287">
              <w:rPr>
                <w:rFonts w:cs="Arial"/>
                <w:szCs w:val="20"/>
              </w:rPr>
              <w:t>Het betreft opdrachten op het gebied van schilderwerk-</w:t>
            </w:r>
            <w:proofErr w:type="spellStart"/>
            <w:r w:rsidRPr="00132287">
              <w:rPr>
                <w:rFonts w:cs="Arial"/>
                <w:szCs w:val="20"/>
              </w:rPr>
              <w:t>zaamheden</w:t>
            </w:r>
            <w:proofErr w:type="spellEnd"/>
            <w:r w:rsidRPr="00132287">
              <w:rPr>
                <w:rFonts w:cs="Arial"/>
                <w:szCs w:val="20"/>
              </w:rPr>
              <w:t xml:space="preserve"> en bijbehorende dienstverlening.</w:t>
            </w:r>
          </w:p>
        </w:tc>
        <w:tc>
          <w:tcPr>
            <w:tcW w:w="3922" w:type="dxa"/>
            <w:vAlign w:val="center"/>
          </w:tcPr>
          <w:p w14:paraId="48517928" w14:textId="0E564179" w:rsidR="00132287" w:rsidRPr="00C4667E" w:rsidRDefault="00132287" w:rsidP="00C4667E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132287">
              <w:rPr>
                <w:rFonts w:cs="Arial"/>
                <w:b/>
                <w:bCs/>
                <w:szCs w:val="20"/>
              </w:rPr>
              <w:t>Voldoet ja/nee</w:t>
            </w:r>
          </w:p>
        </w:tc>
      </w:tr>
      <w:tr w:rsidR="00C4667E" w:rsidRPr="00826409" w14:paraId="437B5FCB" w14:textId="77777777" w:rsidTr="008F6202">
        <w:trPr>
          <w:jc w:val="center"/>
        </w:trPr>
        <w:tc>
          <w:tcPr>
            <w:tcW w:w="843" w:type="dxa"/>
            <w:vAlign w:val="center"/>
          </w:tcPr>
          <w:p w14:paraId="382F4E63" w14:textId="7B9D98C9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</w:t>
            </w:r>
          </w:p>
        </w:tc>
        <w:tc>
          <w:tcPr>
            <w:tcW w:w="2140" w:type="dxa"/>
            <w:vAlign w:val="center"/>
          </w:tcPr>
          <w:p w14:paraId="09DF086E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Kerncompetentie</w:t>
            </w:r>
          </w:p>
        </w:tc>
        <w:tc>
          <w:tcPr>
            <w:tcW w:w="2162" w:type="dxa"/>
            <w:vAlign w:val="center"/>
          </w:tcPr>
          <w:p w14:paraId="2B8BABCA" w14:textId="25BBEC20" w:rsidR="00C4667E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C4667E">
              <w:rPr>
                <w:rFonts w:cs="Arial"/>
                <w:szCs w:val="20"/>
              </w:rPr>
              <w:t>Heeft ervaring met het leveren van schilderwerk</w:t>
            </w:r>
            <w:r>
              <w:rPr>
                <w:rFonts w:cs="Arial"/>
                <w:szCs w:val="20"/>
              </w:rPr>
              <w:t>-</w:t>
            </w:r>
            <w:proofErr w:type="spellStart"/>
            <w:r w:rsidRPr="00C4667E">
              <w:rPr>
                <w:rFonts w:cs="Arial"/>
                <w:szCs w:val="20"/>
              </w:rPr>
              <w:t>zaamheden</w:t>
            </w:r>
            <w:proofErr w:type="spellEnd"/>
            <w:r w:rsidRPr="00C4667E">
              <w:rPr>
                <w:rFonts w:cs="Arial"/>
                <w:szCs w:val="20"/>
              </w:rPr>
              <w:t xml:space="preserve"> en diensten bij scholengemeenschappen en/of zorginstellingen</w:t>
            </w:r>
          </w:p>
        </w:tc>
        <w:tc>
          <w:tcPr>
            <w:tcW w:w="3922" w:type="dxa"/>
            <w:vAlign w:val="center"/>
          </w:tcPr>
          <w:p w14:paraId="284A3FB9" w14:textId="43D41B1D" w:rsidR="00C4667E" w:rsidRPr="00C4667E" w:rsidRDefault="00C4667E" w:rsidP="00C4667E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C4667E">
              <w:rPr>
                <w:rFonts w:cs="Arial"/>
                <w:b/>
                <w:bCs/>
                <w:szCs w:val="20"/>
              </w:rPr>
              <w:t>Voldoet ja/nee</w:t>
            </w:r>
          </w:p>
        </w:tc>
      </w:tr>
      <w:tr w:rsidR="00C4667E" w:rsidRPr="00826409" w14:paraId="60F19446" w14:textId="77777777" w:rsidTr="008F6202">
        <w:trPr>
          <w:jc w:val="center"/>
        </w:trPr>
        <w:tc>
          <w:tcPr>
            <w:tcW w:w="843" w:type="dxa"/>
          </w:tcPr>
          <w:p w14:paraId="6F16C270" w14:textId="7C477804" w:rsidR="00C4667E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</w:tcPr>
          <w:p w14:paraId="572E3EC5" w14:textId="77777777" w:rsidR="00C4667E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Voeg een omschrijving van het project toe waaruit blijkt dat de referentie voldoet aan de kerncompetentie</w:t>
            </w:r>
          </w:p>
        </w:tc>
        <w:tc>
          <w:tcPr>
            <w:tcW w:w="6084" w:type="dxa"/>
            <w:gridSpan w:val="2"/>
            <w:vAlign w:val="center"/>
          </w:tcPr>
          <w:p w14:paraId="242ADD9D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1B84A5E8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4ADD6EE7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2BF4618C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594EF23A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44AF8804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1D01DF57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6BE1D6EF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51FF6FDB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4F730717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  <w:p w14:paraId="0AE3D1BA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66FAE0ED" w14:textId="77777777" w:rsidTr="008F6202">
        <w:trPr>
          <w:jc w:val="center"/>
        </w:trPr>
        <w:tc>
          <w:tcPr>
            <w:tcW w:w="843" w:type="dxa"/>
            <w:vAlign w:val="center"/>
          </w:tcPr>
          <w:p w14:paraId="2ED23B1D" w14:textId="551CD95C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6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  <w:vAlign w:val="center"/>
          </w:tcPr>
          <w:p w14:paraId="5232A0C6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7B4EB294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Begin en eind datum</w:t>
            </w:r>
          </w:p>
        </w:tc>
        <w:tc>
          <w:tcPr>
            <w:tcW w:w="3922" w:type="dxa"/>
            <w:vAlign w:val="center"/>
          </w:tcPr>
          <w:p w14:paraId="1525D220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17EA5653" w14:textId="77777777" w:rsidTr="008F6202">
        <w:trPr>
          <w:jc w:val="center"/>
        </w:trPr>
        <w:tc>
          <w:tcPr>
            <w:tcW w:w="843" w:type="dxa"/>
            <w:vAlign w:val="center"/>
          </w:tcPr>
          <w:p w14:paraId="4193D2FE" w14:textId="6EC314A8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  <w:vAlign w:val="center"/>
          </w:tcPr>
          <w:p w14:paraId="5F122D84" w14:textId="77777777" w:rsidR="00C4667E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</w:p>
        </w:tc>
        <w:tc>
          <w:tcPr>
            <w:tcW w:w="2162" w:type="dxa"/>
            <w:vAlign w:val="center"/>
          </w:tcPr>
          <w:p w14:paraId="57691996" w14:textId="77777777" w:rsidR="00C4667E" w:rsidRDefault="00C4667E" w:rsidP="008F620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76077A43" w14:textId="77777777" w:rsidR="00C4667E" w:rsidRPr="00826409" w:rsidRDefault="00C4667E" w:rsidP="008F620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826409" w14:paraId="55239931" w14:textId="77777777" w:rsidTr="008F6202">
        <w:trPr>
          <w:jc w:val="center"/>
        </w:trPr>
        <w:tc>
          <w:tcPr>
            <w:tcW w:w="843" w:type="dxa"/>
            <w:vAlign w:val="center"/>
          </w:tcPr>
          <w:p w14:paraId="13FE7CE8" w14:textId="08D65BE6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2140" w:type="dxa"/>
            <w:vAlign w:val="center"/>
          </w:tcPr>
          <w:p w14:paraId="250A8016" w14:textId="77777777" w:rsidR="00C4667E" w:rsidRPr="00826409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1EE0A17D" w14:textId="77777777" w:rsidR="00C4667E" w:rsidRDefault="00C4667E" w:rsidP="008F6202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Indien sprake was van een combinatie of van onderaannemers, hier graag vermelden:</w:t>
            </w:r>
          </w:p>
          <w:p w14:paraId="2A9FF58E" w14:textId="77777777" w:rsidR="00C4667E" w:rsidRPr="009B0A66" w:rsidRDefault="00C4667E" w:rsidP="00C4667E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de naam van de evt. partners</w:t>
            </w:r>
            <w:r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559C0474" w14:textId="77777777" w:rsidR="00C4667E" w:rsidRPr="009B0A66" w:rsidRDefault="00C4667E" w:rsidP="00C4667E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5D63B500" w14:textId="77777777" w:rsidR="00C4667E" w:rsidRPr="009B0A66" w:rsidRDefault="00C4667E" w:rsidP="00C4667E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C4667E" w:rsidRPr="00826409" w14:paraId="6755FB03" w14:textId="77777777" w:rsidTr="008F6202">
        <w:trPr>
          <w:jc w:val="center"/>
        </w:trPr>
        <w:tc>
          <w:tcPr>
            <w:tcW w:w="843" w:type="dxa"/>
            <w:vAlign w:val="center"/>
          </w:tcPr>
          <w:p w14:paraId="51B8BE9F" w14:textId="12963081" w:rsidR="00C4667E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2140" w:type="dxa"/>
            <w:vAlign w:val="center"/>
          </w:tcPr>
          <w:p w14:paraId="3775C117" w14:textId="77777777" w:rsidR="00C4667E" w:rsidRDefault="00C4667E" w:rsidP="008F620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100 woorden.</w:t>
            </w:r>
          </w:p>
        </w:tc>
        <w:tc>
          <w:tcPr>
            <w:tcW w:w="6084" w:type="dxa"/>
            <w:gridSpan w:val="2"/>
            <w:vAlign w:val="center"/>
          </w:tcPr>
          <w:p w14:paraId="3B7D5557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523FB71B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7160721A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0653D9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39CB5DCF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DAADF5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65506F16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59C28C16" w14:textId="77777777" w:rsidR="00C4667E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78513D1" w14:textId="77777777" w:rsidR="00C4667E" w:rsidRPr="00412B75" w:rsidRDefault="00C4667E" w:rsidP="008F6202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688B83DE" w14:textId="77777777" w:rsidR="00C4667E" w:rsidRDefault="00C4667E" w:rsidP="00C4667E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C4667E" w:rsidRPr="00BB73CB" w14:paraId="047BCCBF" w14:textId="77777777" w:rsidTr="008F6202">
        <w:tc>
          <w:tcPr>
            <w:tcW w:w="2977" w:type="dxa"/>
            <w:vAlign w:val="center"/>
          </w:tcPr>
          <w:p w14:paraId="4B4EDD6D" w14:textId="77777777" w:rsidR="00C4667E" w:rsidRPr="00C4628D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2B916927" w14:textId="77777777" w:rsidR="00C4667E" w:rsidRPr="00BB73CB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BB73CB" w14:paraId="376112DC" w14:textId="77777777" w:rsidTr="008F6202">
        <w:tc>
          <w:tcPr>
            <w:tcW w:w="2977" w:type="dxa"/>
            <w:vAlign w:val="center"/>
          </w:tcPr>
          <w:p w14:paraId="1C6A6B1E" w14:textId="77777777" w:rsidR="00C4667E" w:rsidRPr="00C4628D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399C2C6D" w14:textId="77777777" w:rsidR="00C4667E" w:rsidRPr="00BB73CB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BB73CB" w14:paraId="288BD248" w14:textId="77777777" w:rsidTr="008F6202">
        <w:tc>
          <w:tcPr>
            <w:tcW w:w="2977" w:type="dxa"/>
            <w:vAlign w:val="center"/>
          </w:tcPr>
          <w:p w14:paraId="221D63C8" w14:textId="77777777" w:rsidR="00C4667E" w:rsidRPr="00C4628D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5C89ABAC" w14:textId="77777777" w:rsidR="00C4667E" w:rsidRPr="00BB73CB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BB73CB" w14:paraId="26351386" w14:textId="77777777" w:rsidTr="008F6202">
        <w:tc>
          <w:tcPr>
            <w:tcW w:w="2977" w:type="dxa"/>
            <w:vAlign w:val="center"/>
          </w:tcPr>
          <w:p w14:paraId="170EE41C" w14:textId="77777777" w:rsidR="00C4667E" w:rsidRPr="00C4628D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3151B261" w14:textId="77777777" w:rsidR="00C4667E" w:rsidRPr="00BB73CB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C4667E" w:rsidRPr="00BB73CB" w14:paraId="706F61C2" w14:textId="77777777" w:rsidTr="008F6202">
        <w:tc>
          <w:tcPr>
            <w:tcW w:w="2977" w:type="dxa"/>
            <w:vAlign w:val="center"/>
          </w:tcPr>
          <w:p w14:paraId="5D3ABED0" w14:textId="77777777" w:rsidR="00C4667E" w:rsidRPr="00C4628D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31B7282D" w14:textId="77777777" w:rsidR="00C4667E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5A8D0E6D" w14:textId="77777777" w:rsidR="00C4667E" w:rsidRPr="00BB73CB" w:rsidRDefault="00C4667E" w:rsidP="008F620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7C063A79" w14:textId="77777777" w:rsidR="00C4667E" w:rsidRDefault="00C4667E" w:rsidP="00C4667E"/>
    <w:p w14:paraId="15FE1C7C" w14:textId="77777777" w:rsidR="00C4667E" w:rsidRDefault="00C4667E" w:rsidP="00C4667E"/>
    <w:p w14:paraId="50978382" w14:textId="77777777" w:rsidR="00C4667E" w:rsidRDefault="00C4667E" w:rsidP="00C4667E"/>
    <w:p w14:paraId="305DF984" w14:textId="77777777" w:rsidR="00C4667E" w:rsidRDefault="00C4667E" w:rsidP="00FD4464"/>
    <w:sectPr w:rsidR="00C4667E" w:rsidSect="002746E2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BC018" w14:textId="77777777" w:rsidR="002746E2" w:rsidRDefault="002746E2">
      <w:r>
        <w:separator/>
      </w:r>
    </w:p>
  </w:endnote>
  <w:endnote w:type="continuationSeparator" w:id="0">
    <w:p w14:paraId="7FD20B5B" w14:textId="77777777" w:rsidR="002746E2" w:rsidRDefault="0027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0CBCA" w14:textId="77777777" w:rsidR="0036749A" w:rsidRDefault="00412B75" w:rsidP="00896E16">
    <w:pPr>
      <w:pStyle w:val="Voettekst"/>
      <w:spacing w:after="120"/>
      <w:jc w:val="right"/>
    </w:pPr>
    <w:fldSimple w:instr="FILENAME   \* MERGEFORMAT">
      <w:r w:rsidR="00FD4464">
        <w:rPr>
          <w:noProof/>
        </w:rPr>
        <w:t>Bijlage Referenties 2.0.docx</w:t>
      </w:r>
    </w:fldSimple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 w:rsidR="00574707">
      <w:fldChar w:fldCharType="begin"/>
    </w:r>
    <w:r w:rsidR="00574707">
      <w:instrText xml:space="preserve"> NUMPAGES </w:instrText>
    </w:r>
    <w:r w:rsidR="00574707">
      <w:fldChar w:fldCharType="separate"/>
    </w:r>
    <w:r>
      <w:rPr>
        <w:noProof/>
      </w:rPr>
      <w:t>2</w:t>
    </w:r>
    <w:r w:rsidR="0057470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bmAfzenderRegel1"/>
  <w:bookmarkEnd w:id="2"/>
  <w:p w14:paraId="1540144D" w14:textId="77777777" w:rsidR="00FD4464" w:rsidRPr="00FD4464" w:rsidRDefault="00FD4464" w:rsidP="009B0A66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>Bijlage Referenties 2.0.docx</w:t>
    </w:r>
    <w:r w:rsidRPr="00FD4464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412B7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412B7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0E047" w14:textId="77777777" w:rsidR="002746E2" w:rsidRDefault="002746E2">
      <w:r>
        <w:separator/>
      </w:r>
    </w:p>
  </w:footnote>
  <w:footnote w:type="continuationSeparator" w:id="0">
    <w:p w14:paraId="2174CA22" w14:textId="77777777" w:rsidR="002746E2" w:rsidRDefault="0027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50A5C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2BA5617C" wp14:editId="02998D9E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85DA8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66944" behindDoc="1" locked="0" layoutInCell="0" allowOverlap="1" wp14:anchorId="7E002457" wp14:editId="667F228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7968" behindDoc="1" locked="0" layoutInCell="0" allowOverlap="1" wp14:anchorId="1469D684" wp14:editId="3B57456B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8992" behindDoc="1" locked="0" layoutInCell="0" allowOverlap="1" wp14:anchorId="3DCB08BF" wp14:editId="311B6B31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70016" behindDoc="1" locked="0" layoutInCell="0" allowOverlap="1" wp14:anchorId="11F6B8E0" wp14:editId="411F1CB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396941"/>
    <w:multiLevelType w:val="hybridMultilevel"/>
    <w:tmpl w:val="6AA84FE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756014">
    <w:abstractNumId w:val="2"/>
  </w:num>
  <w:num w:numId="2" w16cid:durableId="713769734">
    <w:abstractNumId w:val="0"/>
  </w:num>
  <w:num w:numId="3" w16cid:durableId="535507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A603C"/>
    <w:rsid w:val="000B008C"/>
    <w:rsid w:val="000B4E53"/>
    <w:rsid w:val="000C032F"/>
    <w:rsid w:val="000D2E67"/>
    <w:rsid w:val="000F0FC9"/>
    <w:rsid w:val="00105EC2"/>
    <w:rsid w:val="001141A1"/>
    <w:rsid w:val="00117C37"/>
    <w:rsid w:val="0012144B"/>
    <w:rsid w:val="00124DC5"/>
    <w:rsid w:val="00132287"/>
    <w:rsid w:val="001325E5"/>
    <w:rsid w:val="001472BD"/>
    <w:rsid w:val="00160A50"/>
    <w:rsid w:val="00165B6B"/>
    <w:rsid w:val="0017420B"/>
    <w:rsid w:val="001A2E66"/>
    <w:rsid w:val="001B1CA8"/>
    <w:rsid w:val="001C621D"/>
    <w:rsid w:val="001E514A"/>
    <w:rsid w:val="0021078E"/>
    <w:rsid w:val="002530D8"/>
    <w:rsid w:val="002746E2"/>
    <w:rsid w:val="002A3132"/>
    <w:rsid w:val="002C1461"/>
    <w:rsid w:val="002C46CD"/>
    <w:rsid w:val="002C4DF6"/>
    <w:rsid w:val="002D07F9"/>
    <w:rsid w:val="002F4C38"/>
    <w:rsid w:val="00305F91"/>
    <w:rsid w:val="003126E7"/>
    <w:rsid w:val="00323CFA"/>
    <w:rsid w:val="00347499"/>
    <w:rsid w:val="0036513B"/>
    <w:rsid w:val="0036720A"/>
    <w:rsid w:val="0036749A"/>
    <w:rsid w:val="0037000E"/>
    <w:rsid w:val="0038721D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7B4C"/>
    <w:rsid w:val="00410414"/>
    <w:rsid w:val="00412B75"/>
    <w:rsid w:val="004556D9"/>
    <w:rsid w:val="00455EA3"/>
    <w:rsid w:val="004613D8"/>
    <w:rsid w:val="00471C95"/>
    <w:rsid w:val="00492DF3"/>
    <w:rsid w:val="00494BBA"/>
    <w:rsid w:val="004D025F"/>
    <w:rsid w:val="004D0EBB"/>
    <w:rsid w:val="004D688C"/>
    <w:rsid w:val="004E1207"/>
    <w:rsid w:val="004E38DA"/>
    <w:rsid w:val="004F372C"/>
    <w:rsid w:val="00501148"/>
    <w:rsid w:val="005050D9"/>
    <w:rsid w:val="0051245E"/>
    <w:rsid w:val="00533DEA"/>
    <w:rsid w:val="00536F15"/>
    <w:rsid w:val="005467AB"/>
    <w:rsid w:val="00547C88"/>
    <w:rsid w:val="0057194B"/>
    <w:rsid w:val="00574707"/>
    <w:rsid w:val="005A20CC"/>
    <w:rsid w:val="005A3F4E"/>
    <w:rsid w:val="005C5DBE"/>
    <w:rsid w:val="005D335E"/>
    <w:rsid w:val="005E3E7D"/>
    <w:rsid w:val="005E4C21"/>
    <w:rsid w:val="005E6A8F"/>
    <w:rsid w:val="006018D6"/>
    <w:rsid w:val="00606CA8"/>
    <w:rsid w:val="00611C0B"/>
    <w:rsid w:val="00642CDE"/>
    <w:rsid w:val="0064561D"/>
    <w:rsid w:val="006474DA"/>
    <w:rsid w:val="00647D6B"/>
    <w:rsid w:val="006520A1"/>
    <w:rsid w:val="00657EEA"/>
    <w:rsid w:val="00662FE1"/>
    <w:rsid w:val="00681D1E"/>
    <w:rsid w:val="006A1034"/>
    <w:rsid w:val="006A2B79"/>
    <w:rsid w:val="006D3DB4"/>
    <w:rsid w:val="006E0D78"/>
    <w:rsid w:val="007110B9"/>
    <w:rsid w:val="00726D9C"/>
    <w:rsid w:val="007458D5"/>
    <w:rsid w:val="00761D44"/>
    <w:rsid w:val="00767A90"/>
    <w:rsid w:val="00782EE9"/>
    <w:rsid w:val="00783ED6"/>
    <w:rsid w:val="0079138B"/>
    <w:rsid w:val="00794EB5"/>
    <w:rsid w:val="007A0094"/>
    <w:rsid w:val="007A2E67"/>
    <w:rsid w:val="007E7804"/>
    <w:rsid w:val="007F0D3B"/>
    <w:rsid w:val="007F0F7D"/>
    <w:rsid w:val="007F6668"/>
    <w:rsid w:val="00800D58"/>
    <w:rsid w:val="00832D0F"/>
    <w:rsid w:val="0084553F"/>
    <w:rsid w:val="008547D9"/>
    <w:rsid w:val="00855FFF"/>
    <w:rsid w:val="00872946"/>
    <w:rsid w:val="00886E0F"/>
    <w:rsid w:val="00896E16"/>
    <w:rsid w:val="008B0C2A"/>
    <w:rsid w:val="008B37FB"/>
    <w:rsid w:val="008C0206"/>
    <w:rsid w:val="008C54FE"/>
    <w:rsid w:val="008D6DA6"/>
    <w:rsid w:val="008F33E4"/>
    <w:rsid w:val="00927D39"/>
    <w:rsid w:val="00945B46"/>
    <w:rsid w:val="00951936"/>
    <w:rsid w:val="0097441C"/>
    <w:rsid w:val="009777AA"/>
    <w:rsid w:val="00984BC1"/>
    <w:rsid w:val="0098535D"/>
    <w:rsid w:val="009B0A66"/>
    <w:rsid w:val="009E44F5"/>
    <w:rsid w:val="00A02F4A"/>
    <w:rsid w:val="00A259F9"/>
    <w:rsid w:val="00A31D6D"/>
    <w:rsid w:val="00A5318D"/>
    <w:rsid w:val="00A660E7"/>
    <w:rsid w:val="00A95013"/>
    <w:rsid w:val="00AA0BC7"/>
    <w:rsid w:val="00AA18E8"/>
    <w:rsid w:val="00AA1D48"/>
    <w:rsid w:val="00AB6628"/>
    <w:rsid w:val="00AC576C"/>
    <w:rsid w:val="00AC6D2E"/>
    <w:rsid w:val="00AD5A83"/>
    <w:rsid w:val="00AD7ABC"/>
    <w:rsid w:val="00AE02FA"/>
    <w:rsid w:val="00AE1FEA"/>
    <w:rsid w:val="00B0333E"/>
    <w:rsid w:val="00B120FD"/>
    <w:rsid w:val="00B15B10"/>
    <w:rsid w:val="00B3364D"/>
    <w:rsid w:val="00B36AE6"/>
    <w:rsid w:val="00B53B88"/>
    <w:rsid w:val="00B80767"/>
    <w:rsid w:val="00B87DE5"/>
    <w:rsid w:val="00B92FAA"/>
    <w:rsid w:val="00BB1F02"/>
    <w:rsid w:val="00BB3809"/>
    <w:rsid w:val="00BB467D"/>
    <w:rsid w:val="00BB6382"/>
    <w:rsid w:val="00BB70C9"/>
    <w:rsid w:val="00BE0109"/>
    <w:rsid w:val="00C00465"/>
    <w:rsid w:val="00C06E9E"/>
    <w:rsid w:val="00C07C13"/>
    <w:rsid w:val="00C24D15"/>
    <w:rsid w:val="00C36C56"/>
    <w:rsid w:val="00C376C1"/>
    <w:rsid w:val="00C40A68"/>
    <w:rsid w:val="00C449EC"/>
    <w:rsid w:val="00C4667E"/>
    <w:rsid w:val="00C65CF7"/>
    <w:rsid w:val="00C72C48"/>
    <w:rsid w:val="00C75F9A"/>
    <w:rsid w:val="00C95743"/>
    <w:rsid w:val="00CA193B"/>
    <w:rsid w:val="00CA2B16"/>
    <w:rsid w:val="00CC5E70"/>
    <w:rsid w:val="00CC70D4"/>
    <w:rsid w:val="00CD5848"/>
    <w:rsid w:val="00CE3CBD"/>
    <w:rsid w:val="00CF4DCD"/>
    <w:rsid w:val="00CF7AD8"/>
    <w:rsid w:val="00D02F1A"/>
    <w:rsid w:val="00D25B86"/>
    <w:rsid w:val="00D31418"/>
    <w:rsid w:val="00D349FD"/>
    <w:rsid w:val="00D53E42"/>
    <w:rsid w:val="00D657D9"/>
    <w:rsid w:val="00D9093B"/>
    <w:rsid w:val="00D943C1"/>
    <w:rsid w:val="00DA1444"/>
    <w:rsid w:val="00DD5847"/>
    <w:rsid w:val="00DF3BF3"/>
    <w:rsid w:val="00E17B16"/>
    <w:rsid w:val="00E24B3F"/>
    <w:rsid w:val="00E30B84"/>
    <w:rsid w:val="00E31635"/>
    <w:rsid w:val="00E42CE9"/>
    <w:rsid w:val="00E47924"/>
    <w:rsid w:val="00E527B9"/>
    <w:rsid w:val="00E645DB"/>
    <w:rsid w:val="00E67A6D"/>
    <w:rsid w:val="00E9636B"/>
    <w:rsid w:val="00EA1824"/>
    <w:rsid w:val="00EA2577"/>
    <w:rsid w:val="00EA4D00"/>
    <w:rsid w:val="00EA5492"/>
    <w:rsid w:val="00EB0069"/>
    <w:rsid w:val="00EC149E"/>
    <w:rsid w:val="00EC3025"/>
    <w:rsid w:val="00ED43F1"/>
    <w:rsid w:val="00F11919"/>
    <w:rsid w:val="00F2433F"/>
    <w:rsid w:val="00F24F72"/>
    <w:rsid w:val="00F3308E"/>
    <w:rsid w:val="00F43BD0"/>
    <w:rsid w:val="00F53DF2"/>
    <w:rsid w:val="00F53E94"/>
    <w:rsid w:val="00F90C5C"/>
    <w:rsid w:val="00F91189"/>
    <w:rsid w:val="00FB0732"/>
    <w:rsid w:val="00FB0A0B"/>
    <w:rsid w:val="00FC3183"/>
    <w:rsid w:val="00FC5F52"/>
    <w:rsid w:val="00FD041D"/>
    <w:rsid w:val="00FD4464"/>
    <w:rsid w:val="00FE2F79"/>
    <w:rsid w:val="00FE59EF"/>
    <w:rsid w:val="00FF2C8E"/>
    <w:rsid w:val="00FF43B3"/>
    <w:rsid w:val="567FE9D4"/>
    <w:rsid w:val="682A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5310431C"/>
  <w15:docId w15:val="{67559280-5ACC-476C-AF5A-83E73989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A1BE070AB83745B8D7A701DA43786E" ma:contentTypeVersion="6" ma:contentTypeDescription="Een nieuw document maken." ma:contentTypeScope="" ma:versionID="69f2800970246f7bee4091dff5d5149b">
  <xsd:schema xmlns:xsd="http://www.w3.org/2001/XMLSchema" xmlns:xs="http://www.w3.org/2001/XMLSchema" xmlns:p="http://schemas.microsoft.com/office/2006/metadata/properties" xmlns:ns2="4bcdb17a-273e-4c0e-8008-71195d453377" xmlns:ns3="3552b504-1564-48c5-b3cc-747667765b76" targetNamespace="http://schemas.microsoft.com/office/2006/metadata/properties" ma:root="true" ma:fieldsID="ca22e1eee398a87ce883bb8eb6360c14" ns2:_="" ns3:_="">
    <xsd:import namespace="4bcdb17a-273e-4c0e-8008-71195d453377"/>
    <xsd:import namespace="3552b504-1564-48c5-b3cc-747667765b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db17a-273e-4c0e-8008-71195d4533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2b504-1564-48c5-b3cc-747667765b7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A7EC22-61D0-40A2-8F0D-81F28679AE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7F137F-AD82-454C-92F6-2CAA7C3B9C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704676-0D40-42C0-9A02-0D43FFE825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39AD4B-30A5-4C6D-B017-EE4BCA4EB8EC}"/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</Template>
  <TotalTime>0</TotalTime>
  <Pages>7</Pages>
  <Words>747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Poot-van Aken, P.R.</dc:creator>
  <cp:lastModifiedBy>Koert Meuldijk</cp:lastModifiedBy>
  <cp:revision>9</cp:revision>
  <cp:lastPrinted>2016-11-04T11:55:00Z</cp:lastPrinted>
  <dcterms:created xsi:type="dcterms:W3CDTF">2023-08-18T12:18:00Z</dcterms:created>
  <dcterms:modified xsi:type="dcterms:W3CDTF">2024-02-13T10:28:00Z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0x010100A9A1BE070AB83745B8D7A701DA43786E</vt:lpwstr>
  </property>
</Properties>
</file>