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16DB36" w14:textId="77777777" w:rsidR="0037289A" w:rsidRDefault="0037289A" w:rsidP="0037289A">
      <w:pPr>
        <w:pStyle w:val="Kop1"/>
        <w:numPr>
          <w:ilvl w:val="0"/>
          <w:numId w:val="0"/>
        </w:numPr>
        <w:ind w:left="431" w:hanging="431"/>
      </w:pPr>
      <w:bookmarkStart w:id="0" w:name="_Toc42868753"/>
      <w:bookmarkStart w:id="1" w:name="_Toc47434705"/>
      <w:bookmarkStart w:id="2" w:name="_Toc67060948"/>
      <w:r w:rsidRPr="00E02065">
        <w:t>Bijlage 5</w:t>
      </w:r>
      <w:r w:rsidRPr="00E02065">
        <w:tab/>
      </w:r>
      <w:r w:rsidRPr="00131686">
        <w:t>Formulier</w:t>
      </w:r>
      <w:r w:rsidRPr="00E02065">
        <w:t xml:space="preserve"> referentie selectiecriteria</w:t>
      </w:r>
      <w:bookmarkEnd w:id="0"/>
      <w:bookmarkEnd w:id="1"/>
      <w:bookmarkEnd w:id="2"/>
    </w:p>
    <w:p w14:paraId="3727B5FB" w14:textId="050F743A" w:rsidR="0037289A" w:rsidRPr="00740523" w:rsidRDefault="00740523" w:rsidP="00740523">
      <w:r w:rsidRPr="0005526A">
        <w:t xml:space="preserve">Ter verantwoording van de referentie-eis als gesteld in paragraaf </w:t>
      </w:r>
      <w:r>
        <w:t>2</w:t>
      </w:r>
      <w:r w:rsidRPr="00C969AF">
        <w:t>.</w:t>
      </w:r>
      <w:r>
        <w:t>4</w:t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37289A" w:rsidRPr="009C22DF" w14:paraId="23487673" w14:textId="77777777" w:rsidTr="00875B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097D3434" w14:textId="564A49AC" w:rsidR="0037289A" w:rsidRPr="00131686" w:rsidRDefault="001C2B4E" w:rsidP="00875BD4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Selectiecriterium 1: Gebouwaard c.q. functie </w:t>
            </w:r>
          </w:p>
        </w:tc>
      </w:tr>
      <w:tr w:rsidR="0037289A" w:rsidRPr="009C22DF" w14:paraId="02CE8DC8" w14:textId="77777777" w:rsidTr="00875B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DF4DF2A" w14:textId="77777777" w:rsidR="0037289A" w:rsidRPr="009C22DF" w:rsidRDefault="0037289A" w:rsidP="00875BD4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26220961" w14:textId="77777777" w:rsidR="0037289A" w:rsidRPr="009C22DF" w:rsidRDefault="0037289A" w:rsidP="00875BD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37289A" w:rsidRPr="009C22DF" w14:paraId="4A6043D3" w14:textId="77777777" w:rsidTr="00875BD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921E655" w14:textId="77777777" w:rsidR="0037289A" w:rsidRPr="009C22DF" w:rsidRDefault="0037289A" w:rsidP="00875BD4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348E18F5" w14:textId="77777777" w:rsidR="0037289A" w:rsidRPr="009C22DF" w:rsidRDefault="0037289A" w:rsidP="00875BD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37289A" w:rsidRPr="009C22DF" w14:paraId="50066A3C" w14:textId="77777777" w:rsidTr="00875B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A16C0CE" w14:textId="77777777" w:rsidR="0037289A" w:rsidRPr="009C22DF" w:rsidRDefault="0037289A" w:rsidP="00875BD4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05EF7FCC" w14:textId="77777777" w:rsidR="0037289A" w:rsidRPr="009C22DF" w:rsidRDefault="0037289A" w:rsidP="00875BD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37289A" w:rsidRPr="009C22DF" w14:paraId="09368D48" w14:textId="77777777" w:rsidTr="00875BD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1265152" w14:textId="77777777" w:rsidR="0037289A" w:rsidRPr="009C22DF" w:rsidRDefault="0037289A" w:rsidP="00875BD4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560A823E" w14:textId="77777777" w:rsidR="0037289A" w:rsidRPr="009C22DF" w:rsidRDefault="0037289A" w:rsidP="00875BD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6C335AFD" w14:textId="77777777" w:rsidR="0037289A" w:rsidRPr="009C22DF" w:rsidRDefault="0037289A" w:rsidP="00875BD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37289A" w:rsidRPr="009C22DF" w14:paraId="4BBF2A84" w14:textId="77777777" w:rsidTr="00875B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CD6AFE4" w14:textId="77777777" w:rsidR="0037289A" w:rsidRPr="009C22DF" w:rsidRDefault="0037289A" w:rsidP="00875BD4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2326822A" w14:textId="77777777" w:rsidR="0037289A" w:rsidRPr="009C22DF" w:rsidRDefault="0037289A" w:rsidP="00875BD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175C51EA" w14:textId="77777777" w:rsidR="0037289A" w:rsidRPr="009C22DF" w:rsidRDefault="0037289A" w:rsidP="00875BD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C23672" w:rsidRPr="009C22DF" w14:paraId="248583BF" w14:textId="77777777" w:rsidTr="00A519E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7B6F61EB" w14:textId="27C4C200" w:rsidR="00C23672" w:rsidRPr="009C22DF" w:rsidRDefault="00C23672" w:rsidP="00C23672">
            <w:pPr>
              <w:spacing w:line="360" w:lineRule="auto"/>
              <w:rPr>
                <w:rFonts w:ascii="Century Gothic" w:hAnsi="Century Gothic"/>
              </w:rPr>
            </w:pPr>
            <w:r>
              <w:rPr>
                <w:b w:val="0"/>
              </w:rPr>
              <w:t>Gebouwaard c.q. functie</w:t>
            </w:r>
          </w:p>
        </w:tc>
        <w:tc>
          <w:tcPr>
            <w:tcW w:w="5865" w:type="dxa"/>
          </w:tcPr>
          <w:p w14:paraId="5228B87D" w14:textId="53636439" w:rsidR="00C23672" w:rsidRPr="00E95122" w:rsidRDefault="00C23672" w:rsidP="00C23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</w:t>
            </w:r>
            <w:r>
              <w:rPr>
                <w:iCs/>
                <w:szCs w:val="18"/>
              </w:rPr>
              <w:t xml:space="preserve">Onderwijsgebouwen </w:t>
            </w:r>
          </w:p>
          <w:p w14:paraId="7F3A738A" w14:textId="76B46D89" w:rsidR="00C23672" w:rsidRDefault="00C23672" w:rsidP="00C23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</w:t>
            </w:r>
            <w:r>
              <w:t xml:space="preserve">Overige </w:t>
            </w:r>
            <w:r w:rsidRPr="00875BD4">
              <w:t>openbare publiektoegankelijke gebouwen zoals een ziekenhuis, multifunctioneel gebouw, bioscoop, theater en gemeentehuis</w:t>
            </w:r>
            <w:r>
              <w:t xml:space="preserve"> </w:t>
            </w:r>
          </w:p>
          <w:p w14:paraId="006F7710" w14:textId="014A6CFF" w:rsidR="00C23672" w:rsidRDefault="00C23672" w:rsidP="00C23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</w:t>
            </w:r>
            <w:r w:rsidRPr="00875BD4">
              <w:t>Overige utiliteitsbouw</w:t>
            </w:r>
            <w:r>
              <w:t xml:space="preserve"> </w:t>
            </w:r>
          </w:p>
          <w:p w14:paraId="4F375317" w14:textId="2163580A" w:rsidR="00C23672" w:rsidRDefault="00C23672" w:rsidP="00C23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</w:t>
            </w:r>
            <w:r>
              <w:t xml:space="preserve">Overig </w:t>
            </w:r>
          </w:p>
          <w:p w14:paraId="7B0C5E2B" w14:textId="77777777" w:rsidR="00C23672" w:rsidRPr="009C22DF" w:rsidRDefault="00C23672" w:rsidP="00C23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</w:p>
        </w:tc>
      </w:tr>
      <w:tr w:rsidR="00C23672" w:rsidRPr="009C22DF" w14:paraId="36D58681" w14:textId="77777777" w:rsidTr="00875B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FCEDFBE" w14:textId="77777777" w:rsidR="00C23672" w:rsidRPr="009C22DF" w:rsidRDefault="00C23672" w:rsidP="00C2367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3E6A7B67" w14:textId="77777777" w:rsidR="00C23672" w:rsidRPr="009C22DF" w:rsidRDefault="00C23672" w:rsidP="00C2367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160CF02B" w14:textId="77777777" w:rsidR="00C23672" w:rsidRPr="009C22DF" w:rsidRDefault="00C23672" w:rsidP="00C2367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09665B9F" w14:textId="77777777" w:rsidR="00C23672" w:rsidRPr="009C22DF" w:rsidRDefault="00C23672" w:rsidP="00C2367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897844" w:rsidRPr="009C22DF" w14:paraId="318509E8" w14:textId="77777777" w:rsidTr="007814A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4F296C71" w14:textId="759B063C" w:rsidR="00897844" w:rsidRPr="009C22DF" w:rsidRDefault="00897844" w:rsidP="00897844">
            <w:pPr>
              <w:spacing w:line="360" w:lineRule="auto"/>
              <w:rPr>
                <w:rFonts w:ascii="Century Gothic" w:hAnsi="Century Gothic"/>
              </w:rPr>
            </w:pPr>
            <w:r w:rsidRPr="00FD40BB">
              <w:rPr>
                <w:rFonts w:ascii="Century Gothic" w:hAnsi="Century Gothic"/>
                <w:b w:val="0"/>
                <w:bCs w:val="0"/>
              </w:rPr>
              <w:t xml:space="preserve">≥ </w:t>
            </w:r>
            <w:r>
              <w:rPr>
                <w:rFonts w:ascii="Century Gothic" w:hAnsi="Century Gothic"/>
                <w:b w:val="0"/>
                <w:bCs w:val="0"/>
              </w:rPr>
              <w:t>3</w:t>
            </w:r>
            <w:r w:rsidRPr="00FD40BB">
              <w:rPr>
                <w:rFonts w:ascii="Century Gothic" w:hAnsi="Century Gothic"/>
                <w:b w:val="0"/>
                <w:bCs w:val="0"/>
              </w:rPr>
              <w:t>.</w:t>
            </w:r>
            <w:r>
              <w:rPr>
                <w:rFonts w:ascii="Century Gothic" w:hAnsi="Century Gothic"/>
                <w:b w:val="0"/>
                <w:bCs w:val="0"/>
              </w:rPr>
              <w:t>48</w:t>
            </w:r>
            <w:r w:rsidRPr="00FD40BB">
              <w:rPr>
                <w:rFonts w:ascii="Century Gothic" w:hAnsi="Century Gothic"/>
                <w:b w:val="0"/>
                <w:bCs w:val="0"/>
              </w:rPr>
              <w:t>0 m² bvo</w:t>
            </w:r>
          </w:p>
        </w:tc>
        <w:tc>
          <w:tcPr>
            <w:tcW w:w="5865" w:type="dxa"/>
          </w:tcPr>
          <w:p w14:paraId="574B1CCA" w14:textId="77777777" w:rsidR="00897844" w:rsidRDefault="00897844" w:rsidP="0089784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FD40BB">
              <w:rPr>
                <w:rFonts w:ascii="Segoe UI Symbol" w:hAnsi="Segoe UI Symbol" w:cs="Segoe UI Symbol"/>
              </w:rPr>
              <w:t>❑</w:t>
            </w:r>
            <w:r w:rsidRPr="00FD40BB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J</w:t>
            </w:r>
            <w:r w:rsidRPr="00FD40BB">
              <w:rPr>
                <w:rFonts w:ascii="Century Gothic" w:hAnsi="Century Gothic"/>
              </w:rPr>
              <w:t xml:space="preserve">a    </w:t>
            </w:r>
          </w:p>
          <w:p w14:paraId="033208B7" w14:textId="3E89CB24" w:rsidR="00897844" w:rsidRPr="009C22DF" w:rsidRDefault="00897844" w:rsidP="0089784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FD40BB">
              <w:rPr>
                <w:rFonts w:ascii="Segoe UI Symbol" w:hAnsi="Segoe UI Symbol" w:cs="Segoe UI Symbol"/>
              </w:rPr>
              <w:t>❑</w:t>
            </w:r>
            <w:r w:rsidRPr="00FD40BB">
              <w:rPr>
                <w:rFonts w:ascii="Century Gothic" w:hAnsi="Century Gothic"/>
              </w:rPr>
              <w:t xml:space="preserve"> </w:t>
            </w:r>
            <w:r w:rsidRPr="00FD40BB">
              <w:rPr>
                <w:rFonts w:ascii="Century Gothic" w:eastAsia="Century Gothic" w:hAnsi="Century Gothic" w:cs="Myanmar Text"/>
                <w:lang w:val="x-none"/>
              </w:rPr>
              <w:t>Nee</w:t>
            </w:r>
          </w:p>
        </w:tc>
      </w:tr>
      <w:tr w:rsidR="00897844" w:rsidRPr="009C22DF" w14:paraId="41660836" w14:textId="77777777" w:rsidTr="00875B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895CEFE" w14:textId="77777777" w:rsidR="00897844" w:rsidRPr="009C22DF" w:rsidRDefault="00897844" w:rsidP="00897844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6632AEBA" w14:textId="77777777" w:rsidR="00897844" w:rsidRPr="009C22DF" w:rsidRDefault="00897844" w:rsidP="0089784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897844" w:rsidRPr="009C22DF" w14:paraId="511F290F" w14:textId="77777777" w:rsidTr="00875BD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3769090" w14:textId="77777777" w:rsidR="00897844" w:rsidRPr="009C22DF" w:rsidRDefault="00897844" w:rsidP="00897844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4694AF8A" w14:textId="77777777" w:rsidR="00897844" w:rsidRPr="009C22DF" w:rsidRDefault="00897844" w:rsidP="0089784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3376FBD1" w14:textId="55517954" w:rsidR="001C2B4E" w:rsidRDefault="001C2B4E" w:rsidP="0037289A">
      <w:pPr>
        <w:rPr>
          <w:highlight w:val="yellow"/>
        </w:rPr>
      </w:pPr>
    </w:p>
    <w:p w14:paraId="65CB9B5B" w14:textId="77777777" w:rsidR="001C2B4E" w:rsidRPr="00E02065" w:rsidRDefault="001C2B4E" w:rsidP="001C2B4E">
      <w:r w:rsidRPr="00E02065">
        <w:t xml:space="preserve">***Indien de werkzaamheden waarop </w:t>
      </w:r>
      <w:r>
        <w:t>het selectiecriterium</w:t>
      </w:r>
      <w:r w:rsidRPr="00E02065">
        <w:t xml:space="preserve"> ziet zijn uitgevoerd door een onderaannemer of door een nevenaannemer dan dient hierbij een beroep op een derde te worden gedaan (invullen UEA).</w:t>
      </w:r>
    </w:p>
    <w:p w14:paraId="49D7804B" w14:textId="77777777" w:rsidR="001C2B4E" w:rsidRDefault="001C2B4E">
      <w:pPr>
        <w:rPr>
          <w:highlight w:val="yellow"/>
        </w:rPr>
      </w:pPr>
      <w:r>
        <w:rPr>
          <w:highlight w:val="yellow"/>
        </w:rPr>
        <w:br w:type="page"/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1C2B4E" w:rsidRPr="009C22DF" w14:paraId="1C6EFBD4" w14:textId="77777777" w:rsidTr="00875B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6B61A7CB" w14:textId="08B5962F" w:rsidR="001C2B4E" w:rsidRPr="00131686" w:rsidRDefault="001C2B4E" w:rsidP="00875BD4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lastRenderedPageBreak/>
              <w:t xml:space="preserve">Selectiecriterium 2: Ervaring met Bouwwerk Informatie Model (BIM) </w:t>
            </w:r>
          </w:p>
        </w:tc>
      </w:tr>
      <w:tr w:rsidR="001C2B4E" w:rsidRPr="009C22DF" w14:paraId="40EC86D6" w14:textId="77777777" w:rsidTr="00875B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8BFA8D7" w14:textId="77777777" w:rsidR="001C2B4E" w:rsidRPr="009C22DF" w:rsidRDefault="001C2B4E" w:rsidP="00875BD4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1BBD1C1F" w14:textId="77777777" w:rsidR="001C2B4E" w:rsidRPr="009C22DF" w:rsidRDefault="001C2B4E" w:rsidP="00875BD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1C2B4E" w:rsidRPr="009C22DF" w14:paraId="029F40F9" w14:textId="77777777" w:rsidTr="00875BD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CFD94B6" w14:textId="77777777" w:rsidR="001C2B4E" w:rsidRPr="009C22DF" w:rsidRDefault="001C2B4E" w:rsidP="00875BD4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373EE335" w14:textId="77777777" w:rsidR="001C2B4E" w:rsidRPr="009C22DF" w:rsidRDefault="001C2B4E" w:rsidP="00875BD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1C2B4E" w:rsidRPr="009C22DF" w14:paraId="373BAA08" w14:textId="77777777" w:rsidTr="00875B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28C4655" w14:textId="77777777" w:rsidR="001C2B4E" w:rsidRPr="009C22DF" w:rsidRDefault="001C2B4E" w:rsidP="00875BD4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4A72F55C" w14:textId="77777777" w:rsidR="001C2B4E" w:rsidRPr="009C22DF" w:rsidRDefault="001C2B4E" w:rsidP="00875BD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1C2B4E" w:rsidRPr="009C22DF" w14:paraId="275D25D0" w14:textId="77777777" w:rsidTr="00875BD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6F6C60F" w14:textId="77777777" w:rsidR="001C2B4E" w:rsidRPr="009C22DF" w:rsidRDefault="001C2B4E" w:rsidP="00875BD4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4418D60F" w14:textId="77777777" w:rsidR="001C2B4E" w:rsidRPr="009C22DF" w:rsidRDefault="001C2B4E" w:rsidP="00875BD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07D8E887" w14:textId="77777777" w:rsidR="001C2B4E" w:rsidRPr="009C22DF" w:rsidRDefault="001C2B4E" w:rsidP="00875BD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1C2B4E" w:rsidRPr="009C22DF" w14:paraId="0961B8FF" w14:textId="77777777" w:rsidTr="00875B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B805AD4" w14:textId="77777777" w:rsidR="001C2B4E" w:rsidRPr="009C22DF" w:rsidRDefault="001C2B4E" w:rsidP="00875BD4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46294EAF" w14:textId="77777777" w:rsidR="001C2B4E" w:rsidRPr="009C22DF" w:rsidRDefault="001C2B4E" w:rsidP="00875BD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39BC56FB" w14:textId="77777777" w:rsidR="001C2B4E" w:rsidRPr="009C22DF" w:rsidRDefault="001C2B4E" w:rsidP="00875BD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C23672" w:rsidRPr="009C22DF" w14:paraId="31844018" w14:textId="77777777" w:rsidTr="00875BD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32C483C" w14:textId="5A6A73BA" w:rsidR="00C23672" w:rsidRPr="00C23672" w:rsidRDefault="00C23672" w:rsidP="00875BD4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Bouwwerk Informatie Model (BIM)</w:t>
            </w:r>
          </w:p>
        </w:tc>
        <w:tc>
          <w:tcPr>
            <w:tcW w:w="5865" w:type="dxa"/>
            <w:vAlign w:val="center"/>
          </w:tcPr>
          <w:p w14:paraId="318DF91C" w14:textId="2C0CF2B5" w:rsidR="00C23672" w:rsidRDefault="00C23672" w:rsidP="00C23672">
            <w:pPr>
              <w:spacing w:line="260" w:lineRule="atLeast"/>
              <w:ind w:right="2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 w:rsidRPr="00496794">
              <w:rPr>
                <w:rFonts w:asciiTheme="majorHAnsi" w:hAnsiTheme="majorHAnsi"/>
              </w:rPr>
              <w:t xml:space="preserve">Ja, </w:t>
            </w:r>
            <w:r w:rsidR="00897844">
              <w:t>BIM model LOD 350 of hoger (vanaf UO-fase)</w:t>
            </w:r>
          </w:p>
          <w:p w14:paraId="23385FFC" w14:textId="7AB55C1A" w:rsidR="00C23672" w:rsidRDefault="00C23672" w:rsidP="00C23672">
            <w:pPr>
              <w:spacing w:line="260" w:lineRule="atLeast"/>
              <w:ind w:right="2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Segoe UI Symbol" w:hAnsi="Segoe UI Symbol" w:cs="Segoe UI Symbol"/>
                <w:lang w:val="x-none"/>
              </w:rPr>
              <w:t xml:space="preserve"> </w:t>
            </w:r>
            <w:r>
              <w:t xml:space="preserve">Ja, </w:t>
            </w:r>
            <w:r w:rsidR="00897844">
              <w:t>BIM model LOD 350 of lager (t/m TO-fase)</w:t>
            </w:r>
          </w:p>
          <w:p w14:paraId="74DBDB98" w14:textId="4B0F4D57" w:rsidR="00C23672" w:rsidRPr="00C23672" w:rsidRDefault="00C23672" w:rsidP="00C23672">
            <w:pPr>
              <w:spacing w:line="260" w:lineRule="atLeast"/>
              <w:ind w:right="2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Theme="majorHAnsi" w:hAnsiTheme="majorHAnsi"/>
              </w:rPr>
              <w:t xml:space="preserve">Nee </w:t>
            </w:r>
            <w:r w:rsidR="008A7AE6">
              <w:rPr>
                <w:rFonts w:asciiTheme="majorHAnsi" w:hAnsiTheme="majorHAnsi"/>
              </w:rPr>
              <w:t xml:space="preserve"> </w:t>
            </w:r>
          </w:p>
        </w:tc>
      </w:tr>
      <w:tr w:rsidR="001C2B4E" w:rsidRPr="009C22DF" w14:paraId="5B00CD99" w14:textId="77777777" w:rsidTr="00875B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502D200" w14:textId="77777777" w:rsidR="001C2B4E" w:rsidRPr="009C22DF" w:rsidRDefault="001C2B4E" w:rsidP="00875BD4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583F08CA" w14:textId="77777777" w:rsidR="001C2B4E" w:rsidRPr="009C22DF" w:rsidRDefault="001C2B4E" w:rsidP="00875BD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05410F78" w14:textId="77777777" w:rsidR="001C2B4E" w:rsidRPr="009C22DF" w:rsidRDefault="001C2B4E" w:rsidP="00875BD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2BFB1928" w14:textId="77777777" w:rsidR="001C2B4E" w:rsidRPr="009C22DF" w:rsidRDefault="001C2B4E" w:rsidP="00875BD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897844" w:rsidRPr="009C22DF" w14:paraId="0F14550A" w14:textId="77777777" w:rsidTr="00701A0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61E23288" w14:textId="0957566E" w:rsidR="00897844" w:rsidRPr="009C22DF" w:rsidRDefault="00897844" w:rsidP="00897844">
            <w:pPr>
              <w:spacing w:line="360" w:lineRule="auto"/>
              <w:rPr>
                <w:rFonts w:ascii="Century Gothic" w:hAnsi="Century Gothic"/>
              </w:rPr>
            </w:pPr>
            <w:r w:rsidRPr="00FD40BB">
              <w:rPr>
                <w:rFonts w:ascii="Century Gothic" w:hAnsi="Century Gothic"/>
                <w:b w:val="0"/>
                <w:bCs w:val="0"/>
              </w:rPr>
              <w:t xml:space="preserve">≥ </w:t>
            </w:r>
            <w:r>
              <w:rPr>
                <w:rFonts w:ascii="Century Gothic" w:hAnsi="Century Gothic"/>
                <w:b w:val="0"/>
                <w:bCs w:val="0"/>
              </w:rPr>
              <w:t>3</w:t>
            </w:r>
            <w:r w:rsidRPr="00FD40BB">
              <w:rPr>
                <w:rFonts w:ascii="Century Gothic" w:hAnsi="Century Gothic"/>
                <w:b w:val="0"/>
                <w:bCs w:val="0"/>
              </w:rPr>
              <w:t>.</w:t>
            </w:r>
            <w:r>
              <w:rPr>
                <w:rFonts w:ascii="Century Gothic" w:hAnsi="Century Gothic"/>
                <w:b w:val="0"/>
                <w:bCs w:val="0"/>
              </w:rPr>
              <w:t>48</w:t>
            </w:r>
            <w:r w:rsidRPr="00FD40BB">
              <w:rPr>
                <w:rFonts w:ascii="Century Gothic" w:hAnsi="Century Gothic"/>
                <w:b w:val="0"/>
                <w:bCs w:val="0"/>
              </w:rPr>
              <w:t>0 m² bvo</w:t>
            </w:r>
          </w:p>
        </w:tc>
        <w:tc>
          <w:tcPr>
            <w:tcW w:w="5865" w:type="dxa"/>
          </w:tcPr>
          <w:p w14:paraId="769B7154" w14:textId="77777777" w:rsidR="00897844" w:rsidRDefault="00897844" w:rsidP="0089784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FD40BB">
              <w:rPr>
                <w:rFonts w:ascii="Segoe UI Symbol" w:hAnsi="Segoe UI Symbol" w:cs="Segoe UI Symbol"/>
              </w:rPr>
              <w:t>❑</w:t>
            </w:r>
            <w:r w:rsidRPr="00FD40BB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J</w:t>
            </w:r>
            <w:r w:rsidRPr="00FD40BB">
              <w:rPr>
                <w:rFonts w:ascii="Century Gothic" w:hAnsi="Century Gothic"/>
              </w:rPr>
              <w:t xml:space="preserve">a    </w:t>
            </w:r>
          </w:p>
          <w:p w14:paraId="3DB976EE" w14:textId="196EB56A" w:rsidR="00897844" w:rsidRPr="009C22DF" w:rsidRDefault="00897844" w:rsidP="0089784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FD40BB">
              <w:rPr>
                <w:rFonts w:ascii="Segoe UI Symbol" w:hAnsi="Segoe UI Symbol" w:cs="Segoe UI Symbol"/>
              </w:rPr>
              <w:t>❑</w:t>
            </w:r>
            <w:r w:rsidRPr="00FD40BB">
              <w:rPr>
                <w:rFonts w:ascii="Century Gothic" w:hAnsi="Century Gothic"/>
              </w:rPr>
              <w:t xml:space="preserve"> </w:t>
            </w:r>
            <w:r w:rsidRPr="00FD40BB">
              <w:rPr>
                <w:rFonts w:ascii="Century Gothic" w:eastAsia="Century Gothic" w:hAnsi="Century Gothic" w:cs="Myanmar Text"/>
                <w:lang w:val="x-none"/>
              </w:rPr>
              <w:t>Nee</w:t>
            </w:r>
          </w:p>
        </w:tc>
      </w:tr>
      <w:tr w:rsidR="00897844" w:rsidRPr="009C22DF" w14:paraId="798C407B" w14:textId="77777777" w:rsidTr="00875B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8DC5E04" w14:textId="77777777" w:rsidR="00897844" w:rsidRPr="009C22DF" w:rsidRDefault="00897844" w:rsidP="00897844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490FADD3" w14:textId="77777777" w:rsidR="00897844" w:rsidRPr="009C22DF" w:rsidRDefault="00897844" w:rsidP="0089784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897844" w:rsidRPr="009C22DF" w14:paraId="2E70B1BB" w14:textId="77777777" w:rsidTr="00875BD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D13F9B2" w14:textId="77777777" w:rsidR="00897844" w:rsidRPr="009C22DF" w:rsidRDefault="00897844" w:rsidP="00897844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225EEB2C" w14:textId="77777777" w:rsidR="00897844" w:rsidRPr="009C22DF" w:rsidRDefault="00897844" w:rsidP="0089784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345F15FF" w14:textId="77777777" w:rsidR="001C2B4E" w:rsidRDefault="001C2B4E" w:rsidP="001C2B4E">
      <w:pPr>
        <w:rPr>
          <w:highlight w:val="yellow"/>
        </w:rPr>
      </w:pPr>
    </w:p>
    <w:p w14:paraId="3EDBA0EB" w14:textId="77777777" w:rsidR="001C2B4E" w:rsidRPr="00E02065" w:rsidRDefault="001C2B4E" w:rsidP="001C2B4E">
      <w:r w:rsidRPr="00E02065">
        <w:t xml:space="preserve">***Indien de werkzaamheden waarop </w:t>
      </w:r>
      <w:r>
        <w:t>het selectiecriterium</w:t>
      </w:r>
      <w:r w:rsidRPr="00E02065">
        <w:t xml:space="preserve"> ziet zijn uitgevoerd door een onderaannemer of door een nevenaannemer dan dient hierbij een beroep op een derde te worden gedaan (invullen UEA).</w:t>
      </w:r>
    </w:p>
    <w:p w14:paraId="3239E338" w14:textId="77777777" w:rsidR="001C2B4E" w:rsidRDefault="001C2B4E">
      <w:pPr>
        <w:rPr>
          <w:highlight w:val="yellow"/>
        </w:rPr>
      </w:pPr>
      <w:r>
        <w:rPr>
          <w:highlight w:val="yellow"/>
        </w:rPr>
        <w:br w:type="page"/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1C2B4E" w:rsidRPr="009C22DF" w14:paraId="22099DC0" w14:textId="77777777" w:rsidTr="00875B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71CEB52E" w14:textId="07BDABFA" w:rsidR="001C2B4E" w:rsidRPr="00131686" w:rsidRDefault="001C2B4E" w:rsidP="00875BD4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lastRenderedPageBreak/>
              <w:t xml:space="preserve">Selectiecriterium 3: Ervaring met renovatie </w:t>
            </w:r>
          </w:p>
        </w:tc>
      </w:tr>
      <w:tr w:rsidR="001C2B4E" w:rsidRPr="009C22DF" w14:paraId="36E8F6DA" w14:textId="77777777" w:rsidTr="00875B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5F581ED" w14:textId="77777777" w:rsidR="001C2B4E" w:rsidRPr="009C22DF" w:rsidRDefault="001C2B4E" w:rsidP="00875BD4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16863D43" w14:textId="77777777" w:rsidR="001C2B4E" w:rsidRPr="009C22DF" w:rsidRDefault="001C2B4E" w:rsidP="00875BD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1C2B4E" w:rsidRPr="009C22DF" w14:paraId="291B1113" w14:textId="77777777" w:rsidTr="00875BD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252D5ED" w14:textId="77777777" w:rsidR="001C2B4E" w:rsidRPr="009C22DF" w:rsidRDefault="001C2B4E" w:rsidP="00875BD4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5EE59892" w14:textId="77777777" w:rsidR="001C2B4E" w:rsidRPr="009C22DF" w:rsidRDefault="001C2B4E" w:rsidP="00875BD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1C2B4E" w:rsidRPr="009C22DF" w14:paraId="1E0903B6" w14:textId="77777777" w:rsidTr="00875B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E6ADF4C" w14:textId="77777777" w:rsidR="001C2B4E" w:rsidRPr="009C22DF" w:rsidRDefault="001C2B4E" w:rsidP="00875BD4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35050E79" w14:textId="77777777" w:rsidR="001C2B4E" w:rsidRPr="009C22DF" w:rsidRDefault="001C2B4E" w:rsidP="00875BD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1C2B4E" w:rsidRPr="009C22DF" w14:paraId="2D46C0E0" w14:textId="77777777" w:rsidTr="00875BD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AE02918" w14:textId="77777777" w:rsidR="001C2B4E" w:rsidRPr="009C22DF" w:rsidRDefault="001C2B4E" w:rsidP="00875BD4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64955E99" w14:textId="77777777" w:rsidR="001C2B4E" w:rsidRPr="009C22DF" w:rsidRDefault="001C2B4E" w:rsidP="00875BD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515B0E77" w14:textId="77777777" w:rsidR="001C2B4E" w:rsidRPr="009C22DF" w:rsidRDefault="001C2B4E" w:rsidP="00875BD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1C2B4E" w:rsidRPr="009C22DF" w14:paraId="787653BA" w14:textId="77777777" w:rsidTr="00875B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E621C75" w14:textId="77777777" w:rsidR="001C2B4E" w:rsidRPr="009C22DF" w:rsidRDefault="001C2B4E" w:rsidP="00875BD4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64EA6821" w14:textId="77777777" w:rsidR="001C2B4E" w:rsidRPr="009C22DF" w:rsidRDefault="001C2B4E" w:rsidP="00875BD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0FA9999A" w14:textId="77777777" w:rsidR="001C2B4E" w:rsidRPr="009C22DF" w:rsidRDefault="001C2B4E" w:rsidP="00875BD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8A7AE6" w:rsidRPr="009C22DF" w14:paraId="00AF2B72" w14:textId="77777777" w:rsidTr="00875BD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BBCB897" w14:textId="6D2D06EE" w:rsidR="008A7AE6" w:rsidRPr="008A7AE6" w:rsidRDefault="008A7AE6" w:rsidP="00875BD4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Ervaring met renovatie</w:t>
            </w:r>
          </w:p>
        </w:tc>
        <w:tc>
          <w:tcPr>
            <w:tcW w:w="5865" w:type="dxa"/>
            <w:vAlign w:val="center"/>
          </w:tcPr>
          <w:p w14:paraId="1982B13F" w14:textId="0B5CB1DE" w:rsidR="008A7AE6" w:rsidRPr="009C22DF" w:rsidRDefault="008A7AE6" w:rsidP="008A7A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1202637B" w14:textId="4ED90DAE" w:rsidR="008A7AE6" w:rsidRPr="008A7AE6" w:rsidRDefault="008A7AE6" w:rsidP="00875BD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1C2B4E" w:rsidRPr="009C22DF" w14:paraId="32BF8E24" w14:textId="77777777" w:rsidTr="00875B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E76FBE8" w14:textId="77777777" w:rsidR="001C2B4E" w:rsidRPr="009C22DF" w:rsidRDefault="001C2B4E" w:rsidP="00875BD4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65AADE80" w14:textId="77777777" w:rsidR="001C2B4E" w:rsidRPr="009C22DF" w:rsidRDefault="001C2B4E" w:rsidP="00875BD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6726D201" w14:textId="77777777" w:rsidR="001C2B4E" w:rsidRPr="009C22DF" w:rsidRDefault="001C2B4E" w:rsidP="00875BD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575353B8" w14:textId="77777777" w:rsidR="001C2B4E" w:rsidRPr="009C22DF" w:rsidRDefault="001C2B4E" w:rsidP="00875BD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897844" w:rsidRPr="009C22DF" w14:paraId="0F2142BD" w14:textId="77777777" w:rsidTr="001568F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19794A42" w14:textId="371FAF4F" w:rsidR="00897844" w:rsidRPr="009C22DF" w:rsidRDefault="00897844" w:rsidP="00897844">
            <w:pPr>
              <w:spacing w:line="360" w:lineRule="auto"/>
              <w:rPr>
                <w:rFonts w:ascii="Century Gothic" w:hAnsi="Century Gothic"/>
              </w:rPr>
            </w:pPr>
            <w:r w:rsidRPr="00FD40BB">
              <w:rPr>
                <w:rFonts w:ascii="Century Gothic" w:hAnsi="Century Gothic"/>
                <w:b w:val="0"/>
                <w:bCs w:val="0"/>
              </w:rPr>
              <w:t xml:space="preserve">≥ </w:t>
            </w:r>
            <w:r>
              <w:rPr>
                <w:rFonts w:ascii="Century Gothic" w:hAnsi="Century Gothic"/>
                <w:b w:val="0"/>
                <w:bCs w:val="0"/>
              </w:rPr>
              <w:t>3</w:t>
            </w:r>
            <w:r w:rsidRPr="00FD40BB">
              <w:rPr>
                <w:rFonts w:ascii="Century Gothic" w:hAnsi="Century Gothic"/>
                <w:b w:val="0"/>
                <w:bCs w:val="0"/>
              </w:rPr>
              <w:t>.</w:t>
            </w:r>
            <w:r>
              <w:rPr>
                <w:rFonts w:ascii="Century Gothic" w:hAnsi="Century Gothic"/>
                <w:b w:val="0"/>
                <w:bCs w:val="0"/>
              </w:rPr>
              <w:t>48</w:t>
            </w:r>
            <w:r w:rsidRPr="00FD40BB">
              <w:rPr>
                <w:rFonts w:ascii="Century Gothic" w:hAnsi="Century Gothic"/>
                <w:b w:val="0"/>
                <w:bCs w:val="0"/>
              </w:rPr>
              <w:t>0 m² bvo</w:t>
            </w:r>
          </w:p>
        </w:tc>
        <w:tc>
          <w:tcPr>
            <w:tcW w:w="5865" w:type="dxa"/>
          </w:tcPr>
          <w:p w14:paraId="559536E0" w14:textId="77777777" w:rsidR="00897844" w:rsidRDefault="00897844" w:rsidP="0089784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FD40BB">
              <w:rPr>
                <w:rFonts w:ascii="Segoe UI Symbol" w:hAnsi="Segoe UI Symbol" w:cs="Segoe UI Symbol"/>
              </w:rPr>
              <w:t>❑</w:t>
            </w:r>
            <w:r w:rsidRPr="00FD40BB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J</w:t>
            </w:r>
            <w:r w:rsidRPr="00FD40BB">
              <w:rPr>
                <w:rFonts w:ascii="Century Gothic" w:hAnsi="Century Gothic"/>
              </w:rPr>
              <w:t xml:space="preserve">a    </w:t>
            </w:r>
          </w:p>
          <w:p w14:paraId="5D227CF9" w14:textId="76A95990" w:rsidR="00897844" w:rsidRPr="009C22DF" w:rsidRDefault="00897844" w:rsidP="0089784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FD40BB">
              <w:rPr>
                <w:rFonts w:ascii="Segoe UI Symbol" w:hAnsi="Segoe UI Symbol" w:cs="Segoe UI Symbol"/>
              </w:rPr>
              <w:t>❑</w:t>
            </w:r>
            <w:r w:rsidRPr="00FD40BB">
              <w:rPr>
                <w:rFonts w:ascii="Century Gothic" w:hAnsi="Century Gothic"/>
              </w:rPr>
              <w:t xml:space="preserve"> </w:t>
            </w:r>
            <w:r w:rsidRPr="00FD40BB">
              <w:rPr>
                <w:rFonts w:ascii="Century Gothic" w:eastAsia="Century Gothic" w:hAnsi="Century Gothic" w:cs="Myanmar Text"/>
                <w:lang w:val="x-none"/>
              </w:rPr>
              <w:t>Nee</w:t>
            </w:r>
            <w:r w:rsidRPr="00FD40BB">
              <w:rPr>
                <w:rFonts w:ascii="Century Gothic" w:eastAsia="Century Gothic" w:hAnsi="Century Gothic" w:cs="Myanmar Text"/>
                <w:lang w:eastAsia="nl-NL"/>
              </w:rPr>
              <w:t xml:space="preserve"> </w:t>
            </w:r>
          </w:p>
        </w:tc>
      </w:tr>
      <w:tr w:rsidR="001C2B4E" w:rsidRPr="009C22DF" w14:paraId="7879A716" w14:textId="77777777" w:rsidTr="00875B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9BCBBD0" w14:textId="77777777" w:rsidR="001C2B4E" w:rsidRPr="009C22DF" w:rsidRDefault="001C2B4E" w:rsidP="00875BD4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587E185E" w14:textId="77777777" w:rsidR="001C2B4E" w:rsidRPr="009C22DF" w:rsidRDefault="001C2B4E" w:rsidP="00875BD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1C2B4E" w:rsidRPr="009C22DF" w14:paraId="65C428EC" w14:textId="77777777" w:rsidTr="00875BD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E0BE822" w14:textId="77777777" w:rsidR="001C2B4E" w:rsidRPr="009C22DF" w:rsidRDefault="001C2B4E" w:rsidP="00875BD4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…</w:t>
            </w:r>
          </w:p>
        </w:tc>
        <w:tc>
          <w:tcPr>
            <w:tcW w:w="5865" w:type="dxa"/>
            <w:vAlign w:val="center"/>
          </w:tcPr>
          <w:p w14:paraId="59D544FB" w14:textId="77777777" w:rsidR="001C2B4E" w:rsidRPr="009C22DF" w:rsidRDefault="001C2B4E" w:rsidP="00875BD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1C2B4E" w:rsidRPr="009C22DF" w14:paraId="7637FD09" w14:textId="77777777" w:rsidTr="00875B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162DA79" w14:textId="77777777" w:rsidR="001C2B4E" w:rsidRPr="009C22DF" w:rsidRDefault="001C2B4E" w:rsidP="00875BD4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38642DA6" w14:textId="77777777" w:rsidR="001C2B4E" w:rsidRPr="009C22DF" w:rsidRDefault="001C2B4E" w:rsidP="00875BD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5CF34A43" w14:textId="77777777" w:rsidR="001C2B4E" w:rsidRDefault="001C2B4E" w:rsidP="001C2B4E">
      <w:pPr>
        <w:rPr>
          <w:highlight w:val="yellow"/>
        </w:rPr>
      </w:pPr>
    </w:p>
    <w:p w14:paraId="7C74E040" w14:textId="77777777" w:rsidR="001C2B4E" w:rsidRPr="00E02065" w:rsidRDefault="001C2B4E" w:rsidP="001C2B4E">
      <w:r w:rsidRPr="00E02065">
        <w:t xml:space="preserve">***Indien de werkzaamheden waarop </w:t>
      </w:r>
      <w:r>
        <w:t>het selectiecriterium</w:t>
      </w:r>
      <w:r w:rsidRPr="00E02065">
        <w:t xml:space="preserve"> ziet zijn uitgevoerd door een onderaannemer of door een nevenaannemer dan dient hierbij een beroep op een derde te worden gedaan (invullen UEA).</w:t>
      </w:r>
    </w:p>
    <w:p w14:paraId="1E89BC5A" w14:textId="77777777" w:rsidR="001C2B4E" w:rsidRDefault="001C2B4E">
      <w:pPr>
        <w:rPr>
          <w:highlight w:val="yellow"/>
        </w:rPr>
      </w:pPr>
      <w:r>
        <w:rPr>
          <w:highlight w:val="yellow"/>
        </w:rPr>
        <w:br w:type="page"/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1C2B4E" w:rsidRPr="009C22DF" w14:paraId="48B806D7" w14:textId="77777777" w:rsidTr="00875B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250B974C" w14:textId="5E55670D" w:rsidR="001C2B4E" w:rsidRPr="00131686" w:rsidRDefault="001C2B4E" w:rsidP="00875BD4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lastRenderedPageBreak/>
              <w:t xml:space="preserve">Selectiecriterium 4: Ervaring met duurzaam, CO2 bewust bouwen </w:t>
            </w:r>
          </w:p>
        </w:tc>
      </w:tr>
      <w:tr w:rsidR="001C2B4E" w:rsidRPr="009C22DF" w14:paraId="189AEE33" w14:textId="77777777" w:rsidTr="00875B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6EB43D7" w14:textId="77777777" w:rsidR="001C2B4E" w:rsidRPr="009C22DF" w:rsidRDefault="001C2B4E" w:rsidP="00875BD4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1A9671DD" w14:textId="77777777" w:rsidR="001C2B4E" w:rsidRPr="009C22DF" w:rsidRDefault="001C2B4E" w:rsidP="00875BD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1C2B4E" w:rsidRPr="009C22DF" w14:paraId="355D772E" w14:textId="77777777" w:rsidTr="00875BD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AB0D5E0" w14:textId="77777777" w:rsidR="001C2B4E" w:rsidRPr="009C22DF" w:rsidRDefault="001C2B4E" w:rsidP="00875BD4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3D09A075" w14:textId="77777777" w:rsidR="001C2B4E" w:rsidRPr="009C22DF" w:rsidRDefault="001C2B4E" w:rsidP="00875BD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1C2B4E" w:rsidRPr="009C22DF" w14:paraId="11F2D91C" w14:textId="77777777" w:rsidTr="00875B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DB1EEE9" w14:textId="77777777" w:rsidR="001C2B4E" w:rsidRPr="009C22DF" w:rsidRDefault="001C2B4E" w:rsidP="00875BD4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0E273A43" w14:textId="77777777" w:rsidR="001C2B4E" w:rsidRPr="009C22DF" w:rsidRDefault="001C2B4E" w:rsidP="00875BD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1C2B4E" w:rsidRPr="009C22DF" w14:paraId="29B56115" w14:textId="77777777" w:rsidTr="00875BD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C7FC690" w14:textId="77777777" w:rsidR="001C2B4E" w:rsidRPr="009C22DF" w:rsidRDefault="001C2B4E" w:rsidP="00875BD4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3CF14F6A" w14:textId="77777777" w:rsidR="001C2B4E" w:rsidRPr="009C22DF" w:rsidRDefault="001C2B4E" w:rsidP="00875BD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10806BD4" w14:textId="77777777" w:rsidR="001C2B4E" w:rsidRPr="009C22DF" w:rsidRDefault="001C2B4E" w:rsidP="00875BD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1C2B4E" w:rsidRPr="009C22DF" w14:paraId="72C01DCB" w14:textId="77777777" w:rsidTr="00875B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E5A3DE5" w14:textId="77777777" w:rsidR="001C2B4E" w:rsidRPr="009C22DF" w:rsidRDefault="001C2B4E" w:rsidP="00875BD4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570536CF" w14:textId="77777777" w:rsidR="001C2B4E" w:rsidRPr="009C22DF" w:rsidRDefault="001C2B4E" w:rsidP="00875BD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7E147B03" w14:textId="77777777" w:rsidR="001C2B4E" w:rsidRPr="009C22DF" w:rsidRDefault="001C2B4E" w:rsidP="00875BD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3D4081" w:rsidRPr="009C22DF" w14:paraId="29CA3E86" w14:textId="77777777" w:rsidTr="00875BD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CF0201D" w14:textId="77777777" w:rsidR="003D4081" w:rsidRDefault="003D4081" w:rsidP="00875BD4">
            <w:pPr>
              <w:spacing w:line="360" w:lineRule="auto"/>
              <w:rPr>
                <w:rFonts w:asciiTheme="majorHAnsi" w:hAnsiTheme="majorHAnsi"/>
                <w:bCs w:val="0"/>
              </w:rPr>
            </w:pPr>
            <w:r>
              <w:rPr>
                <w:rFonts w:asciiTheme="majorHAnsi" w:hAnsiTheme="majorHAnsi"/>
                <w:b w:val="0"/>
              </w:rPr>
              <w:t>In bezit van CO2-bewust certificaat</w:t>
            </w:r>
          </w:p>
          <w:p w14:paraId="7C740F9D" w14:textId="77777777" w:rsidR="0018001A" w:rsidRDefault="0018001A" w:rsidP="00875BD4">
            <w:pPr>
              <w:spacing w:line="360" w:lineRule="auto"/>
              <w:rPr>
                <w:rFonts w:asciiTheme="majorHAnsi" w:hAnsiTheme="majorHAnsi"/>
                <w:b w:val="0"/>
                <w:bCs w:val="0"/>
              </w:rPr>
            </w:pPr>
          </w:p>
          <w:p w14:paraId="3E3392DE" w14:textId="5F51485B" w:rsidR="0018001A" w:rsidRPr="009C22DF" w:rsidRDefault="0018001A" w:rsidP="00875BD4">
            <w:pPr>
              <w:spacing w:line="360" w:lineRule="auto"/>
              <w:rPr>
                <w:rFonts w:ascii="Century Gothic" w:hAnsi="Century Gothic"/>
              </w:rPr>
            </w:pPr>
          </w:p>
        </w:tc>
        <w:tc>
          <w:tcPr>
            <w:tcW w:w="5865" w:type="dxa"/>
            <w:vAlign w:val="center"/>
          </w:tcPr>
          <w:p w14:paraId="09E82890" w14:textId="7D14BDDA" w:rsidR="003D4081" w:rsidRPr="003D4081" w:rsidRDefault="003D4081" w:rsidP="003D4081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Segoe UI Symbol" w:hAnsi="Segoe UI Symbol" w:cs="Segoe UI Symbol"/>
                <w:lang w:val="x-none"/>
              </w:rPr>
              <w:t xml:space="preserve"> </w:t>
            </w:r>
            <w:r w:rsidRPr="003D4081">
              <w:rPr>
                <w:rFonts w:asciiTheme="majorHAnsi" w:hAnsiTheme="majorHAnsi"/>
                <w:bCs/>
              </w:rPr>
              <w:t xml:space="preserve">Ja, niveau 3 of hoger  </w:t>
            </w:r>
          </w:p>
          <w:p w14:paraId="2A68C141" w14:textId="5818044B" w:rsidR="003D4081" w:rsidRPr="003D4081" w:rsidRDefault="003D4081" w:rsidP="003D4081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Segoe UI Symbol" w:hAnsi="Segoe UI Symbol" w:cs="Segoe UI Symbol"/>
                <w:lang w:val="x-none"/>
              </w:rPr>
              <w:t xml:space="preserve"> </w:t>
            </w:r>
            <w:r w:rsidRPr="003D4081">
              <w:rPr>
                <w:rFonts w:asciiTheme="majorHAnsi" w:hAnsiTheme="majorHAnsi"/>
                <w:bCs/>
              </w:rPr>
              <w:t xml:space="preserve">Nee, maar geborgd middels gelijkwaardige maatregelen </w:t>
            </w:r>
            <w:r w:rsidR="009350AD">
              <w:rPr>
                <w:rFonts w:asciiTheme="majorHAnsi" w:hAnsiTheme="majorHAnsi"/>
                <w:bCs/>
              </w:rPr>
              <w:t>op dit gebied</w:t>
            </w:r>
          </w:p>
          <w:p w14:paraId="5B962304" w14:textId="495E6EA3" w:rsidR="003D4081" w:rsidRPr="009C22DF" w:rsidRDefault="003D4081" w:rsidP="003D408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Segoe UI Symbol" w:hAnsi="Segoe UI Symbol" w:cs="Segoe UI Symbol"/>
                <w:lang w:val="x-none"/>
              </w:rPr>
              <w:t xml:space="preserve"> </w:t>
            </w:r>
            <w:r>
              <w:rPr>
                <w:rFonts w:asciiTheme="majorHAnsi" w:hAnsiTheme="majorHAnsi"/>
                <w:bCs/>
              </w:rPr>
              <w:t>Nee</w:t>
            </w:r>
          </w:p>
        </w:tc>
      </w:tr>
      <w:tr w:rsidR="001C2B4E" w:rsidRPr="009C22DF" w14:paraId="1E60015E" w14:textId="77777777" w:rsidTr="00875B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F43F0C0" w14:textId="77777777" w:rsidR="001C2B4E" w:rsidRPr="009C22DF" w:rsidRDefault="001C2B4E" w:rsidP="00875BD4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7C77E743" w14:textId="77777777" w:rsidR="001C2B4E" w:rsidRPr="009C22DF" w:rsidRDefault="001C2B4E" w:rsidP="00875BD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1EEFFCAA" w14:textId="77777777" w:rsidR="001C2B4E" w:rsidRPr="009C22DF" w:rsidRDefault="001C2B4E" w:rsidP="00875BD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77BCBB07" w14:textId="77777777" w:rsidR="001C2B4E" w:rsidRPr="009C22DF" w:rsidRDefault="001C2B4E" w:rsidP="00875BD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1C2B4E" w:rsidRPr="009C22DF" w14:paraId="310FB152" w14:textId="77777777" w:rsidTr="00875BD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4213682" w14:textId="77777777" w:rsidR="001C2B4E" w:rsidRPr="009C22DF" w:rsidRDefault="001C2B4E" w:rsidP="00875BD4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6934FE61" w14:textId="77777777" w:rsidR="001C2B4E" w:rsidRPr="009C22DF" w:rsidRDefault="001C2B4E" w:rsidP="00875BD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1C2B4E" w:rsidRPr="009C22DF" w14:paraId="3DD99F4C" w14:textId="77777777" w:rsidTr="00875B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21267B6" w14:textId="77777777" w:rsidR="001C2B4E" w:rsidRPr="009C22DF" w:rsidRDefault="001C2B4E" w:rsidP="00875BD4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…</w:t>
            </w:r>
          </w:p>
        </w:tc>
        <w:tc>
          <w:tcPr>
            <w:tcW w:w="5865" w:type="dxa"/>
            <w:vAlign w:val="center"/>
          </w:tcPr>
          <w:p w14:paraId="5721918C" w14:textId="77777777" w:rsidR="001C2B4E" w:rsidRPr="009C22DF" w:rsidRDefault="001C2B4E" w:rsidP="00875BD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1C2B4E" w:rsidRPr="009C22DF" w14:paraId="5A095C30" w14:textId="77777777" w:rsidTr="00875BD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0C0EE9D" w14:textId="77777777" w:rsidR="001C2B4E" w:rsidRPr="009C22DF" w:rsidRDefault="001C2B4E" w:rsidP="00875BD4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648EEC3A" w14:textId="77777777" w:rsidR="001C2B4E" w:rsidRPr="009C22DF" w:rsidRDefault="001C2B4E" w:rsidP="00875BD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34228597" w14:textId="77777777" w:rsidR="001C2B4E" w:rsidRDefault="001C2B4E" w:rsidP="001C2B4E">
      <w:pPr>
        <w:rPr>
          <w:highlight w:val="yellow"/>
        </w:rPr>
      </w:pPr>
    </w:p>
    <w:p w14:paraId="2B6BB7C4" w14:textId="77777777" w:rsidR="001C2B4E" w:rsidRPr="00E02065" w:rsidRDefault="001C2B4E" w:rsidP="001C2B4E">
      <w:r w:rsidRPr="00E02065">
        <w:t xml:space="preserve">***Indien de werkzaamheden waarop </w:t>
      </w:r>
      <w:r>
        <w:t>het selectiecriterium</w:t>
      </w:r>
      <w:r w:rsidRPr="00E02065">
        <w:t xml:space="preserve"> ziet zijn uitgevoerd door een onderaannemer of door een nevenaannemer dan dient hierbij een beroep op een derde te worden gedaan (invullen UEA).</w:t>
      </w:r>
    </w:p>
    <w:p w14:paraId="31A86FC5" w14:textId="127B481A" w:rsidR="001C2B4E" w:rsidRDefault="001C2B4E">
      <w:pPr>
        <w:rPr>
          <w:highlight w:val="yellow"/>
        </w:rPr>
      </w:pPr>
      <w:r>
        <w:rPr>
          <w:highlight w:val="yellow"/>
        </w:rPr>
        <w:br w:type="page"/>
      </w:r>
    </w:p>
    <w:p w14:paraId="0C213096" w14:textId="77777777" w:rsidR="0037289A" w:rsidRPr="00B478DF" w:rsidRDefault="0037289A" w:rsidP="0037289A">
      <w:r w:rsidRPr="00B478DF">
        <w:lastRenderedPageBreak/>
        <w:t xml:space="preserve">Ondergetekende verklaart tevens dat: </w:t>
      </w:r>
    </w:p>
    <w:p w14:paraId="7051AC5A" w14:textId="77777777" w:rsidR="0037289A" w:rsidRPr="00B478DF" w:rsidRDefault="0037289A" w:rsidP="0037289A">
      <w:pPr>
        <w:pStyle w:val="Lijstalinea"/>
        <w:numPr>
          <w:ilvl w:val="0"/>
          <w:numId w:val="16"/>
        </w:numPr>
      </w:pPr>
      <w:r>
        <w:t>Gegadigde</w:t>
      </w:r>
      <w:r w:rsidRPr="00B478DF">
        <w:t xml:space="preserve"> opdrachtnemer is </w:t>
      </w:r>
      <w:r w:rsidRPr="009E2334">
        <w:t>van de bovenstaande referentieprojecten en</w:t>
      </w:r>
      <w:r w:rsidRPr="00B478DF">
        <w:t xml:space="preserve"> de betreffende werkzaamheden (waar de competentie op toeziet) ook zelf uitgevoerd heeft (tenzij een beroep op derden wordt gedaan conform hetgeen gesteld in deze leidraad);</w:t>
      </w:r>
    </w:p>
    <w:p w14:paraId="084DEBF0" w14:textId="77777777" w:rsidR="0037289A" w:rsidRPr="0005526A" w:rsidRDefault="0037289A" w:rsidP="0037289A">
      <w:pPr>
        <w:pStyle w:val="Lijstalinea"/>
        <w:numPr>
          <w:ilvl w:val="0"/>
          <w:numId w:val="16"/>
        </w:numPr>
      </w:pPr>
      <w:r>
        <w:t xml:space="preserve">Gegadigde </w:t>
      </w:r>
      <w:r w:rsidRPr="0005526A">
        <w:t>bij eventuele uitnodiging tot de gunningsfase danwel bij eventuele gunning of uitvoering van de werkzaamheden niet van derde zal wisselen;</w:t>
      </w:r>
    </w:p>
    <w:p w14:paraId="306117C0" w14:textId="77777777" w:rsidR="0037289A" w:rsidRPr="0005526A" w:rsidRDefault="0037289A" w:rsidP="0037289A">
      <w:pPr>
        <w:pStyle w:val="Lijstalinea"/>
        <w:numPr>
          <w:ilvl w:val="0"/>
          <w:numId w:val="16"/>
        </w:numPr>
      </w:pPr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17D8F81F" w14:textId="77777777" w:rsidR="0037289A" w:rsidRPr="00B478DF" w:rsidRDefault="0037289A" w:rsidP="0037289A">
      <w:pPr>
        <w:pStyle w:val="Lijstalinea"/>
        <w:numPr>
          <w:ilvl w:val="0"/>
          <w:numId w:val="16"/>
        </w:numPr>
      </w:pPr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p w14:paraId="79B368CB" w14:textId="77777777" w:rsidR="0037289A" w:rsidRPr="00B478DF" w:rsidRDefault="0037289A" w:rsidP="0037289A">
      <w:r w:rsidRPr="00B478DF">
        <w:t xml:space="preserve">Aldus naar waarheid opgemaakt, </w:t>
      </w:r>
    </w:p>
    <w:p w14:paraId="72C8220A" w14:textId="77777777" w:rsidR="0037289A" w:rsidRPr="00B478DF" w:rsidRDefault="0037289A" w:rsidP="0037289A"/>
    <w:p w14:paraId="02CEC1DD" w14:textId="77777777" w:rsidR="0037289A" w:rsidRPr="00B478DF" w:rsidRDefault="0037289A" w:rsidP="0037289A">
      <w:r w:rsidRPr="00B478DF">
        <w:t xml:space="preserve">op </w:t>
      </w:r>
      <w:r w:rsidRPr="00B478DF">
        <w:tab/>
        <w:t xml:space="preserve">: ………………………………………… (datum) </w:t>
      </w:r>
    </w:p>
    <w:p w14:paraId="50EFE1DF" w14:textId="77777777" w:rsidR="0037289A" w:rsidRPr="00B478DF" w:rsidRDefault="0037289A" w:rsidP="0037289A"/>
    <w:p w14:paraId="1DB916C3" w14:textId="77777777" w:rsidR="0037289A" w:rsidRPr="00B478DF" w:rsidRDefault="0037289A" w:rsidP="0037289A">
      <w:r w:rsidRPr="00B478DF">
        <w:t xml:space="preserve">te </w:t>
      </w:r>
      <w:r w:rsidRPr="00B478DF">
        <w:tab/>
        <w:t xml:space="preserve">: ………………………………………… (plaatsnaam) </w:t>
      </w:r>
    </w:p>
    <w:p w14:paraId="60AAECC9" w14:textId="77777777" w:rsidR="0037289A" w:rsidRPr="00B478DF" w:rsidRDefault="0037289A" w:rsidP="0037289A"/>
    <w:p w14:paraId="184AD2D5" w14:textId="77777777" w:rsidR="0037289A" w:rsidRPr="00B478DF" w:rsidRDefault="0037289A" w:rsidP="0037289A">
      <w:r w:rsidRPr="00B478DF">
        <w:t xml:space="preserve">door </w:t>
      </w:r>
      <w:r w:rsidRPr="00B478DF">
        <w:tab/>
        <w:t xml:space="preserve">: ………………………………………… (naam rechtsgeldig vertegenwoordiger) </w:t>
      </w:r>
    </w:p>
    <w:p w14:paraId="0986F9DE" w14:textId="77777777" w:rsidR="0037289A" w:rsidRPr="00B478DF" w:rsidRDefault="0037289A" w:rsidP="0037289A"/>
    <w:p w14:paraId="1A2C6DE0" w14:textId="77777777" w:rsidR="0037289A" w:rsidRPr="00B478DF" w:rsidRDefault="0037289A" w:rsidP="0037289A"/>
    <w:p w14:paraId="357FF501" w14:textId="77777777" w:rsidR="0037289A" w:rsidRPr="00B478DF" w:rsidRDefault="0037289A" w:rsidP="0037289A">
      <w:r w:rsidRPr="00B478DF">
        <w:t xml:space="preserve">   ………………………………………… (handtekening)</w:t>
      </w:r>
    </w:p>
    <w:p w14:paraId="08E6FDE9" w14:textId="77777777" w:rsidR="0037289A" w:rsidRPr="0005526A" w:rsidRDefault="0037289A" w:rsidP="0037289A">
      <w:pPr>
        <w:rPr>
          <w:highlight w:val="yellow"/>
        </w:rPr>
      </w:pPr>
    </w:p>
    <w:p w14:paraId="7E3A7035" w14:textId="77777777" w:rsidR="000051FE" w:rsidRPr="0037289A" w:rsidRDefault="000051FE" w:rsidP="0037289A"/>
    <w:sectPr w:rsidR="000051FE" w:rsidRPr="0037289A" w:rsidSect="009F663B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1985" w:right="1134" w:bottom="1985" w:left="1134" w:header="709" w:footer="680" w:gutter="0"/>
      <w:cols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8085FA" w14:textId="77777777" w:rsidR="008C4022" w:rsidRDefault="008C4022" w:rsidP="00E15770">
      <w:pPr>
        <w:spacing w:after="0" w:line="240" w:lineRule="auto"/>
      </w:pPr>
      <w:r>
        <w:separator/>
      </w:r>
    </w:p>
  </w:endnote>
  <w:endnote w:type="continuationSeparator" w:id="0">
    <w:p w14:paraId="147DCC8B" w14:textId="77777777" w:rsidR="008C4022" w:rsidRDefault="008C4022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11DAA8" w14:textId="77777777" w:rsidR="00905BA4" w:rsidRDefault="00905BA4" w:rsidP="0092184E">
    <w:pPr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BD6A264" wp14:editId="7420E1D7">
              <wp:simplePos x="0" y="0"/>
              <wp:positionH relativeFrom="page">
                <wp:posOffset>6480810</wp:posOffset>
              </wp:positionH>
              <wp:positionV relativeFrom="page">
                <wp:posOffset>10006386</wp:posOffset>
              </wp:positionV>
              <wp:extent cx="0" cy="187200"/>
              <wp:effectExtent l="0" t="0" r="38100" b="22860"/>
              <wp:wrapNone/>
              <wp:docPr id="6" name="Rechte verbindingslijn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9969943" id="Rechte verbindingslijn 6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10.3pt,787.9pt" to="510.3pt,80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7BFE3113" w14:textId="1C05B359" w:rsidR="00E15770" w:rsidRPr="003950B1" w:rsidRDefault="009E2334" w:rsidP="0092184E">
    <w:pPr>
      <w:tabs>
        <w:tab w:val="right" w:pos="9639"/>
      </w:tabs>
      <w:rPr>
        <w:b/>
        <w:bCs/>
        <w:color w:val="2A1F35" w:themeColor="text1"/>
        <w:sz w:val="15"/>
        <w:szCs w:val="15"/>
      </w:rPr>
    </w:pPr>
    <w:sdt>
      <w:sdtPr>
        <w:rPr>
          <w:color w:val="4C8488" w:themeColor="accent1"/>
          <w:sz w:val="15"/>
          <w:szCs w:val="15"/>
        </w:rPr>
        <w:id w:val="-709795365"/>
        <w:showingPlcHdr/>
        <w:dataBinding w:prefixMappings="xmlns:ns0='Extra' " w:xpath="/ns0:Extra[1]/ns0:Reference[1]" w:storeItemID="{96CCE84C-E527-4265-966D-1606FFA60547}"/>
        <w:text/>
      </w:sdtPr>
      <w:sdtEndPr/>
      <w:sdtContent>
        <w:r w:rsidR="00F8332B" w:rsidRPr="00F8332B">
          <w:rPr>
            <w:rStyle w:val="Tekstvantijdelijkeaanduiding"/>
            <w:sz w:val="15"/>
            <w:szCs w:val="15"/>
          </w:rPr>
          <w:t>[Referentie]</w:t>
        </w:r>
      </w:sdtContent>
    </w:sdt>
    <w:r w:rsidR="00F8332B" w:rsidRPr="00F8332B">
      <w:rPr>
        <w:color w:val="4C8488" w:themeColor="accent1"/>
        <w:sz w:val="15"/>
        <w:szCs w:val="15"/>
      </w:rPr>
      <w:t xml:space="preserve">  |  </w:t>
    </w:r>
    <w:r w:rsidR="00C77AC1" w:rsidRPr="00F8332B">
      <w:rPr>
        <w:color w:val="4C8488" w:themeColor="accent1"/>
        <w:sz w:val="15"/>
        <w:szCs w:val="15"/>
      </w:rPr>
      <w:fldChar w:fldCharType="begin"/>
    </w:r>
    <w:r w:rsidR="00C77AC1" w:rsidRPr="00F8332B">
      <w:rPr>
        <w:color w:val="4C8488" w:themeColor="accent1"/>
        <w:sz w:val="15"/>
        <w:szCs w:val="15"/>
      </w:rPr>
      <w:instrText xml:space="preserve"> DOCVARIABLE  idxWebsite  \* MERGEFORMAT </w:instrText>
    </w:r>
    <w:r w:rsidR="00C77AC1" w:rsidRPr="00F8332B">
      <w:rPr>
        <w:color w:val="4C8488" w:themeColor="accent1"/>
        <w:sz w:val="15"/>
        <w:szCs w:val="15"/>
      </w:rPr>
      <w:fldChar w:fldCharType="separate"/>
    </w:r>
    <w:r w:rsidR="008C4022">
      <w:rPr>
        <w:color w:val="4C8488" w:themeColor="accent1"/>
        <w:sz w:val="15"/>
        <w:szCs w:val="15"/>
      </w:rPr>
      <w:t>www.icsadviseurs.nl</w:t>
    </w:r>
    <w:r w:rsidR="00C77AC1" w:rsidRPr="00F8332B">
      <w:rPr>
        <w:color w:val="4C8488" w:themeColor="accent1"/>
        <w:sz w:val="15"/>
        <w:szCs w:val="15"/>
      </w:rPr>
      <w:fldChar w:fldCharType="end"/>
    </w:r>
    <w:r w:rsidR="00905BA4" w:rsidRPr="00F8332B">
      <w:rPr>
        <w:color w:val="4C8488" w:themeColor="accent1"/>
        <w:sz w:val="15"/>
        <w:szCs w:val="15"/>
      </w:rPr>
      <w:t xml:space="preserve"> </w:t>
    </w:r>
    <w:r w:rsidR="00905BA4" w:rsidRPr="003950B1">
      <w:rPr>
        <w:color w:val="4C8488" w:themeColor="accent1"/>
        <w:sz w:val="15"/>
        <w:szCs w:val="15"/>
      </w:rPr>
      <w:tab/>
      <w:t xml:space="preserve"> </w:t>
    </w:r>
    <w:r w:rsidR="00226AB2" w:rsidRPr="003950B1">
      <w:rPr>
        <w:color w:val="4C8488" w:themeColor="accent1"/>
        <w:sz w:val="14"/>
        <w:szCs w:val="14"/>
      </w:rPr>
      <w:fldChar w:fldCharType="begin"/>
    </w:r>
    <w:r w:rsidR="00226AB2" w:rsidRPr="003950B1">
      <w:rPr>
        <w:color w:val="4C8488" w:themeColor="accent1"/>
        <w:sz w:val="14"/>
        <w:szCs w:val="14"/>
      </w:rPr>
      <w:instrText>PAGE  \* Arabic  \* MERGEFORMAT</w:instrText>
    </w:r>
    <w:r w:rsidR="00226AB2" w:rsidRPr="003950B1">
      <w:rPr>
        <w:color w:val="4C8488" w:themeColor="accent1"/>
        <w:sz w:val="14"/>
        <w:szCs w:val="14"/>
      </w:rPr>
      <w:fldChar w:fldCharType="separate"/>
    </w:r>
    <w:r w:rsidR="00226AB2">
      <w:rPr>
        <w:color w:val="4C8488" w:themeColor="accent1"/>
        <w:sz w:val="14"/>
        <w:szCs w:val="14"/>
      </w:rPr>
      <w:t>2</w:t>
    </w:r>
    <w:r w:rsidR="00226AB2" w:rsidRPr="003950B1">
      <w:rPr>
        <w:color w:val="4C8488" w:themeColor="accent1"/>
        <w:sz w:val="14"/>
        <w:szCs w:val="14"/>
      </w:rPr>
      <w:fldChar w:fldCharType="end"/>
    </w:r>
    <w:r w:rsidR="00226AB2" w:rsidRPr="003950B1">
      <w:rPr>
        <w:color w:val="4C8488" w:themeColor="accent1"/>
        <w:sz w:val="14"/>
        <w:szCs w:val="14"/>
      </w:rPr>
      <w:t>/</w:t>
    </w:r>
    <w:r w:rsidR="00226AB2" w:rsidRPr="003950B1">
      <w:rPr>
        <w:color w:val="4C8488" w:themeColor="accent1"/>
        <w:sz w:val="14"/>
        <w:szCs w:val="14"/>
      </w:rPr>
      <w:fldChar w:fldCharType="begin"/>
    </w:r>
    <w:r w:rsidR="00226AB2" w:rsidRPr="003950B1">
      <w:rPr>
        <w:color w:val="4C8488" w:themeColor="accent1"/>
        <w:sz w:val="14"/>
        <w:szCs w:val="14"/>
      </w:rPr>
      <w:instrText>NUMPAGES  \* Arabic  \* MERGEFORMAT</w:instrText>
    </w:r>
    <w:r w:rsidR="00226AB2" w:rsidRPr="003950B1">
      <w:rPr>
        <w:color w:val="4C8488" w:themeColor="accent1"/>
        <w:sz w:val="14"/>
        <w:szCs w:val="14"/>
      </w:rPr>
      <w:fldChar w:fldCharType="separate"/>
    </w:r>
    <w:r w:rsidR="00226AB2">
      <w:rPr>
        <w:color w:val="4C8488" w:themeColor="accent1"/>
        <w:sz w:val="14"/>
        <w:szCs w:val="14"/>
      </w:rPr>
      <w:t>2</w:t>
    </w:r>
    <w:r w:rsidR="00226AB2" w:rsidRPr="003950B1">
      <w:rPr>
        <w:color w:val="4C8488" w:themeColor="accent1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8A64B3" w14:textId="77777777" w:rsidR="004D289F" w:rsidRDefault="004D289F" w:rsidP="004D289F">
    <w:pPr>
      <w:tabs>
        <w:tab w:val="left" w:pos="1162"/>
        <w:tab w:val="left" w:pos="2240"/>
        <w:tab w:val="left" w:pos="3346"/>
        <w:tab w:val="left" w:pos="7655"/>
      </w:tabs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316AE87" wp14:editId="58323EBE">
              <wp:simplePos x="0" y="0"/>
              <wp:positionH relativeFrom="page">
                <wp:posOffset>4860925</wp:posOffset>
              </wp:positionH>
              <wp:positionV relativeFrom="page">
                <wp:posOffset>10016490</wp:posOffset>
              </wp:positionV>
              <wp:extent cx="0" cy="187200"/>
              <wp:effectExtent l="0" t="0" r="38100" b="22860"/>
              <wp:wrapNone/>
              <wp:docPr id="10" name="Rechte verbindingslijn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E45AD2E" id="Rechte verbindingslijn 10" o:spid="_x0000_s1026" style="position:absolute;z-index:25166848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3245EE83" w14:textId="7ACA1D28" w:rsidR="004D289F" w:rsidRPr="003950B1" w:rsidRDefault="00C77AC1" w:rsidP="004D289F">
    <w:pPr>
      <w:tabs>
        <w:tab w:val="left" w:pos="142"/>
        <w:tab w:val="right" w:pos="9639"/>
      </w:tabs>
      <w:rPr>
        <w:b/>
        <w:bCs/>
        <w:color w:val="2A1F35" w:themeColor="text1"/>
        <w:sz w:val="15"/>
        <w:szCs w:val="15"/>
      </w:rPr>
    </w:pPr>
    <w:r>
      <w:rPr>
        <w:color w:val="4C8488" w:themeColor="accent1"/>
        <w:sz w:val="15"/>
        <w:szCs w:val="15"/>
      </w:rPr>
      <w:fldChar w:fldCharType="begin"/>
    </w:r>
    <w:r>
      <w:rPr>
        <w:color w:val="4C8488" w:themeColor="accent1"/>
        <w:sz w:val="15"/>
        <w:szCs w:val="15"/>
      </w:rPr>
      <w:instrText xml:space="preserve"> DOCVARIABLE  idxWebsite  \* MERGEFORMAT </w:instrText>
    </w:r>
    <w:r>
      <w:rPr>
        <w:color w:val="4C8488" w:themeColor="accent1"/>
        <w:sz w:val="15"/>
        <w:szCs w:val="15"/>
      </w:rPr>
      <w:fldChar w:fldCharType="separate"/>
    </w:r>
    <w:r w:rsidR="008C4022">
      <w:rPr>
        <w:color w:val="4C8488" w:themeColor="accent1"/>
        <w:sz w:val="15"/>
        <w:szCs w:val="15"/>
      </w:rPr>
      <w:t>www.icsadviseurs.nl</w:t>
    </w:r>
    <w:r>
      <w:rPr>
        <w:color w:val="4C8488" w:themeColor="accent1"/>
        <w:sz w:val="15"/>
        <w:szCs w:val="15"/>
      </w:rPr>
      <w:fldChar w:fldCharType="end"/>
    </w:r>
    <w:r w:rsidR="004D289F" w:rsidRPr="003950B1">
      <w:rPr>
        <w:color w:val="4C8488" w:themeColor="accent1"/>
        <w:sz w:val="15"/>
        <w:szCs w:val="15"/>
      </w:rPr>
      <w:t xml:space="preserve"> </w:t>
    </w:r>
    <w:r w:rsidR="004D289F" w:rsidRPr="003950B1">
      <w:rPr>
        <w:color w:val="4C8488" w:themeColor="accent1"/>
        <w:sz w:val="15"/>
        <w:szCs w:val="15"/>
      </w:rPr>
      <w:tab/>
      <w:t xml:space="preserve"> </w:t>
    </w:r>
    <w:r w:rsidR="004D289F" w:rsidRPr="003950B1">
      <w:rPr>
        <w:color w:val="2A1F35" w:themeColor="text1"/>
        <w:sz w:val="15"/>
        <w:szCs w:val="15"/>
      </w:rPr>
      <w:t xml:space="preserve">Onderdeel van </w:t>
    </w:r>
    <w:r w:rsidR="009F6E3E">
      <w:rPr>
        <w:b/>
        <w:bCs/>
        <w:color w:val="2A1F35" w:themeColor="text1"/>
        <w:sz w:val="15"/>
        <w:szCs w:val="15"/>
      </w:rPr>
      <w:t xml:space="preserve">ICS Ruimteregiegroep </w:t>
    </w:r>
    <w:r w:rsidR="004D289F" w:rsidRPr="003950B1">
      <w:rPr>
        <w:b/>
        <w:bCs/>
        <w:color w:val="2A1F35" w:themeColor="text1"/>
        <w:sz w:val="15"/>
        <w:szCs w:val="15"/>
      </w:rPr>
      <w:t>BV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FDB814" w14:textId="77777777" w:rsidR="008C4022" w:rsidRDefault="008C4022" w:rsidP="00E15770">
      <w:pPr>
        <w:spacing w:after="0" w:line="240" w:lineRule="auto"/>
      </w:pPr>
      <w:r>
        <w:separator/>
      </w:r>
    </w:p>
  </w:footnote>
  <w:footnote w:type="continuationSeparator" w:id="0">
    <w:p w14:paraId="33579978" w14:textId="77777777" w:rsidR="008C4022" w:rsidRDefault="008C4022" w:rsidP="00E15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4C8F0B" w14:textId="58BD0660" w:rsidR="003950B1" w:rsidRDefault="0046733A" w:rsidP="009F663B">
    <w:pPr>
      <w:pStyle w:val="Koptekst"/>
      <w:tabs>
        <w:tab w:val="clear" w:pos="9072"/>
        <w:tab w:val="right" w:pos="9639"/>
      </w:tabs>
      <w:spacing w:before="40"/>
      <w:ind w:right="-992"/>
      <w:rPr>
        <w:b/>
        <w:bCs/>
        <w:color w:val="4C8488" w:themeColor="accent1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7929EE41" wp14:editId="58A6389C">
              <wp:simplePos x="0" y="0"/>
              <wp:positionH relativeFrom="page">
                <wp:posOffset>615950</wp:posOffset>
              </wp:positionH>
              <wp:positionV relativeFrom="page">
                <wp:posOffset>0</wp:posOffset>
              </wp:positionV>
              <wp:extent cx="626400" cy="792000"/>
              <wp:effectExtent l="0" t="0" r="2540" b="8255"/>
              <wp:wrapNone/>
              <wp:docPr id="4" name="Artwork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400" cy="7920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509918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69D68D6" id="ArtworkLogo" o:spid="_x0000_s1026" style="position:absolute;margin-left:48.5pt;margin-top:0;width:49.3pt;height:62.35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cQ/AAAABxB8AMAAHAEwQ8AAMARBD8A&#10;AABHEPwAAAAcQfADAABwBMEPAADAEQQ/AAAARxD8AAAAHEHwAwAAcATBDwAAwBEEPwAAAEcQ/AAA&#10;ABxB8AMAAHAEwQ8AAMARBD8AAABHEPwAAAAcQfADAABwBMEPAADAEQQ/AAAARxD8AAAAHEHwAwAA&#10;cATBDwAAwBEEPwAAAEeY4NfIlw0AAFDxplRL2iSpnu8aAACgonWb4LdIUoTvGQAAoKJlTfBL8h0D&#10;AABUPiZ3AA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R/Bx8s4mIiIjKns0IYBRABYA4328i&#10;IiKismQDMCWC3wYAJgAJvs9EREREZckKYEYEvwG+v0RERETlj4s7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lGHu7Ig4NyKe9oYDAIytbOx7KIPfS7zHAADjT1cv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fxa3mwAgIE3lMFvtfcZAGDgLRuJiA9ExJ6I2Or9BgAYSGMR&#10;sSOD36frBwAAA8ziDg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FatzzjKS+JiLtFxLg3HQBgIGVn366RiPiViLiz9xgAYLBl+rvOewwAMPC2m+M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QyUFvw0uNgDAkreiLyJOjIgjIqLuegMALEmps28yBb8v&#10;uL4AAEufOX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Q1dBj9JkqQ0&#10;dBv8JEmS0jC3LoRwIYTQE0K4EkJoeuAlSZLWlG4y3nQW/N4JIfRnfzD4SZIkrTlZ3lsMIcxmv/wv&#10;Kn5zBj9JkqQ1p4uMt5AFv1d5d4Y+SZKktafBO2pmwW/eAyxJkrT2OatX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  <w:r w:rsidR="009F663B" w:rsidRPr="009F663B">
      <w:rPr>
        <w:b/>
        <w:bCs/>
        <w:color w:val="4C8488" w:themeColor="accent1"/>
        <w:sz w:val="24"/>
        <w:szCs w:val="24"/>
      </w:rPr>
      <w:tab/>
    </w:r>
    <w:r w:rsidR="009F663B" w:rsidRPr="009F663B">
      <w:rPr>
        <w:b/>
        <w:bCs/>
        <w:color w:val="4C8488" w:themeColor="accent1"/>
        <w:sz w:val="24"/>
        <w:szCs w:val="24"/>
      </w:rPr>
      <w:tab/>
    </w:r>
  </w:p>
  <w:p w14:paraId="3E18553D" w14:textId="77777777" w:rsidR="00E15770" w:rsidRPr="003950B1" w:rsidRDefault="009F663B" w:rsidP="009F663B">
    <w:pPr>
      <w:pStyle w:val="Koptekst"/>
      <w:tabs>
        <w:tab w:val="clear" w:pos="9072"/>
        <w:tab w:val="right" w:pos="9639"/>
      </w:tabs>
      <w:spacing w:before="100"/>
      <w:ind w:right="-992"/>
      <w:rPr>
        <w:color w:val="4C8488" w:themeColor="accent1"/>
        <w:sz w:val="14"/>
        <w:szCs w:val="14"/>
      </w:rPr>
    </w:pPr>
    <w:r w:rsidRPr="009F663B">
      <w:rPr>
        <w:color w:val="4C8488" w:themeColor="accent1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31D27C" w14:textId="77777777" w:rsidR="002901C4" w:rsidRDefault="0046733A" w:rsidP="009F663B">
    <w:pPr>
      <w:pStyle w:val="Koptekst"/>
      <w:tabs>
        <w:tab w:val="clear" w:pos="9072"/>
        <w:tab w:val="right" w:pos="9639"/>
      </w:tabs>
      <w:spacing w:before="40"/>
      <w:rPr>
        <w:b/>
        <w:bCs/>
        <w:color w:val="4C8488" w:themeColor="accent1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2C84FDB4" wp14:editId="05059AF7">
              <wp:simplePos x="0" y="0"/>
              <wp:positionH relativeFrom="page">
                <wp:posOffset>615950</wp:posOffset>
              </wp:positionH>
              <wp:positionV relativeFrom="page">
                <wp:posOffset>0</wp:posOffset>
              </wp:positionV>
              <wp:extent cx="626400" cy="792000"/>
              <wp:effectExtent l="0" t="0" r="2540" b="8255"/>
              <wp:wrapNone/>
              <wp:docPr id="1" name="Artwork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400" cy="7920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509918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6301217" id="ArtworkLogo" o:spid="_x0000_s1026" style="position:absolute;margin-left:48.5pt;margin-top:0;width:49.3pt;height:62.35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cQ/AAAABxB8AMAAHAEwQ8AAMARBD8A&#10;AABHEPwAAAAcQfADAABwBMEPAADAEQQ/AAAARxD8AAAAHEHwAwAAcATBDwAAwBEEPwAAAEcQ/AAA&#10;ABxB8AMAAHAEwQ8AAMARBD8AAABHEPwAAAAcQfADAABwBMEPAADAEQQ/AAAARxD8AAAAHEHwAwAA&#10;cATBDwAAwBEEPwAAAEeY4NfIlw0AAFDxplRL2iSpnu8aAACgonWb4LdIUoTvGQAAoKJlTfBL8h0D&#10;AABUPiZ3AA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R/Bx8s4mIiIjKns0IYBRABYA4328i&#10;IiKismQDMCWC3wYAJgAJvs9EREREZckKYEYEvwG+v0RERETlj4s7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lGHu7Ig4NyKe9oYDAIytbOx7KIPfS7zHAADjT1cv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fxa3mwAgIE3lMFvtfcZAGDgLRuJiA9ExJ6I2Or9BgAYSGMR&#10;sSOD36frBwAAA8ziDg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FatzzjKS+JiLtFxLg3HQBgIGVn366RiPiViLiz9xgAYLBl+rvOewwAMPC2m+M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QyUFvw0uNgDAkreiLyJOjIgjIqLuegMALEmps28yBb8v&#10;uL4AAEufOX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Q1dBj9JkqQ0&#10;dBv8JEmS0jC3LoRwIYTQE0K4EkJoeuAlSZLWlG4y3nQW/N4JIfRnfzD4SZIkrTlZ3lsMIcxmv/wv&#10;Kn5zBj9JkqQ1p4uMt5AFv1d5d4Y+SZKktafBO2pmwW/eAyxJkrT2OatX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  <w:r w:rsidR="009F663B">
      <w:tab/>
    </w:r>
    <w:r w:rsidR="009F663B">
      <w:tab/>
    </w:r>
  </w:p>
  <w:p w14:paraId="5B64BA9C" w14:textId="77777777" w:rsidR="009F663B" w:rsidRPr="009F663B" w:rsidRDefault="009F663B" w:rsidP="009F663B">
    <w:pPr>
      <w:pStyle w:val="Koptekst"/>
      <w:tabs>
        <w:tab w:val="clear" w:pos="9072"/>
        <w:tab w:val="right" w:pos="9639"/>
      </w:tabs>
      <w:spacing w:line="240" w:lineRule="exact"/>
      <w:rPr>
        <w:b/>
        <w:bCs/>
        <w:sz w:val="12"/>
        <w:szCs w:val="12"/>
      </w:rPr>
    </w:pP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</w:p>
  <w:p w14:paraId="4257CB2A" w14:textId="77777777" w:rsidR="002901C4" w:rsidRDefault="002901C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0DCD353D"/>
    <w:multiLevelType w:val="multilevel"/>
    <w:tmpl w:val="143EDEB6"/>
    <w:numStyleLink w:val="ICSNumbering"/>
  </w:abstractNum>
  <w:abstractNum w:abstractNumId="2" w15:restartNumberingAfterBreak="0">
    <w:nsid w:val="0EA5731D"/>
    <w:multiLevelType w:val="multilevel"/>
    <w:tmpl w:val="143EDEB6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  <w:color w:val="4C8488" w:themeColor="accent1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  <w:color w:val="4C8488" w:themeColor="accent1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" w15:restartNumberingAfterBreak="0">
    <w:nsid w:val="154C4317"/>
    <w:multiLevelType w:val="multilevel"/>
    <w:tmpl w:val="AFF6DF5A"/>
    <w:numStyleLink w:val="ICSBullets"/>
  </w:abstractNum>
  <w:abstractNum w:abstractNumId="4" w15:restartNumberingAfterBreak="0">
    <w:nsid w:val="1AEF708A"/>
    <w:multiLevelType w:val="multilevel"/>
    <w:tmpl w:val="AFF6DF5A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219E6F09"/>
    <w:multiLevelType w:val="multilevel"/>
    <w:tmpl w:val="AFF6DF5A"/>
    <w:numStyleLink w:val="ICSBullets"/>
  </w:abstractNum>
  <w:abstractNum w:abstractNumId="6" w15:restartNumberingAfterBreak="0">
    <w:nsid w:val="339638CA"/>
    <w:multiLevelType w:val="multilevel"/>
    <w:tmpl w:val="143EDEB6"/>
    <w:numStyleLink w:val="ICSNumbering"/>
  </w:abstractNum>
  <w:abstractNum w:abstractNumId="7" w15:restartNumberingAfterBreak="0">
    <w:nsid w:val="34CB0753"/>
    <w:multiLevelType w:val="singleLevel"/>
    <w:tmpl w:val="A8241D40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</w:rPr>
    </w:lvl>
  </w:abstractNum>
  <w:abstractNum w:abstractNumId="8" w15:restartNumberingAfterBreak="0">
    <w:nsid w:val="4D1A1EFE"/>
    <w:multiLevelType w:val="multilevel"/>
    <w:tmpl w:val="143EDEB6"/>
    <w:numStyleLink w:val="ICSNumbering"/>
  </w:abstractNum>
  <w:abstractNum w:abstractNumId="9" w15:restartNumberingAfterBreak="0">
    <w:nsid w:val="54E21897"/>
    <w:multiLevelType w:val="multilevel"/>
    <w:tmpl w:val="143EDEB6"/>
    <w:numStyleLink w:val="ICSNumbering"/>
  </w:abstractNum>
  <w:abstractNum w:abstractNumId="10" w15:restartNumberingAfterBreak="0">
    <w:nsid w:val="57A2232A"/>
    <w:multiLevelType w:val="multilevel"/>
    <w:tmpl w:val="AFF6DF5A"/>
    <w:numStyleLink w:val="ICSBullets"/>
  </w:abstractNum>
  <w:abstractNum w:abstractNumId="11" w15:restartNumberingAfterBreak="0">
    <w:nsid w:val="58046518"/>
    <w:multiLevelType w:val="singleLevel"/>
    <w:tmpl w:val="0413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2" w15:restartNumberingAfterBreak="0">
    <w:nsid w:val="5F477DF0"/>
    <w:multiLevelType w:val="multilevel"/>
    <w:tmpl w:val="AFF6DF5A"/>
    <w:numStyleLink w:val="ICSBullets"/>
  </w:abstractNum>
  <w:abstractNum w:abstractNumId="13" w15:restartNumberingAfterBreak="0">
    <w:nsid w:val="72F74D68"/>
    <w:multiLevelType w:val="multilevel"/>
    <w:tmpl w:val="7C820D1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700623100">
    <w:abstractNumId w:val="13"/>
  </w:num>
  <w:num w:numId="2" w16cid:durableId="444277854">
    <w:abstractNumId w:val="11"/>
  </w:num>
  <w:num w:numId="3" w16cid:durableId="1904365195">
    <w:abstractNumId w:val="4"/>
  </w:num>
  <w:num w:numId="4" w16cid:durableId="404836227">
    <w:abstractNumId w:val="10"/>
  </w:num>
  <w:num w:numId="5" w16cid:durableId="561646162">
    <w:abstractNumId w:val="6"/>
  </w:num>
  <w:num w:numId="6" w16cid:durableId="1321159337">
    <w:abstractNumId w:val="1"/>
  </w:num>
  <w:num w:numId="7" w16cid:durableId="1739866791">
    <w:abstractNumId w:val="8"/>
  </w:num>
  <w:num w:numId="8" w16cid:durableId="503519114">
    <w:abstractNumId w:val="0"/>
  </w:num>
  <w:num w:numId="9" w16cid:durableId="1979997000">
    <w:abstractNumId w:val="9"/>
  </w:num>
  <w:num w:numId="10" w16cid:durableId="1824734131">
    <w:abstractNumId w:val="2"/>
  </w:num>
  <w:num w:numId="11" w16cid:durableId="1681199701">
    <w:abstractNumId w:val="6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2" w16cid:durableId="478426473">
    <w:abstractNumId w:val="1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3" w16cid:durableId="1348404570">
    <w:abstractNumId w:val="8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4" w16cid:durableId="1629387001">
    <w:abstractNumId w:val="5"/>
  </w:num>
  <w:num w:numId="15" w16cid:durableId="47002632">
    <w:abstractNumId w:val="3"/>
  </w:num>
  <w:num w:numId="16" w16cid:durableId="1469787223">
    <w:abstractNumId w:val="12"/>
  </w:num>
  <w:num w:numId="17" w16cid:durableId="79221486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edrijf" w:val="ICSadviseurs"/>
    <w:docVar w:name="idxBIC" w:val="NL817132442B01"/>
    <w:docVar w:name="idxEmail" w:val="info@icsadviseurs.nl"/>
    <w:docVar w:name="idxEntity" w:val="0"/>
    <w:docVar w:name="idxFullName" w:val="ICS Adviseurs"/>
    <w:docVar w:name="idxIBAN" w:val="NL10 RABO 0115 557 81"/>
    <w:docVar w:name="idxKvK" w:val="05082583"/>
    <w:docVar w:name="idxLegal" w:val="ICS Adviseurs B.V."/>
    <w:docVar w:name="idxNaam" w:val="ICS"/>
    <w:docVar w:name="idxName" w:val="ICS"/>
    <w:docVar w:name="idxPhone" w:val="088 - 235 04 27"/>
    <w:docVar w:name="idxPlace" w:val="Zwolle"/>
    <w:docVar w:name="idxTelefoon" w:val="088 - 235 04 27"/>
    <w:docVar w:name="idxWebsite" w:val="www.icsadviseurs.nl"/>
    <w:docVar w:name="LogoCount" w:val="6"/>
  </w:docVars>
  <w:rsids>
    <w:rsidRoot w:val="008C4022"/>
    <w:rsid w:val="000051FE"/>
    <w:rsid w:val="00006123"/>
    <w:rsid w:val="000069E4"/>
    <w:rsid w:val="00015867"/>
    <w:rsid w:val="0006488D"/>
    <w:rsid w:val="0009114E"/>
    <w:rsid w:val="000F1301"/>
    <w:rsid w:val="001276AD"/>
    <w:rsid w:val="00150F75"/>
    <w:rsid w:val="001673E1"/>
    <w:rsid w:val="0018001A"/>
    <w:rsid w:val="001C2B4E"/>
    <w:rsid w:val="001C48FD"/>
    <w:rsid w:val="001F1FB1"/>
    <w:rsid w:val="00226AB2"/>
    <w:rsid w:val="00233CAA"/>
    <w:rsid w:val="00250E63"/>
    <w:rsid w:val="0028143D"/>
    <w:rsid w:val="002871E8"/>
    <w:rsid w:val="002901C4"/>
    <w:rsid w:val="002A04D6"/>
    <w:rsid w:val="002A0623"/>
    <w:rsid w:val="002B1FBF"/>
    <w:rsid w:val="002E3A7D"/>
    <w:rsid w:val="00304225"/>
    <w:rsid w:val="00314163"/>
    <w:rsid w:val="00331522"/>
    <w:rsid w:val="00361694"/>
    <w:rsid w:val="00365D6B"/>
    <w:rsid w:val="0037289A"/>
    <w:rsid w:val="00373EA5"/>
    <w:rsid w:val="003838BE"/>
    <w:rsid w:val="003950B1"/>
    <w:rsid w:val="00395232"/>
    <w:rsid w:val="003B571A"/>
    <w:rsid w:val="003D4081"/>
    <w:rsid w:val="003F687B"/>
    <w:rsid w:val="004160B1"/>
    <w:rsid w:val="00430391"/>
    <w:rsid w:val="004323EA"/>
    <w:rsid w:val="00436BE2"/>
    <w:rsid w:val="0046733A"/>
    <w:rsid w:val="00482B5E"/>
    <w:rsid w:val="004C53C5"/>
    <w:rsid w:val="004D289F"/>
    <w:rsid w:val="004D3A45"/>
    <w:rsid w:val="004F33BE"/>
    <w:rsid w:val="00520DCF"/>
    <w:rsid w:val="00585239"/>
    <w:rsid w:val="005907A3"/>
    <w:rsid w:val="005A227D"/>
    <w:rsid w:val="005B21C6"/>
    <w:rsid w:val="006008C3"/>
    <w:rsid w:val="0063342B"/>
    <w:rsid w:val="00644926"/>
    <w:rsid w:val="006B0F2E"/>
    <w:rsid w:val="007034F0"/>
    <w:rsid w:val="0071712A"/>
    <w:rsid w:val="00740523"/>
    <w:rsid w:val="00765752"/>
    <w:rsid w:val="0077206A"/>
    <w:rsid w:val="00792592"/>
    <w:rsid w:val="007C1B28"/>
    <w:rsid w:val="007D2139"/>
    <w:rsid w:val="007E0605"/>
    <w:rsid w:val="00841CFD"/>
    <w:rsid w:val="00845546"/>
    <w:rsid w:val="00897844"/>
    <w:rsid w:val="008A7AE6"/>
    <w:rsid w:val="008C4022"/>
    <w:rsid w:val="008D23E5"/>
    <w:rsid w:val="008E05AB"/>
    <w:rsid w:val="00905BA4"/>
    <w:rsid w:val="0092184E"/>
    <w:rsid w:val="009350AD"/>
    <w:rsid w:val="009455E2"/>
    <w:rsid w:val="009956BB"/>
    <w:rsid w:val="0099664E"/>
    <w:rsid w:val="009A1824"/>
    <w:rsid w:val="009A6352"/>
    <w:rsid w:val="009E2334"/>
    <w:rsid w:val="009F663B"/>
    <w:rsid w:val="009F6E3E"/>
    <w:rsid w:val="00A54316"/>
    <w:rsid w:val="00AA0CFF"/>
    <w:rsid w:val="00AA1DE1"/>
    <w:rsid w:val="00AD3025"/>
    <w:rsid w:val="00AE0CE8"/>
    <w:rsid w:val="00AF2FB1"/>
    <w:rsid w:val="00B22A7D"/>
    <w:rsid w:val="00B34D22"/>
    <w:rsid w:val="00B36E16"/>
    <w:rsid w:val="00B63EE4"/>
    <w:rsid w:val="00B96DC7"/>
    <w:rsid w:val="00BF5259"/>
    <w:rsid w:val="00C116D2"/>
    <w:rsid w:val="00C23672"/>
    <w:rsid w:val="00C2592D"/>
    <w:rsid w:val="00C343C3"/>
    <w:rsid w:val="00C6797B"/>
    <w:rsid w:val="00C77AC1"/>
    <w:rsid w:val="00C83BE1"/>
    <w:rsid w:val="00CC1A20"/>
    <w:rsid w:val="00CF606D"/>
    <w:rsid w:val="00D06F75"/>
    <w:rsid w:val="00D51A6C"/>
    <w:rsid w:val="00DA00D9"/>
    <w:rsid w:val="00DA324D"/>
    <w:rsid w:val="00E06DD2"/>
    <w:rsid w:val="00E15770"/>
    <w:rsid w:val="00E76DB1"/>
    <w:rsid w:val="00E92C16"/>
    <w:rsid w:val="00EA3E08"/>
    <w:rsid w:val="00EB7B00"/>
    <w:rsid w:val="00EE11A0"/>
    <w:rsid w:val="00F07071"/>
    <w:rsid w:val="00F35065"/>
    <w:rsid w:val="00F461A3"/>
    <w:rsid w:val="00F80A9C"/>
    <w:rsid w:val="00F8332B"/>
    <w:rsid w:val="00FA0280"/>
    <w:rsid w:val="00FA5C91"/>
    <w:rsid w:val="00FF070D"/>
    <w:rsid w:val="00FF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A93008"/>
  <w15:chartTrackingRefBased/>
  <w15:docId w15:val="{A762BCDF-842A-495A-832C-19AB6DE9F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C4022"/>
    <w:rPr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4D289F"/>
    <w:pPr>
      <w:keepNext/>
      <w:keepLines/>
      <w:numPr>
        <w:numId w:val="1"/>
      </w:numPr>
      <w:spacing w:before="120" w:after="200"/>
      <w:ind w:left="431" w:hanging="431"/>
      <w:outlineLvl w:val="0"/>
    </w:pPr>
    <w:rPr>
      <w:rFonts w:asciiTheme="majorHAnsi" w:eastAsiaTheme="majorEastAsia" w:hAnsiTheme="majorHAnsi" w:cstheme="majorBidi"/>
      <w:b/>
      <w:color w:val="4C8488" w:themeColor="accent1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D289F"/>
    <w:pPr>
      <w:keepNext/>
      <w:keepLines/>
      <w:numPr>
        <w:ilvl w:val="1"/>
        <w:numId w:val="1"/>
      </w:numPr>
      <w:spacing w:before="200" w:after="0"/>
      <w:ind w:left="578" w:hanging="578"/>
      <w:outlineLvl w:val="1"/>
    </w:pPr>
    <w:rPr>
      <w:rFonts w:asciiTheme="majorHAnsi" w:eastAsiaTheme="majorEastAsia" w:hAnsiTheme="majorHAnsi" w:cstheme="majorBidi"/>
      <w:b/>
      <w:color w:val="2A1F35" w:themeColor="text1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D289F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color w:val="2A1F35" w:themeColor="text1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3342B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3342B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3342B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5414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3342B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3342B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3342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4D289F"/>
    <w:rPr>
      <w:b/>
      <w:bCs/>
      <w:color w:val="4C8488" w:themeColor="accent1"/>
      <w:sz w:val="36"/>
      <w:szCs w:val="56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4D289F"/>
    <w:rPr>
      <w:b/>
      <w:bCs/>
      <w:color w:val="4C8488" w:themeColor="accent1"/>
      <w:sz w:val="36"/>
      <w:szCs w:val="56"/>
      <w:lang w:val="en-US"/>
    </w:rPr>
  </w:style>
  <w:style w:type="table" w:styleId="Tabelraster">
    <w:name w:val="Table Grid"/>
    <w:basedOn w:val="Standaardtabel"/>
    <w:uiPriority w:val="39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4D289F"/>
    <w:rPr>
      <w:rFonts w:asciiTheme="majorHAnsi" w:eastAsiaTheme="majorEastAsia" w:hAnsiTheme="majorHAnsi" w:cstheme="majorBidi"/>
      <w:b/>
      <w:color w:val="4C8488" w:themeColor="accent1"/>
      <w:sz w:val="24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4D289F"/>
    <w:rPr>
      <w:rFonts w:asciiTheme="majorHAnsi" w:eastAsiaTheme="majorEastAsia" w:hAnsiTheme="majorHAnsi" w:cstheme="majorBidi"/>
      <w:b/>
      <w:color w:val="2A1F35" w:themeColor="text1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289F"/>
    <w:rPr>
      <w:rFonts w:asciiTheme="majorHAnsi" w:eastAsiaTheme="majorEastAsia" w:hAnsiTheme="majorHAnsi" w:cstheme="majorBidi"/>
      <w:b/>
      <w:color w:val="2A1F35" w:themeColor="text1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3342B"/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3342B"/>
    <w:rPr>
      <w:rFonts w:asciiTheme="majorHAnsi" w:eastAsiaTheme="majorEastAsia" w:hAnsiTheme="majorHAnsi" w:cstheme="majorBidi"/>
      <w:color w:val="39626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3342B"/>
    <w:rPr>
      <w:rFonts w:asciiTheme="majorHAnsi" w:eastAsiaTheme="majorEastAsia" w:hAnsiTheme="majorHAnsi" w:cstheme="majorBidi"/>
      <w:color w:val="25414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3342B"/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3342B"/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3342B"/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paragraph" w:styleId="Ondertitel">
    <w:name w:val="Subtitle"/>
    <w:basedOn w:val="Standaard"/>
    <w:next w:val="Standaard"/>
    <w:link w:val="OndertitelChar"/>
    <w:uiPriority w:val="11"/>
    <w:rsid w:val="00FA0280"/>
    <w:pPr>
      <w:numPr>
        <w:ilvl w:val="1"/>
      </w:numPr>
    </w:pPr>
    <w:rPr>
      <w:rFonts w:eastAsiaTheme="minorEastAsia"/>
      <w:color w:val="755693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A0280"/>
    <w:rPr>
      <w:rFonts w:eastAsiaTheme="minorEastAsia"/>
      <w:color w:val="755693" w:themeColor="text1" w:themeTint="A5"/>
      <w:spacing w:val="15"/>
      <w:sz w:val="22"/>
    </w:rPr>
  </w:style>
  <w:style w:type="character" w:styleId="Nadruk">
    <w:name w:val="Emphasis"/>
    <w:basedOn w:val="Standaardalinea-lettertype"/>
    <w:uiPriority w:val="20"/>
    <w:qFormat/>
    <w:rsid w:val="009F6E3E"/>
    <w:rPr>
      <w:b/>
      <w:i w:val="0"/>
      <w:iCs/>
      <w:color w:val="auto"/>
      <w:sz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314163"/>
    <w:pPr>
      <w:spacing w:before="200" w:line="288" w:lineRule="auto"/>
      <w:ind w:left="567" w:right="862"/>
      <w:jc w:val="center"/>
    </w:pPr>
    <w:rPr>
      <w:rFonts w:ascii="Georgia" w:hAnsi="Georgia"/>
      <w:i/>
      <w:iCs/>
      <w:color w:val="4C8488" w:themeColor="accen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314163"/>
    <w:rPr>
      <w:rFonts w:ascii="Georgia" w:hAnsi="Georgia"/>
      <w:i/>
      <w:iCs/>
      <w:color w:val="4C8488" w:themeColor="accent1"/>
      <w:sz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A0280"/>
    <w:pPr>
      <w:pBdr>
        <w:top w:val="single" w:sz="4" w:space="10" w:color="4C8488" w:themeColor="accent1"/>
        <w:bottom w:val="single" w:sz="4" w:space="10" w:color="4C8488" w:themeColor="accent1"/>
      </w:pBdr>
      <w:spacing w:before="200" w:after="200" w:line="288" w:lineRule="auto"/>
      <w:ind w:left="567" w:right="709"/>
      <w:jc w:val="center"/>
    </w:pPr>
    <w:rPr>
      <w:rFonts w:ascii="Georgia" w:hAnsi="Georgia"/>
      <w:i/>
      <w:iCs/>
      <w:color w:val="4C8488" w:themeColor="accent1"/>
      <w:sz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A0280"/>
    <w:rPr>
      <w:rFonts w:ascii="Georgia" w:hAnsi="Georgia"/>
      <w:i/>
      <w:iCs/>
      <w:color w:val="4C8488" w:themeColor="accent1"/>
      <w:sz w:val="22"/>
    </w:rPr>
  </w:style>
  <w:style w:type="paragraph" w:styleId="Inhopg1">
    <w:name w:val="toc 1"/>
    <w:basedOn w:val="Standaard"/>
    <w:next w:val="Standaard"/>
    <w:autoRedefine/>
    <w:uiPriority w:val="39"/>
    <w:unhideWhenUsed/>
    <w:rsid w:val="00314163"/>
    <w:pPr>
      <w:tabs>
        <w:tab w:val="left" w:pos="440"/>
        <w:tab w:val="right" w:pos="9629"/>
      </w:tabs>
      <w:spacing w:before="200" w:after="60"/>
      <w:ind w:left="426" w:hanging="426"/>
    </w:pPr>
    <w:rPr>
      <w:b/>
      <w:noProof/>
      <w:color w:val="4C8488" w:themeColor="accent1"/>
      <w:sz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314163"/>
    <w:pPr>
      <w:tabs>
        <w:tab w:val="left" w:pos="660"/>
        <w:tab w:val="right" w:pos="9629"/>
      </w:tabs>
      <w:spacing w:after="100"/>
      <w:ind w:left="709" w:hanging="529"/>
    </w:pPr>
    <w:rPr>
      <w:noProof/>
    </w:rPr>
  </w:style>
  <w:style w:type="paragraph" w:customStyle="1" w:styleId="Kop1Ongenummerd">
    <w:name w:val="Kop 1 Ongenummerd"/>
    <w:basedOn w:val="Standaard"/>
    <w:next w:val="Standaard"/>
    <w:uiPriority w:val="10"/>
    <w:qFormat/>
    <w:rsid w:val="00250E63"/>
    <w:pPr>
      <w:spacing w:before="240" w:after="400"/>
    </w:pPr>
    <w:rPr>
      <w:b/>
      <w:color w:val="4C8488" w:themeColor="accent1"/>
      <w:sz w:val="28"/>
    </w:rPr>
  </w:style>
  <w:style w:type="paragraph" w:styleId="Lijstalinea">
    <w:name w:val="List Paragraph"/>
    <w:basedOn w:val="Standaard"/>
    <w:link w:val="LijstalineaChar"/>
    <w:uiPriority w:val="34"/>
    <w:qFormat/>
    <w:rsid w:val="00233CAA"/>
    <w:pPr>
      <w:ind w:left="720"/>
      <w:contextualSpacing/>
    </w:pPr>
  </w:style>
  <w:style w:type="numbering" w:customStyle="1" w:styleId="ICSBullets">
    <w:name w:val="ICS Bullets"/>
    <w:uiPriority w:val="99"/>
    <w:locked/>
    <w:rsid w:val="00331522"/>
    <w:pPr>
      <w:numPr>
        <w:numId w:val="3"/>
      </w:numPr>
    </w:pPr>
  </w:style>
  <w:style w:type="numbering" w:customStyle="1" w:styleId="ICSNumbering">
    <w:name w:val="ICS Numbering"/>
    <w:uiPriority w:val="99"/>
    <w:rsid w:val="00314163"/>
    <w:pPr>
      <w:numPr>
        <w:numId w:val="8"/>
      </w:numPr>
    </w:pPr>
  </w:style>
  <w:style w:type="paragraph" w:customStyle="1" w:styleId="ICSMetaTitel">
    <w:name w:val="ICS MetaTitel"/>
    <w:basedOn w:val="Geenafstand"/>
    <w:rsid w:val="00792592"/>
    <w:pPr>
      <w:spacing w:before="160" w:after="60"/>
    </w:pPr>
    <w:rPr>
      <w:sz w:val="14"/>
      <w:szCs w:val="1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B1FBF"/>
    <w:pPr>
      <w:spacing w:after="0" w:line="240" w:lineRule="auto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B1FBF"/>
    <w:rPr>
      <w:sz w:val="14"/>
      <w:szCs w:val="20"/>
    </w:rPr>
  </w:style>
  <w:style w:type="table" w:customStyle="1" w:styleId="ICSadviseursTabel2">
    <w:name w:val="ICSadviseurs Tabel 2"/>
    <w:basedOn w:val="Standaardtabel"/>
    <w:uiPriority w:val="99"/>
    <w:rsid w:val="00AA0CFF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2A0623"/>
    <w:pPr>
      <w:spacing w:after="200" w:line="240" w:lineRule="auto"/>
    </w:pPr>
    <w:rPr>
      <w:i/>
      <w:iCs/>
      <w:color w:val="808080" w:themeColor="background1" w:themeShade="80"/>
    </w:rPr>
  </w:style>
  <w:style w:type="character" w:styleId="Verwijzingopmerking">
    <w:name w:val="annotation reference"/>
    <w:uiPriority w:val="99"/>
    <w:semiHidden/>
    <w:unhideWhenUsed/>
    <w:rsid w:val="008C402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C402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C4022"/>
    <w:rPr>
      <w:sz w:val="20"/>
      <w:szCs w:val="20"/>
    </w:rPr>
  </w:style>
  <w:style w:type="table" w:styleId="Rastertabel4-Accent1">
    <w:name w:val="Grid Table 4 Accent 1"/>
    <w:basedOn w:val="Standaardtabel"/>
    <w:uiPriority w:val="49"/>
    <w:rsid w:val="008C4022"/>
    <w:pPr>
      <w:spacing w:after="0" w:line="240" w:lineRule="auto"/>
    </w:pPr>
    <w:rPr>
      <w:szCs w:val="22"/>
    </w:r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character" w:customStyle="1" w:styleId="LijstalineaChar">
    <w:name w:val="Lijstalinea Char"/>
    <w:link w:val="Lijstalinea"/>
    <w:uiPriority w:val="34"/>
    <w:locked/>
    <w:rsid w:val="008C40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48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bruiker\AppData\Roaming\Microsoft\Templates\ICSadviseurs%20Memo.dotx" TargetMode="External"/></Relationships>
</file>

<file path=word/theme/theme1.xml><?xml version="1.0" encoding="utf-8"?>
<a:theme xmlns:a="http://schemas.openxmlformats.org/drawingml/2006/main" name="ICSadviseurs">
  <a:themeElements>
    <a:clrScheme name="ICS Adviseurs">
      <a:dk1>
        <a:srgbClr val="2A1F35"/>
      </a:dk1>
      <a:lt1>
        <a:sysClr val="window" lastClr="FFFFFF"/>
      </a:lt1>
      <a:dk2>
        <a:srgbClr val="3DB393"/>
      </a:dk2>
      <a:lt2>
        <a:srgbClr val="F6A873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2024-04-15T00:00:00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Extra xmlns="Extra">
  <FirstName/>
  <LastName/>
  <Initials/>
  <Name/>
  <InitialName/>
  <Function>Adviseur</Function>
  <FunctionExcerpt/>
  <Title/>
  <DateOfBirth/>
  <Residence/>
  <Building/>
  <Address/>
  <POBox/>
  <ZIP/>
  <City/>
  <Address2/>
  <ZIP2/>
  <City2/>
  <State/>
  <Country/>
  <CarbonCopy/>
  <Email>esmee.boereboom@icsadviseurs.nl</Email>
  <EmailEx/>
  <Telephone>06 – 26126915</Telephone>
  <TelephoneEx/>
  <TelephoneHome/>
  <Fax/>
  <Office/>
  <Department/>
  <Company/>
  <Manager/>
  <BankAccount/>
  <BankName/>
  <BankDescription/>
  <VATNumber/>
  <Description/>
  <Recipient/>
  <ClientName/>
  <ClientAddress1/>
  <ClientAddress2/>
  <ClientPOBox/>
  <ClientZIP/>
  <ClientCity/>
  <ClientState/>
  <ClientCountry/>
  <ProjectName/>
  <Reference/>
  <YourReference/>
  <Projectcode/>
  <Projectnumber/>
  <Sector/>
  <ReportNumber/>
  <ReportDate/>
  <CheckedBy/>
  <Location/>
  <Time/>
  <ProjectDirector/>
  <Authorization/>
  <Status/>
  <Version/>
  <Method/>
  <Security/>
  <DocumentType>Memo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C208A9F-E8F6-4893-9946-36135094C61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ICSadviseurs Memo.dotx</Template>
  <TotalTime>20</TotalTime>
  <Pages>5</Pages>
  <Words>664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Esmée Boereboom</dc:creator>
  <cp:keywords/>
  <dc:description/>
  <cp:lastModifiedBy>Esmée Boereboom | ICSadviseurs</cp:lastModifiedBy>
  <cp:revision>13</cp:revision>
  <dcterms:created xsi:type="dcterms:W3CDTF">2024-04-15T09:28:00Z</dcterms:created>
  <dcterms:modified xsi:type="dcterms:W3CDTF">2024-04-19T07:04:00Z</dcterms:modified>
</cp:coreProperties>
</file>