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0778D" w14:textId="77777777" w:rsidR="008C4022" w:rsidRDefault="008C4022" w:rsidP="008C4022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67060947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74ABFAC9" w14:textId="7B88AF7F" w:rsidR="008C4022" w:rsidRDefault="008C4022" w:rsidP="008C4022">
      <w:r w:rsidRPr="0005526A">
        <w:t xml:space="preserve">Ter verantwoording van de referentie-eis als gesteld </w:t>
      </w:r>
      <w:r w:rsidRPr="00FD40BB">
        <w:t>in paragraaf 2.2</w:t>
      </w:r>
      <w:r w:rsidR="00FD40BB" w:rsidRPr="00FD40BB">
        <w:t>.2.</w:t>
      </w:r>
    </w:p>
    <w:tbl>
      <w:tblPr>
        <w:tblStyle w:val="Rastertabel6kleurrijk-Accent1"/>
        <w:tblW w:w="0" w:type="auto"/>
        <w:tblLook w:val="04A0" w:firstRow="1" w:lastRow="0" w:firstColumn="1" w:lastColumn="0" w:noHBand="0" w:noVBand="1"/>
      </w:tblPr>
      <w:tblGrid>
        <w:gridCol w:w="3769"/>
        <w:gridCol w:w="5293"/>
      </w:tblGrid>
      <w:tr w:rsidR="00FD40BB" w:rsidRPr="0076556E" w14:paraId="02D7C8AC" w14:textId="77777777" w:rsidTr="00FD4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4C8488" w:themeFill="accent1"/>
          </w:tcPr>
          <w:p w14:paraId="1BCC2C9A" w14:textId="4ED54659" w:rsidR="00FD40BB" w:rsidRPr="0076556E" w:rsidRDefault="00FD40BB" w:rsidP="00875BD4">
            <w:pPr>
              <w:rPr>
                <w:b w:val="0"/>
                <w:bCs w:val="0"/>
                <w:color w:val="FFFFFF" w:themeColor="background1"/>
                <w:u w:val="single"/>
              </w:rPr>
            </w:pPr>
            <w:bookmarkStart w:id="3" w:name="_Hlk34935392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1.1 tot en met 1.3: Omvang</w:t>
            </w:r>
          </w:p>
        </w:tc>
      </w:tr>
      <w:tr w:rsidR="00FD40BB" w:rsidRPr="0076556E" w14:paraId="7DF271E7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B3A0EDB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Naam Project:</w:t>
            </w:r>
          </w:p>
        </w:tc>
        <w:tc>
          <w:tcPr>
            <w:tcW w:w="5293" w:type="dxa"/>
          </w:tcPr>
          <w:p w14:paraId="6D58AD04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6342E09D" w14:textId="77777777" w:rsidTr="00FD40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908AA12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Plaats:</w:t>
            </w:r>
          </w:p>
        </w:tc>
        <w:tc>
          <w:tcPr>
            <w:tcW w:w="5293" w:type="dxa"/>
          </w:tcPr>
          <w:p w14:paraId="3C7157D2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67285361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7AFD243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Naam opdrachtgever:</w:t>
            </w:r>
          </w:p>
        </w:tc>
        <w:tc>
          <w:tcPr>
            <w:tcW w:w="5293" w:type="dxa"/>
          </w:tcPr>
          <w:p w14:paraId="4F22050B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71A2A6AC" w14:textId="77777777" w:rsidTr="00FD40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113AF05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Contactgegevens opdrachtgever:</w:t>
            </w:r>
          </w:p>
        </w:tc>
        <w:tc>
          <w:tcPr>
            <w:tcW w:w="5293" w:type="dxa"/>
          </w:tcPr>
          <w:p w14:paraId="3B2E132E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 (naam + telefoon)</w:t>
            </w:r>
          </w:p>
        </w:tc>
      </w:tr>
      <w:tr w:rsidR="00FD40BB" w:rsidRPr="0076556E" w14:paraId="588C3A3C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7E101F5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Statutaire naam uitvoerende partij opdrachtnemer***:</w:t>
            </w:r>
          </w:p>
        </w:tc>
        <w:tc>
          <w:tcPr>
            <w:tcW w:w="5293" w:type="dxa"/>
          </w:tcPr>
          <w:p w14:paraId="5E14D604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60633244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 xml:space="preserve">…………………… </w:t>
            </w:r>
          </w:p>
        </w:tc>
      </w:tr>
      <w:tr w:rsidR="00FD40BB" w:rsidRPr="0076556E" w14:paraId="672FA9B9" w14:textId="77777777" w:rsidTr="00FD40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6A30058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KvK nummer uitvoerende partij:</w:t>
            </w:r>
          </w:p>
        </w:tc>
        <w:tc>
          <w:tcPr>
            <w:tcW w:w="5293" w:type="dxa"/>
          </w:tcPr>
          <w:p w14:paraId="0650DCB4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5695258F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A8F1139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Contactgegevens uitvoerende partij:</w:t>
            </w:r>
          </w:p>
        </w:tc>
        <w:tc>
          <w:tcPr>
            <w:tcW w:w="5293" w:type="dxa"/>
          </w:tcPr>
          <w:p w14:paraId="4D948A94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 (naam + telefoon)</w:t>
            </w:r>
          </w:p>
        </w:tc>
      </w:tr>
      <w:tr w:rsidR="00FD40BB" w:rsidRPr="0076556E" w14:paraId="53A30F5B" w14:textId="77777777" w:rsidTr="00FD40BB">
        <w:trPr>
          <w:trHeight w:val="2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2CEB7F7" w14:textId="3E94D206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>
              <w:rPr>
                <w:rFonts w:ascii="Century Gothic" w:hAnsi="Century Gothic"/>
                <w:b w:val="0"/>
                <w:bCs w:val="0"/>
                <w:color w:val="auto"/>
              </w:rPr>
              <w:t>Beschrijving</w:t>
            </w: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 xml:space="preserve"> project:</w:t>
            </w:r>
          </w:p>
        </w:tc>
        <w:tc>
          <w:tcPr>
            <w:tcW w:w="5293" w:type="dxa"/>
          </w:tcPr>
          <w:p w14:paraId="3F74507A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  <w:p w14:paraId="6C4038AD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76CB3550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6CC930A0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357E3C1C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28F82B54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</w:tc>
      </w:tr>
      <w:tr w:rsidR="00FD40BB" w:rsidRPr="0076556E" w14:paraId="248174FE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190E7BB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Betreft utiliteitsbouw:</w:t>
            </w:r>
          </w:p>
        </w:tc>
        <w:tc>
          <w:tcPr>
            <w:tcW w:w="5293" w:type="dxa"/>
          </w:tcPr>
          <w:p w14:paraId="1F16CA53" w14:textId="598365B5" w:rsidR="00FD40BB" w:rsidRPr="00FD40BB" w:rsidRDefault="00FD40BB" w:rsidP="00875BD4">
            <w:pPr>
              <w:spacing w:line="260" w:lineRule="atLeast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Ja </w:t>
            </w:r>
          </w:p>
          <w:p w14:paraId="485CA061" w14:textId="0D06D322" w:rsidR="00FD40BB" w:rsidRPr="00FD40BB" w:rsidRDefault="00FD40BB" w:rsidP="00875BD4">
            <w:pPr>
              <w:spacing w:line="260" w:lineRule="atLeast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 Nee (uitsluiting)</w:t>
            </w:r>
          </w:p>
        </w:tc>
      </w:tr>
      <w:tr w:rsidR="00FD40BB" w:rsidRPr="0076556E" w14:paraId="1D1FF850" w14:textId="77777777" w:rsidTr="00FD4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5720041" w14:textId="77777777" w:rsidR="00FD40BB" w:rsidRPr="00FD40BB" w:rsidRDefault="00FD40BB" w:rsidP="00875BD4">
            <w:pPr>
              <w:spacing w:before="120"/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Onderdeel:</w:t>
            </w:r>
          </w:p>
          <w:p w14:paraId="51807822" w14:textId="6BC49B42" w:rsidR="00FD40BB" w:rsidRPr="00FD40BB" w:rsidRDefault="00FD40BB" w:rsidP="00875BD4">
            <w:pPr>
              <w:spacing w:before="40" w:after="80"/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Segoe UI Symbol" w:hAnsi="Segoe UI Symbol" w:cs="Segoe UI Symbol"/>
                <w:b w:val="0"/>
                <w:bCs w:val="0"/>
                <w:color w:val="auto"/>
              </w:rPr>
              <w:t>❑</w:t>
            </w: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 xml:space="preserve">   Bouwkundige werkzaamheden (B)</w:t>
            </w:r>
          </w:p>
          <w:p w14:paraId="488D84DF" w14:textId="564D3A5B" w:rsidR="00FD40BB" w:rsidRPr="00FD40BB" w:rsidRDefault="00FD40BB" w:rsidP="00875BD4">
            <w:pPr>
              <w:spacing w:after="80"/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Segoe UI Symbol" w:hAnsi="Segoe UI Symbol" w:cs="Segoe UI Symbol"/>
                <w:b w:val="0"/>
                <w:bCs w:val="0"/>
                <w:color w:val="auto"/>
              </w:rPr>
              <w:t>❑</w:t>
            </w: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 xml:space="preserve">   Werktuigbouwkundige werkzaamheden (W)</w:t>
            </w:r>
          </w:p>
          <w:p w14:paraId="4603DC1C" w14:textId="6CDB5881" w:rsidR="00FD40BB" w:rsidRPr="00FD40BB" w:rsidRDefault="00FD40BB" w:rsidP="00875BD4">
            <w:pPr>
              <w:spacing w:after="80"/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Segoe UI Symbol" w:hAnsi="Segoe UI Symbol" w:cs="Segoe UI Symbol"/>
                <w:b w:val="0"/>
                <w:bCs w:val="0"/>
                <w:color w:val="auto"/>
              </w:rPr>
              <w:t>❑</w:t>
            </w: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 xml:space="preserve">   Elektrotechnische installatiewerkzaamheden (E)</w:t>
            </w:r>
          </w:p>
        </w:tc>
      </w:tr>
      <w:tr w:rsidR="00FD40BB" w:rsidRPr="0076556E" w14:paraId="7D39AC8B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E85DC3E" w14:textId="3EED92CD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 xml:space="preserve">≥ </w:t>
            </w:r>
            <w:r>
              <w:rPr>
                <w:rFonts w:ascii="Century Gothic" w:hAnsi="Century Gothic"/>
                <w:b w:val="0"/>
                <w:bCs w:val="0"/>
                <w:color w:val="auto"/>
              </w:rPr>
              <w:t>3</w:t>
            </w: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.</w:t>
            </w:r>
            <w:r>
              <w:rPr>
                <w:rFonts w:ascii="Century Gothic" w:hAnsi="Century Gothic"/>
                <w:b w:val="0"/>
                <w:bCs w:val="0"/>
                <w:color w:val="auto"/>
              </w:rPr>
              <w:t>48</w:t>
            </w: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0 m² bvo</w:t>
            </w:r>
          </w:p>
        </w:tc>
        <w:tc>
          <w:tcPr>
            <w:tcW w:w="5293" w:type="dxa"/>
          </w:tcPr>
          <w:p w14:paraId="04922EA8" w14:textId="4BBE7F99" w:rsid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>
              <w:rPr>
                <w:rFonts w:ascii="Century Gothic" w:hAnsi="Century Gothic"/>
                <w:color w:val="auto"/>
              </w:rPr>
              <w:t>J</w:t>
            </w:r>
            <w:r w:rsidRPr="00FD40BB">
              <w:rPr>
                <w:rFonts w:ascii="Century Gothic" w:hAnsi="Century Gothic"/>
                <w:color w:val="auto"/>
              </w:rPr>
              <w:t xml:space="preserve">a    </w:t>
            </w:r>
          </w:p>
          <w:p w14:paraId="205F25CB" w14:textId="3F03B0B0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color w:val="auto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color w:val="auto"/>
                <w:lang w:eastAsia="nl-NL"/>
              </w:rPr>
              <w:t xml:space="preserve"> (uitsluiting)</w:t>
            </w:r>
          </w:p>
        </w:tc>
      </w:tr>
      <w:tr w:rsidR="00FD40BB" w:rsidRPr="0076556E" w14:paraId="2AA3015C" w14:textId="77777777" w:rsidTr="00FD40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89D3B7F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Exacte omvang</w:t>
            </w:r>
          </w:p>
        </w:tc>
        <w:tc>
          <w:tcPr>
            <w:tcW w:w="5293" w:type="dxa"/>
          </w:tcPr>
          <w:p w14:paraId="3300394D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41E12832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A77FDB7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Gebouw opgeleverd maximaal 5 jaar voorafgaand aan uiterste datum van aanmelding:</w:t>
            </w:r>
          </w:p>
        </w:tc>
        <w:tc>
          <w:tcPr>
            <w:tcW w:w="5293" w:type="dxa"/>
          </w:tcPr>
          <w:p w14:paraId="6960A79B" w14:textId="22C1B101" w:rsid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>
              <w:rPr>
                <w:rFonts w:ascii="Century Gothic" w:hAnsi="Century Gothic"/>
                <w:color w:val="auto"/>
              </w:rPr>
              <w:t>J</w:t>
            </w:r>
            <w:r w:rsidRPr="00FD40BB">
              <w:rPr>
                <w:rFonts w:ascii="Century Gothic" w:hAnsi="Century Gothic"/>
                <w:color w:val="auto"/>
              </w:rPr>
              <w:t xml:space="preserve">a    </w:t>
            </w:r>
          </w:p>
          <w:p w14:paraId="784D2068" w14:textId="747AAF23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color w:val="auto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color w:val="auto"/>
                <w:lang w:eastAsia="nl-NL"/>
              </w:rPr>
              <w:t xml:space="preserve"> (uitsluiting)</w:t>
            </w:r>
          </w:p>
        </w:tc>
      </w:tr>
      <w:tr w:rsidR="00FD40BB" w:rsidRPr="0076556E" w14:paraId="6FE0EE40" w14:textId="77777777" w:rsidTr="00FD4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5CFEE16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 xml:space="preserve">Tevredenheidsverklaring aanwezig                          </w:t>
            </w:r>
          </w:p>
        </w:tc>
        <w:tc>
          <w:tcPr>
            <w:tcW w:w="5293" w:type="dxa"/>
          </w:tcPr>
          <w:p w14:paraId="08222F21" w14:textId="33D1099C" w:rsid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>
              <w:rPr>
                <w:rFonts w:ascii="Century Gothic" w:hAnsi="Century Gothic"/>
                <w:color w:val="auto"/>
              </w:rPr>
              <w:t>J</w:t>
            </w:r>
            <w:r w:rsidRPr="00FD40BB">
              <w:rPr>
                <w:rFonts w:ascii="Century Gothic" w:hAnsi="Century Gothic"/>
                <w:color w:val="auto"/>
              </w:rPr>
              <w:t xml:space="preserve">a    </w:t>
            </w:r>
          </w:p>
          <w:p w14:paraId="44EDBFB9" w14:textId="3FA0BE20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color w:val="auto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color w:val="auto"/>
                <w:lang w:eastAsia="nl-NL"/>
              </w:rPr>
              <w:t xml:space="preserve"> (uitsluiting)</w:t>
            </w:r>
          </w:p>
        </w:tc>
      </w:tr>
    </w:tbl>
    <w:bookmarkEnd w:id="3"/>
    <w:p w14:paraId="513AC6C1" w14:textId="6DFB1DF9" w:rsidR="00FD40BB" w:rsidRDefault="00AF1A86">
      <w:r w:rsidRPr="00E02065">
        <w:t>***</w:t>
      </w:r>
      <w:r>
        <w:t xml:space="preserve"> kerncompetentie 1.1 t/m 1.3 moeten allen aangetoond worden. U kunt hiervoor per kerncompetentie verschillende referenties voor opvoeren.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 w:rsidR="00FD40BB">
        <w:br w:type="page"/>
      </w:r>
    </w:p>
    <w:tbl>
      <w:tblPr>
        <w:tblStyle w:val="Rastertabel6kleurrijk-Accent1"/>
        <w:tblW w:w="0" w:type="auto"/>
        <w:tblLook w:val="04A0" w:firstRow="1" w:lastRow="0" w:firstColumn="1" w:lastColumn="0" w:noHBand="0" w:noVBand="1"/>
      </w:tblPr>
      <w:tblGrid>
        <w:gridCol w:w="3769"/>
        <w:gridCol w:w="5293"/>
      </w:tblGrid>
      <w:tr w:rsidR="00FD40BB" w:rsidRPr="0076556E" w14:paraId="1F96A5B7" w14:textId="77777777" w:rsidTr="00875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4C8488" w:themeFill="accent1"/>
          </w:tcPr>
          <w:p w14:paraId="42CF23A1" w14:textId="17C738B6" w:rsidR="00FD40BB" w:rsidRPr="0076556E" w:rsidRDefault="00FD40BB" w:rsidP="00875BD4">
            <w:pPr>
              <w:rPr>
                <w:b w:val="0"/>
                <w:bCs w:val="0"/>
                <w:color w:val="FFFFFF" w:themeColor="background1"/>
                <w:u w:val="single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2: Aansturing en coördinatie</w:t>
            </w:r>
            <w:r w:rsidR="002D649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b, w en e</w:t>
            </w:r>
          </w:p>
        </w:tc>
      </w:tr>
      <w:tr w:rsidR="00FD40BB" w:rsidRPr="0076556E" w14:paraId="47AFC2F6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160293B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Naam Project:</w:t>
            </w:r>
          </w:p>
        </w:tc>
        <w:tc>
          <w:tcPr>
            <w:tcW w:w="5293" w:type="dxa"/>
          </w:tcPr>
          <w:p w14:paraId="111AAEC7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434AE1EA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CD739D3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Plaats:</w:t>
            </w:r>
          </w:p>
        </w:tc>
        <w:tc>
          <w:tcPr>
            <w:tcW w:w="5293" w:type="dxa"/>
          </w:tcPr>
          <w:p w14:paraId="27D2210E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25AD7D50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AC9A0F4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Naam opdrachtgever:</w:t>
            </w:r>
          </w:p>
        </w:tc>
        <w:tc>
          <w:tcPr>
            <w:tcW w:w="5293" w:type="dxa"/>
          </w:tcPr>
          <w:p w14:paraId="14308D68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3B0DA982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BAD3830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Contactgegevens opdrachtgever:</w:t>
            </w:r>
          </w:p>
        </w:tc>
        <w:tc>
          <w:tcPr>
            <w:tcW w:w="5293" w:type="dxa"/>
          </w:tcPr>
          <w:p w14:paraId="0F513FEA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 (naam + telefoon)</w:t>
            </w:r>
          </w:p>
        </w:tc>
      </w:tr>
      <w:tr w:rsidR="00FD40BB" w:rsidRPr="0076556E" w14:paraId="5553A5E5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62CAE3B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Statutaire naam uitvoerende partij opdrachtnemer***:</w:t>
            </w:r>
          </w:p>
        </w:tc>
        <w:tc>
          <w:tcPr>
            <w:tcW w:w="5293" w:type="dxa"/>
          </w:tcPr>
          <w:p w14:paraId="4B24C448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5C8AD67F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 xml:space="preserve">…………………… </w:t>
            </w:r>
          </w:p>
        </w:tc>
      </w:tr>
      <w:tr w:rsidR="00FD40BB" w:rsidRPr="0076556E" w14:paraId="6D656B80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5102148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KvK nummer uitvoerende partij:</w:t>
            </w:r>
          </w:p>
        </w:tc>
        <w:tc>
          <w:tcPr>
            <w:tcW w:w="5293" w:type="dxa"/>
          </w:tcPr>
          <w:p w14:paraId="56D96786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</w:tc>
      </w:tr>
      <w:tr w:rsidR="00FD40BB" w:rsidRPr="0076556E" w14:paraId="4347D39A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6D9F5F3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Contactgegevens uitvoerende partij:</w:t>
            </w:r>
          </w:p>
        </w:tc>
        <w:tc>
          <w:tcPr>
            <w:tcW w:w="5293" w:type="dxa"/>
          </w:tcPr>
          <w:p w14:paraId="52BD4D35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 (naam + telefoon)</w:t>
            </w:r>
          </w:p>
        </w:tc>
      </w:tr>
      <w:tr w:rsidR="00FD40BB" w:rsidRPr="0076556E" w14:paraId="4180870F" w14:textId="77777777" w:rsidTr="0087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7E03DE0" w14:textId="5FEB47E9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>
              <w:rPr>
                <w:rFonts w:ascii="Century Gothic" w:hAnsi="Century Gothic"/>
                <w:b w:val="0"/>
                <w:bCs w:val="0"/>
                <w:color w:val="auto"/>
              </w:rPr>
              <w:t>Ervaring met a</w:t>
            </w: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ansturing en coördinatie (B, W en E)</w:t>
            </w:r>
          </w:p>
        </w:tc>
        <w:tc>
          <w:tcPr>
            <w:tcW w:w="5293" w:type="dxa"/>
          </w:tcPr>
          <w:p w14:paraId="60B29436" w14:textId="77777777" w:rsid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>
              <w:rPr>
                <w:rFonts w:ascii="Century Gothic" w:hAnsi="Century Gothic"/>
                <w:color w:val="auto"/>
              </w:rPr>
              <w:t>J</w:t>
            </w:r>
            <w:r w:rsidRPr="00FD40BB">
              <w:rPr>
                <w:rFonts w:ascii="Century Gothic" w:hAnsi="Century Gothic"/>
                <w:color w:val="auto"/>
              </w:rPr>
              <w:t xml:space="preserve">a    </w:t>
            </w:r>
          </w:p>
          <w:p w14:paraId="3DECD3A7" w14:textId="77777777" w:rsidR="00FD40BB" w:rsidRPr="00FD40BB" w:rsidRDefault="00FD40BB" w:rsidP="00875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color w:val="auto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color w:val="auto"/>
                <w:lang w:eastAsia="nl-NL"/>
              </w:rPr>
              <w:t xml:space="preserve"> (uitsluiting)</w:t>
            </w:r>
          </w:p>
        </w:tc>
      </w:tr>
      <w:tr w:rsidR="00FD40BB" w:rsidRPr="0076556E" w14:paraId="3A8F32E7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A46117E" w14:textId="77777777" w:rsidR="00FD40BB" w:rsidRPr="00FD40BB" w:rsidRDefault="00FD40BB" w:rsidP="00875BD4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>Gebouw opgeleverd maximaal 5 jaar voorafgaand aan uiterste datum van aanmelding:</w:t>
            </w:r>
          </w:p>
        </w:tc>
        <w:tc>
          <w:tcPr>
            <w:tcW w:w="5293" w:type="dxa"/>
          </w:tcPr>
          <w:p w14:paraId="3D19B8CF" w14:textId="77777777" w:rsid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>
              <w:rPr>
                <w:rFonts w:ascii="Century Gothic" w:hAnsi="Century Gothic"/>
                <w:color w:val="auto"/>
              </w:rPr>
              <w:t>J</w:t>
            </w:r>
            <w:r w:rsidRPr="00FD40BB">
              <w:rPr>
                <w:rFonts w:ascii="Century Gothic" w:hAnsi="Century Gothic"/>
                <w:color w:val="auto"/>
              </w:rPr>
              <w:t xml:space="preserve">a    </w:t>
            </w:r>
          </w:p>
          <w:p w14:paraId="1ED3B338" w14:textId="77777777" w:rsidR="00FD40BB" w:rsidRPr="00FD40BB" w:rsidRDefault="00FD40BB" w:rsidP="00875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color w:val="auto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color w:val="auto"/>
                <w:lang w:eastAsia="nl-NL"/>
              </w:rPr>
              <w:t xml:space="preserve"> (uitsluiting)</w:t>
            </w:r>
          </w:p>
        </w:tc>
      </w:tr>
      <w:tr w:rsidR="00FD40BB" w:rsidRPr="0076556E" w14:paraId="031F701B" w14:textId="77777777" w:rsidTr="00911D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42E542" w14:textId="716AA112" w:rsidR="00FD40BB" w:rsidRPr="00FD40BB" w:rsidRDefault="00FD40BB" w:rsidP="00FD40BB">
            <w:pPr>
              <w:rPr>
                <w:rFonts w:ascii="Century Gothic" w:hAnsi="Century Gothic"/>
                <w:b w:val="0"/>
                <w:bCs w:val="0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  <w:color w:val="auto"/>
              </w:rPr>
              <w:t xml:space="preserve">Exacte opleverdatum </w:t>
            </w:r>
          </w:p>
        </w:tc>
        <w:tc>
          <w:tcPr>
            <w:tcW w:w="5293" w:type="dxa"/>
            <w:vAlign w:val="center"/>
          </w:tcPr>
          <w:p w14:paraId="6161E1C7" w14:textId="22B224CE" w:rsidR="00FD40BB" w:rsidRPr="00FD40BB" w:rsidRDefault="00FD40BB" w:rsidP="00FD4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FD40BB">
              <w:rPr>
                <w:rFonts w:ascii="Century Gothic" w:eastAsia="Century Gothic" w:hAnsi="Century Gothic" w:cs="Myanmar Text"/>
                <w:color w:val="auto"/>
              </w:rPr>
              <w:t>……………………</w:t>
            </w:r>
          </w:p>
        </w:tc>
      </w:tr>
      <w:tr w:rsidR="00FD40BB" w:rsidRPr="0076556E" w14:paraId="3E9FB75A" w14:textId="77777777" w:rsidTr="00063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6603B6B" w14:textId="77777777" w:rsidR="00FD40BB" w:rsidRDefault="00FD40BB" w:rsidP="00FD40BB">
            <w:pPr>
              <w:rPr>
                <w:rFonts w:ascii="Century Gothic" w:hAnsi="Century Gothic"/>
                <w:color w:val="auto"/>
              </w:rPr>
            </w:pPr>
            <w:r>
              <w:rPr>
                <w:rFonts w:ascii="Century Gothic" w:hAnsi="Century Gothic"/>
                <w:b w:val="0"/>
                <w:bCs w:val="0"/>
                <w:color w:val="auto"/>
              </w:rPr>
              <w:t>Beschrijving</w:t>
            </w: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 xml:space="preserve"> project:</w:t>
            </w:r>
          </w:p>
          <w:p w14:paraId="5C6FD168" w14:textId="77777777" w:rsidR="003E2625" w:rsidRDefault="003E2625" w:rsidP="00FD40BB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</w:p>
          <w:p w14:paraId="6DF822B2" w14:textId="78C8AFD9" w:rsidR="003E2625" w:rsidRPr="00FD40BB" w:rsidRDefault="003E2625" w:rsidP="00FD40BB">
            <w:pPr>
              <w:rPr>
                <w:rFonts w:ascii="Century Gothic" w:eastAsia="Century Gothic" w:hAnsi="Century Gothic" w:cs="Myanmar Text"/>
              </w:rPr>
            </w:pPr>
          </w:p>
        </w:tc>
        <w:tc>
          <w:tcPr>
            <w:tcW w:w="5293" w:type="dxa"/>
          </w:tcPr>
          <w:p w14:paraId="460F0707" w14:textId="77777777" w:rsidR="00FD40BB" w:rsidRPr="00FD40BB" w:rsidRDefault="00FD40BB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Century Gothic" w:hAnsi="Century Gothic"/>
                <w:color w:val="auto"/>
              </w:rPr>
              <w:t>……………………</w:t>
            </w:r>
          </w:p>
          <w:p w14:paraId="498D604C" w14:textId="77777777" w:rsidR="00FD40BB" w:rsidRPr="00FD40BB" w:rsidRDefault="00FD40BB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4FB42BC2" w14:textId="77777777" w:rsidR="00FD40BB" w:rsidRDefault="00FD40BB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3D52EE33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6FD117C6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1D7200DE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1869BA87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5D12EE32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19B44444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5AA63B1D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68BFD2B5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77C290A6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301980DF" w14:textId="77777777" w:rsidR="003E2625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713AA99F" w14:textId="77777777" w:rsidR="003E2625" w:rsidRPr="00FD40BB" w:rsidRDefault="003E2625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4DFF9DBF" w14:textId="77777777" w:rsidR="00FD40BB" w:rsidRPr="00FD40BB" w:rsidRDefault="00FD40BB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62539448" w14:textId="77777777" w:rsidR="00FD40BB" w:rsidRPr="00FD40BB" w:rsidRDefault="00FD40BB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</w:p>
          <w:p w14:paraId="6357E958" w14:textId="77777777" w:rsidR="00FD40BB" w:rsidRPr="00FD40BB" w:rsidRDefault="00FD40BB" w:rsidP="00FD4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</w:tc>
      </w:tr>
      <w:tr w:rsidR="00FD40BB" w:rsidRPr="0076556E" w14:paraId="68346D08" w14:textId="77777777" w:rsidTr="00875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2A08D4E" w14:textId="77777777" w:rsidR="00FD40BB" w:rsidRPr="00FD40BB" w:rsidRDefault="00FD40BB" w:rsidP="00FD40BB">
            <w:pPr>
              <w:rPr>
                <w:rFonts w:ascii="Century Gothic" w:hAnsi="Century Gothic"/>
                <w:b w:val="0"/>
                <w:bCs w:val="0"/>
                <w:color w:val="auto"/>
              </w:rPr>
            </w:pPr>
            <w:r w:rsidRPr="00FD40BB">
              <w:rPr>
                <w:rFonts w:ascii="Century Gothic" w:hAnsi="Century Gothic"/>
                <w:b w:val="0"/>
                <w:bCs w:val="0"/>
                <w:color w:val="auto"/>
              </w:rPr>
              <w:t xml:space="preserve">Tevredenheidsverklaring aanwezig                          </w:t>
            </w:r>
          </w:p>
        </w:tc>
        <w:tc>
          <w:tcPr>
            <w:tcW w:w="5293" w:type="dxa"/>
          </w:tcPr>
          <w:p w14:paraId="0459A475" w14:textId="77777777" w:rsidR="00FD40BB" w:rsidRDefault="00FD40BB" w:rsidP="00FD4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>
              <w:rPr>
                <w:rFonts w:ascii="Century Gothic" w:hAnsi="Century Gothic"/>
                <w:color w:val="auto"/>
              </w:rPr>
              <w:t>J</w:t>
            </w:r>
            <w:r w:rsidRPr="00FD40BB">
              <w:rPr>
                <w:rFonts w:ascii="Century Gothic" w:hAnsi="Century Gothic"/>
                <w:color w:val="auto"/>
              </w:rPr>
              <w:t xml:space="preserve">a    </w:t>
            </w:r>
          </w:p>
          <w:p w14:paraId="7E06DC0A" w14:textId="77777777" w:rsidR="00FD40BB" w:rsidRPr="00FD40BB" w:rsidRDefault="00FD40BB" w:rsidP="00FD4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FD40BB">
              <w:rPr>
                <w:rFonts w:ascii="Segoe UI Symbol" w:hAnsi="Segoe UI Symbol" w:cs="Segoe UI Symbol"/>
                <w:color w:val="auto"/>
              </w:rPr>
              <w:t>❑</w:t>
            </w:r>
            <w:r w:rsidRPr="00FD40BB">
              <w:rPr>
                <w:rFonts w:ascii="Century Gothic" w:hAnsi="Century Gothic"/>
                <w:color w:val="auto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color w:val="auto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color w:val="auto"/>
                <w:lang w:eastAsia="nl-NL"/>
              </w:rPr>
              <w:t xml:space="preserve"> (uitsluiting)</w:t>
            </w:r>
          </w:p>
        </w:tc>
      </w:tr>
    </w:tbl>
    <w:p w14:paraId="0B20EE88" w14:textId="5A0AD4A8" w:rsidR="00FD40BB" w:rsidRDefault="00AF1A86">
      <w:r w:rsidRPr="00E02065">
        <w:t>***Indien de werkzaamheden waarop de kerncompetentie ziet zijn uitgevoerd door een onderaannemer of door een nevenaannemer dan dient hierbij een beroep op een derde te worden gedaan (invullen UEA).</w:t>
      </w:r>
      <w:r w:rsidR="00FD40BB"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D40BB" w:rsidRPr="00FD40BB" w14:paraId="35381469" w14:textId="77777777" w:rsidTr="00FD4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1528152" w14:textId="72639A25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  <w:color w:val="FFFFFF"/>
                <w:u w:val="single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rFonts w:ascii="Century Gothic" w:eastAsia="Century Gothic" w:hAnsi="Century Gothic" w:cs="Myanmar Text"/>
                <w:b w:val="0"/>
                <w:color w:val="FFFFFF"/>
                <w:u w:val="single"/>
              </w:rPr>
              <w:t>3</w:t>
            </w:r>
            <w:r w:rsidRPr="00FD40BB">
              <w:rPr>
                <w:rFonts w:ascii="Century Gothic" w:eastAsia="Century Gothic" w:hAnsi="Century Gothic" w:cs="Myanmar Text"/>
                <w:b w:val="0"/>
                <w:color w:val="FFFFFF"/>
                <w:u w:val="single"/>
              </w:rPr>
              <w:t>: Complexiteit</w:t>
            </w:r>
          </w:p>
        </w:tc>
      </w:tr>
      <w:tr w:rsidR="00FD40BB" w:rsidRPr="00FD40BB" w14:paraId="1828BC47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73D005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D001B6B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FD40BB" w:rsidRPr="00FD40BB" w14:paraId="6BD910E4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CBB28D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A8DC55B" w14:textId="77777777" w:rsidR="00FD40BB" w:rsidRPr="00FD40BB" w:rsidRDefault="00FD40BB" w:rsidP="00FD40B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FD40BB" w:rsidRPr="00FD40BB" w14:paraId="44CA78F2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69FD0F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5A1DD03C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FD40BB" w:rsidRPr="00FD40BB" w14:paraId="3AE3C509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8EB77A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4C219BCF" w14:textId="77777777" w:rsidR="00FD40BB" w:rsidRPr="00FD40BB" w:rsidRDefault="00FD40BB" w:rsidP="00FD40B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406341E5" w14:textId="77777777" w:rsidR="00FD40BB" w:rsidRPr="00FD40BB" w:rsidRDefault="00FD40BB" w:rsidP="00FD40B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FD40BB" w:rsidRPr="00FD40BB" w14:paraId="15A42E79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0AB1C0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851F787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2B91DBA6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 xml:space="preserve">…………………… </w:t>
            </w:r>
          </w:p>
        </w:tc>
      </w:tr>
      <w:tr w:rsidR="00FD40BB" w:rsidRPr="00FD40BB" w14:paraId="5C56698A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6979027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</w:rPr>
              <w:t>Ervaring met het realiseren van een project conform SR 1997 Klasse 4 of hoger</w:t>
            </w:r>
          </w:p>
        </w:tc>
        <w:tc>
          <w:tcPr>
            <w:tcW w:w="5865" w:type="dxa"/>
          </w:tcPr>
          <w:p w14:paraId="0F820ADA" w14:textId="77777777" w:rsidR="00FD40BB" w:rsidRPr="00FD40BB" w:rsidRDefault="00FD40BB" w:rsidP="00FD40B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lang w:val="x-none"/>
              </w:rPr>
            </w:pPr>
            <w:r w:rsidRPr="00FD40BB">
              <w:rPr>
                <w:rFonts w:ascii="Segoe UI Symbol" w:eastAsia="Century Gothic" w:hAnsi="Segoe UI Symbol" w:cs="Segoe UI Symbol"/>
                <w:lang w:val="x-none"/>
              </w:rPr>
              <w:t>❑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 xml:space="preserve"> Ja</w:t>
            </w:r>
          </w:p>
          <w:p w14:paraId="0AE70924" w14:textId="77777777" w:rsidR="00FD40BB" w:rsidRPr="00FD40BB" w:rsidRDefault="00FD40BB" w:rsidP="00FD40B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lang w:val="x-none"/>
              </w:rPr>
            </w:pPr>
            <w:r w:rsidRPr="00FD40BB">
              <w:rPr>
                <w:rFonts w:ascii="Segoe UI Symbol" w:eastAsia="Century Gothic" w:hAnsi="Segoe UI Symbol" w:cs="Segoe UI Symbol"/>
                <w:lang w:val="x-none"/>
              </w:rPr>
              <w:t>❑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 xml:space="preserve"> 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(uitsluiting)</w:t>
            </w:r>
          </w:p>
        </w:tc>
      </w:tr>
      <w:tr w:rsidR="00FD40BB" w:rsidRPr="00FD40BB" w14:paraId="18B91464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1BCD90" w14:textId="7C3A2708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7AA05E0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lang w:val="x-none"/>
              </w:rPr>
            </w:pPr>
            <w:r w:rsidRPr="00FD40BB">
              <w:rPr>
                <w:rFonts w:ascii="Segoe UI Symbol" w:eastAsia="Century Gothic" w:hAnsi="Segoe UI Symbol" w:cs="Segoe UI Symbol"/>
                <w:lang w:val="x-none"/>
              </w:rPr>
              <w:t>❑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 xml:space="preserve"> Ja</w:t>
            </w:r>
          </w:p>
          <w:p w14:paraId="70B01FE3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Segoe UI Symbol" w:eastAsia="Century Gothic" w:hAnsi="Segoe UI Symbol" w:cs="Segoe UI Symbol"/>
                <w:lang w:val="x-none"/>
              </w:rPr>
              <w:t>❑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 xml:space="preserve"> 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(uitsluiting)</w:t>
            </w:r>
          </w:p>
          <w:p w14:paraId="2FC44C8A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</w:tc>
      </w:tr>
      <w:tr w:rsidR="00FD40BB" w:rsidRPr="00FD40BB" w14:paraId="1A1F4D4A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4FF408" w14:textId="5DF84A2D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</w:rPr>
              <w:t xml:space="preserve">Exacte opleverdatum </w:t>
            </w:r>
          </w:p>
        </w:tc>
        <w:tc>
          <w:tcPr>
            <w:tcW w:w="5865" w:type="dxa"/>
            <w:vAlign w:val="center"/>
          </w:tcPr>
          <w:p w14:paraId="09519720" w14:textId="77777777" w:rsidR="00FD40BB" w:rsidRPr="00FD40BB" w:rsidRDefault="00FD40BB" w:rsidP="00FD40B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FD40BB" w:rsidRPr="00FD40BB" w14:paraId="1F6DBE00" w14:textId="77777777" w:rsidTr="00F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DE4DF3B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  <w:b w:val="0"/>
              </w:rPr>
              <w:t>Beschrijving Project</w:t>
            </w:r>
          </w:p>
          <w:p w14:paraId="1054C1FD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</w:rPr>
            </w:pPr>
          </w:p>
          <w:p w14:paraId="1EA2BB70" w14:textId="77777777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  <w:b w:val="0"/>
              </w:rPr>
            </w:pPr>
          </w:p>
        </w:tc>
        <w:tc>
          <w:tcPr>
            <w:tcW w:w="5865" w:type="dxa"/>
            <w:vAlign w:val="center"/>
          </w:tcPr>
          <w:p w14:paraId="63FD77D3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0DEAC614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02BD9A60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3ED815B0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02C4DF5B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55B94514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3F9BF1C0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5C96294A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07BAF439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2A37D73F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3B4949A1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059A72BE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1130A0EB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119A0C33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5DD2B62D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77A3B848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5EE19D7D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10639DA7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  <w:p w14:paraId="58A3CFF5" w14:textId="77777777" w:rsidR="00FD40BB" w:rsidRPr="00FD40BB" w:rsidRDefault="00FD40BB" w:rsidP="00FD40BB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</w:p>
        </w:tc>
      </w:tr>
      <w:tr w:rsidR="00FD40BB" w:rsidRPr="00FD40BB" w14:paraId="42DD0C2F" w14:textId="77777777" w:rsidTr="001B7CA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4CAE572" w14:textId="57485CFA" w:rsidR="00FD40BB" w:rsidRPr="00FD40BB" w:rsidRDefault="00FD40BB" w:rsidP="00FD40BB">
            <w:pPr>
              <w:spacing w:line="260" w:lineRule="atLeast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Century Gothic" w:hAnsi="Century Gothic"/>
                <w:b w:val="0"/>
                <w:bCs w:val="0"/>
              </w:rPr>
              <w:t xml:space="preserve">Tevredenheidsverklaring aanwezig                          </w:t>
            </w:r>
          </w:p>
        </w:tc>
        <w:tc>
          <w:tcPr>
            <w:tcW w:w="5865" w:type="dxa"/>
          </w:tcPr>
          <w:p w14:paraId="6B08DDDD" w14:textId="48931944" w:rsidR="00FD40BB" w:rsidRDefault="00FD40BB" w:rsidP="00FD40B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</w:t>
            </w:r>
            <w:r w:rsidRPr="00FD40BB">
              <w:rPr>
                <w:rFonts w:ascii="Century Gothic" w:hAnsi="Century Gothic"/>
              </w:rPr>
              <w:t xml:space="preserve">a    </w:t>
            </w:r>
          </w:p>
          <w:p w14:paraId="26D134A3" w14:textId="1F1411A7" w:rsidR="00FD40BB" w:rsidRPr="00FD40BB" w:rsidRDefault="00FD40BB" w:rsidP="00FD40B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(uitsluiting)</w:t>
            </w:r>
          </w:p>
        </w:tc>
      </w:tr>
    </w:tbl>
    <w:p w14:paraId="7D5C6027" w14:textId="77777777" w:rsidR="00FD40BB" w:rsidRDefault="00FD40BB" w:rsidP="008C4022">
      <w:pPr>
        <w:spacing w:after="0" w:line="260" w:lineRule="atLeast"/>
      </w:pPr>
    </w:p>
    <w:p w14:paraId="12007D2C" w14:textId="25CA3974" w:rsidR="00FD40BB" w:rsidRDefault="00AF1A86">
      <w:r w:rsidRPr="00E02065">
        <w:t>***Indien de werkzaamheden waarop de kerncompetentie ziet zijn uitgevoerd door een onderaannemer of door een nevenaannemer dan dient hierbij een beroep op een derde te worden gedaan (invullen UEA).</w:t>
      </w:r>
      <w:r w:rsidR="00FD40BB"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C4022" w:rsidRPr="0005526A" w14:paraId="226563A2" w14:textId="77777777" w:rsidTr="00875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574F199" w14:textId="7055D584" w:rsidR="008C4022" w:rsidRPr="00131686" w:rsidRDefault="008C4022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4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FD40B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4: Ervaring met Bouwteam, Design &amp; Build of Engineer &amp; Build vanaf VO- of DO-fase</w:t>
            </w:r>
          </w:p>
        </w:tc>
      </w:tr>
      <w:tr w:rsidR="008C4022" w:rsidRPr="0005526A" w14:paraId="4B30AEA7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AC0ACE" w14:textId="77777777" w:rsidR="008C4022" w:rsidRPr="009C22DF" w:rsidRDefault="008C4022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1274938" w14:textId="77777777" w:rsidR="008C4022" w:rsidRPr="009C22DF" w:rsidRDefault="008C4022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C4022" w:rsidRPr="0005526A" w14:paraId="72ACEBF5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A9172F" w14:textId="77777777" w:rsidR="008C4022" w:rsidRPr="009C22DF" w:rsidRDefault="008C4022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2EB29BC" w14:textId="77777777" w:rsidR="008C4022" w:rsidRPr="009C22DF" w:rsidRDefault="008C4022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C4022" w:rsidRPr="0005526A" w14:paraId="41647D76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E50DF6" w14:textId="77777777" w:rsidR="008C4022" w:rsidRPr="009C22DF" w:rsidRDefault="008C4022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4558F3A" w14:textId="77777777" w:rsidR="008C4022" w:rsidRPr="009C22DF" w:rsidRDefault="008C4022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C4022" w:rsidRPr="0005526A" w14:paraId="53E2CCB5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2DE618" w14:textId="77777777" w:rsidR="008C4022" w:rsidRPr="009C22DF" w:rsidRDefault="008C4022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6E0F279" w14:textId="77777777" w:rsidR="008C4022" w:rsidRPr="009C22DF" w:rsidRDefault="008C4022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EC2D7EF" w14:textId="77777777" w:rsidR="008C4022" w:rsidRPr="009C22DF" w:rsidRDefault="008C4022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C4022" w:rsidRPr="0005526A" w14:paraId="434E292C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D41046" w14:textId="77777777" w:rsidR="008C4022" w:rsidRPr="009C22DF" w:rsidRDefault="008C4022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8812312" w14:textId="77777777" w:rsidR="008C4022" w:rsidRPr="009C22DF" w:rsidRDefault="008C4022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D2B5AFB" w14:textId="77777777" w:rsidR="008C4022" w:rsidRPr="009C22DF" w:rsidRDefault="008C4022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D40BB" w:rsidRPr="0005526A" w14:paraId="64A71516" w14:textId="77777777" w:rsidTr="00A4248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F55FBF8" w14:textId="7BFDAF4B" w:rsidR="00FD40BB" w:rsidRPr="00FD40BB" w:rsidRDefault="00FD40BB" w:rsidP="00FD40B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FD40BB">
              <w:rPr>
                <w:rFonts w:asciiTheme="majorHAnsi" w:hAnsiTheme="majorHAnsi"/>
                <w:b w:val="0"/>
                <w:bCs w:val="0"/>
                <w:lang w:eastAsia="nl-NL"/>
              </w:rPr>
              <w:t>Ervaring met Bouwteam, Design &amp; Build of Engineer &amp; Build vanaf VO-/DO-fase</w:t>
            </w:r>
          </w:p>
        </w:tc>
        <w:tc>
          <w:tcPr>
            <w:tcW w:w="5865" w:type="dxa"/>
          </w:tcPr>
          <w:p w14:paraId="0F1BD41B" w14:textId="1099C6E0" w:rsidR="00FD40BB" w:rsidRDefault="00FD40BB" w:rsidP="00FD40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1B3B66">
              <w:t xml:space="preserve"> </w:t>
            </w:r>
            <w:r>
              <w:t>J</w:t>
            </w:r>
            <w:r w:rsidRPr="001B3B66">
              <w:t xml:space="preserve">a, vanaf ……. -fase   </w:t>
            </w:r>
          </w:p>
          <w:p w14:paraId="60B0407E" w14:textId="34E641EE" w:rsidR="00FD40BB" w:rsidRPr="009C22DF" w:rsidRDefault="00FD40BB" w:rsidP="00FD40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1B3B66"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(uitsluiting)</w:t>
            </w:r>
          </w:p>
        </w:tc>
      </w:tr>
      <w:tr w:rsidR="009A0B54" w:rsidRPr="0005526A" w14:paraId="6C17A3D4" w14:textId="77777777" w:rsidTr="002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975F89" w14:textId="68D1E71A" w:rsidR="009A0B54" w:rsidRPr="00FD40BB" w:rsidRDefault="009A0B54" w:rsidP="009A0B54">
            <w:pPr>
              <w:spacing w:line="360" w:lineRule="auto"/>
              <w:rPr>
                <w:rFonts w:asciiTheme="majorHAnsi" w:hAnsiTheme="majorHAnsi"/>
                <w:lang w:eastAsia="nl-NL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79BC389" w14:textId="77777777" w:rsidR="009A0B54" w:rsidRPr="009C22DF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DA9389D" w14:textId="77777777" w:rsidR="009A0B54" w:rsidRPr="009C22DF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(uitsluiting)</w:t>
            </w:r>
          </w:p>
          <w:p w14:paraId="3138D387" w14:textId="77777777" w:rsidR="009A0B54" w:rsidRPr="009C22DF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9A0B54" w:rsidRPr="0005526A" w14:paraId="6FE11B87" w14:textId="77777777" w:rsidTr="00875BD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9E3DEC" w14:textId="77777777" w:rsidR="009A0B54" w:rsidRPr="009C22DF" w:rsidRDefault="009A0B54" w:rsidP="009A0B5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3BA5F27" w14:textId="77777777" w:rsidR="009A0B54" w:rsidRPr="009C22DF" w:rsidRDefault="009A0B54" w:rsidP="009A0B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A0B54" w:rsidRPr="0005526A" w14:paraId="4B9F4FAA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8CD9E1" w14:textId="77777777" w:rsidR="009A0B54" w:rsidRDefault="009A0B54" w:rsidP="009A0B54">
            <w:pPr>
              <w:spacing w:line="360" w:lineRule="auto"/>
              <w:jc w:val="both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  <w:p w14:paraId="15533703" w14:textId="77777777" w:rsidR="009A0B54" w:rsidRDefault="009A0B54" w:rsidP="009A0B54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1C3EC9AA" w14:textId="77777777" w:rsidR="009A0B54" w:rsidRDefault="009A0B54" w:rsidP="009A0B54">
            <w:pPr>
              <w:spacing w:line="360" w:lineRule="auto"/>
              <w:jc w:val="both"/>
              <w:rPr>
                <w:rFonts w:ascii="Century Gothic" w:hAnsi="Century Gothic"/>
                <w:b w:val="0"/>
                <w:bCs w:val="0"/>
              </w:rPr>
            </w:pPr>
          </w:p>
          <w:p w14:paraId="0C057DD9" w14:textId="77777777" w:rsidR="009A0B54" w:rsidRDefault="009A0B54" w:rsidP="009A0B54">
            <w:pPr>
              <w:spacing w:line="360" w:lineRule="auto"/>
              <w:jc w:val="both"/>
              <w:rPr>
                <w:rFonts w:ascii="Century Gothic" w:hAnsi="Century Gothic"/>
                <w:b w:val="0"/>
                <w:bCs w:val="0"/>
              </w:rPr>
            </w:pPr>
          </w:p>
          <w:p w14:paraId="7428A5F1" w14:textId="77777777" w:rsidR="009A0B54" w:rsidRDefault="009A0B54" w:rsidP="009A0B54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252CED1D" w14:textId="77777777" w:rsidR="009A0B54" w:rsidRDefault="009A0B54" w:rsidP="009A0B54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27178C53" w14:textId="77777777" w:rsidR="009A0B54" w:rsidRDefault="009A0B54" w:rsidP="009A0B54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37292B76" w14:textId="77777777" w:rsidR="009A0B54" w:rsidRDefault="009A0B54" w:rsidP="009A0B54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73B32DA7" w14:textId="77777777" w:rsidR="009A0B54" w:rsidRPr="009C22DF" w:rsidRDefault="009A0B54" w:rsidP="009A0B54">
            <w:pPr>
              <w:spacing w:line="360" w:lineRule="auto"/>
              <w:jc w:val="both"/>
              <w:rPr>
                <w:rFonts w:ascii="Century Gothic" w:hAnsi="Century Gothic"/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42A0A0CE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8BF7D2E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185ADFE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9EFB24C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61C80F4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73C7309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20FA93E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C7C74EF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A57A5F0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9CE4409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D4A0483" w14:textId="77777777" w:rsidR="009A0B54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BEB4413" w14:textId="77777777" w:rsidR="009A0B54" w:rsidRPr="009C22DF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A0B54" w:rsidRPr="0005526A" w14:paraId="3FAB0525" w14:textId="77777777" w:rsidTr="002427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8314F40" w14:textId="71C8DB11" w:rsidR="009A0B54" w:rsidRPr="009C22DF" w:rsidRDefault="009A0B54" w:rsidP="009A0B54">
            <w:pPr>
              <w:spacing w:line="360" w:lineRule="auto"/>
              <w:rPr>
                <w:rFonts w:ascii="Century Gothic" w:hAnsi="Century Gothic"/>
              </w:rPr>
            </w:pPr>
            <w:r w:rsidRPr="00FD40BB">
              <w:rPr>
                <w:rFonts w:ascii="Century Gothic" w:hAnsi="Century Gothic"/>
                <w:b w:val="0"/>
                <w:bCs w:val="0"/>
              </w:rPr>
              <w:t xml:space="preserve">Tevredenheidsverklaring aanwezig                          </w:t>
            </w:r>
          </w:p>
        </w:tc>
        <w:tc>
          <w:tcPr>
            <w:tcW w:w="5865" w:type="dxa"/>
          </w:tcPr>
          <w:p w14:paraId="1C22857C" w14:textId="575B5DA9" w:rsidR="009A0B54" w:rsidRDefault="009A0B54" w:rsidP="009A0B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</w:t>
            </w:r>
            <w:r w:rsidRPr="00FD40BB">
              <w:rPr>
                <w:rFonts w:ascii="Century Gothic" w:hAnsi="Century Gothic"/>
              </w:rPr>
              <w:t xml:space="preserve">a    </w:t>
            </w:r>
          </w:p>
          <w:p w14:paraId="56BA2F07" w14:textId="79663474" w:rsidR="009A0B54" w:rsidRPr="009C22DF" w:rsidRDefault="009A0B54" w:rsidP="009A0B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(uitsluiting)</w:t>
            </w:r>
          </w:p>
        </w:tc>
      </w:tr>
      <w:bookmarkEnd w:id="4"/>
    </w:tbl>
    <w:p w14:paraId="39C00087" w14:textId="77777777" w:rsidR="008C4022" w:rsidRDefault="008C4022" w:rsidP="008C4022"/>
    <w:p w14:paraId="15E117BB" w14:textId="77777777" w:rsidR="008C4022" w:rsidRDefault="008C4022" w:rsidP="008C402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4698901" w14:textId="77777777" w:rsidR="006A2C71" w:rsidRDefault="006A2C71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A2C71" w:rsidRPr="0005526A" w14:paraId="46A3B87B" w14:textId="77777777" w:rsidTr="00C81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B9D16A" w14:textId="4021587E" w:rsidR="006A2C71" w:rsidRPr="00131686" w:rsidRDefault="006A2C71" w:rsidP="00C8193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5: Ervaring met BIM</w:t>
            </w:r>
          </w:p>
        </w:tc>
      </w:tr>
      <w:tr w:rsidR="006A2C71" w:rsidRPr="0005526A" w14:paraId="5C85C530" w14:textId="77777777" w:rsidTr="00C81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E932F5" w14:textId="77777777" w:rsidR="006A2C71" w:rsidRPr="009C22DF" w:rsidRDefault="006A2C71" w:rsidP="00C8193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A54A68A" w14:textId="77777777" w:rsidR="006A2C71" w:rsidRPr="009C22DF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A2C71" w:rsidRPr="0005526A" w14:paraId="5969C40B" w14:textId="77777777" w:rsidTr="00C819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EAA01A" w14:textId="77777777" w:rsidR="006A2C71" w:rsidRPr="009C22DF" w:rsidRDefault="006A2C71" w:rsidP="00C8193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E0CBADE" w14:textId="77777777" w:rsidR="006A2C71" w:rsidRPr="009C22DF" w:rsidRDefault="006A2C71" w:rsidP="00C819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A2C71" w:rsidRPr="0005526A" w14:paraId="56F41AF6" w14:textId="77777777" w:rsidTr="00C81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92BB54" w14:textId="77777777" w:rsidR="006A2C71" w:rsidRPr="009C22DF" w:rsidRDefault="006A2C71" w:rsidP="00C8193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D295D7C" w14:textId="77777777" w:rsidR="006A2C71" w:rsidRPr="009C22DF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A2C71" w:rsidRPr="0005526A" w14:paraId="17906777" w14:textId="77777777" w:rsidTr="00C819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BB430E" w14:textId="77777777" w:rsidR="006A2C71" w:rsidRPr="009C22DF" w:rsidRDefault="006A2C71" w:rsidP="00C8193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4085B4F" w14:textId="77777777" w:rsidR="006A2C71" w:rsidRPr="009C22DF" w:rsidRDefault="006A2C71" w:rsidP="00C819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FA3BCD8" w14:textId="77777777" w:rsidR="006A2C71" w:rsidRPr="009C22DF" w:rsidRDefault="006A2C71" w:rsidP="00C819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A2C71" w:rsidRPr="0005526A" w14:paraId="24083735" w14:textId="77777777" w:rsidTr="00C81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DDEE2A" w14:textId="77777777" w:rsidR="006A2C71" w:rsidRPr="009C22DF" w:rsidRDefault="006A2C71" w:rsidP="00C8193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20681FE" w14:textId="77777777" w:rsidR="006A2C71" w:rsidRPr="009C22DF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EB5EB13" w14:textId="77777777" w:rsidR="006A2C71" w:rsidRPr="009C22DF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6A2C71" w:rsidRPr="0005526A" w14:paraId="11EA11F5" w14:textId="77777777" w:rsidTr="00C819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BAAB3F0" w14:textId="61EAAF03" w:rsidR="006A2C71" w:rsidRPr="00FD40BB" w:rsidRDefault="006A2C71" w:rsidP="006A2C7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b w:val="0"/>
                <w:lang w:eastAsia="nl-NL"/>
              </w:rPr>
              <w:t>Ervaring met het ontwerp van een gebouw uitgewerkt in BIM (minimaal LOD350)</w:t>
            </w:r>
          </w:p>
        </w:tc>
        <w:tc>
          <w:tcPr>
            <w:tcW w:w="5865" w:type="dxa"/>
          </w:tcPr>
          <w:p w14:paraId="044F9F80" w14:textId="77777777" w:rsidR="006A2C71" w:rsidRPr="0061366F" w:rsidRDefault="006A2C71" w:rsidP="006A2C7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A4BCC0" w14:textId="7DA6B323" w:rsidR="006A2C71" w:rsidRPr="009C22DF" w:rsidRDefault="006A2C71" w:rsidP="006A2C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9A0B54" w:rsidRPr="0005526A" w14:paraId="67583FF0" w14:textId="77777777" w:rsidTr="00F3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0F98EB" w14:textId="78947478" w:rsidR="009A0B54" w:rsidRDefault="009A0B54" w:rsidP="009A0B54">
            <w:pPr>
              <w:spacing w:line="360" w:lineRule="auto"/>
              <w:rPr>
                <w:lang w:eastAsia="nl-NL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24510CF" w14:textId="77777777" w:rsidR="009A0B54" w:rsidRPr="009C22DF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EA2D7A6" w14:textId="77777777" w:rsidR="009A0B54" w:rsidRPr="009C22DF" w:rsidRDefault="009A0B54" w:rsidP="009A0B5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(uitsluiting)</w:t>
            </w:r>
          </w:p>
          <w:p w14:paraId="386A76B1" w14:textId="77777777" w:rsidR="009A0B54" w:rsidRPr="0061366F" w:rsidRDefault="009A0B54" w:rsidP="009A0B5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A2C71" w:rsidRPr="0005526A" w14:paraId="38289F42" w14:textId="77777777" w:rsidTr="00C819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BF8F63" w14:textId="77777777" w:rsidR="006A2C71" w:rsidRPr="009C22DF" w:rsidRDefault="006A2C71" w:rsidP="00C8193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EECA952" w14:textId="77777777" w:rsidR="006A2C71" w:rsidRPr="009C22DF" w:rsidRDefault="006A2C71" w:rsidP="00C819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A2C71" w:rsidRPr="0005526A" w14:paraId="63BC4A0C" w14:textId="77777777" w:rsidTr="00C81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60A0A0" w14:textId="77777777" w:rsidR="006A2C71" w:rsidRDefault="006A2C71" w:rsidP="00C81937">
            <w:pPr>
              <w:spacing w:line="360" w:lineRule="auto"/>
              <w:jc w:val="both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  <w:p w14:paraId="28FEDADD" w14:textId="77777777" w:rsidR="006A2C71" w:rsidRDefault="006A2C71" w:rsidP="00C81937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541F27BA" w14:textId="77777777" w:rsidR="006A2C71" w:rsidRDefault="006A2C71" w:rsidP="00C81937">
            <w:pPr>
              <w:spacing w:line="360" w:lineRule="auto"/>
              <w:jc w:val="both"/>
              <w:rPr>
                <w:rFonts w:ascii="Century Gothic" w:hAnsi="Century Gothic"/>
                <w:b w:val="0"/>
                <w:bCs w:val="0"/>
              </w:rPr>
            </w:pPr>
          </w:p>
          <w:p w14:paraId="4A43E36F" w14:textId="77777777" w:rsidR="006A2C71" w:rsidRDefault="006A2C71" w:rsidP="00C81937">
            <w:pPr>
              <w:spacing w:line="360" w:lineRule="auto"/>
              <w:jc w:val="both"/>
              <w:rPr>
                <w:rFonts w:ascii="Century Gothic" w:hAnsi="Century Gothic"/>
                <w:b w:val="0"/>
                <w:bCs w:val="0"/>
              </w:rPr>
            </w:pPr>
          </w:p>
          <w:p w14:paraId="29790380" w14:textId="77777777" w:rsidR="006A2C71" w:rsidRDefault="006A2C71" w:rsidP="00C81937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228807BD" w14:textId="77777777" w:rsidR="006A2C71" w:rsidRDefault="006A2C71" w:rsidP="00C81937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579DA704" w14:textId="77777777" w:rsidR="006A2C71" w:rsidRDefault="006A2C71" w:rsidP="00C81937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561D179F" w14:textId="77777777" w:rsidR="006A2C71" w:rsidRDefault="006A2C71" w:rsidP="00C81937">
            <w:pPr>
              <w:spacing w:line="360" w:lineRule="auto"/>
              <w:jc w:val="both"/>
              <w:rPr>
                <w:rFonts w:ascii="Century Gothic" w:hAnsi="Century Gothic"/>
              </w:rPr>
            </w:pPr>
          </w:p>
          <w:p w14:paraId="3520206E" w14:textId="77777777" w:rsidR="006A2C71" w:rsidRPr="009C22DF" w:rsidRDefault="006A2C71" w:rsidP="00C81937">
            <w:pPr>
              <w:spacing w:line="360" w:lineRule="auto"/>
              <w:jc w:val="both"/>
              <w:rPr>
                <w:rFonts w:ascii="Century Gothic" w:hAnsi="Century Gothic"/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2C88E47E" w14:textId="77777777" w:rsidR="006A2C71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AB28905" w14:textId="77777777" w:rsidR="006A2C71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E3F5716" w14:textId="77777777" w:rsidR="006A2C71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EFCD1C3" w14:textId="77777777" w:rsidR="006A2C71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4081FD2" w14:textId="77777777" w:rsidR="006A2C71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6B9B066" w14:textId="77777777" w:rsidR="006A2C71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CB135A9" w14:textId="77777777" w:rsidR="006A2C71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56470EE" w14:textId="77777777" w:rsidR="006A2C71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94D40D0" w14:textId="77777777" w:rsidR="006A2C71" w:rsidRPr="009C22DF" w:rsidRDefault="006A2C71" w:rsidP="00C819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A2C71" w:rsidRPr="0005526A" w14:paraId="704991AA" w14:textId="77777777" w:rsidTr="00C819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9718A12" w14:textId="77777777" w:rsidR="006A2C71" w:rsidRPr="009C22DF" w:rsidRDefault="006A2C71" w:rsidP="00C81937">
            <w:pPr>
              <w:spacing w:line="360" w:lineRule="auto"/>
              <w:rPr>
                <w:rFonts w:ascii="Century Gothic" w:hAnsi="Century Gothic"/>
              </w:rPr>
            </w:pPr>
            <w:r w:rsidRPr="00FD40BB">
              <w:rPr>
                <w:rFonts w:ascii="Century Gothic" w:hAnsi="Century Gothic"/>
                <w:b w:val="0"/>
                <w:bCs w:val="0"/>
              </w:rPr>
              <w:t xml:space="preserve">Tevredenheidsverklaring aanwezig                          </w:t>
            </w:r>
          </w:p>
        </w:tc>
        <w:tc>
          <w:tcPr>
            <w:tcW w:w="5865" w:type="dxa"/>
          </w:tcPr>
          <w:p w14:paraId="23CABAF8" w14:textId="77777777" w:rsidR="006A2C71" w:rsidRDefault="006A2C71" w:rsidP="00C819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</w:t>
            </w:r>
            <w:r w:rsidRPr="00FD40BB">
              <w:rPr>
                <w:rFonts w:ascii="Century Gothic" w:hAnsi="Century Gothic"/>
              </w:rPr>
              <w:t xml:space="preserve">a    </w:t>
            </w:r>
          </w:p>
          <w:p w14:paraId="33737B2F" w14:textId="77777777" w:rsidR="006A2C71" w:rsidRPr="009C22DF" w:rsidRDefault="006A2C71" w:rsidP="00C8193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(uitsluiting)</w:t>
            </w:r>
          </w:p>
        </w:tc>
      </w:tr>
    </w:tbl>
    <w:p w14:paraId="51660D8F" w14:textId="77777777" w:rsidR="006A2C71" w:rsidRDefault="006A2C71" w:rsidP="006A2C71"/>
    <w:p w14:paraId="532308E1" w14:textId="77777777" w:rsidR="006A2C71" w:rsidRDefault="006A2C71" w:rsidP="006A2C7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E713186" w14:textId="5764E31C" w:rsidR="003E2625" w:rsidRDefault="003E2625">
      <w:r>
        <w:br w:type="page"/>
      </w:r>
    </w:p>
    <w:p w14:paraId="77582EDB" w14:textId="77777777" w:rsidR="008C4022" w:rsidRPr="00B478DF" w:rsidRDefault="008C4022" w:rsidP="008C4022">
      <w:bookmarkStart w:id="5" w:name="_Hlk42863268"/>
      <w:r w:rsidRPr="00B478DF">
        <w:lastRenderedPageBreak/>
        <w:t xml:space="preserve">Ondergetekende verklaart tevens dat: </w:t>
      </w:r>
    </w:p>
    <w:p w14:paraId="0D0A842B" w14:textId="77777777" w:rsidR="008C4022" w:rsidRPr="00B478DF" w:rsidRDefault="008C4022" w:rsidP="008C4022">
      <w:pPr>
        <w:pStyle w:val="Lijstalinea"/>
        <w:numPr>
          <w:ilvl w:val="0"/>
          <w:numId w:val="15"/>
        </w:numPr>
      </w:pPr>
      <w:bookmarkStart w:id="6" w:name="_Hlk47004997"/>
      <w:r>
        <w:t>Gegadigde</w:t>
      </w:r>
      <w:r w:rsidRPr="00B478DF">
        <w:t xml:space="preserve"> opdrachtnemer is van</w:t>
      </w:r>
      <w:r>
        <w:t xml:space="preserve"> </w:t>
      </w:r>
      <w:r w:rsidRPr="003E2625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677D1BCB" w14:textId="77777777" w:rsidR="008C4022" w:rsidRPr="0005526A" w:rsidRDefault="008C4022" w:rsidP="008C4022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45A02119" w14:textId="77777777" w:rsidR="008C4022" w:rsidRPr="0005526A" w:rsidRDefault="008C4022" w:rsidP="008C4022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229A91" w14:textId="77777777" w:rsidR="008C4022" w:rsidRPr="00B478DF" w:rsidRDefault="008C4022" w:rsidP="008C4022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6"/>
    <w:p w14:paraId="69908863" w14:textId="77777777" w:rsidR="008C4022" w:rsidRPr="00B478DF" w:rsidRDefault="008C4022" w:rsidP="008C4022">
      <w:r w:rsidRPr="00B478DF">
        <w:t xml:space="preserve">Aldus naar waarheid opgemaakt, </w:t>
      </w:r>
    </w:p>
    <w:p w14:paraId="68CD2464" w14:textId="77777777" w:rsidR="008C4022" w:rsidRPr="00B478DF" w:rsidRDefault="008C4022" w:rsidP="008C4022"/>
    <w:p w14:paraId="20F9F5C9" w14:textId="77777777" w:rsidR="008C4022" w:rsidRPr="00B478DF" w:rsidRDefault="008C4022" w:rsidP="008C4022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3056D140" w14:textId="77777777" w:rsidR="008C4022" w:rsidRPr="00B478DF" w:rsidRDefault="008C4022" w:rsidP="008C4022"/>
    <w:p w14:paraId="0DA644B1" w14:textId="77777777" w:rsidR="008C4022" w:rsidRPr="00B478DF" w:rsidRDefault="008C4022" w:rsidP="008C4022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3EA5F5DF" w14:textId="77777777" w:rsidR="008C4022" w:rsidRPr="00B478DF" w:rsidRDefault="008C4022" w:rsidP="008C4022"/>
    <w:p w14:paraId="7FD62EFE" w14:textId="77777777" w:rsidR="008C4022" w:rsidRPr="00B478DF" w:rsidRDefault="008C4022" w:rsidP="008C4022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6D5D54F" w14:textId="77777777" w:rsidR="008C4022" w:rsidRPr="00B478DF" w:rsidRDefault="008C4022" w:rsidP="008C4022"/>
    <w:p w14:paraId="64652E75" w14:textId="77777777" w:rsidR="008C4022" w:rsidRPr="00B478DF" w:rsidRDefault="008C4022" w:rsidP="008C4022"/>
    <w:p w14:paraId="18B43AE3" w14:textId="2363A599" w:rsidR="008C4022" w:rsidRDefault="008C4022" w:rsidP="008C4022">
      <w:r w:rsidRPr="00B478DF">
        <w:t xml:space="preserve">   ………………………………………… (handtekening)</w:t>
      </w:r>
      <w:bookmarkEnd w:id="5"/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5543DE05" wp14:editId="27A9519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25AAE2CC" wp14:editId="27CB6BA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41ED9A58" wp14:editId="5346F00B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6373BA2C" wp14:editId="69BA249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FA0F54" wp14:editId="44FFD32A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12AC6" id="Rechte verbindingslijn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p w14:paraId="7E3A7035" w14:textId="77777777" w:rsidR="000051FE" w:rsidRPr="00765752" w:rsidRDefault="000051FE" w:rsidP="004D289F"/>
    <w:sectPr w:rsidR="000051FE" w:rsidRPr="00765752" w:rsidSect="009F663B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085FA" w14:textId="77777777" w:rsidR="008C4022" w:rsidRDefault="008C4022" w:rsidP="00E15770">
      <w:pPr>
        <w:spacing w:after="0" w:line="240" w:lineRule="auto"/>
      </w:pPr>
      <w:r>
        <w:separator/>
      </w:r>
    </w:p>
  </w:endnote>
  <w:endnote w:type="continuationSeparator" w:id="0">
    <w:p w14:paraId="147DCC8B" w14:textId="77777777" w:rsidR="008C4022" w:rsidRDefault="008C402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1DAA8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6A264" wp14:editId="7420E1D7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4CD5F3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BFE3113" w14:textId="1C05B359" w:rsidR="00E15770" w:rsidRPr="003950B1" w:rsidRDefault="00A6447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8C4022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A64B3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6AE87" wp14:editId="58323EBE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2BD14E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245EE83" w14:textId="7ACA1D2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8C402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DB814" w14:textId="77777777" w:rsidR="008C4022" w:rsidRDefault="008C4022" w:rsidP="00E15770">
      <w:pPr>
        <w:spacing w:after="0" w:line="240" w:lineRule="auto"/>
      </w:pPr>
      <w:r>
        <w:separator/>
      </w:r>
    </w:p>
  </w:footnote>
  <w:footnote w:type="continuationSeparator" w:id="0">
    <w:p w14:paraId="33579978" w14:textId="77777777" w:rsidR="008C4022" w:rsidRDefault="008C4022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C8F0B" w14:textId="58BD0660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929EE41" wp14:editId="58A6389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387DA8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3E18553D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1D27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C84FDB4" wp14:editId="05059AF7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0E374D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5B64BA9C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4257CB2A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10"/>
  </w:num>
  <w:num w:numId="3" w16cid:durableId="1904365195">
    <w:abstractNumId w:val="4"/>
  </w:num>
  <w:num w:numId="4" w16cid:durableId="404836227">
    <w:abstractNumId w:val="9"/>
  </w:num>
  <w:num w:numId="5" w16cid:durableId="561646162">
    <w:abstractNumId w:val="6"/>
  </w:num>
  <w:num w:numId="6" w16cid:durableId="1321159337">
    <w:abstractNumId w:val="1"/>
  </w:num>
  <w:num w:numId="7" w16cid:durableId="1739866791">
    <w:abstractNumId w:val="7"/>
  </w:num>
  <w:num w:numId="8" w16cid:durableId="503519114">
    <w:abstractNumId w:val="0"/>
  </w:num>
  <w:num w:numId="9" w16cid:durableId="1979997000">
    <w:abstractNumId w:val="8"/>
  </w:num>
  <w:num w:numId="10" w16cid:durableId="1824734131">
    <w:abstractNumId w:val="2"/>
  </w:num>
  <w:num w:numId="11" w16cid:durableId="168119970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5"/>
  </w:num>
  <w:num w:numId="15" w16cid:durableId="47002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8C4022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D6493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E2625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66A40"/>
    <w:rsid w:val="00585239"/>
    <w:rsid w:val="005907A3"/>
    <w:rsid w:val="005A227D"/>
    <w:rsid w:val="005B21C6"/>
    <w:rsid w:val="006008C3"/>
    <w:rsid w:val="0063342B"/>
    <w:rsid w:val="00644926"/>
    <w:rsid w:val="006A2C71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C4022"/>
    <w:rsid w:val="008E05AB"/>
    <w:rsid w:val="00905BA4"/>
    <w:rsid w:val="00911DFE"/>
    <w:rsid w:val="0092184E"/>
    <w:rsid w:val="009455E2"/>
    <w:rsid w:val="009956BB"/>
    <w:rsid w:val="0099664E"/>
    <w:rsid w:val="009A0B54"/>
    <w:rsid w:val="009A1824"/>
    <w:rsid w:val="009A6352"/>
    <w:rsid w:val="009F663B"/>
    <w:rsid w:val="009F6E3E"/>
    <w:rsid w:val="00A54316"/>
    <w:rsid w:val="00A64471"/>
    <w:rsid w:val="00AA0CFF"/>
    <w:rsid w:val="00AA1DE1"/>
    <w:rsid w:val="00AD3025"/>
    <w:rsid w:val="00AE0CE8"/>
    <w:rsid w:val="00AF1A86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501E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8332B"/>
    <w:rsid w:val="00FA0280"/>
    <w:rsid w:val="00FA5C91"/>
    <w:rsid w:val="00FD40BB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93008"/>
  <w15:chartTrackingRefBased/>
  <w15:docId w15:val="{A762BCDF-842A-495A-832C-19AB6DE9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4022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</w:rPr>
  </w:style>
  <w:style w:type="character" w:styleId="Verwijzingopmerking">
    <w:name w:val="annotation reference"/>
    <w:uiPriority w:val="99"/>
    <w:semiHidden/>
    <w:unhideWhenUsed/>
    <w:rsid w:val="008C40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402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4022"/>
    <w:rPr>
      <w:sz w:val="20"/>
      <w:szCs w:val="20"/>
    </w:rPr>
  </w:style>
  <w:style w:type="table" w:styleId="Rastertabel4-Accent1">
    <w:name w:val="Grid Table 4 Accent 1"/>
    <w:basedOn w:val="Standaardtabel"/>
    <w:uiPriority w:val="49"/>
    <w:rsid w:val="008C4022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8C4022"/>
  </w:style>
  <w:style w:type="table" w:styleId="Rastertabel6kleurrijk-Accent1">
    <w:name w:val="Grid Table 6 Colorful Accent 1"/>
    <w:basedOn w:val="Standaardtabel"/>
    <w:uiPriority w:val="51"/>
    <w:rsid w:val="00FD40BB"/>
    <w:pPr>
      <w:spacing w:after="0" w:line="240" w:lineRule="auto"/>
    </w:pPr>
    <w:rPr>
      <w:color w:val="396265" w:themeColor="accent1" w:themeShade="BF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BB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BB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2024-04-15T00:00:00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>esmee.boereboom@icsadviseurs.nl</Email>
  <EmailEx/>
  <Telephone>06 – 26126915</Telephone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Memo.dotx</Template>
  <TotalTime>24</TotalTime>
  <Pages>6</Pages>
  <Words>895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Boereboom</dc:creator>
  <cp:keywords/>
  <dc:description/>
  <cp:lastModifiedBy>Esmée Boereboom | ICSadviseurs</cp:lastModifiedBy>
  <cp:revision>11</cp:revision>
  <dcterms:created xsi:type="dcterms:W3CDTF">2024-04-15T09:27:00Z</dcterms:created>
  <dcterms:modified xsi:type="dcterms:W3CDTF">2024-04-19T07:01:00Z</dcterms:modified>
</cp:coreProperties>
</file>