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57" w:rsidRDefault="008B4657" w:rsidP="008B4657">
      <w:pPr>
        <w:pStyle w:val="Default"/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 w:rsidRPr="008B4657"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 xml:space="preserve">Format </w:t>
      </w: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eindrapportage</w:t>
      </w:r>
    </w:p>
    <w:p w:rsidR="008B4657" w:rsidRDefault="008B4657" w:rsidP="008B4657">
      <w:pPr>
        <w:pStyle w:val="Default"/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</w:p>
    <w:p w:rsidR="008B4657" w:rsidRDefault="008B4657" w:rsidP="008B4657">
      <w:pPr>
        <w:pStyle w:val="Default"/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Ter verantwoording dient er een eindrapport te worden opgesteld. Hierin dienen minimaal de volgende onderwerpen te worden behandeld.</w:t>
      </w:r>
    </w:p>
    <w:p w:rsidR="008B4657" w:rsidRDefault="008B4657" w:rsidP="008B4657">
      <w:pPr>
        <w:pStyle w:val="Default"/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</w:p>
    <w:p w:rsidR="008B4657" w:rsidRDefault="008B465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Inleiding</w:t>
      </w:r>
    </w:p>
    <w:p w:rsidR="008B4657" w:rsidRDefault="008B465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 xml:space="preserve">Werkwijze </w:t>
      </w:r>
    </w:p>
    <w:p w:rsidR="008B4657" w:rsidRDefault="008B465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Knelpunten bij lokaliseren van meetpunten</w:t>
      </w:r>
    </w:p>
    <w:p w:rsidR="008B4657" w:rsidRDefault="008B465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Knelpunten van invloed op aanwezigheid soorten</w:t>
      </w:r>
    </w:p>
    <w:p w:rsidR="00B21727" w:rsidRDefault="00B2172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Overige knelpunten</w:t>
      </w:r>
      <w:bookmarkStart w:id="0" w:name="_GoBack"/>
      <w:bookmarkEnd w:id="0"/>
    </w:p>
    <w:p w:rsidR="008B4657" w:rsidRDefault="008B465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Gekozen oplossingen</w:t>
      </w:r>
    </w:p>
    <w:p w:rsidR="008B4657" w:rsidRDefault="008B465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Resultaten, aantal geïnventariseerde meetpunten</w:t>
      </w:r>
    </w:p>
    <w:p w:rsidR="008B4657" w:rsidRDefault="008B465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Aanbevelingen t.b.v. protocollen, locatiekeuze of monitoring</w:t>
      </w:r>
    </w:p>
    <w:p w:rsidR="00B21727" w:rsidRPr="008B4657" w:rsidRDefault="00B21727" w:rsidP="008B4657">
      <w:pPr>
        <w:pStyle w:val="Default"/>
        <w:numPr>
          <w:ilvl w:val="0"/>
          <w:numId w:val="2"/>
        </w:numP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  <w:t>Bijlage overzichtkaart locatie geïnventariseerde meetpunten</w:t>
      </w:r>
    </w:p>
    <w:p w:rsidR="008B4657" w:rsidRPr="008B4657" w:rsidRDefault="008B4657" w:rsidP="008B4657">
      <w:pPr>
        <w:pStyle w:val="Default"/>
        <w:rPr>
          <w:rFonts w:ascii="Verdana" w:eastAsia="Times New Roman" w:hAnsi="Verdana" w:cs="Times New Roman"/>
          <w:color w:val="auto"/>
          <w:spacing w:val="5"/>
          <w:sz w:val="18"/>
          <w:szCs w:val="18"/>
          <w:lang w:eastAsia="ar-SA"/>
        </w:rPr>
      </w:pPr>
    </w:p>
    <w:p w:rsidR="008B4657" w:rsidRDefault="008B4657" w:rsidP="008B4657">
      <w:pPr>
        <w:rPr>
          <w:rFonts w:ascii="Verdana" w:eastAsia="Times New Roman" w:hAnsi="Verdana" w:cs="Times New Roman"/>
          <w:spacing w:val="5"/>
          <w:sz w:val="18"/>
          <w:szCs w:val="18"/>
          <w:lang w:eastAsia="ar-SA"/>
        </w:rPr>
      </w:pPr>
    </w:p>
    <w:p w:rsidR="008B4657" w:rsidRPr="008B4657" w:rsidRDefault="008B4657" w:rsidP="008B4657">
      <w:pPr>
        <w:rPr>
          <w:rFonts w:ascii="Verdana" w:eastAsia="Times New Roman" w:hAnsi="Verdana" w:cs="Times New Roman"/>
          <w:spacing w:val="5"/>
          <w:sz w:val="18"/>
          <w:szCs w:val="18"/>
          <w:lang w:eastAsia="ar-SA"/>
        </w:rPr>
      </w:pPr>
    </w:p>
    <w:sectPr w:rsidR="008B4657" w:rsidRPr="008B4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1D6"/>
    <w:multiLevelType w:val="hybridMultilevel"/>
    <w:tmpl w:val="9EF001A6"/>
    <w:lvl w:ilvl="0" w:tplc="942E1E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2744B"/>
    <w:multiLevelType w:val="hybridMultilevel"/>
    <w:tmpl w:val="8B386E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60"/>
    <w:rsid w:val="001D106F"/>
    <w:rsid w:val="00547F66"/>
    <w:rsid w:val="00715A00"/>
    <w:rsid w:val="008B4657"/>
    <w:rsid w:val="00A3296F"/>
    <w:rsid w:val="00A963FF"/>
    <w:rsid w:val="00AF0E60"/>
    <w:rsid w:val="00B21727"/>
    <w:rsid w:val="00CD4779"/>
    <w:rsid w:val="00D3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7F6F"/>
  <w15:chartTrackingRefBased/>
  <w15:docId w15:val="{18315684-13BF-462F-B043-010CF90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B46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opmerking">
    <w:name w:val="annotation text"/>
    <w:basedOn w:val="Standaard"/>
    <w:link w:val="TekstopmerkingChar"/>
    <w:rsid w:val="008B4657"/>
    <w:pPr>
      <w:spacing w:after="12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8B4657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rsid w:val="008B4657"/>
    <w:rPr>
      <w:sz w:val="16"/>
    </w:rPr>
  </w:style>
  <w:style w:type="paragraph" w:styleId="Lijstalinea">
    <w:name w:val="List Paragraph"/>
    <w:basedOn w:val="Standaard"/>
    <w:uiPriority w:val="34"/>
    <w:qFormat/>
    <w:rsid w:val="008B4657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4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4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C2C74BD6A1843B53987F972073624" ma:contentTypeVersion="8" ma:contentTypeDescription="Create a new document." ma:contentTypeScope="" ma:versionID="aaee4f1304e444cc1f966768906d1345">
  <xsd:schema xmlns:xsd="http://www.w3.org/2001/XMLSchema" xmlns:xs="http://www.w3.org/2001/XMLSchema" xmlns:p="http://schemas.microsoft.com/office/2006/metadata/properties" xmlns:ns2="ab766f15-1a6d-42ae-97a2-8854072b29d3" xmlns:ns3="65f9b703-94a1-4aec-98ad-c2ab1acb944f" xmlns:ns4="0a22b049-5a99-4f48-9da4-5bdc3b1c7fcf" targetNamespace="http://schemas.microsoft.com/office/2006/metadata/properties" ma:root="true" ma:fieldsID="8fe84b70263f380cbd73a96c9ff8777f" ns2:_="" ns3:_="" ns4:_="">
    <xsd:import namespace="ab766f15-1a6d-42ae-97a2-8854072b29d3"/>
    <xsd:import namespace="65f9b703-94a1-4aec-98ad-c2ab1acb944f"/>
    <xsd:import namespace="0a22b049-5a99-4f48-9da4-5bdc3b1c7fc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b0027b72-b19e-4f10-9a52-ef40b63e5ad4}" ma:internalName="TaxCatchAll" ma:showField="CatchAllData" ma:web="0a22b049-5a99-4f48-9da4-5bdc3b1c7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0027b72-b19e-4f10-9a52-ef40b63e5ad4}" ma:internalName="TaxCatchAllLabel" ma:readOnly="true" ma:showField="CatchAllDataLabel" ma:web="0a22b049-5a99-4f48-9da4-5bdc3b1c7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9b703-94a1-4aec-98ad-c2ab1acb9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2b049-5a99-4f48-9da4-5bdc3b1c7fc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c800735-cf70-4eec-ae5a-4ed9571f3e3d" ContentTypeId="0x0101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6f15-1a6d-42ae-97a2-8854072b29d3" xsi:nil="true"/>
    <SharedWithUsers xmlns="0a22b049-5a99-4f48-9da4-5bdc3b1c7fcf">
      <UserInfo>
        <DisplayName>Zhen Ma</DisplayName>
        <AccountId>12</AccountId>
        <AccountType/>
      </UserInfo>
      <UserInfo>
        <DisplayName>Janine Deel Flu</DisplayName>
        <AccountId>22</AccountId>
        <AccountType/>
      </UserInfo>
      <UserInfo>
        <DisplayName>Esther van der Meer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319D60C-05E6-424C-933F-21FA2A2B2380}"/>
</file>

<file path=customXml/itemProps2.xml><?xml version="1.0" encoding="utf-8"?>
<ds:datastoreItem xmlns:ds="http://schemas.openxmlformats.org/officeDocument/2006/customXml" ds:itemID="{68505E78-BE4F-4044-A26F-03E12D0DAADD}"/>
</file>

<file path=customXml/itemProps3.xml><?xml version="1.0" encoding="utf-8"?>
<ds:datastoreItem xmlns:ds="http://schemas.openxmlformats.org/officeDocument/2006/customXml" ds:itemID="{B1B19CAF-E936-4368-BD92-9521E5330814}"/>
</file>

<file path=customXml/itemProps4.xml><?xml version="1.0" encoding="utf-8"?>
<ds:datastoreItem xmlns:ds="http://schemas.openxmlformats.org/officeDocument/2006/customXml" ds:itemID="{8A01E0BF-F17C-4655-9E8B-68B760225006}"/>
</file>

<file path=customXml/itemProps5.xml><?xml version="1.0" encoding="utf-8"?>
<ds:datastoreItem xmlns:ds="http://schemas.openxmlformats.org/officeDocument/2006/customXml" ds:itemID="{25E42137-7777-479D-AEEA-CDB18911A539}"/>
</file>

<file path=docProps/app.xml><?xml version="1.0" encoding="utf-8"?>
<Properties xmlns="http://schemas.openxmlformats.org/officeDocument/2006/extended-properties" xmlns:vt="http://schemas.openxmlformats.org/officeDocument/2006/docPropsVTypes">
  <Template>EDBEB13D</Template>
  <TotalTime>6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Qweb Internet Services B.V.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Cadée</dc:creator>
  <cp:keywords/>
  <dc:description/>
  <cp:lastModifiedBy>Margo Cadée</cp:lastModifiedBy>
  <cp:revision>4</cp:revision>
  <dcterms:created xsi:type="dcterms:W3CDTF">2018-09-14T08:48:00Z</dcterms:created>
  <dcterms:modified xsi:type="dcterms:W3CDTF">2018-09-14T08:56:00Z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0x010100B42C2C74BD6A1843B53987F972073624</vt:lpwstr>
  </property>
</Properties>
</file>