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  <w:bCs/>
          <w:color w:val="192D4D"/>
          <w:sz w:val="68"/>
          <w:szCs w:val="68"/>
        </w:rPr>
        <w:id w:val="1333720780"/>
        <w:docPartObj>
          <w:docPartGallery w:val="Cover Pages"/>
          <w:docPartUnique/>
        </w:docPartObj>
      </w:sdtPr>
      <w:sdtEndPr>
        <w:rPr>
          <w:b w:val="0"/>
          <w:bCs w:val="0"/>
          <w:color w:val="auto"/>
          <w:sz w:val="22"/>
          <w:szCs w:val="20"/>
        </w:rPr>
      </w:sdtEndPr>
      <w:sdtContent>
        <w:p w14:paraId="551D0B77" w14:textId="5B9BEAB8" w:rsidR="00C57F2B" w:rsidRPr="00BF0955" w:rsidRDefault="00C57F2B" w:rsidP="00C57F2B">
          <w:pPr>
            <w:spacing w:after="0"/>
            <w:jc w:val="center"/>
            <w:rPr>
              <w:color w:val="192D4D"/>
              <w:sz w:val="68"/>
              <w:szCs w:val="68"/>
            </w:rPr>
          </w:pPr>
        </w:p>
        <w:p w14:paraId="564DA467" w14:textId="5E8E24E4" w:rsidR="00C57F2B" w:rsidRPr="006543C1" w:rsidRDefault="00C57F2B" w:rsidP="00C57F2B">
          <w:pPr>
            <w:spacing w:after="0"/>
            <w:jc w:val="center"/>
            <w:rPr>
              <w:color w:val="192D4D"/>
              <w:sz w:val="68"/>
              <w:szCs w:val="68"/>
            </w:rPr>
          </w:pPr>
          <w:r w:rsidRPr="006543C1">
            <w:rPr>
              <w:sz w:val="68"/>
              <w:szCs w:val="68"/>
            </w:rPr>
            <w:fldChar w:fldCharType="begin"/>
          </w:r>
          <w:r w:rsidRPr="006543C1">
            <w:rPr>
              <w:color w:val="192D4D"/>
              <w:sz w:val="68"/>
              <w:szCs w:val="68"/>
            </w:rPr>
            <w:instrText xml:space="preserve"> SUBJECT  \* MERGEFORMAT</w:instrText>
          </w:r>
          <w:r w:rsidRPr="006543C1">
            <w:rPr>
              <w:sz w:val="68"/>
              <w:szCs w:val="68"/>
            </w:rPr>
            <w:fldChar w:fldCharType="separate"/>
          </w:r>
          <w:r w:rsidR="003524A1">
            <w:rPr>
              <w:color w:val="192D4D"/>
              <w:sz w:val="68"/>
              <w:szCs w:val="68"/>
            </w:rPr>
            <w:t xml:space="preserve">Bijlage 1 Akkoordverklaring eisen </w:t>
          </w:r>
          <w:r w:rsidRPr="006543C1">
            <w:rPr>
              <w:sz w:val="68"/>
              <w:szCs w:val="68"/>
            </w:rPr>
            <w:fldChar w:fldCharType="end"/>
          </w:r>
        </w:p>
        <w:p w14:paraId="7BA8EAE4" w14:textId="77777777" w:rsidR="00C57F2B" w:rsidRDefault="00C57F2B" w:rsidP="00C57F2B">
          <w:pPr>
            <w:spacing w:after="0"/>
            <w:jc w:val="center"/>
            <w:rPr>
              <w:color w:val="192D4D"/>
              <w:sz w:val="24"/>
              <w:szCs w:val="24"/>
            </w:rPr>
          </w:pPr>
        </w:p>
        <w:p w14:paraId="5D1147CB" w14:textId="77777777" w:rsidR="00C57F2B" w:rsidRPr="00BF0955" w:rsidRDefault="00C57F2B" w:rsidP="00C57F2B">
          <w:pPr>
            <w:spacing w:after="0"/>
            <w:jc w:val="center"/>
            <w:rPr>
              <w:color w:val="0D0D0D" w:themeColor="text1" w:themeTint="F2"/>
              <w:sz w:val="20"/>
            </w:rPr>
          </w:pPr>
        </w:p>
        <w:p w14:paraId="7AFC22CA" w14:textId="77777777" w:rsidR="00C57F2B" w:rsidRDefault="00C57F2B" w:rsidP="00C57F2B">
          <w:pPr>
            <w:spacing w:after="0"/>
            <w:jc w:val="center"/>
          </w:pPr>
        </w:p>
        <w:p w14:paraId="35CF9CBD" w14:textId="77777777" w:rsidR="00C57F2B" w:rsidRDefault="00C57F2B" w:rsidP="00C57F2B">
          <w:pPr>
            <w:spacing w:after="0"/>
            <w:jc w:val="center"/>
          </w:pPr>
        </w:p>
        <w:p w14:paraId="78BCD426" w14:textId="77777777" w:rsidR="00C57F2B" w:rsidRDefault="00C57F2B" w:rsidP="00C57F2B">
          <w:pPr>
            <w:spacing w:after="0"/>
            <w:jc w:val="center"/>
          </w:pPr>
        </w:p>
        <w:p w14:paraId="7F23BFAB" w14:textId="77777777" w:rsidR="00C57F2B" w:rsidRDefault="00C57F2B" w:rsidP="00C57F2B">
          <w:pPr>
            <w:spacing w:after="0"/>
            <w:jc w:val="center"/>
          </w:pPr>
        </w:p>
        <w:p w14:paraId="197D0BB8" w14:textId="77777777" w:rsidR="00C57F2B" w:rsidRDefault="00C57F2B" w:rsidP="00C57F2B">
          <w:pPr>
            <w:spacing w:after="0"/>
            <w:jc w:val="center"/>
          </w:pPr>
        </w:p>
        <w:p w14:paraId="6D374A6A" w14:textId="77777777" w:rsidR="00C57F2B" w:rsidRDefault="00C57F2B" w:rsidP="00C57F2B">
          <w:pPr>
            <w:spacing w:after="0"/>
            <w:jc w:val="center"/>
          </w:pPr>
        </w:p>
        <w:p w14:paraId="7D2EA3AA" w14:textId="77777777" w:rsidR="00C57F2B" w:rsidRDefault="00C57F2B" w:rsidP="00C57F2B">
          <w:pPr>
            <w:spacing w:after="0"/>
            <w:jc w:val="center"/>
          </w:pPr>
          <w:r>
            <w:rPr>
              <w:noProof/>
              <w14:ligatures w14:val="standardContextual"/>
              <w14:numForm w14:val="lining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B57646D" wp14:editId="02B477FA">
                    <wp:simplePos x="0" y="0"/>
                    <wp:positionH relativeFrom="column">
                      <wp:posOffset>2544445</wp:posOffset>
                    </wp:positionH>
                    <wp:positionV relativeFrom="paragraph">
                      <wp:posOffset>58713</wp:posOffset>
                    </wp:positionV>
                    <wp:extent cx="723900" cy="142875"/>
                    <wp:effectExtent l="0" t="0" r="19050" b="28575"/>
                    <wp:wrapNone/>
                    <wp:docPr id="12" name="Rechte verbindingslijn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723900" cy="14287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192D4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2E8FE1A" id="Rechte verbindingslijn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35pt,4.6pt" to="257.3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" strokecolor="#192d4d" strokeweight="1pt">
                    <v:stroke joinstyle="miter"/>
                  </v:line>
                </w:pict>
              </mc:Fallback>
            </mc:AlternateContent>
          </w:r>
        </w:p>
        <w:p w14:paraId="0149A4FA" w14:textId="77777777" w:rsidR="00C57F2B" w:rsidRDefault="00C57F2B" w:rsidP="00C57F2B">
          <w:pPr>
            <w:spacing w:after="0"/>
            <w:jc w:val="center"/>
          </w:pPr>
        </w:p>
        <w:p w14:paraId="014AB3CF" w14:textId="77777777" w:rsidR="00C57F2B" w:rsidRDefault="00C57F2B" w:rsidP="00C57F2B">
          <w:pPr>
            <w:spacing w:after="0"/>
            <w:jc w:val="center"/>
          </w:pPr>
        </w:p>
        <w:p w14:paraId="29E0CD64" w14:textId="77777777" w:rsidR="00C57F2B" w:rsidRDefault="00C57F2B" w:rsidP="00C57F2B">
          <w:pPr>
            <w:spacing w:after="0"/>
            <w:jc w:val="center"/>
          </w:pPr>
        </w:p>
        <w:p w14:paraId="3034355A" w14:textId="77777777" w:rsidR="00C57F2B" w:rsidRDefault="00C57F2B" w:rsidP="00C57F2B">
          <w:pPr>
            <w:spacing w:after="0"/>
            <w:jc w:val="center"/>
          </w:pPr>
        </w:p>
        <w:p w14:paraId="5DEF9BD7" w14:textId="77777777" w:rsidR="00C57F2B" w:rsidRDefault="00C57F2B" w:rsidP="00C57F2B">
          <w:pPr>
            <w:spacing w:after="0"/>
            <w:jc w:val="center"/>
          </w:pPr>
        </w:p>
        <w:p w14:paraId="4C3A7D01" w14:textId="4AAEE697" w:rsidR="00C57F2B" w:rsidRDefault="00C57F2B" w:rsidP="00C57F2B">
          <w:pPr>
            <w:rPr>
              <w:rFonts w:eastAsiaTheme="majorEastAsia"/>
            </w:rPr>
          </w:pPr>
          <w:r w:rsidRPr="006543C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71774C5" wp14:editId="32D0F8F6">
                    <wp:simplePos x="0" y="0"/>
                    <wp:positionH relativeFrom="column">
                      <wp:posOffset>-867806</wp:posOffset>
                    </wp:positionH>
                    <wp:positionV relativeFrom="page">
                      <wp:posOffset>9873401</wp:posOffset>
                    </wp:positionV>
                    <wp:extent cx="7505700" cy="651510"/>
                    <wp:effectExtent l="0" t="0" r="0" b="0"/>
                    <wp:wrapNone/>
                    <wp:docPr id="1" name="Tekstva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05700" cy="6515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12078F" w14:textId="7129AC7E" w:rsidR="00C57F2B" w:rsidRPr="00152EBA" w:rsidRDefault="00C57F2B" w:rsidP="00C57F2B">
                                <w:pPr>
                                  <w:spacing w:before="10"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122139" w:themeColor="text2" w:themeShade="BF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71774C5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style="position:absolute;margin-left:-68.35pt;margin-top:777.45pt;width:591pt;height:51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" filled="f" stroked="f" strokeweight=".5pt">
                    <v:textbox>
                      <w:txbxContent>
                        <w:p w14:paraId="2512078F" w14:textId="7129AC7E" w:rsidR="00C57F2B" w:rsidRPr="00152EBA" w:rsidRDefault="00C57F2B" w:rsidP="00C57F2B">
                          <w:pPr>
                            <w:spacing w:before="10"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122139" w:themeColor="text2" w:themeShade="BF"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  <w:p w14:paraId="7ADA751D" w14:textId="77777777" w:rsidR="00C57F2B" w:rsidRPr="006D7B42" w:rsidRDefault="00C57F2B" w:rsidP="00C57F2B">
          <w:pPr>
            <w:spacing w:before="15" w:after="0"/>
            <w:ind w:right="-20"/>
            <w:rPr>
              <w:sz w:val="20"/>
            </w:rPr>
          </w:pPr>
        </w:p>
        <w:p w14:paraId="29CBCD00" w14:textId="77777777" w:rsidR="00C57F2B" w:rsidRDefault="00C57F2B" w:rsidP="00C57F2B">
          <w:pPr>
            <w:spacing w:after="0"/>
            <w:jc w:val="center"/>
          </w:pPr>
        </w:p>
        <w:p w14:paraId="0A844F65" w14:textId="77777777" w:rsidR="00C57F2B" w:rsidRDefault="00C57F2B" w:rsidP="00C57F2B">
          <w:pPr>
            <w:rPr>
              <w:rFonts w:eastAsiaTheme="majorEastAsia"/>
            </w:rPr>
          </w:pPr>
        </w:p>
        <w:p w14:paraId="10E699BB" w14:textId="77777777" w:rsidR="00C57F2B" w:rsidRPr="006D7B42" w:rsidRDefault="00C57F2B" w:rsidP="00C57F2B">
          <w:pPr>
            <w:spacing w:before="15" w:after="0"/>
            <w:ind w:right="-20"/>
            <w:rPr>
              <w:sz w:val="20"/>
            </w:rPr>
          </w:pPr>
        </w:p>
        <w:p w14:paraId="79A44BB5" w14:textId="77777777" w:rsidR="00C57F2B" w:rsidRDefault="00A22631" w:rsidP="00C57F2B">
          <w:pPr>
            <w:spacing w:after="0"/>
            <w:jc w:val="center"/>
          </w:pPr>
        </w:p>
      </w:sdtContent>
    </w:sdt>
    <w:p w14:paraId="2EF96879" w14:textId="77777777" w:rsidR="00C57F2B" w:rsidRDefault="00C57F2B" w:rsidP="00C57F2B">
      <w:pPr>
        <w:spacing w:after="0"/>
        <w:jc w:val="center"/>
      </w:pPr>
    </w:p>
    <w:p w14:paraId="52931BEB" w14:textId="261BB718" w:rsidR="000064A5" w:rsidRDefault="00C57F2B" w:rsidP="002D5B7A">
      <w:pPr>
        <w:spacing w:after="0"/>
      </w:pPr>
      <w:r>
        <w:br w:type="page"/>
      </w:r>
    </w:p>
    <w:p w14:paraId="70A2DFFC" w14:textId="77777777" w:rsidR="000064A5" w:rsidRDefault="000064A5"/>
    <w:p w14:paraId="181D748A" w14:textId="77777777" w:rsidR="00515101" w:rsidRPr="00994FA2" w:rsidRDefault="00515101" w:rsidP="0051510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BIJLAGE</w:t>
      </w:r>
      <w:r w:rsidRPr="00994FA2">
        <w:rPr>
          <w:b/>
          <w:bCs/>
          <w:sz w:val="26"/>
          <w:szCs w:val="26"/>
        </w:rPr>
        <w:t xml:space="preserve"> 1 Formulier verklaring eisen aan de </w:t>
      </w:r>
      <w:r>
        <w:rPr>
          <w:b/>
          <w:bCs/>
          <w:sz w:val="26"/>
          <w:szCs w:val="26"/>
        </w:rPr>
        <w:t>Inschrijving</w:t>
      </w:r>
      <w:r w:rsidRPr="00994FA2">
        <w:rPr>
          <w:b/>
          <w:bCs/>
          <w:sz w:val="26"/>
          <w:szCs w:val="26"/>
        </w:rPr>
        <w:t xml:space="preserve"> en uitsluitingsgronden</w:t>
      </w:r>
    </w:p>
    <w:p w14:paraId="3D0C9605" w14:textId="77777777" w:rsidR="00515101" w:rsidRPr="00215AD5" w:rsidRDefault="00515101" w:rsidP="00515101"/>
    <w:p w14:paraId="26E40706" w14:textId="77777777" w:rsidR="00515101" w:rsidRPr="00215AD5" w:rsidRDefault="00515101" w:rsidP="00515101">
      <w:r w:rsidRPr="00215AD5">
        <w:t xml:space="preserve">Voor de wijze en het moment van inleveren verwijzen wij u naar de planning zoals opgenomen in </w:t>
      </w:r>
      <w:r>
        <w:t>het Beschrijvend Document</w:t>
      </w:r>
      <w:r w:rsidRPr="00215AD5">
        <w:t xml:space="preserve">. Bij een </w:t>
      </w:r>
      <w:r w:rsidRPr="00215AD5">
        <w:rPr>
          <w:u w:val="single"/>
        </w:rPr>
        <w:t>samenwerkingsverband</w:t>
      </w:r>
      <w:r w:rsidRPr="00215AD5">
        <w:t xml:space="preserve"> dienen alle deelnemers aan het samenwerkingsverband afzonderlijk deze </w:t>
      </w:r>
      <w:r>
        <w:t>Bijlage</w:t>
      </w:r>
      <w:r w:rsidRPr="00215AD5">
        <w:t xml:space="preserve"> in te vullen en in te dienen.</w:t>
      </w:r>
    </w:p>
    <w:p w14:paraId="14EE366B" w14:textId="77777777" w:rsidR="00515101" w:rsidRPr="00215AD5" w:rsidRDefault="00515101" w:rsidP="00515101"/>
    <w:p w14:paraId="11AA540E" w14:textId="77777777" w:rsidR="00515101" w:rsidRPr="00215AD5" w:rsidRDefault="00515101" w:rsidP="00515101">
      <w:pPr>
        <w:keepNext/>
        <w:keepLines/>
        <w:spacing w:before="40"/>
        <w:outlineLvl w:val="7"/>
        <w:rPr>
          <w:rFonts w:ascii="Arial" w:eastAsiaTheme="majorEastAsia" w:hAnsi="Arial" w:cstheme="majorBidi"/>
          <w:color w:val="272727" w:themeColor="text1" w:themeTint="D8"/>
          <w:spacing w:val="10"/>
          <w:sz w:val="21"/>
          <w:u w:val="single"/>
        </w:rPr>
      </w:pPr>
      <w:r w:rsidRPr="00215AD5">
        <w:rPr>
          <w:rFonts w:ascii="Arial" w:eastAsiaTheme="majorEastAsia" w:hAnsi="Arial" w:cstheme="majorBidi"/>
          <w:color w:val="272727" w:themeColor="text1" w:themeTint="D8"/>
          <w:spacing w:val="10"/>
          <w:sz w:val="21"/>
          <w:u w:val="single"/>
        </w:rPr>
        <w:t>Algemene gegevens</w:t>
      </w:r>
    </w:p>
    <w:p w14:paraId="4E6764DE" w14:textId="77777777" w:rsidR="00515101" w:rsidRPr="00215AD5" w:rsidRDefault="00515101" w:rsidP="00515101">
      <w:pPr>
        <w:rPr>
          <w:sz w:val="20"/>
        </w:rPr>
      </w:pPr>
      <w:r w:rsidRPr="00215AD5">
        <w:rPr>
          <w:sz w:val="20"/>
        </w:rPr>
        <w:t xml:space="preserve">In te vullen door de onderneming. </w:t>
      </w:r>
    </w:p>
    <w:p w14:paraId="6F9572EF" w14:textId="77777777" w:rsidR="00515101" w:rsidRPr="00215AD5" w:rsidRDefault="00515101" w:rsidP="00515101">
      <w:pPr>
        <w:rPr>
          <w:b/>
          <w:bCs/>
        </w:rPr>
      </w:pPr>
      <w:r w:rsidRPr="00215AD5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618E3" wp14:editId="2E95A418">
                <wp:simplePos x="0" y="0"/>
                <wp:positionH relativeFrom="column">
                  <wp:posOffset>1932305</wp:posOffset>
                </wp:positionH>
                <wp:positionV relativeFrom="paragraph">
                  <wp:posOffset>102235</wp:posOffset>
                </wp:positionV>
                <wp:extent cx="1981200" cy="0"/>
                <wp:effectExtent l="13335" t="6350" r="5715" b="12700"/>
                <wp:wrapNone/>
                <wp:docPr id="22" name="Rechte verbindingslij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D4359" id="Rechte verbindingslijn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8.05pt" to="308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CVvvU43AAAAAkBAAAPAAAAAAAAAAAAAAAAAAkEAABkcnMvZG93bnJldi54&#10;bWxQSwUGAAAAAAQABADzAAAAEgUAAAAA&#10;"/>
            </w:pict>
          </mc:Fallback>
        </mc:AlternateContent>
      </w:r>
      <w:r w:rsidRPr="00215AD5">
        <w:rPr>
          <w:b/>
          <w:bCs/>
        </w:rPr>
        <w:t>Naam onderneming</w:t>
      </w:r>
      <w:r w:rsidRPr="00215AD5">
        <w:rPr>
          <w:b/>
          <w:bCs/>
        </w:rPr>
        <w:tab/>
      </w:r>
      <w:r w:rsidRPr="00215AD5">
        <w:t>:</w:t>
      </w:r>
      <w:r w:rsidRPr="00215AD5">
        <w:rPr>
          <w:b/>
          <w:bCs/>
        </w:rPr>
        <w:t xml:space="preserve"> </w:t>
      </w:r>
    </w:p>
    <w:p w14:paraId="5367364E" w14:textId="77777777" w:rsidR="00515101" w:rsidRPr="00215AD5" w:rsidRDefault="00515101" w:rsidP="00515101">
      <w:pPr>
        <w:rPr>
          <w:b/>
          <w:bCs/>
        </w:rPr>
      </w:pPr>
    </w:p>
    <w:p w14:paraId="399B355D" w14:textId="77777777" w:rsidR="00515101" w:rsidRPr="00215AD5" w:rsidRDefault="00515101" w:rsidP="00515101">
      <w:pPr>
        <w:rPr>
          <w:b/>
          <w:bCs/>
        </w:rPr>
      </w:pPr>
      <w:r w:rsidRPr="00215AD5">
        <w:rPr>
          <w:b/>
          <w:bCs/>
        </w:rPr>
        <w:t xml:space="preserve">Gegevens onderneming </w:t>
      </w:r>
      <w:r w:rsidRPr="00215AD5">
        <w:rPr>
          <w:b/>
          <w:bCs/>
        </w:rPr>
        <w:tab/>
      </w:r>
    </w:p>
    <w:p w14:paraId="125B0143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C4E84A" wp14:editId="461021DE">
                <wp:simplePos x="0" y="0"/>
                <wp:positionH relativeFrom="column">
                  <wp:posOffset>1932305</wp:posOffset>
                </wp:positionH>
                <wp:positionV relativeFrom="paragraph">
                  <wp:posOffset>111125</wp:posOffset>
                </wp:positionV>
                <wp:extent cx="1981200" cy="4445"/>
                <wp:effectExtent l="13335" t="11430" r="5715" b="12700"/>
                <wp:wrapNone/>
                <wp:docPr id="21" name="Rechte verbindingslijn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13A2B" id="Rechte verbindingslijn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8.75pt" to="308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"/>
            </w:pict>
          </mc:Fallback>
        </mc:AlternateContent>
      </w:r>
      <w:r w:rsidRPr="00215AD5">
        <w:t>Straat en huisnummer</w:t>
      </w:r>
      <w:r w:rsidRPr="00215AD5">
        <w:rPr>
          <w:b/>
          <w:bCs/>
        </w:rPr>
        <w:tab/>
      </w:r>
      <w:r w:rsidRPr="00215AD5">
        <w:t>:</w:t>
      </w:r>
      <w:r w:rsidRPr="00215AD5">
        <w:tab/>
      </w:r>
    </w:p>
    <w:p w14:paraId="484C1DF6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F02A52" wp14:editId="5F948279">
                <wp:simplePos x="0" y="0"/>
                <wp:positionH relativeFrom="column">
                  <wp:posOffset>1932305</wp:posOffset>
                </wp:positionH>
                <wp:positionV relativeFrom="paragraph">
                  <wp:posOffset>115570</wp:posOffset>
                </wp:positionV>
                <wp:extent cx="1981200" cy="4445"/>
                <wp:effectExtent l="13335" t="11430" r="5715" b="12700"/>
                <wp:wrapNone/>
                <wp:docPr id="20" name="Rechte verbindingslij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F0EFF" id="Rechte verbindingslijn 2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9.1pt" to="308.1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"/>
            </w:pict>
          </mc:Fallback>
        </mc:AlternateContent>
      </w:r>
      <w:r w:rsidRPr="00215AD5">
        <w:t>Postcode</w:t>
      </w:r>
      <w:r w:rsidRPr="00215AD5">
        <w:tab/>
      </w:r>
      <w:r w:rsidRPr="00215AD5">
        <w:tab/>
      </w:r>
      <w:r w:rsidRPr="00215AD5">
        <w:tab/>
        <w:t>:</w:t>
      </w:r>
    </w:p>
    <w:p w14:paraId="2B26502B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E515E" wp14:editId="40647531">
                <wp:simplePos x="0" y="0"/>
                <wp:positionH relativeFrom="column">
                  <wp:posOffset>1932305</wp:posOffset>
                </wp:positionH>
                <wp:positionV relativeFrom="paragraph">
                  <wp:posOffset>120015</wp:posOffset>
                </wp:positionV>
                <wp:extent cx="1981200" cy="4445"/>
                <wp:effectExtent l="13335" t="11430" r="5715" b="12700"/>
                <wp:wrapNone/>
                <wp:docPr id="19" name="Rechte verbindingslij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1D026" id="Rechte verbindingslijn 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9.45pt" to="308.1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"/>
            </w:pict>
          </mc:Fallback>
        </mc:AlternateContent>
      </w:r>
      <w:r w:rsidRPr="00215AD5">
        <w:t>Woonplaats</w:t>
      </w:r>
      <w:r w:rsidRPr="00215AD5">
        <w:tab/>
      </w:r>
      <w:r w:rsidRPr="00215AD5">
        <w:tab/>
      </w:r>
      <w:r w:rsidRPr="00215AD5">
        <w:tab/>
        <w:t>:</w:t>
      </w:r>
    </w:p>
    <w:p w14:paraId="77DE4760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F09DCF" wp14:editId="71E2F333">
                <wp:simplePos x="0" y="0"/>
                <wp:positionH relativeFrom="column">
                  <wp:posOffset>1932305</wp:posOffset>
                </wp:positionH>
                <wp:positionV relativeFrom="paragraph">
                  <wp:posOffset>124460</wp:posOffset>
                </wp:positionV>
                <wp:extent cx="1981200" cy="4445"/>
                <wp:effectExtent l="13335" t="11430" r="5715" b="12700"/>
                <wp:wrapNone/>
                <wp:docPr id="18" name="Rechte verbindingslij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5AD21" id="Rechte verbindingslijn 1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9.8pt" to="308.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"/>
            </w:pict>
          </mc:Fallback>
        </mc:AlternateContent>
      </w:r>
      <w:r w:rsidRPr="00215AD5">
        <w:t>Land van vestiging</w:t>
      </w:r>
      <w:r w:rsidRPr="00215AD5">
        <w:tab/>
      </w:r>
      <w:r w:rsidRPr="00215AD5">
        <w:tab/>
        <w:t>:</w:t>
      </w:r>
    </w:p>
    <w:p w14:paraId="25653233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98E609" wp14:editId="46BDC082">
                <wp:simplePos x="0" y="0"/>
                <wp:positionH relativeFrom="column">
                  <wp:posOffset>1932305</wp:posOffset>
                </wp:positionH>
                <wp:positionV relativeFrom="paragraph">
                  <wp:posOffset>128905</wp:posOffset>
                </wp:positionV>
                <wp:extent cx="1981200" cy="4445"/>
                <wp:effectExtent l="13335" t="11430" r="5715" b="12700"/>
                <wp:wrapNone/>
                <wp:docPr id="17" name="Rechte verbindingslij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42C31" id="Rechte verbindingslijn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0.15pt" to="308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"/>
            </w:pict>
          </mc:Fallback>
        </mc:AlternateContent>
      </w:r>
      <w:r w:rsidRPr="00215AD5">
        <w:t>Telefoonnummer</w:t>
      </w:r>
      <w:r w:rsidRPr="00215AD5">
        <w:tab/>
      </w:r>
      <w:r w:rsidRPr="00215AD5">
        <w:tab/>
        <w:t>:</w:t>
      </w:r>
    </w:p>
    <w:p w14:paraId="36439FFA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8F21E0" wp14:editId="261388BC">
                <wp:simplePos x="0" y="0"/>
                <wp:positionH relativeFrom="column">
                  <wp:posOffset>1932305</wp:posOffset>
                </wp:positionH>
                <wp:positionV relativeFrom="paragraph">
                  <wp:posOffset>137795</wp:posOffset>
                </wp:positionV>
                <wp:extent cx="1981200" cy="0"/>
                <wp:effectExtent l="13335" t="6350" r="5715" b="12700"/>
                <wp:wrapNone/>
                <wp:docPr id="16" name="Rechte verbindingslij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C1FBE" id="Rechte verbindingslijn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0.85pt" to="308.1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"/>
            </w:pict>
          </mc:Fallback>
        </mc:AlternateContent>
      </w:r>
      <w:r w:rsidRPr="00215AD5">
        <w:t>E-mailadres</w:t>
      </w:r>
      <w:r w:rsidRPr="00215AD5">
        <w:tab/>
      </w:r>
      <w:r w:rsidRPr="00215AD5">
        <w:tab/>
      </w:r>
      <w:r w:rsidRPr="00215AD5">
        <w:tab/>
        <w:t>:</w:t>
      </w:r>
    </w:p>
    <w:p w14:paraId="5B5CFE4E" w14:textId="77777777" w:rsidR="00515101" w:rsidRPr="00215AD5" w:rsidRDefault="00515101" w:rsidP="00515101"/>
    <w:p w14:paraId="1994D0ED" w14:textId="77777777" w:rsidR="00515101" w:rsidRPr="00215AD5" w:rsidRDefault="00515101" w:rsidP="00515101">
      <w:pPr>
        <w:rPr>
          <w:b/>
          <w:bCs/>
        </w:rPr>
      </w:pPr>
      <w:bookmarkStart w:id="0" w:name="_Toc416448189"/>
      <w:r w:rsidRPr="00215AD5">
        <w:rPr>
          <w:b/>
          <w:bCs/>
        </w:rPr>
        <w:t>Postadres</w:t>
      </w:r>
      <w:bookmarkEnd w:id="0"/>
    </w:p>
    <w:p w14:paraId="7D1FDEB9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715F99" wp14:editId="566D5F7A">
                <wp:simplePos x="0" y="0"/>
                <wp:positionH relativeFrom="column">
                  <wp:posOffset>1932305</wp:posOffset>
                </wp:positionH>
                <wp:positionV relativeFrom="paragraph">
                  <wp:posOffset>151130</wp:posOffset>
                </wp:positionV>
                <wp:extent cx="1981200" cy="0"/>
                <wp:effectExtent l="13335" t="6350" r="5715" b="12700"/>
                <wp:wrapNone/>
                <wp:docPr id="15" name="Rechte verbindingslij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656F" id="Rechte verbindingslijn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1.9pt" to="308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DIVbnw3AAAAAkBAAAPAAAAAAAAAAAAAAAAAAkEAABkcnMvZG93bnJldi54&#10;bWxQSwUGAAAAAAQABADzAAAAEgUAAAAA&#10;"/>
            </w:pict>
          </mc:Fallback>
        </mc:AlternateContent>
      </w:r>
      <w:r w:rsidRPr="00215AD5">
        <w:t>Postbus</w:t>
      </w:r>
      <w:r w:rsidRPr="00215AD5">
        <w:tab/>
      </w:r>
      <w:r w:rsidRPr="00215AD5">
        <w:tab/>
      </w:r>
      <w:r>
        <w:tab/>
      </w:r>
      <w:r w:rsidRPr="00215AD5">
        <w:tab/>
        <w:t>:</w:t>
      </w:r>
    </w:p>
    <w:p w14:paraId="4AB05C1D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F49E91" wp14:editId="0F73F2F3">
                <wp:simplePos x="0" y="0"/>
                <wp:positionH relativeFrom="column">
                  <wp:posOffset>1932305</wp:posOffset>
                </wp:positionH>
                <wp:positionV relativeFrom="paragraph">
                  <wp:posOffset>155575</wp:posOffset>
                </wp:positionV>
                <wp:extent cx="1981200" cy="0"/>
                <wp:effectExtent l="13335" t="6350" r="5715" b="12700"/>
                <wp:wrapNone/>
                <wp:docPr id="14" name="Rechte verbindingslij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48733" id="Rechte verbindingslijn 1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2.25pt" to="308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"/>
            </w:pict>
          </mc:Fallback>
        </mc:AlternateContent>
      </w:r>
      <w:r w:rsidRPr="00215AD5">
        <w:t>Postcode</w:t>
      </w:r>
      <w:r w:rsidRPr="00215AD5">
        <w:tab/>
      </w:r>
      <w:r w:rsidRPr="00215AD5">
        <w:tab/>
      </w:r>
      <w:r w:rsidRPr="00215AD5">
        <w:tab/>
        <w:t>:</w:t>
      </w:r>
    </w:p>
    <w:p w14:paraId="6ACA9694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3C18AF" wp14:editId="128BEB90">
                <wp:simplePos x="0" y="0"/>
                <wp:positionH relativeFrom="column">
                  <wp:posOffset>1932305</wp:posOffset>
                </wp:positionH>
                <wp:positionV relativeFrom="paragraph">
                  <wp:posOffset>160020</wp:posOffset>
                </wp:positionV>
                <wp:extent cx="1981200" cy="0"/>
                <wp:effectExtent l="13335" t="6350" r="5715" b="12700"/>
                <wp:wrapNone/>
                <wp:docPr id="13" name="Rechte verbindingslij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980CB" id="Rechte verbindingslijn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2.6pt" to="308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Dss3083AAAAAkBAAAPAAAAAAAAAAAAAAAAAAkEAABkcnMvZG93bnJldi54&#10;bWxQSwUGAAAAAAQABADzAAAAEgUAAAAA&#10;"/>
            </w:pict>
          </mc:Fallback>
        </mc:AlternateContent>
      </w:r>
      <w:r w:rsidRPr="00215AD5">
        <w:t>Woonplaats</w:t>
      </w:r>
      <w:r w:rsidRPr="00215AD5">
        <w:tab/>
      </w:r>
      <w:r w:rsidRPr="00215AD5">
        <w:tab/>
      </w:r>
      <w:r w:rsidRPr="00215AD5">
        <w:tab/>
        <w:t>:</w:t>
      </w:r>
    </w:p>
    <w:p w14:paraId="78FFA7FE" w14:textId="77777777" w:rsidR="00515101" w:rsidRPr="00215AD5" w:rsidRDefault="00515101" w:rsidP="00515101"/>
    <w:p w14:paraId="02DCC1C6" w14:textId="77777777" w:rsidR="00515101" w:rsidRPr="00215AD5" w:rsidRDefault="00515101" w:rsidP="00515101">
      <w:r w:rsidRPr="00215AD5">
        <w:t xml:space="preserve">Nummer van </w:t>
      </w:r>
      <w:r>
        <w:t>Inschrijving</w:t>
      </w:r>
      <w:r w:rsidRPr="00215AD5">
        <w:t xml:space="preserve"> in het handelsregister, dan wel een overeenkomstig register van het land van vestiging van de onderneming</w:t>
      </w:r>
    </w:p>
    <w:p w14:paraId="6A027E34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D89BB4" wp14:editId="3CD9F832">
                <wp:simplePos x="0" y="0"/>
                <wp:positionH relativeFrom="column">
                  <wp:posOffset>1932305</wp:posOffset>
                </wp:positionH>
                <wp:positionV relativeFrom="paragraph">
                  <wp:posOffset>165100</wp:posOffset>
                </wp:positionV>
                <wp:extent cx="1981200" cy="0"/>
                <wp:effectExtent l="13335" t="6350" r="5715" b="12700"/>
                <wp:wrapNone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55A00" id="Rechte verbindingslijn 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3pt" to="308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DcaJFM3AAAAAkBAAAPAAAAAAAAAAAAAAAAAAkEAABkcnMvZG93bnJldi54&#10;bWxQSwUGAAAAAAQABADzAAAAEgUAAAAA&#10;"/>
            </w:pict>
          </mc:Fallback>
        </mc:AlternateContent>
      </w:r>
      <w:r w:rsidRPr="00215AD5">
        <w:t>Nummer</w:t>
      </w:r>
      <w:r w:rsidRPr="00215AD5">
        <w:tab/>
      </w:r>
      <w:r w:rsidRPr="00215AD5">
        <w:tab/>
      </w:r>
      <w:r w:rsidRPr="00215AD5">
        <w:tab/>
        <w:t>:</w:t>
      </w:r>
    </w:p>
    <w:p w14:paraId="7CB07059" w14:textId="77777777" w:rsidR="00515101" w:rsidRPr="00215AD5" w:rsidRDefault="00515101" w:rsidP="00515101"/>
    <w:p w14:paraId="17D306E9" w14:textId="77777777" w:rsidR="00515101" w:rsidRPr="00215AD5" w:rsidRDefault="00515101" w:rsidP="00515101">
      <w:pPr>
        <w:rPr>
          <w:b/>
        </w:rPr>
      </w:pPr>
      <w:bookmarkStart w:id="1" w:name="_Toc416448190"/>
      <w:r w:rsidRPr="00215AD5">
        <w:rPr>
          <w:b/>
        </w:rPr>
        <w:t>Gegevens contactpersoon van de onderneming</w:t>
      </w:r>
      <w:bookmarkEnd w:id="1"/>
    </w:p>
    <w:p w14:paraId="15BCE6CC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136BA9" wp14:editId="3115EF8A">
                <wp:simplePos x="0" y="0"/>
                <wp:positionH relativeFrom="column">
                  <wp:posOffset>1932305</wp:posOffset>
                </wp:positionH>
                <wp:positionV relativeFrom="paragraph">
                  <wp:posOffset>98425</wp:posOffset>
                </wp:positionV>
                <wp:extent cx="1981200" cy="4445"/>
                <wp:effectExtent l="13335" t="12065" r="5715" b="12065"/>
                <wp:wrapNone/>
                <wp:docPr id="11" name="Rechte verbindingslij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6090D" id="Rechte verbindingslijn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7.75pt" to="308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"/>
            </w:pict>
          </mc:Fallback>
        </mc:AlternateContent>
      </w:r>
      <w:r w:rsidRPr="00215AD5">
        <w:t>Naam</w:t>
      </w:r>
      <w:r w:rsidRPr="00215AD5">
        <w:tab/>
      </w:r>
      <w:r w:rsidRPr="00215AD5">
        <w:tab/>
      </w:r>
      <w:r w:rsidRPr="00215AD5">
        <w:tab/>
      </w:r>
      <w:r w:rsidRPr="00215AD5">
        <w:tab/>
        <w:t>:</w:t>
      </w:r>
    </w:p>
    <w:p w14:paraId="0AEEE4E6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933D00" wp14:editId="789807DB">
                <wp:simplePos x="0" y="0"/>
                <wp:positionH relativeFrom="column">
                  <wp:posOffset>1932305</wp:posOffset>
                </wp:positionH>
                <wp:positionV relativeFrom="paragraph">
                  <wp:posOffset>102870</wp:posOffset>
                </wp:positionV>
                <wp:extent cx="1981200" cy="4445"/>
                <wp:effectExtent l="13335" t="11430" r="5715" b="12700"/>
                <wp:wrapNone/>
                <wp:docPr id="10" name="Rechte verbindingslij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C28DE" id="Rechte verbindingslijn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8.1pt" to="308.1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"/>
            </w:pict>
          </mc:Fallback>
        </mc:AlternateContent>
      </w:r>
      <w:r w:rsidRPr="00215AD5">
        <w:t>Telefoonnummer</w:t>
      </w:r>
      <w:r w:rsidRPr="00215AD5">
        <w:tab/>
      </w:r>
      <w:r w:rsidRPr="00215AD5">
        <w:tab/>
        <w:t>:</w:t>
      </w:r>
    </w:p>
    <w:p w14:paraId="09CFF54B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725B1C" wp14:editId="6D1E396E">
                <wp:simplePos x="0" y="0"/>
                <wp:positionH relativeFrom="column">
                  <wp:posOffset>1932305</wp:posOffset>
                </wp:positionH>
                <wp:positionV relativeFrom="paragraph">
                  <wp:posOffset>107315</wp:posOffset>
                </wp:positionV>
                <wp:extent cx="1981200" cy="4445"/>
                <wp:effectExtent l="13335" t="11430" r="5715" b="12700"/>
                <wp:wrapNone/>
                <wp:docPr id="9" name="Rechte verbindingslij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2E853" id="Rechte verbindingslijn 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8.45pt" to="308.1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"/>
            </w:pict>
          </mc:Fallback>
        </mc:AlternateContent>
      </w:r>
      <w:r w:rsidRPr="00215AD5">
        <w:t>E-mailadres</w:t>
      </w:r>
      <w:r w:rsidRPr="00215AD5">
        <w:tab/>
      </w:r>
      <w:r w:rsidRPr="00215AD5">
        <w:tab/>
      </w:r>
      <w:r w:rsidRPr="00215AD5">
        <w:tab/>
        <w:t xml:space="preserve">: </w:t>
      </w:r>
    </w:p>
    <w:p w14:paraId="0A01F865" w14:textId="77777777" w:rsidR="00515101" w:rsidRPr="00215AD5" w:rsidRDefault="00515101" w:rsidP="00515101"/>
    <w:p w14:paraId="08A2EC5F" w14:textId="77777777" w:rsidR="00515101" w:rsidRPr="00215AD5" w:rsidRDefault="00515101" w:rsidP="00515101">
      <w:pPr>
        <w:rPr>
          <w:i/>
          <w:iCs/>
        </w:rPr>
      </w:pPr>
      <w:r w:rsidRPr="00215AD5">
        <w:rPr>
          <w:b/>
          <w:bCs/>
        </w:rPr>
        <w:t xml:space="preserve">Overige deelnemer(s) in het samenwerkingsverband: </w:t>
      </w:r>
      <w:r w:rsidRPr="00215AD5">
        <w:rPr>
          <w:i/>
          <w:iCs/>
        </w:rPr>
        <w:t xml:space="preserve">(Indien van toepassing) </w:t>
      </w:r>
    </w:p>
    <w:p w14:paraId="6D52BC65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8E1F55" wp14:editId="5654C8C8">
                <wp:simplePos x="0" y="0"/>
                <wp:positionH relativeFrom="column">
                  <wp:posOffset>1932305</wp:posOffset>
                </wp:positionH>
                <wp:positionV relativeFrom="paragraph">
                  <wp:posOffset>129540</wp:posOffset>
                </wp:positionV>
                <wp:extent cx="1981200" cy="0"/>
                <wp:effectExtent l="13335" t="10795" r="5715" b="8255"/>
                <wp:wrapNone/>
                <wp:docPr id="8" name="Rechte verbindingslij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3A545" id="Rechte verbindingslijn 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0.2pt" to="308.1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C83kit3AAAAAkBAAAPAAAAAAAAAAAAAAAAAAkEAABkcnMvZG93bnJldi54&#10;bWxQSwUGAAAAAAQABADzAAAAEgUAAAAA&#10;"/>
            </w:pict>
          </mc:Fallback>
        </mc:AlternateContent>
      </w:r>
      <w:r w:rsidRPr="00215AD5">
        <w:t>Naam</w:t>
      </w:r>
      <w:r w:rsidRPr="00215AD5">
        <w:tab/>
      </w:r>
      <w:r w:rsidRPr="00215AD5">
        <w:tab/>
      </w:r>
      <w:r w:rsidRPr="00215AD5">
        <w:tab/>
      </w:r>
      <w:r w:rsidRPr="00215AD5">
        <w:tab/>
        <w:t>:</w:t>
      </w:r>
    </w:p>
    <w:p w14:paraId="1A125E43" w14:textId="77777777" w:rsidR="00515101" w:rsidRPr="00215AD5" w:rsidRDefault="00515101" w:rsidP="00515101">
      <w:r w:rsidRPr="00215AD5"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796BF" wp14:editId="714EDB0D">
                <wp:simplePos x="0" y="0"/>
                <wp:positionH relativeFrom="column">
                  <wp:posOffset>1932305</wp:posOffset>
                </wp:positionH>
                <wp:positionV relativeFrom="paragraph">
                  <wp:posOffset>133985</wp:posOffset>
                </wp:positionV>
                <wp:extent cx="1981200" cy="0"/>
                <wp:effectExtent l="13335" t="10795" r="5715" b="8255"/>
                <wp:wrapNone/>
                <wp:docPr id="7" name="Rechte verbindingslij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DEAA8" id="Rechte verbindingslijn 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0.55pt" to="308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Bd83Xb3AAAAAkBAAAPAAAAAAAAAAAAAAAAAAkEAABkcnMvZG93bnJldi54&#10;bWxQSwUGAAAAAAQABADzAAAAEgUAAAAA&#10;"/>
            </w:pict>
          </mc:Fallback>
        </mc:AlternateContent>
      </w:r>
      <w:r w:rsidRPr="00215AD5">
        <w:t>Telefoonnummer</w:t>
      </w:r>
      <w:r w:rsidRPr="00215AD5">
        <w:tab/>
      </w:r>
      <w:r w:rsidRPr="00215AD5">
        <w:tab/>
        <w:t>:</w:t>
      </w:r>
    </w:p>
    <w:p w14:paraId="4DB6F5A6" w14:textId="77777777" w:rsidR="00515101" w:rsidRPr="00215AD5" w:rsidRDefault="00515101" w:rsidP="00515101">
      <w:pPr>
        <w:rPr>
          <w:b/>
          <w:bCs/>
        </w:rPr>
      </w:pPr>
    </w:p>
    <w:p w14:paraId="7EFABBD1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66E5E" wp14:editId="3834F4AD">
                <wp:simplePos x="0" y="0"/>
                <wp:positionH relativeFrom="column">
                  <wp:posOffset>1932305</wp:posOffset>
                </wp:positionH>
                <wp:positionV relativeFrom="paragraph">
                  <wp:posOffset>129540</wp:posOffset>
                </wp:positionV>
                <wp:extent cx="1981200" cy="0"/>
                <wp:effectExtent l="13335" t="6985" r="5715" b="12065"/>
                <wp:wrapNone/>
                <wp:docPr id="4" name="Rechte verbindingslij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5E160" id="Rechte verbindingslijn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0.2pt" to="308.1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C83kit3AAAAAkBAAAPAAAAAAAAAAAAAAAAAAkEAABkcnMvZG93bnJldi54&#10;bWxQSwUGAAAAAAQABADzAAAAEgUAAAAA&#10;"/>
            </w:pict>
          </mc:Fallback>
        </mc:AlternateContent>
      </w:r>
      <w:r w:rsidRPr="00215AD5">
        <w:t>Naam</w:t>
      </w:r>
      <w:r w:rsidRPr="00215AD5">
        <w:tab/>
      </w:r>
      <w:r w:rsidRPr="00215AD5">
        <w:tab/>
      </w:r>
      <w:r w:rsidRPr="00215AD5">
        <w:tab/>
      </w:r>
      <w:r w:rsidRPr="00215AD5">
        <w:tab/>
        <w:t>:</w:t>
      </w:r>
    </w:p>
    <w:p w14:paraId="74042AF2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9B534F" wp14:editId="7BD7DBF5">
                <wp:simplePos x="0" y="0"/>
                <wp:positionH relativeFrom="column">
                  <wp:posOffset>1932305</wp:posOffset>
                </wp:positionH>
                <wp:positionV relativeFrom="paragraph">
                  <wp:posOffset>133985</wp:posOffset>
                </wp:positionV>
                <wp:extent cx="1981200" cy="0"/>
                <wp:effectExtent l="13335" t="6985" r="5715" b="12065"/>
                <wp:wrapNone/>
                <wp:docPr id="23" name="Rechte verbindingslij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D98F0" id="Rechte verbindingslijn 2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0.55pt" to="308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Bd83Xb3AAAAAkBAAAPAAAAAAAAAAAAAAAAAAkEAABkcnMvZG93bnJldi54&#10;bWxQSwUGAAAAAAQABADzAAAAEgUAAAAA&#10;"/>
            </w:pict>
          </mc:Fallback>
        </mc:AlternateContent>
      </w:r>
      <w:r w:rsidRPr="00215AD5">
        <w:t>Telefoonnummer</w:t>
      </w:r>
      <w:r w:rsidRPr="00215AD5">
        <w:tab/>
      </w:r>
      <w:r w:rsidRPr="00215AD5">
        <w:tab/>
        <w:t>:</w:t>
      </w:r>
    </w:p>
    <w:p w14:paraId="5EF08704" w14:textId="77777777" w:rsidR="00515101" w:rsidRPr="00215AD5" w:rsidRDefault="00515101" w:rsidP="00515101">
      <w:pPr>
        <w:rPr>
          <w:b/>
          <w:bCs/>
        </w:rPr>
      </w:pPr>
    </w:p>
    <w:p w14:paraId="4C787D18" w14:textId="77777777" w:rsidR="00515101" w:rsidRPr="00215AD5" w:rsidRDefault="00515101" w:rsidP="00515101">
      <w:pPr>
        <w:rPr>
          <w:i/>
          <w:iCs/>
        </w:rPr>
      </w:pPr>
      <w:r w:rsidRPr="00215AD5">
        <w:rPr>
          <w:b/>
          <w:bCs/>
        </w:rPr>
        <w:t xml:space="preserve">Penvoerder samenwerkingsverband </w:t>
      </w:r>
      <w:r w:rsidRPr="00215AD5">
        <w:rPr>
          <w:i/>
          <w:iCs/>
        </w:rPr>
        <w:t xml:space="preserve">(Indien van toepassing) </w:t>
      </w:r>
    </w:p>
    <w:p w14:paraId="4563D6FD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1E332D" wp14:editId="589E11D9">
                <wp:simplePos x="0" y="0"/>
                <wp:positionH relativeFrom="column">
                  <wp:posOffset>1932305</wp:posOffset>
                </wp:positionH>
                <wp:positionV relativeFrom="paragraph">
                  <wp:posOffset>98425</wp:posOffset>
                </wp:positionV>
                <wp:extent cx="1981200" cy="4445"/>
                <wp:effectExtent l="13335" t="5715" r="5715" b="8890"/>
                <wp:wrapNone/>
                <wp:docPr id="24" name="Rechte verbindingslij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51C1A" id="Rechte verbindingslijn 2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7.75pt" to="308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"/>
            </w:pict>
          </mc:Fallback>
        </mc:AlternateContent>
      </w:r>
      <w:r w:rsidRPr="00215AD5">
        <w:t>Naam</w:t>
      </w:r>
      <w:r w:rsidRPr="00215AD5">
        <w:tab/>
      </w:r>
      <w:r w:rsidRPr="00215AD5">
        <w:tab/>
      </w:r>
      <w:r w:rsidRPr="00215AD5">
        <w:tab/>
      </w:r>
      <w:r w:rsidRPr="00215AD5">
        <w:tab/>
        <w:t>:</w:t>
      </w:r>
    </w:p>
    <w:p w14:paraId="223B7683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1F9D21" wp14:editId="2EDBD906">
                <wp:simplePos x="0" y="0"/>
                <wp:positionH relativeFrom="column">
                  <wp:posOffset>1932305</wp:posOffset>
                </wp:positionH>
                <wp:positionV relativeFrom="paragraph">
                  <wp:posOffset>107315</wp:posOffset>
                </wp:positionV>
                <wp:extent cx="1981200" cy="4445"/>
                <wp:effectExtent l="13335" t="10160" r="5715" b="13970"/>
                <wp:wrapNone/>
                <wp:docPr id="25" name="Rechte verbindingslij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91482" id="Rechte verbindingslijn 2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8.45pt" to="308.1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"/>
            </w:pict>
          </mc:Fallback>
        </mc:AlternateContent>
      </w:r>
      <w:r w:rsidRPr="00215AD5">
        <w:t>E-mailadres</w:t>
      </w:r>
      <w:r w:rsidRPr="00215AD5">
        <w:tab/>
      </w:r>
      <w:r w:rsidRPr="00215AD5">
        <w:tab/>
      </w:r>
      <w:r w:rsidRPr="00215AD5">
        <w:tab/>
        <w:t xml:space="preserve">: </w:t>
      </w:r>
    </w:p>
    <w:p w14:paraId="5E3E47D2" w14:textId="77777777" w:rsidR="00515101" w:rsidRPr="00215AD5" w:rsidRDefault="00515101" w:rsidP="00515101"/>
    <w:p w14:paraId="16562107" w14:textId="77777777" w:rsidR="00515101" w:rsidRDefault="00515101" w:rsidP="00515101">
      <w:pPr>
        <w:overflowPunct/>
        <w:autoSpaceDE/>
        <w:autoSpaceDN/>
        <w:adjustRightInd/>
        <w:spacing w:after="0"/>
        <w:textAlignment w:val="auto"/>
      </w:pPr>
      <w:r>
        <w:br w:type="page"/>
      </w:r>
    </w:p>
    <w:p w14:paraId="013DC5F0" w14:textId="77777777" w:rsidR="00515101" w:rsidRPr="00215AD5" w:rsidRDefault="00515101" w:rsidP="00515101"/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7369"/>
        <w:gridCol w:w="1419"/>
      </w:tblGrid>
      <w:tr w:rsidR="00515101" w:rsidRPr="00215AD5" w14:paraId="2C648BE8" w14:textId="77777777" w:rsidTr="0016049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9DF4B19" w14:textId="77777777" w:rsidR="00515101" w:rsidRPr="00215AD5" w:rsidRDefault="00515101" w:rsidP="00160499">
            <w:pPr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</w:rPr>
              <w:t>Eis Nr.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650DFCA" w14:textId="77777777" w:rsidR="00515101" w:rsidRPr="00215AD5" w:rsidRDefault="00515101" w:rsidP="00160499">
            <w:pPr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</w:rPr>
              <w:t>Vraag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7A6284B" w14:textId="77777777" w:rsidR="00515101" w:rsidRPr="00215AD5" w:rsidRDefault="00515101" w:rsidP="00160499">
            <w:pPr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  <w:sz w:val="24"/>
                <w:szCs w:val="24"/>
                <w:lang w:eastAsia="en-US"/>
              </w:rPr>
              <w:t>Antwoord</w:t>
            </w:r>
          </w:p>
        </w:tc>
      </w:tr>
      <w:tr w:rsidR="00515101" w:rsidRPr="00215AD5" w14:paraId="3764AB32" w14:textId="77777777" w:rsidTr="0016049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1C6" w14:textId="77777777" w:rsidR="00515101" w:rsidRPr="00215AD5" w:rsidRDefault="00515101" w:rsidP="00160499">
            <w:pPr>
              <w:rPr>
                <w:rFonts w:cs="Arial"/>
              </w:rPr>
            </w:pPr>
            <w:r w:rsidRPr="00215AD5">
              <w:rPr>
                <w:rFonts w:cs="Arial"/>
              </w:rPr>
              <w:t>1.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CF23" w14:textId="77777777" w:rsidR="00515101" w:rsidRPr="00215AD5" w:rsidRDefault="00515101" w:rsidP="00160499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cs="Arial"/>
              </w:rPr>
            </w:pPr>
            <w:r w:rsidRPr="00215AD5">
              <w:rPr>
                <w:rFonts w:cs="Arial"/>
              </w:rPr>
              <w:t xml:space="preserve">Voldoet u aan alle eisen van de </w:t>
            </w:r>
            <w:r>
              <w:rPr>
                <w:rFonts w:cs="Arial"/>
              </w:rPr>
              <w:t>Inschrijving</w:t>
            </w:r>
            <w:r w:rsidRPr="00215AD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(Bijlage 7) </w:t>
            </w:r>
            <w:r w:rsidRPr="00215AD5">
              <w:rPr>
                <w:rFonts w:cs="Arial"/>
              </w:rPr>
              <w:t xml:space="preserve">om in aanmerking te komen voor deze </w:t>
            </w:r>
            <w:r>
              <w:rPr>
                <w:rFonts w:cs="Arial"/>
              </w:rPr>
              <w:t>aanbesteding</w:t>
            </w:r>
            <w:r w:rsidRPr="00215AD5">
              <w:rPr>
                <w:rFonts w:cs="Arial"/>
              </w:rPr>
              <w:t>?</w:t>
            </w:r>
            <w:r>
              <w:rPr>
                <w:rFonts w:cs="Arial"/>
              </w:rPr>
              <w:t xml:space="preserve"> </w:t>
            </w:r>
            <w:r>
              <w:t>Door aanmelding voor de selectiefase stemt Deelnemer onvoorwaardelijk in met alle eisen.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5320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  <w:sz w:val="24"/>
                <w:szCs w:val="24"/>
                <w:lang w:eastAsia="en-US"/>
              </w:rPr>
              <w:t>Ja/ Nee</w:t>
            </w:r>
          </w:p>
        </w:tc>
      </w:tr>
      <w:tr w:rsidR="00515101" w:rsidRPr="00215AD5" w14:paraId="5B4D9504" w14:textId="77777777" w:rsidTr="0016049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7C53" w14:textId="77777777" w:rsidR="00515101" w:rsidRPr="00215AD5" w:rsidRDefault="00515101" w:rsidP="00160499">
            <w:pPr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</w:rPr>
              <w:t xml:space="preserve">2. 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49DA" w14:textId="77777777" w:rsidR="00515101" w:rsidRPr="00215AD5" w:rsidRDefault="00515101" w:rsidP="00160499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cs="Arial"/>
                <w:lang w:eastAsia="en-US"/>
              </w:rPr>
            </w:pPr>
            <w:r w:rsidRPr="00215AD5">
              <w:rPr>
                <w:rFonts w:cs="Arial"/>
                <w:lang w:eastAsia="en-US"/>
              </w:rPr>
              <w:t xml:space="preserve">Zijn de omschreven uitsluitingsgronden m.b.t. deze </w:t>
            </w:r>
            <w:r>
              <w:rPr>
                <w:rFonts w:cs="Arial"/>
                <w:lang w:eastAsia="en-US"/>
              </w:rPr>
              <w:t>aanbesteding</w:t>
            </w:r>
            <w:r w:rsidRPr="00215AD5">
              <w:rPr>
                <w:rFonts w:cs="Arial"/>
                <w:lang w:eastAsia="en-US"/>
              </w:rPr>
              <w:t xml:space="preserve"> </w:t>
            </w:r>
            <w:r w:rsidRPr="00215AD5">
              <w:rPr>
                <w:rFonts w:cs="Arial"/>
                <w:b/>
                <w:lang w:eastAsia="en-US"/>
              </w:rPr>
              <w:t>niet</w:t>
            </w:r>
            <w:r w:rsidRPr="00215AD5">
              <w:rPr>
                <w:rFonts w:cs="Arial"/>
                <w:lang w:eastAsia="en-US"/>
              </w:rPr>
              <w:t xml:space="preserve"> van toepassing op u? (Als u antwoord geeft met “nee” betekent dit dat er op u wel uitsluitingsgronden van toepassing zijn).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17E6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  <w:sz w:val="24"/>
                <w:szCs w:val="24"/>
                <w:lang w:eastAsia="en-US"/>
              </w:rPr>
              <w:t>Ja/ Nee</w:t>
            </w:r>
          </w:p>
        </w:tc>
      </w:tr>
      <w:tr w:rsidR="00515101" w:rsidRPr="00215AD5" w14:paraId="0E343508" w14:textId="77777777" w:rsidTr="0016049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8B6" w14:textId="77777777" w:rsidR="00515101" w:rsidRPr="00215AD5" w:rsidRDefault="00515101" w:rsidP="00160499">
            <w:pPr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</w:rPr>
              <w:t xml:space="preserve">3. 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6B4A" w14:textId="77777777" w:rsidR="00515101" w:rsidRPr="00215AD5" w:rsidRDefault="00515101" w:rsidP="00160499">
            <w:pPr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t xml:space="preserve">De </w:t>
            </w:r>
            <w:r>
              <w:t>Inschrijver</w:t>
            </w:r>
            <w:r w:rsidRPr="00215AD5">
              <w:t xml:space="preserve"> dient te zijn ingeschreven in het Handelsregister overeenkomstig de wetgeving van het vestigingsland van de </w:t>
            </w:r>
            <w:r>
              <w:t>Inschrijver</w:t>
            </w:r>
            <w:r w:rsidRPr="00215AD5">
              <w:t xml:space="preserve">. Het bewijs van </w:t>
            </w:r>
            <w:r>
              <w:t>Inschrijving</w:t>
            </w:r>
            <w:r w:rsidRPr="00215AD5">
              <w:t xml:space="preserve"> </w:t>
            </w:r>
            <w:r>
              <w:t>zal</w:t>
            </w:r>
            <w:r w:rsidRPr="00215AD5">
              <w:t xml:space="preserve">, </w:t>
            </w:r>
            <w:r w:rsidRPr="003C7988">
              <w:t xml:space="preserve">op eerste verzoek van </w:t>
            </w:r>
            <w:r>
              <w:t>Opdrachtgever</w:t>
            </w:r>
            <w:r w:rsidRPr="00215AD5">
              <w:rPr>
                <w:i/>
                <w:iCs/>
              </w:rPr>
              <w:t>,</w:t>
            </w:r>
            <w:r w:rsidRPr="00215AD5">
              <w:t xml:space="preserve"> per omgaande worden overlegd. Voldoet u aan dit criteri</w:t>
            </w:r>
            <w:r>
              <w:t>um</w:t>
            </w:r>
            <w:r w:rsidRPr="00215AD5">
              <w:t>?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250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  <w:sz w:val="24"/>
                <w:szCs w:val="24"/>
                <w:lang w:eastAsia="en-US"/>
              </w:rPr>
              <w:t>Ja/ Nee</w:t>
            </w:r>
          </w:p>
        </w:tc>
      </w:tr>
      <w:tr w:rsidR="00515101" w:rsidRPr="00215AD5" w14:paraId="5C3E5705" w14:textId="77777777" w:rsidTr="0016049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80" w:type="dxa"/>
          </w:tcPr>
          <w:p w14:paraId="03E32FB4" w14:textId="77777777" w:rsidR="00515101" w:rsidRPr="00215AD5" w:rsidRDefault="00515101" w:rsidP="00160499">
            <w:r w:rsidRPr="00215AD5">
              <w:t>4.</w:t>
            </w:r>
          </w:p>
        </w:tc>
        <w:tc>
          <w:tcPr>
            <w:tcW w:w="7369" w:type="dxa"/>
          </w:tcPr>
          <w:p w14:paraId="3DA9BDEB" w14:textId="2AF31932" w:rsidR="00515101" w:rsidRPr="00215AD5" w:rsidRDefault="00515101" w:rsidP="00160499">
            <w:pPr>
              <w:rPr>
                <w:rFonts w:cs="Arial"/>
              </w:rPr>
            </w:pPr>
            <w:r>
              <w:rPr>
                <w:rFonts w:cs="Arial"/>
              </w:rPr>
              <w:t>AKN</w:t>
            </w:r>
            <w:r w:rsidRPr="00215AD5">
              <w:rPr>
                <w:rFonts w:cs="Arial"/>
              </w:rPr>
              <w:t xml:space="preserve"> is op zoek naar een ervaren, professionele </w:t>
            </w:r>
            <w:r w:rsidR="00B81BAF">
              <w:rPr>
                <w:rFonts w:cs="Arial"/>
              </w:rPr>
              <w:t>bedrijfshorecapartner</w:t>
            </w:r>
            <w:r w:rsidRPr="00215AD5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Opdrachtgever</w:t>
            </w:r>
            <w:r w:rsidRPr="00215AD5">
              <w:rPr>
                <w:rFonts w:cs="Arial"/>
              </w:rPr>
              <w:t xml:space="preserve"> hecht dan ook veel waarde aan een partij die kan en heeft bewezen (nu en in het verleden) in staat te zijn een</w:t>
            </w:r>
            <w:r>
              <w:rPr>
                <w:rFonts w:cs="Arial"/>
              </w:rPr>
              <w:t xml:space="preserve"> bedrijfshoreca exploitatie te verzorgen</w:t>
            </w:r>
            <w:r w:rsidRPr="00215AD5">
              <w:rPr>
                <w:rFonts w:cs="Arial"/>
              </w:rPr>
              <w:t xml:space="preserve"> met een serviceniveau welke aansluit bij de </w:t>
            </w:r>
            <w:r>
              <w:rPr>
                <w:rFonts w:cs="Arial"/>
              </w:rPr>
              <w:t>omschrijving van AKN</w:t>
            </w:r>
            <w:r w:rsidRPr="00215AD5">
              <w:rPr>
                <w:rFonts w:cs="Arial"/>
              </w:rPr>
              <w:t xml:space="preserve">. </w:t>
            </w:r>
            <w:r w:rsidR="00667214">
              <w:rPr>
                <w:rFonts w:cs="Arial"/>
              </w:rPr>
              <w:t xml:space="preserve">Beschikt u over minimaal </w:t>
            </w:r>
            <w:r w:rsidR="00C528AE">
              <w:rPr>
                <w:rFonts w:cs="Arial"/>
              </w:rPr>
              <w:t>één</w:t>
            </w:r>
            <w:r w:rsidR="0060450B">
              <w:t xml:space="preserve"> referentie </w:t>
            </w:r>
            <w:r w:rsidR="00667214">
              <w:t>binnen Nederland waa</w:t>
            </w:r>
            <w:r w:rsidR="0060450B" w:rsidRPr="001F3F5A">
              <w:t xml:space="preserve">ruit blijkt dat u ervaring heeft met </w:t>
            </w:r>
            <w:r w:rsidR="0060450B">
              <w:t>dit type bedrijfshoreca voorzieningen</w:t>
            </w:r>
            <w:r w:rsidR="0060450B" w:rsidRPr="001F3F5A">
              <w:t xml:space="preserve"> en waarbij u in de afgelopen 5 jaar (met uitzondering van 2020</w:t>
            </w:r>
            <w:r w:rsidR="00C528AE">
              <w:t xml:space="preserve"> en 2021</w:t>
            </w:r>
            <w:r w:rsidR="0060450B" w:rsidRPr="001F3F5A">
              <w:t xml:space="preserve">) een gemiddelde omzet van € </w:t>
            </w:r>
            <w:r w:rsidR="0060450B">
              <w:t>500</w:t>
            </w:r>
            <w:r w:rsidR="0060450B" w:rsidRPr="001F3F5A">
              <w:t>.000, - per jaar heeft behaald.</w:t>
            </w:r>
          </w:p>
        </w:tc>
        <w:tc>
          <w:tcPr>
            <w:tcW w:w="1419" w:type="dxa"/>
          </w:tcPr>
          <w:p w14:paraId="33E7BCAF" w14:textId="77777777" w:rsidR="00515101" w:rsidRPr="00215AD5" w:rsidRDefault="00515101" w:rsidP="00160499">
            <w:pPr>
              <w:jc w:val="center"/>
            </w:pPr>
            <w:r w:rsidRPr="00215AD5">
              <w:rPr>
                <w:rFonts w:cs="Arial"/>
                <w:sz w:val="24"/>
                <w:szCs w:val="24"/>
                <w:lang w:eastAsia="en-US"/>
              </w:rPr>
              <w:t>Ja/ Nee</w:t>
            </w:r>
          </w:p>
        </w:tc>
      </w:tr>
      <w:tr w:rsidR="00515101" w:rsidRPr="00215AD5" w14:paraId="7285B33C" w14:textId="77777777" w:rsidTr="0016049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80" w:type="dxa"/>
          </w:tcPr>
          <w:p w14:paraId="5E9D45AA" w14:textId="77777777" w:rsidR="00515101" w:rsidRPr="00215AD5" w:rsidRDefault="00515101" w:rsidP="00160499">
            <w:r w:rsidRPr="00215AD5">
              <w:t>5.</w:t>
            </w:r>
          </w:p>
        </w:tc>
        <w:tc>
          <w:tcPr>
            <w:tcW w:w="7369" w:type="dxa"/>
          </w:tcPr>
          <w:p w14:paraId="52866558" w14:textId="44A7CC9D" w:rsidR="00515101" w:rsidRPr="00215AD5" w:rsidRDefault="00515101" w:rsidP="00515101">
            <w:pPr>
              <w:numPr>
                <w:ilvl w:val="0"/>
                <w:numId w:val="6"/>
              </w:numPr>
            </w:pPr>
            <w:r w:rsidRPr="00215AD5">
              <w:t xml:space="preserve">Uw onderneming heeft geen negatief zichtbaar Eigen Vermogen (boekjaar </w:t>
            </w:r>
            <w:r w:rsidR="00B81BAF">
              <w:t>2021 of laatste deponering</w:t>
            </w:r>
            <w:r w:rsidRPr="00215AD5">
              <w:t>).</w:t>
            </w:r>
          </w:p>
          <w:p w14:paraId="08EAD1F7" w14:textId="77777777" w:rsidR="00515101" w:rsidRPr="00215AD5" w:rsidRDefault="00515101" w:rsidP="00515101">
            <w:pPr>
              <w:numPr>
                <w:ilvl w:val="0"/>
                <w:numId w:val="6"/>
              </w:numPr>
            </w:pPr>
            <w:r w:rsidRPr="00215AD5">
              <w:t xml:space="preserve">Uw onderneming is in staat om een bankgarantie van een algemeen erkende Nederlandse Bankinstelling te verstrekken bij definitieve gunning. Het bedrag wordt in het vervolgtraject bepaald. </w:t>
            </w:r>
          </w:p>
          <w:p w14:paraId="3385A0E9" w14:textId="77777777" w:rsidR="00515101" w:rsidRPr="00215AD5" w:rsidRDefault="00515101" w:rsidP="00160499">
            <w:pPr>
              <w:ind w:left="360"/>
            </w:pPr>
            <w:r w:rsidRPr="00215AD5">
              <w:t xml:space="preserve">Voldoet u aan </w:t>
            </w:r>
            <w:r>
              <w:t xml:space="preserve">deze </w:t>
            </w:r>
            <w:r w:rsidRPr="00215AD5">
              <w:t>criteria?</w:t>
            </w:r>
          </w:p>
          <w:p w14:paraId="287ADC9E" w14:textId="77777777" w:rsidR="00515101" w:rsidRPr="00215AD5" w:rsidRDefault="00515101" w:rsidP="00160499">
            <w:pPr>
              <w:ind w:left="360"/>
              <w:rPr>
                <w:rFonts w:cs="Arial"/>
              </w:rPr>
            </w:pPr>
          </w:p>
        </w:tc>
        <w:tc>
          <w:tcPr>
            <w:tcW w:w="1419" w:type="dxa"/>
          </w:tcPr>
          <w:p w14:paraId="0C6E684D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02A40FB8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6AFBACBB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541E6630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2D4331B4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05D6A04F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15D0A8FB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00EF5418" w14:textId="77777777" w:rsidR="00515101" w:rsidRPr="00215AD5" w:rsidRDefault="00515101" w:rsidP="00160499">
            <w:pPr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  <w:p w14:paraId="7879C4F4" w14:textId="77777777" w:rsidR="00515101" w:rsidRPr="00215AD5" w:rsidRDefault="00515101" w:rsidP="00160499">
            <w:pPr>
              <w:rPr>
                <w:rFonts w:cs="Arial"/>
                <w:sz w:val="24"/>
                <w:szCs w:val="24"/>
                <w:lang w:eastAsia="en-US"/>
              </w:rPr>
            </w:pPr>
            <w:r w:rsidRPr="00215AD5">
              <w:rPr>
                <w:rFonts w:cs="Arial"/>
                <w:sz w:val="24"/>
                <w:szCs w:val="24"/>
                <w:lang w:eastAsia="en-US"/>
              </w:rPr>
              <w:t>Ja/ Nee</w:t>
            </w:r>
          </w:p>
        </w:tc>
      </w:tr>
    </w:tbl>
    <w:p w14:paraId="0E39EE13" w14:textId="77777777" w:rsidR="00515101" w:rsidRPr="00215AD5" w:rsidRDefault="00515101" w:rsidP="00515101"/>
    <w:p w14:paraId="5F6F0A52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219372" wp14:editId="7A225533">
                <wp:simplePos x="0" y="0"/>
                <wp:positionH relativeFrom="column">
                  <wp:posOffset>27305</wp:posOffset>
                </wp:positionH>
                <wp:positionV relativeFrom="paragraph">
                  <wp:posOffset>437515</wp:posOffset>
                </wp:positionV>
                <wp:extent cx="2057400" cy="0"/>
                <wp:effectExtent l="13335" t="12065" r="5715" b="6985"/>
                <wp:wrapNone/>
                <wp:docPr id="26" name="Rechte verbindingslij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9E67B" id="Rechte verbindingslijn 2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34.45pt" to="164.1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JIXctnaAAAABwEAAA8AAAAAAAAAAAAAAAAACgQAAGRycy9kb3ducmV2Lnht&#10;bFBLBQYAAAAABAAEAPMAAAARBQAAAAA=&#10;"/>
            </w:pict>
          </mc:Fallback>
        </mc:AlternateContent>
      </w:r>
      <w:r w:rsidRPr="00215AD5">
        <w:t>Datum:</w:t>
      </w:r>
      <w:r w:rsidRPr="00215AD5">
        <w:tab/>
      </w:r>
      <w:r w:rsidRPr="00215AD5">
        <w:tab/>
      </w:r>
      <w:r w:rsidRPr="00215AD5">
        <w:tab/>
      </w:r>
      <w:r w:rsidRPr="00215AD5">
        <w:tab/>
      </w:r>
      <w:r w:rsidRPr="00215AD5">
        <w:tab/>
      </w:r>
      <w:r w:rsidRPr="00215AD5">
        <w:tab/>
        <w:t xml:space="preserve">   </w:t>
      </w:r>
      <w:r w:rsidRPr="00215AD5">
        <w:tab/>
        <w:t xml:space="preserve">      Handtekening aanbiedende partij:</w:t>
      </w:r>
    </w:p>
    <w:p w14:paraId="41EBC734" w14:textId="77777777" w:rsidR="00515101" w:rsidRPr="00215AD5" w:rsidRDefault="00515101" w:rsidP="00515101">
      <w:r w:rsidRPr="00215AD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2B8F19" wp14:editId="2C1D7871">
                <wp:simplePos x="0" y="0"/>
                <wp:positionH relativeFrom="column">
                  <wp:posOffset>3319145</wp:posOffset>
                </wp:positionH>
                <wp:positionV relativeFrom="paragraph">
                  <wp:posOffset>202565</wp:posOffset>
                </wp:positionV>
                <wp:extent cx="2057400" cy="0"/>
                <wp:effectExtent l="9525" t="10795" r="9525" b="8255"/>
                <wp:wrapNone/>
                <wp:docPr id="27" name="Rechte verbindingslij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90663" id="Rechte verbindingslijn 2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35pt,15.95pt" to="423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Cz+NDdAAAACQEAAA8AAAAAAAAAAAAAAAAACgQAAGRycy9kb3ducmV2&#10;LnhtbFBLBQYAAAAABAAEAPMAAAAUBQAAAAA=&#10;"/>
            </w:pict>
          </mc:Fallback>
        </mc:AlternateContent>
      </w:r>
    </w:p>
    <w:p w14:paraId="0D45E073" w14:textId="77777777" w:rsidR="00515101" w:rsidRPr="00215AD5" w:rsidRDefault="00515101" w:rsidP="00515101">
      <w:pPr>
        <w:rPr>
          <w:sz w:val="16"/>
        </w:rPr>
      </w:pPr>
    </w:p>
    <w:p w14:paraId="4CC044FD" w14:textId="77777777" w:rsidR="00515101" w:rsidRPr="00215AD5" w:rsidRDefault="00515101" w:rsidP="00515101">
      <w:pPr>
        <w:rPr>
          <w:sz w:val="16"/>
        </w:rPr>
      </w:pPr>
    </w:p>
    <w:p w14:paraId="07237402" w14:textId="77777777" w:rsidR="00515101" w:rsidRPr="00215AD5" w:rsidRDefault="00515101" w:rsidP="00515101">
      <w:pPr>
        <w:rPr>
          <w:sz w:val="16"/>
        </w:rPr>
      </w:pPr>
      <w:r w:rsidRPr="00215AD5">
        <w:rPr>
          <w:sz w:val="16"/>
        </w:rPr>
        <w:t xml:space="preserve">Hij die deze verklaring en indien van toepassing de bijgevoegde </w:t>
      </w:r>
      <w:r>
        <w:rPr>
          <w:sz w:val="16"/>
        </w:rPr>
        <w:t>Bijlage</w:t>
      </w:r>
      <w:r w:rsidRPr="00215AD5">
        <w:rPr>
          <w:sz w:val="16"/>
        </w:rPr>
        <w:t xml:space="preserve">, onvoorwaardelijk en zonder enig voorbehoud heeft ondertekend, is zich ervan bewust dat het verstrekken van onjuiste of onvolledige informatie, door </w:t>
      </w:r>
      <w:r>
        <w:rPr>
          <w:sz w:val="16"/>
        </w:rPr>
        <w:t>Opdrachtgever</w:t>
      </w:r>
      <w:r w:rsidRPr="00215AD5">
        <w:rPr>
          <w:sz w:val="16"/>
        </w:rPr>
        <w:t xml:space="preserve"> kan worden aangemerkt als een valse verklaring en dat dit kan leiden tot een onvoorwaardelijke uitsluiting voor de resterende duur van deze </w:t>
      </w:r>
      <w:r>
        <w:rPr>
          <w:sz w:val="16"/>
        </w:rPr>
        <w:t>aanbesteding</w:t>
      </w:r>
      <w:r w:rsidRPr="00215AD5">
        <w:rPr>
          <w:sz w:val="16"/>
        </w:rPr>
        <w:t xml:space="preserve">. Eventuele hieruit voortvloeiende kosten (bijvoorbeeld het geheel of gedeeltelijk opnieuw uitvoeren van een tender) kunnen bij onjuiste informatie op u worden verhaald. </w:t>
      </w:r>
    </w:p>
    <w:sectPr w:rsidR="00515101" w:rsidRPr="00215AD5" w:rsidSect="004F2CBF">
      <w:footerReference w:type="first" r:id="rId11"/>
      <w:pgSz w:w="11907" w:h="16834" w:code="9"/>
      <w:pgMar w:top="1985" w:right="1418" w:bottom="1985" w:left="1418" w:header="567" w:footer="56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86C9" w14:textId="77777777" w:rsidR="00A22631" w:rsidRDefault="00A22631">
      <w:pPr>
        <w:spacing w:after="0"/>
      </w:pPr>
      <w:r>
        <w:separator/>
      </w:r>
    </w:p>
  </w:endnote>
  <w:endnote w:type="continuationSeparator" w:id="0">
    <w:p w14:paraId="361D5071" w14:textId="77777777" w:rsidR="00A22631" w:rsidRDefault="00A226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A4B2" w14:textId="77777777" w:rsidR="00A8061A" w:rsidRDefault="00A8061A" w:rsidP="00A8061A">
    <w:pPr>
      <w:pStyle w:val="Voettekst"/>
    </w:pPr>
  </w:p>
  <w:p w14:paraId="67D1FEA1" w14:textId="77777777" w:rsidR="00A8061A" w:rsidRDefault="00A806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719A" w14:textId="77777777" w:rsidR="00A22631" w:rsidRDefault="00A22631">
      <w:pPr>
        <w:spacing w:after="0"/>
      </w:pPr>
      <w:r>
        <w:separator/>
      </w:r>
    </w:p>
  </w:footnote>
  <w:footnote w:type="continuationSeparator" w:id="0">
    <w:p w14:paraId="3E66F16B" w14:textId="77777777" w:rsidR="00A22631" w:rsidRDefault="00A226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8CEF3EA"/>
    <w:lvl w:ilvl="0">
      <w:numFmt w:val="decimal"/>
      <w:lvlText w:val="*"/>
      <w:lvlJc w:val="left"/>
    </w:lvl>
  </w:abstractNum>
  <w:abstractNum w:abstractNumId="1" w15:restartNumberingAfterBreak="0">
    <w:nsid w:val="1B750568"/>
    <w:multiLevelType w:val="hybridMultilevel"/>
    <w:tmpl w:val="0B6A53D6"/>
    <w:lvl w:ilvl="0" w:tplc="0994EEDC">
      <w:start w:val="1"/>
      <w:numFmt w:val="bullet"/>
      <w:pStyle w:val="Standaardtekstinspring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767BF"/>
    <w:multiLevelType w:val="hybridMultilevel"/>
    <w:tmpl w:val="F7B8E6D6"/>
    <w:lvl w:ilvl="0" w:tplc="FEA227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C661B0"/>
    <w:multiLevelType w:val="multilevel"/>
    <w:tmpl w:val="EFBA4D92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3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consecutiveHyphenLimit w:val="2"/>
  <w:hyphenationZone w:val="56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A1"/>
    <w:rsid w:val="00006065"/>
    <w:rsid w:val="000064A5"/>
    <w:rsid w:val="00024FEB"/>
    <w:rsid w:val="0007387D"/>
    <w:rsid w:val="000A322B"/>
    <w:rsid w:val="000F6FFE"/>
    <w:rsid w:val="00180E47"/>
    <w:rsid w:val="001F2D4A"/>
    <w:rsid w:val="00262509"/>
    <w:rsid w:val="002642D5"/>
    <w:rsid w:val="002679CE"/>
    <w:rsid w:val="00285678"/>
    <w:rsid w:val="002D5B7A"/>
    <w:rsid w:val="00303972"/>
    <w:rsid w:val="0031355F"/>
    <w:rsid w:val="00341BF4"/>
    <w:rsid w:val="003524A1"/>
    <w:rsid w:val="00361D88"/>
    <w:rsid w:val="003A5486"/>
    <w:rsid w:val="003C1C35"/>
    <w:rsid w:val="003C5FD0"/>
    <w:rsid w:val="003D46A9"/>
    <w:rsid w:val="003F56EF"/>
    <w:rsid w:val="00465151"/>
    <w:rsid w:val="0049261E"/>
    <w:rsid w:val="004A2C28"/>
    <w:rsid w:val="004E38EE"/>
    <w:rsid w:val="004E6722"/>
    <w:rsid w:val="004F2CBF"/>
    <w:rsid w:val="00515101"/>
    <w:rsid w:val="0052127E"/>
    <w:rsid w:val="005671C6"/>
    <w:rsid w:val="00584649"/>
    <w:rsid w:val="005B3FCF"/>
    <w:rsid w:val="005B4320"/>
    <w:rsid w:val="005D2F18"/>
    <w:rsid w:val="005D30FF"/>
    <w:rsid w:val="0060450B"/>
    <w:rsid w:val="00657B65"/>
    <w:rsid w:val="00667214"/>
    <w:rsid w:val="006D4684"/>
    <w:rsid w:val="006E18A0"/>
    <w:rsid w:val="00720571"/>
    <w:rsid w:val="0079012F"/>
    <w:rsid w:val="007C5674"/>
    <w:rsid w:val="008D01B6"/>
    <w:rsid w:val="008F2F23"/>
    <w:rsid w:val="00914522"/>
    <w:rsid w:val="00920813"/>
    <w:rsid w:val="00A22631"/>
    <w:rsid w:val="00A408AB"/>
    <w:rsid w:val="00A41A7F"/>
    <w:rsid w:val="00A63FCB"/>
    <w:rsid w:val="00A727DF"/>
    <w:rsid w:val="00A8061A"/>
    <w:rsid w:val="00A94EF7"/>
    <w:rsid w:val="00AA6A00"/>
    <w:rsid w:val="00AC3CC3"/>
    <w:rsid w:val="00AE5EAC"/>
    <w:rsid w:val="00AF0C7F"/>
    <w:rsid w:val="00B05853"/>
    <w:rsid w:val="00B528A9"/>
    <w:rsid w:val="00B81BAF"/>
    <w:rsid w:val="00B8209A"/>
    <w:rsid w:val="00B979D6"/>
    <w:rsid w:val="00BC0E43"/>
    <w:rsid w:val="00C528AE"/>
    <w:rsid w:val="00C57F2B"/>
    <w:rsid w:val="00C61820"/>
    <w:rsid w:val="00C65614"/>
    <w:rsid w:val="00CA5A48"/>
    <w:rsid w:val="00D77716"/>
    <w:rsid w:val="00DB3B14"/>
    <w:rsid w:val="00EC6462"/>
    <w:rsid w:val="00F36328"/>
    <w:rsid w:val="00F7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9AA57"/>
  <w15:chartTrackingRefBased/>
  <w15:docId w15:val="{9068CB10-9BF9-48C8-B8FC-39868BEC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6462"/>
    <w:pPr>
      <w:overflowPunct w:val="0"/>
      <w:autoSpaceDE w:val="0"/>
      <w:autoSpaceDN w:val="0"/>
      <w:adjustRightInd w:val="0"/>
      <w:spacing w:after="100"/>
      <w:textAlignment w:val="baseline"/>
    </w:pPr>
    <w:rPr>
      <w:rFonts w:asciiTheme="minorHAnsi" w:hAnsiTheme="minorHAnsi"/>
      <w:sz w:val="22"/>
    </w:rPr>
  </w:style>
  <w:style w:type="paragraph" w:styleId="Kop1">
    <w:name w:val="heading 1"/>
    <w:aliases w:val="hoofdstuk"/>
    <w:basedOn w:val="Standaard"/>
    <w:next w:val="Standaard"/>
    <w:qFormat/>
    <w:rsid w:val="005B4320"/>
    <w:pPr>
      <w:keepNext/>
      <w:keepLines/>
      <w:spacing w:after="0"/>
      <w:outlineLvl w:val="0"/>
    </w:pPr>
    <w:rPr>
      <w:b/>
      <w:caps/>
      <w:color w:val="192D4D" w:themeColor="text2"/>
      <w:kern w:val="16"/>
      <w:sz w:val="36"/>
    </w:rPr>
  </w:style>
  <w:style w:type="paragraph" w:styleId="Kop2">
    <w:name w:val="heading 2"/>
    <w:aliases w:val="alinea"/>
    <w:basedOn w:val="Standaard"/>
    <w:next w:val="Standaard"/>
    <w:qFormat/>
    <w:rsid w:val="0052127E"/>
    <w:pPr>
      <w:keepNext/>
      <w:keepLines/>
      <w:spacing w:before="300" w:after="0"/>
      <w:outlineLvl w:val="1"/>
    </w:pPr>
    <w:rPr>
      <w:b/>
      <w:color w:val="192D4D" w:themeColor="text2"/>
      <w:sz w:val="26"/>
    </w:rPr>
  </w:style>
  <w:style w:type="paragraph" w:styleId="Kop3">
    <w:name w:val="heading 3"/>
    <w:aliases w:val="subalinea"/>
    <w:basedOn w:val="Standaard"/>
    <w:next w:val="Standaard"/>
    <w:qFormat/>
    <w:pPr>
      <w:keepNext/>
      <w:keepLines/>
      <w:spacing w:before="200" w:after="0"/>
      <w:outlineLvl w:val="2"/>
    </w:pPr>
    <w:rPr>
      <w:b/>
    </w:rPr>
  </w:style>
  <w:style w:type="paragraph" w:styleId="Kop4">
    <w:name w:val="heading 4"/>
    <w:aliases w:val="NVT!"/>
    <w:basedOn w:val="Standaard"/>
    <w:next w:val="Standaard"/>
    <w:qFormat/>
    <w:pPr>
      <w:keepNext/>
      <w:numPr>
        <w:ilvl w:val="3"/>
        <w:numId w:val="4"/>
      </w:numPr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Kop1"/>
    <w:next w:val="Kop2"/>
    <w:autoRedefine/>
    <w:uiPriority w:val="39"/>
    <w:rsid w:val="003C1C35"/>
    <w:pPr>
      <w:keepNext w:val="0"/>
      <w:tabs>
        <w:tab w:val="right" w:pos="9072"/>
      </w:tabs>
      <w:spacing w:before="120"/>
    </w:pPr>
    <w:rPr>
      <w:bCs/>
      <w:noProof/>
      <w:sz w:val="24"/>
      <w:szCs w:val="28"/>
    </w:rPr>
  </w:style>
  <w:style w:type="paragraph" w:styleId="Inhopg2">
    <w:name w:val="toc 2"/>
    <w:basedOn w:val="Kop2"/>
    <w:next w:val="Kop3"/>
    <w:autoRedefine/>
    <w:uiPriority w:val="39"/>
    <w:rsid w:val="003C1C35"/>
    <w:pPr>
      <w:tabs>
        <w:tab w:val="right" w:pos="9072"/>
      </w:tabs>
      <w:spacing w:before="0"/>
    </w:pPr>
    <w:rPr>
      <w:b w:val="0"/>
      <w:bCs/>
      <w:color w:val="auto"/>
      <w:sz w:val="22"/>
      <w:szCs w:val="24"/>
    </w:rPr>
  </w:style>
  <w:style w:type="paragraph" w:styleId="Inhopg3">
    <w:name w:val="toc 3"/>
    <w:basedOn w:val="Standaard"/>
    <w:next w:val="Standaard"/>
    <w:autoRedefine/>
    <w:uiPriority w:val="39"/>
    <w:rsid w:val="00006065"/>
    <w:pPr>
      <w:spacing w:after="0"/>
      <w:ind w:left="1134" w:hanging="1134"/>
    </w:pPr>
    <w:rPr>
      <w:szCs w:val="24"/>
    </w:rPr>
  </w:style>
  <w:style w:type="paragraph" w:customStyle="1" w:styleId="Standaardtekstinspringen">
    <w:name w:val="Standaard tekst inspringen"/>
    <w:basedOn w:val="Standaard"/>
    <w:pPr>
      <w:numPr>
        <w:numId w:val="5"/>
      </w:numPr>
      <w:spacing w:after="0"/>
    </w:pPr>
  </w:style>
  <w:style w:type="paragraph" w:customStyle="1" w:styleId="Tekstgrootgrijs">
    <w:name w:val="Tekst groot grijs"/>
    <w:basedOn w:val="Standaard"/>
    <w:next w:val="Standaard"/>
    <w:pPr>
      <w:spacing w:after="200"/>
    </w:pPr>
    <w:rPr>
      <w:b/>
      <w:caps/>
      <w:color w:val="C0C0C0"/>
      <w:sz w:val="32"/>
    </w:rPr>
  </w:style>
  <w:style w:type="paragraph" w:customStyle="1" w:styleId="Vblad1">
    <w:name w:val="Vblad 1"/>
    <w:basedOn w:val="Standaard"/>
    <w:next w:val="Standaard"/>
    <w:pPr>
      <w:spacing w:after="400"/>
      <w:jc w:val="center"/>
    </w:pPr>
    <w:rPr>
      <w:b/>
      <w:caps/>
      <w:color w:val="C0C0C0"/>
      <w:sz w:val="56"/>
    </w:rPr>
  </w:style>
  <w:style w:type="paragraph" w:customStyle="1" w:styleId="Vblad2">
    <w:name w:val="Vblad 2"/>
    <w:basedOn w:val="Standaard"/>
    <w:next w:val="Standaard"/>
    <w:pPr>
      <w:spacing w:after="200"/>
      <w:jc w:val="center"/>
    </w:pPr>
    <w:rPr>
      <w:b/>
      <w:sz w:val="44"/>
    </w:rPr>
  </w:style>
  <w:style w:type="paragraph" w:customStyle="1" w:styleId="Vblad3">
    <w:name w:val="Vblad 3"/>
    <w:basedOn w:val="Standaard"/>
    <w:next w:val="Standaard"/>
    <w:pPr>
      <w:spacing w:after="400"/>
      <w:jc w:val="center"/>
    </w:pPr>
    <w:rPr>
      <w:b/>
      <w:color w:val="C0C0C0"/>
      <w:sz w:val="44"/>
    </w:rPr>
  </w:style>
  <w:style w:type="paragraph" w:customStyle="1" w:styleId="Voetnoottekst">
    <w:name w:val="Voetnoot tekst"/>
    <w:basedOn w:val="Standaard"/>
    <w:rPr>
      <w:sz w:val="16"/>
    </w:rPr>
  </w:style>
  <w:style w:type="paragraph" w:customStyle="1" w:styleId="VoettekstVijverborgh">
    <w:name w:val="Voettekst Vijverborgh"/>
    <w:basedOn w:val="Standaard"/>
    <w:pPr>
      <w:tabs>
        <w:tab w:val="right" w:pos="8789"/>
      </w:tabs>
    </w:pPr>
    <w:rPr>
      <w:sz w:val="12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Adrestekst">
    <w:name w:val="Adrestekst"/>
    <w:basedOn w:val="Standaardtekstinspringen"/>
    <w:next w:val="Standaard"/>
    <w:pPr>
      <w:numPr>
        <w:numId w:val="0"/>
      </w:numPr>
    </w:pPr>
  </w:style>
  <w:style w:type="paragraph" w:styleId="Voettekst">
    <w:name w:val="footer"/>
    <w:basedOn w:val="Standaard"/>
    <w:link w:val="VoettekstChar"/>
    <w:uiPriority w:val="99"/>
    <w:unhideWhenUsed/>
    <w:rsid w:val="00024FEB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FEB"/>
    <w:rPr>
      <w:rFonts w:ascii="Arial" w:hAnsi="Arial"/>
      <w:spacing w:val="10"/>
      <w:sz w:val="22"/>
    </w:rPr>
  </w:style>
  <w:style w:type="character" w:customStyle="1" w:styleId="VBVoettekstChar">
    <w:name w:val="VB Voettekst Char"/>
    <w:basedOn w:val="Standaardalinea-lettertype"/>
    <w:link w:val="VBVoettekst"/>
    <w:locked/>
    <w:rsid w:val="0052127E"/>
    <w:rPr>
      <w:rFonts w:asciiTheme="majorHAnsi" w:hAnsiTheme="majorHAnsi" w:cs="Tahoma"/>
      <w:caps/>
      <w:noProof/>
      <w:color w:val="192D4D"/>
      <w:kern w:val="16"/>
      <w:sz w:val="12"/>
      <w14:ligatures w14:val="standardContextual"/>
      <w14:numForm w14:val="lining"/>
    </w:rPr>
  </w:style>
  <w:style w:type="paragraph" w:customStyle="1" w:styleId="VBVoettekst">
    <w:name w:val="VB Voettekst"/>
    <w:basedOn w:val="Standaard"/>
    <w:link w:val="VBVoettekstChar"/>
    <w:qFormat/>
    <w:rsid w:val="0052127E"/>
    <w:pPr>
      <w:tabs>
        <w:tab w:val="right" w:pos="9639"/>
      </w:tabs>
      <w:suppressAutoHyphens/>
      <w:spacing w:after="220"/>
      <w:textAlignment w:val="auto"/>
    </w:pPr>
    <w:rPr>
      <w:rFonts w:asciiTheme="majorHAnsi" w:hAnsiTheme="majorHAnsi" w:cs="Tahoma"/>
      <w:caps/>
      <w:noProof/>
      <w:color w:val="192D4D"/>
      <w:kern w:val="16"/>
      <w:sz w:val="12"/>
      <w14:ligatures w14:val="standardContextual"/>
      <w14:numForm w14:val="lining"/>
    </w:rPr>
  </w:style>
  <w:style w:type="character" w:styleId="Nadruk">
    <w:name w:val="Emphasis"/>
    <w:basedOn w:val="Standaardalinea-lettertype"/>
    <w:uiPriority w:val="20"/>
    <w:qFormat/>
    <w:rsid w:val="005B4320"/>
    <w:rPr>
      <w:rFonts w:ascii="Calibri" w:hAnsi="Calibri"/>
      <w:b/>
      <w:i w:val="0"/>
      <w:iCs/>
      <w:color w:val="192D4D" w:themeColor="text2"/>
      <w:sz w:val="28"/>
    </w:rPr>
  </w:style>
  <w:style w:type="paragraph" w:styleId="Lijstalinea">
    <w:name w:val="List Paragraph"/>
    <w:basedOn w:val="Standaard"/>
    <w:uiPriority w:val="34"/>
    <w:qFormat/>
    <w:rsid w:val="00F7020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3C1C35"/>
    <w:pPr>
      <w:overflowPunct/>
      <w:autoSpaceDE/>
      <w:autoSpaceDN/>
      <w:adjustRightInd/>
      <w:spacing w:before="240" w:line="259" w:lineRule="auto"/>
      <w:textAlignment w:val="auto"/>
      <w:outlineLvl w:val="9"/>
    </w:pPr>
    <w:rPr>
      <w:rFonts w:ascii="Calibri" w:eastAsiaTheme="majorEastAsia" w:hAnsi="Calibri" w:cstheme="majorBidi"/>
      <w:kern w:val="0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B528A9"/>
    <w:rPr>
      <w:color w:val="AA5131" w:themeColor="hyperlink"/>
      <w:u w:val="single"/>
    </w:rPr>
  </w:style>
  <w:style w:type="paragraph" w:styleId="Revisie">
    <w:name w:val="Revision"/>
    <w:hidden/>
    <w:uiPriority w:val="99"/>
    <w:semiHidden/>
    <w:rsid w:val="00B81BA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nen\3.%20Aanbesteding\02%20Analyse\02.4%20Adviesuitwerking%20analyse%20en%20algemeen.dotx" TargetMode="External"/></Relationships>
</file>

<file path=word/theme/theme1.xml><?xml version="1.0" encoding="utf-8"?>
<a:theme xmlns:a="http://schemas.openxmlformats.org/drawingml/2006/main" name="Vijverborgh office">
  <a:themeElements>
    <a:clrScheme name="VB kleuren">
      <a:dk1>
        <a:sysClr val="windowText" lastClr="000000"/>
      </a:dk1>
      <a:lt1>
        <a:sysClr val="window" lastClr="FFFFFF"/>
      </a:lt1>
      <a:dk2>
        <a:srgbClr val="192D4D"/>
      </a:dk2>
      <a:lt2>
        <a:srgbClr val="9F968C"/>
      </a:lt2>
      <a:accent1>
        <a:srgbClr val="7D93B2"/>
      </a:accent1>
      <a:accent2>
        <a:srgbClr val="BC6542"/>
      </a:accent2>
      <a:accent3>
        <a:srgbClr val="7DAF91"/>
      </a:accent3>
      <a:accent4>
        <a:srgbClr val="D3BCA5"/>
      </a:accent4>
      <a:accent5>
        <a:srgbClr val="AA5131"/>
      </a:accent5>
      <a:accent6>
        <a:srgbClr val="59916F"/>
      </a:accent6>
      <a:hlink>
        <a:srgbClr val="AA5131"/>
      </a:hlink>
      <a:folHlink>
        <a:srgbClr val="D3BCA5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0EB593187EF4A827B1A9543239FA4" ma:contentTypeVersion="3" ma:contentTypeDescription="Een nieuw document maken." ma:contentTypeScope="" ma:versionID="bf955a2504a9492c156a9fb87d945505">
  <xsd:schema xmlns:xsd="http://www.w3.org/2001/XMLSchema" xmlns:xs="http://www.w3.org/2001/XMLSchema" xmlns:p="http://schemas.microsoft.com/office/2006/metadata/properties" xmlns:ns2="cca3e7b5-3888-4798-ad39-5b9b30f8349d" targetNamespace="http://schemas.microsoft.com/office/2006/metadata/properties" ma:root="true" ma:fieldsID="cbe50a012892642dfee40fc2c8a36be1" ns2:_="">
    <xsd:import namespace="cca3e7b5-3888-4798-ad39-5b9b30f83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e7b5-3888-4798-ad39-5b9b30f83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E5D64-3A1D-4D1A-A8B9-B39E65C71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759253-57C3-4F59-81C9-40B1E24E60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271CCE-932D-45B2-9FB4-BA7911CFA5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B67C4-740B-4AC5-A88F-D93C7B353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3e7b5-3888-4798-ad39-5b9b30f8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02.4 Adviesuitwerking analyse en algemeen</Template>
  <TotalTime>3</TotalTime>
  <Pages>4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AKN, aanbesteding catering</vt:lpstr>
    </vt:vector>
  </TitlesOfParts>
  <Company> 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AKN, aanbesteding catering</dc:title>
  <dc:subject>Bijlage 1 Akkoordverklaring eisen</dc:subject>
  <dc:creator>D. Eyck</dc:creator>
  <cp:keywords/>
  <dc:description> </dc:description>
  <cp:lastModifiedBy>Desirée Eyck</cp:lastModifiedBy>
  <cp:revision>3</cp:revision>
  <cp:lastPrinted>2003-08-14T12:02:00Z</cp:lastPrinted>
  <dcterms:created xsi:type="dcterms:W3CDTF">2024-01-15T11:17:00Z</dcterms:created>
  <dcterms:modified xsi:type="dcterms:W3CDTF">2024-01-30T16:23:00Z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Bijlage 1 Akkoordverklaring eisen </vt:lpwstr>
  </property>
  <property fmtid="{D5CDD505-2E9C-101B-9397-08002B2CF9AE}" pid="3" name="Referentie">
    <vt:lpwstr>190842</vt:lpwstr>
  </property>
  <property fmtid="{D5CDD505-2E9C-101B-9397-08002B2CF9AE}" pid="4" name="Adres">
    <vt:lpwstr>_x000d_
</vt:lpwstr>
  </property>
  <property fmtid="{D5CDD505-2E9C-101B-9397-08002B2CF9AE}" pid="5" name="Auteur">
    <vt:lpwstr>D. Eyck</vt:lpwstr>
  </property>
  <property fmtid="{D5CDD505-2E9C-101B-9397-08002B2CF9AE}" pid="6" name="Datum">
    <vt:lpwstr>30 oktober 2023</vt:lpwstr>
  </property>
  <property fmtid="{D5CDD505-2E9C-101B-9397-08002B2CF9AE}" pid="7" name="Getekend">
    <vt:lpwstr>Desirée Eyck</vt:lpwstr>
  </property>
  <property fmtid="{D5CDD505-2E9C-101B-9397-08002B2CF9AE}" pid="8" name="Projectnummer">
    <vt:lpwstr>Aan2276</vt:lpwstr>
  </property>
  <property fmtid="{D5CDD505-2E9C-101B-9397-08002B2CF9AE}" pid="9" name="Versienummer">
    <vt:lpwstr>1</vt:lpwstr>
  </property>
  <property fmtid="{D5CDD505-2E9C-101B-9397-08002B2CF9AE}" pid="10" name="Tekst">
    <vt:lpwstr> </vt:lpwstr>
  </property>
  <property fmtid="{D5CDD505-2E9C-101B-9397-08002B2CF9AE}" pid="11" name="ContentTypeId">
    <vt:lpwstr>0x0101008180EB593187EF4A827B1A9543239FA4</vt:lpwstr>
  </property>
</Properties>
</file>