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6110B" w14:textId="211CF703" w:rsidR="004A6EEC" w:rsidRPr="004A6EEC" w:rsidRDefault="004A6EEC" w:rsidP="004A6EEC">
      <w:pPr>
        <w:spacing w:line="240" w:lineRule="auto"/>
        <w:jc w:val="center"/>
        <w:rPr>
          <w:rFonts w:cs="Tahoma"/>
          <w:b/>
          <w:color w:val="333662"/>
          <w:sz w:val="28"/>
          <w:szCs w:val="28"/>
        </w:rPr>
      </w:pPr>
      <w:bookmarkStart w:id="0" w:name="_Toc224444803"/>
      <w:bookmarkStart w:id="1" w:name="_Toc184477921"/>
      <w:r w:rsidRPr="004A6EEC">
        <w:rPr>
          <w:rFonts w:cs="Tahoma"/>
          <w:b/>
          <w:color w:val="333662"/>
          <w:sz w:val="28"/>
          <w:szCs w:val="28"/>
        </w:rPr>
        <w:t xml:space="preserve">Bijlage </w:t>
      </w:r>
      <w:r w:rsidR="00F23650">
        <w:rPr>
          <w:rFonts w:cs="Tahoma"/>
          <w:b/>
          <w:color w:val="333662"/>
          <w:sz w:val="28"/>
          <w:szCs w:val="28"/>
        </w:rPr>
        <w:t>2</w:t>
      </w:r>
      <w:r w:rsidRPr="004A6EEC">
        <w:rPr>
          <w:rFonts w:cs="Tahoma"/>
          <w:b/>
          <w:color w:val="333662"/>
          <w:sz w:val="28"/>
          <w:szCs w:val="28"/>
        </w:rPr>
        <w:t xml:space="preserve"> </w:t>
      </w:r>
      <w:r w:rsidR="00B6107D">
        <w:rPr>
          <w:rFonts w:cs="Tahoma"/>
          <w:b/>
          <w:color w:val="333662"/>
          <w:sz w:val="28"/>
          <w:szCs w:val="28"/>
        </w:rPr>
        <w:t xml:space="preserve">- </w:t>
      </w:r>
      <w:r w:rsidRPr="004A6EEC">
        <w:rPr>
          <w:rFonts w:cs="Tahoma"/>
          <w:b/>
          <w:color w:val="333662"/>
          <w:sz w:val="28"/>
          <w:szCs w:val="28"/>
        </w:rPr>
        <w:t>Referentie</w:t>
      </w:r>
      <w:r w:rsidR="009A2C84">
        <w:rPr>
          <w:rFonts w:cs="Tahoma"/>
          <w:b/>
          <w:color w:val="333662"/>
          <w:sz w:val="28"/>
          <w:szCs w:val="28"/>
        </w:rPr>
        <w:t>s</w:t>
      </w:r>
    </w:p>
    <w:bookmarkEnd w:id="0"/>
    <w:bookmarkEnd w:id="1"/>
    <w:p w14:paraId="7CF8CE1A" w14:textId="77777777" w:rsidR="004A6EEC" w:rsidRPr="004A6EEC" w:rsidRDefault="004A6EEC" w:rsidP="004A6EEC">
      <w:pPr>
        <w:spacing w:line="240" w:lineRule="auto"/>
        <w:jc w:val="center"/>
        <w:rPr>
          <w:rFonts w:cs="Tahoma"/>
          <w:b/>
          <w:sz w:val="28"/>
          <w:szCs w:val="28"/>
        </w:rPr>
      </w:pPr>
    </w:p>
    <w:p w14:paraId="7007A611" w14:textId="2A3B2DDD" w:rsidR="004A6EEC" w:rsidRPr="00FC059B" w:rsidRDefault="004A6EEC" w:rsidP="004A6EEC">
      <w:pPr>
        <w:spacing w:line="276" w:lineRule="auto"/>
        <w:rPr>
          <w:rFonts w:cs="Tahoma"/>
          <w:szCs w:val="18"/>
        </w:rPr>
      </w:pPr>
      <w:bookmarkStart w:id="2" w:name="_Hlk2174278"/>
      <w:r w:rsidRPr="00FC059B">
        <w:rPr>
          <w:rFonts w:cs="Tahoma"/>
          <w:szCs w:val="18"/>
        </w:rPr>
        <w:t xml:space="preserve">Bijlage bij de </w:t>
      </w:r>
      <w:bookmarkEnd w:id="2"/>
      <w:r w:rsidR="00D02492">
        <w:rPr>
          <w:rFonts w:cs="Tahoma"/>
          <w:szCs w:val="18"/>
        </w:rPr>
        <w:t xml:space="preserve">Beschrijvend </w:t>
      </w:r>
      <w:r w:rsidR="00F23650">
        <w:rPr>
          <w:rFonts w:cs="Tahoma"/>
          <w:szCs w:val="18"/>
        </w:rPr>
        <w:t>d</w:t>
      </w:r>
      <w:r w:rsidR="00D02492">
        <w:rPr>
          <w:rFonts w:cs="Tahoma"/>
          <w:szCs w:val="18"/>
        </w:rPr>
        <w:t>ocument</w:t>
      </w:r>
      <w:r w:rsidRPr="00FC059B">
        <w:rPr>
          <w:rFonts w:cs="Tahoma"/>
          <w:szCs w:val="18"/>
        </w:rPr>
        <w:t xml:space="preserve"> voor</w:t>
      </w:r>
      <w:r w:rsidR="009A2C84">
        <w:rPr>
          <w:rFonts w:cs="Tahoma"/>
          <w:szCs w:val="18"/>
        </w:rPr>
        <w:t xml:space="preserve"> de</w:t>
      </w:r>
      <w:r w:rsidRPr="00FC059B">
        <w:rPr>
          <w:rFonts w:cs="Tahoma"/>
          <w:szCs w:val="18"/>
        </w:rPr>
        <w:t xml:space="preserve"> </w:t>
      </w:r>
      <w:r w:rsidR="009A2C84">
        <w:rPr>
          <w:rFonts w:cs="Tahoma"/>
          <w:szCs w:val="18"/>
        </w:rPr>
        <w:t xml:space="preserve">Europese Aanbesteding </w:t>
      </w:r>
      <w:r w:rsidR="001935F8">
        <w:rPr>
          <w:rFonts w:cs="Tahoma"/>
          <w:szCs w:val="18"/>
        </w:rPr>
        <w:t>‘Duurzaamheidsloket’</w:t>
      </w:r>
      <w:r w:rsidRPr="00FC059B">
        <w:rPr>
          <w:rFonts w:cs="Tahoma"/>
          <w:szCs w:val="18"/>
        </w:rPr>
        <w:t xml:space="preserve"> met kenmerk </w:t>
      </w:r>
      <w:r w:rsidR="000F50FD" w:rsidRPr="001C7C61">
        <w:rPr>
          <w:rFonts w:cs="Tahoma"/>
          <w:bCs/>
          <w:szCs w:val="18"/>
        </w:rPr>
        <w:t>ODWH</w:t>
      </w:r>
      <w:r w:rsidR="003F0CD7">
        <w:rPr>
          <w:rFonts w:cs="Tahoma"/>
          <w:bCs/>
          <w:szCs w:val="18"/>
        </w:rPr>
        <w:t>DH</w:t>
      </w:r>
      <w:r w:rsidR="001935F8">
        <w:rPr>
          <w:rFonts w:cs="Tahoma"/>
          <w:bCs/>
          <w:szCs w:val="18"/>
        </w:rPr>
        <w:t>24041</w:t>
      </w:r>
      <w:r w:rsidR="00764C70">
        <w:rPr>
          <w:rFonts w:cs="Tahoma"/>
          <w:bCs/>
          <w:szCs w:val="18"/>
        </w:rPr>
        <w:t>7.</w:t>
      </w:r>
    </w:p>
    <w:p w14:paraId="707AC64B" w14:textId="77777777" w:rsidR="004A6EEC" w:rsidRPr="00FC059B" w:rsidRDefault="004A6EEC" w:rsidP="004A6EEC">
      <w:pPr>
        <w:spacing w:line="276" w:lineRule="auto"/>
        <w:jc w:val="both"/>
        <w:rPr>
          <w:rFonts w:ascii="Arial" w:hAnsi="Arial"/>
          <w:szCs w:val="18"/>
        </w:rPr>
      </w:pPr>
    </w:p>
    <w:p w14:paraId="31162FA5" w14:textId="77777777" w:rsidR="004A6EEC" w:rsidRPr="0002201C" w:rsidRDefault="004A6EEC" w:rsidP="004A6EEC">
      <w:pPr>
        <w:spacing w:line="276" w:lineRule="auto"/>
        <w:jc w:val="both"/>
        <w:rPr>
          <w:rFonts w:cs="Tahoma"/>
          <w:b/>
          <w:szCs w:val="18"/>
        </w:rPr>
      </w:pPr>
      <w:r w:rsidRPr="0002201C">
        <w:rPr>
          <w:rFonts w:cs="Tahoma"/>
          <w:b/>
          <w:szCs w:val="18"/>
        </w:rPr>
        <w:t>Invulinstructie</w:t>
      </w:r>
    </w:p>
    <w:p w14:paraId="07879AEB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 xml:space="preserve">Per kerncompetentie </w:t>
      </w:r>
      <w:r w:rsidR="00031DA7">
        <w:rPr>
          <w:rFonts w:cs="Tahoma"/>
          <w:szCs w:val="18"/>
        </w:rPr>
        <w:t>levert</w:t>
      </w:r>
      <w:r w:rsidRPr="0002201C">
        <w:rPr>
          <w:rFonts w:cs="Tahoma"/>
          <w:szCs w:val="18"/>
        </w:rPr>
        <w:t xml:space="preserve"> </w:t>
      </w:r>
      <w:r w:rsidR="00CE3F18">
        <w:rPr>
          <w:rFonts w:cs="Tahoma"/>
          <w:szCs w:val="18"/>
        </w:rPr>
        <w:t>u maximaal</w:t>
      </w:r>
      <w:r w:rsidRPr="0002201C">
        <w:rPr>
          <w:rFonts w:cs="Tahoma"/>
          <w:szCs w:val="18"/>
        </w:rPr>
        <w:t xml:space="preserve"> één referentie aan.</w:t>
      </w:r>
    </w:p>
    <w:p w14:paraId="784EE217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 xml:space="preserve">Het is mogelijk dat één referentie meerdere kerncompetenties in zich heeft. Het is dus niet noodzakelijk om evenveel referenties als kerncompetenties aan te leveren. Voorbeeld: als </w:t>
      </w:r>
      <w:r w:rsidR="00F23650">
        <w:rPr>
          <w:rFonts w:cs="Tahoma"/>
          <w:szCs w:val="18"/>
        </w:rPr>
        <w:t>Opdrachtgever</w:t>
      </w:r>
      <w:r w:rsidRPr="0002201C">
        <w:rPr>
          <w:rFonts w:cs="Tahoma"/>
          <w:szCs w:val="18"/>
        </w:rPr>
        <w:t xml:space="preserve"> vier kerncompetenties uitvraagt voldoet uw organisatie aan de eis als u twee referenties aanlevert die beide twee kerncompetenties laten zien.</w:t>
      </w:r>
    </w:p>
    <w:p w14:paraId="05447974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>Het is toegestaan de referentie te verduidelijken. Deze toelichting mag maximaal 500 woorden bevatten.</w:t>
      </w:r>
    </w:p>
    <w:p w14:paraId="2EF41C9A" w14:textId="77777777" w:rsidR="004A6EEC" w:rsidRPr="004A6EEC" w:rsidRDefault="004A6EEC" w:rsidP="004A6EEC">
      <w:pPr>
        <w:spacing w:line="240" w:lineRule="auto"/>
        <w:jc w:val="both"/>
        <w:rPr>
          <w:rFonts w:ascii="Arial" w:hAnsi="Arial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65386" w:rsidRPr="0002201C" w14:paraId="70AF2C80" w14:textId="77777777" w:rsidTr="00465386">
        <w:trPr>
          <w:jc w:val="center"/>
        </w:trPr>
        <w:tc>
          <w:tcPr>
            <w:tcW w:w="9067" w:type="dxa"/>
            <w:gridSpan w:val="4"/>
            <w:shd w:val="clear" w:color="auto" w:fill="C5E0B3" w:themeFill="accent6" w:themeFillTint="66"/>
            <w:vAlign w:val="center"/>
          </w:tcPr>
          <w:p w14:paraId="4046A184" w14:textId="6690DAFC" w:rsidR="00465386" w:rsidRPr="00465386" w:rsidRDefault="00FC450C" w:rsidP="00FC450C">
            <w:pPr>
              <w:jc w:val="center"/>
              <w:rPr>
                <w:rFonts w:cs="Tahoma"/>
                <w:b/>
                <w:szCs w:val="18"/>
              </w:rPr>
            </w:pPr>
            <w:r>
              <w:rPr>
                <w:rFonts w:cs="Tahoma"/>
                <w:b/>
                <w:szCs w:val="18"/>
              </w:rPr>
              <w:t>Refe</w:t>
            </w:r>
            <w:r w:rsidR="00A16251">
              <w:rPr>
                <w:rFonts w:cs="Tahoma"/>
                <w:b/>
                <w:szCs w:val="18"/>
              </w:rPr>
              <w:t>re</w:t>
            </w:r>
            <w:r>
              <w:rPr>
                <w:rFonts w:cs="Tahoma"/>
                <w:b/>
                <w:szCs w:val="18"/>
              </w:rPr>
              <w:t>n</w:t>
            </w:r>
            <w:r w:rsidR="00A16251">
              <w:rPr>
                <w:rFonts w:cs="Tahoma"/>
                <w:b/>
                <w:szCs w:val="18"/>
              </w:rPr>
              <w:t>tie Eis C1</w:t>
            </w:r>
          </w:p>
        </w:tc>
      </w:tr>
      <w:tr w:rsidR="004A6EEC" w:rsidRPr="0002201C" w14:paraId="08803146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2588AD3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bookmarkStart w:id="3" w:name="_Hlk60225088"/>
            <w:r w:rsidRPr="0002201C">
              <w:rPr>
                <w:rFonts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59D296BE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7EEDEBE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0074CCF6" w14:textId="77777777" w:rsidTr="004A6EEC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38EF0600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44C5F0FC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78BADC3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39F470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207CD085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1BE79EA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1FBF6496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0C8298A3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92661A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03E968F0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F584AC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2939AF4A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250676D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409B820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7516E3CE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2C6B735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31349444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4928CF5E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DA81AB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377EC22A" w14:textId="77777777" w:rsidTr="004A6EEC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0A2E4E8D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2D881C50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59B2FF8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4301CF6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21A758E1" w14:textId="77777777" w:rsidTr="004A6EEC">
        <w:trPr>
          <w:jc w:val="center"/>
        </w:trPr>
        <w:tc>
          <w:tcPr>
            <w:tcW w:w="843" w:type="dxa"/>
            <w:shd w:val="clear" w:color="auto" w:fill="auto"/>
          </w:tcPr>
          <w:p w14:paraId="14EBA8FE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2FBEC2AF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Voeg een omschrijving van </w:t>
            </w:r>
            <w:r w:rsidR="0021359E">
              <w:rPr>
                <w:rFonts w:cs="Tahoma"/>
                <w:szCs w:val="18"/>
              </w:rPr>
              <w:t xml:space="preserve">maximaal 250 woorden van </w:t>
            </w:r>
            <w:r w:rsidRPr="0002201C">
              <w:rPr>
                <w:rFonts w:cs="Tahoma"/>
                <w:szCs w:val="18"/>
              </w:rPr>
              <w:t>het project toe waaruit blijkt dat de referentie voldoet aan de kerncompetentie</w:t>
            </w:r>
            <w:r w:rsidR="0071424E">
              <w:rPr>
                <w:rFonts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443F8612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40739DA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4434DD1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150D1ACD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2C9F614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8F21B4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B0E687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2CA4AA4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259E2BE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0070AD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6937EDB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E361A9" w:rsidRPr="0002201C" w14:paraId="38B10055" w14:textId="77777777" w:rsidTr="00D112C4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2C096996" w14:textId="77777777" w:rsidR="00E361A9" w:rsidRPr="0002201C" w:rsidRDefault="00E361A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00245BAA" w14:textId="5FDFA0A9" w:rsidR="00E361A9" w:rsidRPr="0002201C" w:rsidRDefault="00E361A9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Inschrijver bevestigt hierbij dat de referentie niet ouder is dan drie jaar.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7A8AC4E8" w14:textId="77777777" w:rsidR="00E361A9" w:rsidRPr="0002201C" w:rsidRDefault="00E361A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Ja/nee</w:t>
            </w:r>
          </w:p>
        </w:tc>
      </w:tr>
      <w:tr w:rsidR="001C6069" w:rsidRPr="0002201C" w14:paraId="18E114D7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CEFEA0F" w14:textId="77777777" w:rsidR="001C6069" w:rsidRPr="0002201C" w:rsidRDefault="007B5DF7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AF315AC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4A932141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96F962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1C6069" w:rsidRPr="0002201C" w14:paraId="5F780B33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DE94371" w14:textId="77777777" w:rsidR="001C6069" w:rsidRPr="0002201C" w:rsidRDefault="007B5DF7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lastRenderedPageBreak/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8CCF687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7A1A86E2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66B5973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1C6069" w:rsidRPr="0002201C" w14:paraId="1DC28CE3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B529007" w14:textId="77777777" w:rsidR="001C6069" w:rsidRPr="0002201C" w:rsidRDefault="007B5DF7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7</w:t>
            </w:r>
            <w:r w:rsidR="001C6069"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96C109E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1C66074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Cs/>
                <w:color w:val="FF0000"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426F20ED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de naam van de evt. partners;</w:t>
            </w:r>
          </w:p>
          <w:p w14:paraId="3C4EF552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welk aandeel verzorgde; en</w:t>
            </w:r>
          </w:p>
          <w:p w14:paraId="3C2620BB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de leiding had.</w:t>
            </w:r>
          </w:p>
        </w:tc>
      </w:tr>
      <w:tr w:rsidR="001C6069" w:rsidRPr="0002201C" w14:paraId="4B38F37D" w14:textId="77777777" w:rsidTr="004A6EEC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4BA3A9F8" w14:textId="77777777" w:rsidR="001C6069" w:rsidRPr="0002201C" w:rsidRDefault="007B5DF7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8</w:t>
            </w:r>
            <w:r w:rsidR="001C6069"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60BC7033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Eventuele toelichting van maximaal </w:t>
            </w:r>
            <w:r w:rsidR="0071424E">
              <w:rPr>
                <w:rFonts w:cs="Tahoma"/>
                <w:szCs w:val="18"/>
              </w:rPr>
              <w:t>250</w:t>
            </w:r>
            <w:r w:rsidRPr="0002201C">
              <w:rPr>
                <w:rFonts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38293DF4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13A82EC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5CBD63EF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68AFBD9C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3909F831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4E834691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1D370F8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645C7D1F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</w:tc>
      </w:tr>
      <w:bookmarkEnd w:id="3"/>
    </w:tbl>
    <w:p w14:paraId="62E1EB75" w14:textId="22BBCED4" w:rsidR="00D0138B" w:rsidRDefault="00D0138B" w:rsidP="004A6EEC">
      <w:pPr>
        <w:spacing w:after="120" w:line="312" w:lineRule="auto"/>
        <w:jc w:val="both"/>
        <w:rPr>
          <w:rFonts w:cs="Tahoma"/>
          <w:szCs w:val="18"/>
        </w:rPr>
      </w:pPr>
    </w:p>
    <w:p w14:paraId="4ECCEC7D" w14:textId="77777777" w:rsidR="008B414E" w:rsidRDefault="008B414E">
      <w:pPr>
        <w:spacing w:after="160" w:line="259" w:lineRule="auto"/>
        <w:rPr>
          <w:rFonts w:cs="Tahoma"/>
          <w:szCs w:val="18"/>
        </w:rPr>
      </w:pPr>
    </w:p>
    <w:p w14:paraId="623F1C63" w14:textId="77777777" w:rsidR="008B414E" w:rsidRDefault="008B414E">
      <w:pPr>
        <w:spacing w:after="160" w:line="259" w:lineRule="auto"/>
        <w:rPr>
          <w:rFonts w:cs="Tahoma"/>
          <w:szCs w:val="18"/>
        </w:rPr>
      </w:pPr>
    </w:p>
    <w:p w14:paraId="2A30E998" w14:textId="19155464" w:rsidR="008B414E" w:rsidRPr="00C06F37" w:rsidRDefault="008B414E" w:rsidP="008B414E">
      <w:pPr>
        <w:rPr>
          <w:rFonts w:cs="Tahoma"/>
          <w:szCs w:val="18"/>
        </w:rPr>
      </w:pPr>
      <w:r>
        <w:rPr>
          <w:rFonts w:cs="Tahoma"/>
          <w:szCs w:val="18"/>
        </w:rPr>
        <w:t>Onderteken</w:t>
      </w:r>
      <w:r w:rsidR="00EC5408">
        <w:rPr>
          <w:rFonts w:cs="Tahoma"/>
          <w:szCs w:val="18"/>
        </w:rPr>
        <w:t>ing</w:t>
      </w:r>
      <w:r>
        <w:rPr>
          <w:rFonts w:cs="Tahoma"/>
          <w:szCs w:val="18"/>
        </w:rPr>
        <w:t xml:space="preserve"> door Referent: </w:t>
      </w:r>
    </w:p>
    <w:p w14:paraId="317E27B7" w14:textId="77777777" w:rsidR="008B414E" w:rsidRDefault="008B414E" w:rsidP="008B414E">
      <w:pPr>
        <w:rPr>
          <w:rFonts w:cs="Tahoma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8B414E" w14:paraId="2F026FC6" w14:textId="77777777" w:rsidTr="00051C2A">
        <w:tc>
          <w:tcPr>
            <w:tcW w:w="2972" w:type="dxa"/>
          </w:tcPr>
          <w:p w14:paraId="4FC6537F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Bedrijfsnaam:</w:t>
            </w:r>
          </w:p>
        </w:tc>
        <w:tc>
          <w:tcPr>
            <w:tcW w:w="6089" w:type="dxa"/>
          </w:tcPr>
          <w:p w14:paraId="067E1BF0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3C0B1128" w14:textId="77777777" w:rsidTr="00051C2A">
        <w:tc>
          <w:tcPr>
            <w:tcW w:w="2972" w:type="dxa"/>
          </w:tcPr>
          <w:p w14:paraId="0B86D181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Naam:</w:t>
            </w:r>
          </w:p>
        </w:tc>
        <w:tc>
          <w:tcPr>
            <w:tcW w:w="6089" w:type="dxa"/>
          </w:tcPr>
          <w:p w14:paraId="4E1FFBC8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7C89F575" w14:textId="77777777" w:rsidTr="00051C2A">
        <w:tc>
          <w:tcPr>
            <w:tcW w:w="2972" w:type="dxa"/>
          </w:tcPr>
          <w:p w14:paraId="0F9DFBC8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Functie</w:t>
            </w:r>
          </w:p>
        </w:tc>
        <w:tc>
          <w:tcPr>
            <w:tcW w:w="6089" w:type="dxa"/>
          </w:tcPr>
          <w:p w14:paraId="3AD0EFBD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71093DED" w14:textId="77777777" w:rsidTr="00051C2A">
        <w:tc>
          <w:tcPr>
            <w:tcW w:w="2972" w:type="dxa"/>
          </w:tcPr>
          <w:p w14:paraId="539A7480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Datum:</w:t>
            </w:r>
          </w:p>
        </w:tc>
        <w:tc>
          <w:tcPr>
            <w:tcW w:w="6089" w:type="dxa"/>
          </w:tcPr>
          <w:p w14:paraId="67743B06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2385F07E" w14:textId="77777777" w:rsidTr="00051C2A">
        <w:tc>
          <w:tcPr>
            <w:tcW w:w="2972" w:type="dxa"/>
          </w:tcPr>
          <w:p w14:paraId="0A99AAC2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Handtekening:</w:t>
            </w:r>
          </w:p>
        </w:tc>
        <w:tc>
          <w:tcPr>
            <w:tcW w:w="6089" w:type="dxa"/>
          </w:tcPr>
          <w:p w14:paraId="4438791E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458B46EB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0B2C891B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46947B38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4947E5D7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6649426B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</w:tbl>
    <w:p w14:paraId="19FA669F" w14:textId="26994D81" w:rsidR="00D0138B" w:rsidRDefault="00D0138B">
      <w:pPr>
        <w:spacing w:after="160" w:line="259" w:lineRule="auto"/>
        <w:rPr>
          <w:rFonts w:cs="Tahoma"/>
          <w:szCs w:val="18"/>
        </w:rPr>
      </w:pPr>
      <w:r>
        <w:rPr>
          <w:rFonts w:cs="Tahoma"/>
          <w:szCs w:val="18"/>
        </w:rPr>
        <w:br w:type="page"/>
      </w: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D0138B" w:rsidRPr="0002201C" w14:paraId="41E26499" w14:textId="77777777" w:rsidTr="00ED798B">
        <w:trPr>
          <w:jc w:val="center"/>
        </w:trPr>
        <w:tc>
          <w:tcPr>
            <w:tcW w:w="9067" w:type="dxa"/>
            <w:gridSpan w:val="4"/>
            <w:shd w:val="clear" w:color="auto" w:fill="C5E0B3" w:themeFill="accent6" w:themeFillTint="66"/>
            <w:vAlign w:val="center"/>
          </w:tcPr>
          <w:p w14:paraId="363F9FCE" w14:textId="2BD2EAA6" w:rsidR="00D0138B" w:rsidRPr="00465386" w:rsidRDefault="00D0138B" w:rsidP="00ED798B">
            <w:pPr>
              <w:jc w:val="center"/>
              <w:rPr>
                <w:rFonts w:cs="Tahoma"/>
                <w:b/>
                <w:szCs w:val="18"/>
              </w:rPr>
            </w:pPr>
            <w:r>
              <w:rPr>
                <w:rFonts w:cs="Tahoma"/>
                <w:b/>
                <w:szCs w:val="18"/>
              </w:rPr>
              <w:lastRenderedPageBreak/>
              <w:t>Referentie Eis C2</w:t>
            </w:r>
          </w:p>
        </w:tc>
      </w:tr>
      <w:tr w:rsidR="00D0138B" w:rsidRPr="0002201C" w14:paraId="149AC44A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253A155B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1. 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051FA6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23FF4F8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45E06DB9" w14:textId="77777777" w:rsidTr="00ED798B">
        <w:trPr>
          <w:jc w:val="center"/>
        </w:trPr>
        <w:tc>
          <w:tcPr>
            <w:tcW w:w="843" w:type="dxa"/>
            <w:vMerge w:val="restart"/>
            <w:shd w:val="clear" w:color="auto" w:fill="auto"/>
          </w:tcPr>
          <w:p w14:paraId="106900FC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  <w:shd w:val="clear" w:color="auto" w:fill="auto"/>
          </w:tcPr>
          <w:p w14:paraId="27577C9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Opdrachtgever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6252A948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Naam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8350A7F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1E6A1C3D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DDE25E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5E60E4A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46301343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Contactpersoon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3D5FC73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3ADD778D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67CA1DC9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4FE588C0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33BC1AB2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Functie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258FC8C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5DD1A52F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5D403D41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047AC913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758084F0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Telefoonnummer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E78DD60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37AEE821" w14:textId="77777777" w:rsidTr="00ED798B">
        <w:trPr>
          <w:jc w:val="center"/>
        </w:trPr>
        <w:tc>
          <w:tcPr>
            <w:tcW w:w="843" w:type="dxa"/>
            <w:vMerge/>
            <w:shd w:val="clear" w:color="auto" w:fill="auto"/>
            <w:vAlign w:val="center"/>
          </w:tcPr>
          <w:p w14:paraId="4EBAD8D6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shd w:val="clear" w:color="auto" w:fill="auto"/>
            <w:vAlign w:val="center"/>
          </w:tcPr>
          <w:p w14:paraId="711D5EA2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14:paraId="0EC4655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Emailadres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1F70711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2B15B100" w14:textId="77777777" w:rsidTr="00ED798B">
        <w:trPr>
          <w:jc w:val="center"/>
        </w:trPr>
        <w:tc>
          <w:tcPr>
            <w:tcW w:w="843" w:type="dxa"/>
            <w:shd w:val="clear" w:color="auto" w:fill="auto"/>
          </w:tcPr>
          <w:p w14:paraId="4C0C07FD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3.</w:t>
            </w:r>
          </w:p>
        </w:tc>
        <w:tc>
          <w:tcPr>
            <w:tcW w:w="2140" w:type="dxa"/>
            <w:shd w:val="clear" w:color="auto" w:fill="auto"/>
          </w:tcPr>
          <w:p w14:paraId="049B5220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Voeg een omschrijving van </w:t>
            </w:r>
            <w:r>
              <w:rPr>
                <w:rFonts w:cs="Tahoma"/>
                <w:szCs w:val="18"/>
              </w:rPr>
              <w:t xml:space="preserve">maximaal 250 woorden van </w:t>
            </w:r>
            <w:r w:rsidRPr="0002201C">
              <w:rPr>
                <w:rFonts w:cs="Tahoma"/>
                <w:szCs w:val="18"/>
              </w:rPr>
              <w:t>het project toe waaruit blijkt dat de referentie voldoet aan de kerncompetentie</w:t>
            </w:r>
            <w:r>
              <w:rPr>
                <w:rFonts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55AA479A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089BEB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F65DE7A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214B50E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2F72AB03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D174C28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61D191F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FD99F1A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1AB9714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73B798C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1FB2D803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E0190E" w:rsidRPr="0002201C" w14:paraId="4C970488" w14:textId="77777777" w:rsidTr="00ED798B">
        <w:trPr>
          <w:jc w:val="center"/>
        </w:trPr>
        <w:tc>
          <w:tcPr>
            <w:tcW w:w="843" w:type="dxa"/>
            <w:shd w:val="clear" w:color="auto" w:fill="auto"/>
          </w:tcPr>
          <w:p w14:paraId="717854B5" w14:textId="4C264CCD" w:rsidR="00E0190E" w:rsidRPr="0002201C" w:rsidRDefault="00E0190E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 xml:space="preserve">4. </w:t>
            </w:r>
          </w:p>
        </w:tc>
        <w:tc>
          <w:tcPr>
            <w:tcW w:w="2140" w:type="dxa"/>
            <w:shd w:val="clear" w:color="auto" w:fill="auto"/>
          </w:tcPr>
          <w:p w14:paraId="30568BAE" w14:textId="7CE9B9C5" w:rsidR="00E0190E" w:rsidRPr="0002201C" w:rsidRDefault="00E0190E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Inschrijver bevestigt hierbij dat de referentie niet ouder is dan drie jaar</w:t>
            </w:r>
            <w:r w:rsidR="007C50D3">
              <w:rPr>
                <w:rFonts w:cs="Tahoma"/>
                <w:szCs w:val="18"/>
              </w:rPr>
              <w:t>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33969A8" w14:textId="68F2F6C0" w:rsidR="00E0190E" w:rsidRPr="0002201C" w:rsidRDefault="00E0190E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Ja/nee</w:t>
            </w:r>
          </w:p>
        </w:tc>
      </w:tr>
      <w:tr w:rsidR="00D0138B" w:rsidRPr="0002201C" w14:paraId="666000E1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568EFB2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5.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4645ECEC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Datum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039EE6D7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020A7610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23BFDECA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0C0E9302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6.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262A60FC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Waarde excl. BTW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42D7724C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Bij oplevering</w:t>
            </w:r>
          </w:p>
        </w:tc>
        <w:tc>
          <w:tcPr>
            <w:tcW w:w="3922" w:type="dxa"/>
            <w:shd w:val="clear" w:color="auto" w:fill="auto"/>
            <w:vAlign w:val="center"/>
          </w:tcPr>
          <w:p w14:paraId="5E48A3C6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D0138B" w:rsidRPr="0002201C" w14:paraId="036006E7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2D2A887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7</w:t>
            </w:r>
            <w:r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3697FEE9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001B0F82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Cs/>
                <w:color w:val="FF0000"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292EA00E" w14:textId="77777777" w:rsidR="00D0138B" w:rsidRPr="0002201C" w:rsidRDefault="00D0138B" w:rsidP="00ED79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de naam van de evt. partners;</w:t>
            </w:r>
          </w:p>
          <w:p w14:paraId="7CBF0AE8" w14:textId="77777777" w:rsidR="00D0138B" w:rsidRPr="0002201C" w:rsidRDefault="00D0138B" w:rsidP="00ED79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welk aandeel verzorgde; en</w:t>
            </w:r>
          </w:p>
          <w:p w14:paraId="48125BFE" w14:textId="77777777" w:rsidR="00D0138B" w:rsidRPr="0002201C" w:rsidRDefault="00D0138B" w:rsidP="00ED79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de leiding had.</w:t>
            </w:r>
          </w:p>
        </w:tc>
      </w:tr>
      <w:tr w:rsidR="00D0138B" w:rsidRPr="0002201C" w14:paraId="1E10AE47" w14:textId="77777777" w:rsidTr="00ED798B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14:paraId="15F5876A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8</w:t>
            </w:r>
            <w:r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shd w:val="clear" w:color="auto" w:fill="auto"/>
            <w:vAlign w:val="center"/>
          </w:tcPr>
          <w:p w14:paraId="0758A987" w14:textId="77777777" w:rsidR="00D0138B" w:rsidRPr="0002201C" w:rsidRDefault="00D0138B" w:rsidP="00ED798B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Eventuele toelichting van maximaal </w:t>
            </w:r>
            <w:r>
              <w:rPr>
                <w:rFonts w:cs="Tahoma"/>
                <w:szCs w:val="18"/>
              </w:rPr>
              <w:t>250</w:t>
            </w:r>
            <w:r w:rsidRPr="0002201C">
              <w:rPr>
                <w:rFonts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shd w:val="clear" w:color="auto" w:fill="auto"/>
            <w:vAlign w:val="center"/>
          </w:tcPr>
          <w:p w14:paraId="6F6C6679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CA42645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305CF7B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7997E85D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53BA4387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BBD62BE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1B81DE8E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6043A4A8" w14:textId="77777777" w:rsidR="00D0138B" w:rsidRPr="0002201C" w:rsidRDefault="00D0138B" w:rsidP="00ED798B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</w:tc>
      </w:tr>
    </w:tbl>
    <w:p w14:paraId="1D06A384" w14:textId="431AF423" w:rsidR="003E61A1" w:rsidRDefault="003E61A1" w:rsidP="004A6EEC">
      <w:pPr>
        <w:spacing w:after="120" w:line="312" w:lineRule="auto"/>
        <w:jc w:val="both"/>
        <w:rPr>
          <w:rFonts w:cs="Tahoma"/>
          <w:szCs w:val="18"/>
        </w:rPr>
      </w:pPr>
    </w:p>
    <w:p w14:paraId="2408D5E7" w14:textId="77777777" w:rsidR="00C06F37" w:rsidRPr="00C06F37" w:rsidRDefault="00C06F37" w:rsidP="00C06F37">
      <w:pPr>
        <w:rPr>
          <w:rFonts w:cs="Tahoma"/>
          <w:szCs w:val="18"/>
        </w:rPr>
      </w:pPr>
    </w:p>
    <w:p w14:paraId="40D26CB4" w14:textId="77777777" w:rsidR="00C06F37" w:rsidRPr="00C06F37" w:rsidRDefault="00C06F37" w:rsidP="00C06F37">
      <w:pPr>
        <w:rPr>
          <w:rFonts w:cs="Tahoma"/>
          <w:szCs w:val="18"/>
        </w:rPr>
      </w:pPr>
    </w:p>
    <w:p w14:paraId="33510470" w14:textId="77777777" w:rsidR="00C06F37" w:rsidRPr="00C06F37" w:rsidRDefault="00C06F37" w:rsidP="00C06F37">
      <w:pPr>
        <w:rPr>
          <w:rFonts w:cs="Tahoma"/>
          <w:szCs w:val="18"/>
        </w:rPr>
      </w:pPr>
    </w:p>
    <w:p w14:paraId="7258A103" w14:textId="77777777" w:rsidR="00C06F37" w:rsidRPr="00C06F37" w:rsidRDefault="00C06F37" w:rsidP="00C06F37">
      <w:pPr>
        <w:rPr>
          <w:rFonts w:cs="Tahoma"/>
          <w:szCs w:val="18"/>
        </w:rPr>
      </w:pPr>
    </w:p>
    <w:p w14:paraId="431BA372" w14:textId="4E687E2A" w:rsidR="00C06F37" w:rsidRPr="00C06F37" w:rsidRDefault="008B414E" w:rsidP="00C06F37">
      <w:pPr>
        <w:rPr>
          <w:rFonts w:cs="Tahoma"/>
          <w:szCs w:val="18"/>
        </w:rPr>
      </w:pPr>
      <w:r>
        <w:rPr>
          <w:rFonts w:cs="Tahoma"/>
          <w:szCs w:val="18"/>
        </w:rPr>
        <w:t>Onderteken</w:t>
      </w:r>
      <w:r w:rsidR="00EC5408">
        <w:rPr>
          <w:rFonts w:cs="Tahoma"/>
          <w:szCs w:val="18"/>
        </w:rPr>
        <w:t xml:space="preserve">ing </w:t>
      </w:r>
      <w:r>
        <w:rPr>
          <w:rFonts w:cs="Tahoma"/>
          <w:szCs w:val="18"/>
        </w:rPr>
        <w:t xml:space="preserve">door Referent: </w:t>
      </w:r>
    </w:p>
    <w:p w14:paraId="1A078DF9" w14:textId="77777777" w:rsidR="00C06F37" w:rsidRDefault="00C06F37" w:rsidP="00C06F37">
      <w:pPr>
        <w:rPr>
          <w:rFonts w:cs="Tahoma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C06F37" w14:paraId="53E2F599" w14:textId="77777777" w:rsidTr="003C2332">
        <w:tc>
          <w:tcPr>
            <w:tcW w:w="2972" w:type="dxa"/>
          </w:tcPr>
          <w:p w14:paraId="26153833" w14:textId="1C510F6A" w:rsidR="00C06F37" w:rsidRDefault="00C06F37" w:rsidP="00C06F3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Bedrijfsnaam:</w:t>
            </w:r>
          </w:p>
        </w:tc>
        <w:tc>
          <w:tcPr>
            <w:tcW w:w="6089" w:type="dxa"/>
          </w:tcPr>
          <w:p w14:paraId="1719CD3A" w14:textId="77777777" w:rsidR="00C06F37" w:rsidRDefault="00C06F37" w:rsidP="00C06F37">
            <w:pPr>
              <w:rPr>
                <w:rFonts w:cs="Tahoma"/>
                <w:szCs w:val="18"/>
              </w:rPr>
            </w:pPr>
          </w:p>
        </w:tc>
      </w:tr>
      <w:tr w:rsidR="00C06F37" w14:paraId="03C5806D" w14:textId="77777777" w:rsidTr="003C2332">
        <w:tc>
          <w:tcPr>
            <w:tcW w:w="2972" w:type="dxa"/>
          </w:tcPr>
          <w:p w14:paraId="44F4CC05" w14:textId="16781DE4" w:rsidR="00C06F37" w:rsidRDefault="00C06F37" w:rsidP="00C06F3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Naam:</w:t>
            </w:r>
          </w:p>
        </w:tc>
        <w:tc>
          <w:tcPr>
            <w:tcW w:w="6089" w:type="dxa"/>
          </w:tcPr>
          <w:p w14:paraId="7E43A2B2" w14:textId="77777777" w:rsidR="00C06F37" w:rsidRDefault="00C06F37" w:rsidP="00C06F37">
            <w:pPr>
              <w:rPr>
                <w:rFonts w:cs="Tahoma"/>
                <w:szCs w:val="18"/>
              </w:rPr>
            </w:pPr>
          </w:p>
        </w:tc>
      </w:tr>
      <w:tr w:rsidR="00C06F37" w14:paraId="1E03C664" w14:textId="77777777" w:rsidTr="003C2332">
        <w:tc>
          <w:tcPr>
            <w:tcW w:w="2972" w:type="dxa"/>
          </w:tcPr>
          <w:p w14:paraId="4ADC8F84" w14:textId="3321191F" w:rsidR="00C06F37" w:rsidRDefault="00C06F37" w:rsidP="00C06F3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Functie</w:t>
            </w:r>
          </w:p>
        </w:tc>
        <w:tc>
          <w:tcPr>
            <w:tcW w:w="6089" w:type="dxa"/>
          </w:tcPr>
          <w:p w14:paraId="0A7AA475" w14:textId="77777777" w:rsidR="00C06F37" w:rsidRDefault="00C06F37" w:rsidP="00C06F37">
            <w:pPr>
              <w:rPr>
                <w:rFonts w:cs="Tahoma"/>
                <w:szCs w:val="18"/>
              </w:rPr>
            </w:pPr>
          </w:p>
        </w:tc>
      </w:tr>
      <w:tr w:rsidR="00C06F37" w14:paraId="7075498C" w14:textId="77777777" w:rsidTr="003C2332">
        <w:tc>
          <w:tcPr>
            <w:tcW w:w="2972" w:type="dxa"/>
          </w:tcPr>
          <w:p w14:paraId="11DEB26A" w14:textId="1928F208" w:rsidR="00C06F37" w:rsidRDefault="00C06F37" w:rsidP="00C06F3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Datum:</w:t>
            </w:r>
          </w:p>
        </w:tc>
        <w:tc>
          <w:tcPr>
            <w:tcW w:w="6089" w:type="dxa"/>
          </w:tcPr>
          <w:p w14:paraId="276F35F2" w14:textId="77777777" w:rsidR="00C06F37" w:rsidRDefault="00C06F37" w:rsidP="00C06F37">
            <w:pPr>
              <w:rPr>
                <w:rFonts w:cs="Tahoma"/>
                <w:szCs w:val="18"/>
              </w:rPr>
            </w:pPr>
          </w:p>
        </w:tc>
      </w:tr>
      <w:tr w:rsidR="00C06F37" w14:paraId="3A3813DC" w14:textId="77777777" w:rsidTr="003C2332">
        <w:tc>
          <w:tcPr>
            <w:tcW w:w="2972" w:type="dxa"/>
          </w:tcPr>
          <w:p w14:paraId="5E936862" w14:textId="721F5B59" w:rsidR="00C06F37" w:rsidRDefault="00C06F37" w:rsidP="00C06F37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Handtekening:</w:t>
            </w:r>
          </w:p>
        </w:tc>
        <w:tc>
          <w:tcPr>
            <w:tcW w:w="6089" w:type="dxa"/>
          </w:tcPr>
          <w:p w14:paraId="0149F5B2" w14:textId="77777777" w:rsidR="00C06F37" w:rsidRDefault="00C06F37" w:rsidP="00C06F37">
            <w:pPr>
              <w:rPr>
                <w:rFonts w:cs="Tahoma"/>
                <w:szCs w:val="18"/>
              </w:rPr>
            </w:pPr>
          </w:p>
          <w:p w14:paraId="3A7DFDA3" w14:textId="77777777" w:rsidR="00C06F37" w:rsidRDefault="00C06F37" w:rsidP="00C06F37">
            <w:pPr>
              <w:rPr>
                <w:rFonts w:cs="Tahoma"/>
                <w:szCs w:val="18"/>
              </w:rPr>
            </w:pPr>
          </w:p>
          <w:p w14:paraId="33611017" w14:textId="77777777" w:rsidR="00C06F37" w:rsidRDefault="00C06F37" w:rsidP="00C06F37">
            <w:pPr>
              <w:rPr>
                <w:rFonts w:cs="Tahoma"/>
                <w:szCs w:val="18"/>
              </w:rPr>
            </w:pPr>
          </w:p>
          <w:p w14:paraId="4798E683" w14:textId="77777777" w:rsidR="00C06F37" w:rsidRDefault="00C06F37" w:rsidP="00C06F37">
            <w:pPr>
              <w:rPr>
                <w:rFonts w:cs="Tahoma"/>
                <w:szCs w:val="18"/>
              </w:rPr>
            </w:pPr>
          </w:p>
          <w:p w14:paraId="7D8A75A9" w14:textId="77777777" w:rsidR="00C06F37" w:rsidRDefault="00C06F37" w:rsidP="00C06F37">
            <w:pPr>
              <w:rPr>
                <w:rFonts w:cs="Tahoma"/>
                <w:szCs w:val="18"/>
              </w:rPr>
            </w:pPr>
          </w:p>
          <w:p w14:paraId="5818606D" w14:textId="77777777" w:rsidR="00C06F37" w:rsidRDefault="00C06F37" w:rsidP="00C06F37">
            <w:pPr>
              <w:rPr>
                <w:rFonts w:cs="Tahoma"/>
                <w:szCs w:val="18"/>
              </w:rPr>
            </w:pPr>
          </w:p>
        </w:tc>
      </w:tr>
    </w:tbl>
    <w:p w14:paraId="1DF158B7" w14:textId="77777777" w:rsidR="00C06F37" w:rsidRPr="00C06F37" w:rsidRDefault="00C06F37" w:rsidP="00C06F37">
      <w:pPr>
        <w:rPr>
          <w:rFonts w:cs="Tahoma"/>
          <w:szCs w:val="18"/>
        </w:rPr>
      </w:pPr>
    </w:p>
    <w:sectPr w:rsidR="00C06F37" w:rsidRPr="00C06F37" w:rsidSect="00E4014F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1E17AE" w14:textId="77777777" w:rsidR="00E4014F" w:rsidRDefault="00E4014F" w:rsidP="004A6EEC">
      <w:pPr>
        <w:spacing w:line="240" w:lineRule="auto"/>
      </w:pPr>
      <w:r>
        <w:separator/>
      </w:r>
    </w:p>
  </w:endnote>
  <w:endnote w:type="continuationSeparator" w:id="0">
    <w:p w14:paraId="69697E7F" w14:textId="77777777" w:rsidR="00E4014F" w:rsidRDefault="00E4014F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E5A9FE" w14:textId="312218EF" w:rsidR="004B5080" w:rsidRDefault="00DC6675" w:rsidP="00DC6675">
    <w:pPr>
      <w:pStyle w:val="Voettekst"/>
      <w:spacing w:after="120"/>
      <w:jc w:val="center"/>
    </w:pPr>
    <w:r>
      <w:rPr>
        <w:noProof/>
      </w:rPr>
      <w:t>Referenti</w:t>
    </w:r>
    <w:r w:rsidR="009A2C84">
      <w:rPr>
        <w:noProof/>
      </w:rPr>
      <w:t xml:space="preserve">es Europese Aanbesteding </w:t>
    </w:r>
    <w:r w:rsidR="007C50D3">
      <w:rPr>
        <w:noProof/>
      </w:rPr>
      <w:t>Duurzaamheidsloket</w:t>
    </w:r>
    <w:r w:rsidR="00E70741">
      <w:tab/>
    </w:r>
    <w:r w:rsidR="00E70741">
      <w:tab/>
    </w:r>
    <w:r w:rsidR="00E70741">
      <w:fldChar w:fldCharType="begin"/>
    </w:r>
    <w:r w:rsidR="00E70741">
      <w:instrText xml:space="preserve"> PAGE </w:instrText>
    </w:r>
    <w:r w:rsidR="00E70741"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  <w:r w:rsidR="00E70741">
      <w:t xml:space="preserve"> / </w:t>
    </w:r>
    <w:r w:rsidR="00E70741">
      <w:rPr>
        <w:noProof/>
      </w:rPr>
      <w:fldChar w:fldCharType="begin"/>
    </w:r>
    <w:r w:rsidR="00E70741">
      <w:rPr>
        <w:noProof/>
      </w:rPr>
      <w:instrText xml:space="preserve"> NUMPAGES </w:instrText>
    </w:r>
    <w:r w:rsidR="00E70741">
      <w:rPr>
        <w:noProof/>
      </w:rPr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648FE" w14:textId="4287DB6E" w:rsidR="004B5080" w:rsidRPr="00FD4464" w:rsidRDefault="00F56E8A" w:rsidP="009B0A66">
    <w:pPr>
      <w:tabs>
        <w:tab w:val="right" w:pos="8364"/>
      </w:tabs>
      <w:rPr>
        <w:sz w:val="16"/>
        <w:szCs w:val="16"/>
      </w:rPr>
    </w:pPr>
    <w:bookmarkStart w:id="4" w:name="bmAfzenderRegel1"/>
    <w:bookmarkEnd w:id="4"/>
    <w:r w:rsidRPr="00F56E8A">
      <w:rPr>
        <w:noProof/>
      </w:rPr>
      <w:t xml:space="preserve"> </w:t>
    </w:r>
    <w:r>
      <w:rPr>
        <w:noProof/>
      </w:rPr>
      <w:t>Referentie</w:t>
    </w:r>
    <w:r w:rsidR="009A2C84">
      <w:rPr>
        <w:noProof/>
      </w:rPr>
      <w:t xml:space="preserve">s Europese Aanbesteding </w:t>
    </w:r>
    <w:r w:rsidR="004E512D">
      <w:rPr>
        <w:noProof/>
      </w:rPr>
      <w:t>Duurzaamheidsloket</w:t>
    </w:r>
    <w:r w:rsidR="00E70741">
      <w:rPr>
        <w:sz w:val="16"/>
        <w:szCs w:val="16"/>
      </w:rPr>
      <w:tab/>
    </w:r>
    <w:r w:rsidR="00E70741">
      <w:rPr>
        <w:sz w:val="16"/>
        <w:szCs w:val="16"/>
      </w:rPr>
      <w:tab/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PAGE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1</w:t>
    </w:r>
    <w:r w:rsidR="00E70741" w:rsidRPr="00FD4464">
      <w:rPr>
        <w:noProof/>
        <w:sz w:val="16"/>
        <w:szCs w:val="16"/>
      </w:rPr>
      <w:fldChar w:fldCharType="end"/>
    </w:r>
    <w:r w:rsidR="00E70741" w:rsidRPr="00FD4464">
      <w:rPr>
        <w:sz w:val="16"/>
        <w:szCs w:val="16"/>
      </w:rPr>
      <w:t xml:space="preserve"> / </w:t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NUMPAGES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2</w:t>
    </w:r>
    <w:r w:rsidR="00E70741"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ADAED9" w14:textId="77777777" w:rsidR="00E4014F" w:rsidRDefault="00E4014F" w:rsidP="004A6EEC">
      <w:pPr>
        <w:spacing w:line="240" w:lineRule="auto"/>
      </w:pPr>
      <w:r>
        <w:separator/>
      </w:r>
    </w:p>
  </w:footnote>
  <w:footnote w:type="continuationSeparator" w:id="0">
    <w:p w14:paraId="6579CD4B" w14:textId="77777777" w:rsidR="00E4014F" w:rsidRDefault="00E4014F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AF7F4" w14:textId="77777777" w:rsidR="004B5080" w:rsidRDefault="00E70741">
    <w:pPr>
      <w:pStyle w:val="Koptekst"/>
    </w:pPr>
    <w:r>
      <w:rPr>
        <w:noProof/>
      </w:rPr>
      <w:drawing>
        <wp:inline distT="0" distB="0" distL="0" distR="0" wp14:anchorId="4A9F5082" wp14:editId="5CE0695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1478A" w14:textId="7746D175" w:rsidR="00E70741" w:rsidRPr="009A2C84" w:rsidRDefault="009A2C84" w:rsidP="009A2C84">
    <w:pPr>
      <w:pStyle w:val="Kopteks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2DE5AE1" wp14:editId="5D7D7700">
          <wp:simplePos x="0" y="0"/>
          <wp:positionH relativeFrom="page">
            <wp:align>center</wp:align>
          </wp:positionH>
          <wp:positionV relativeFrom="paragraph">
            <wp:posOffset>-9525</wp:posOffset>
          </wp:positionV>
          <wp:extent cx="2286000" cy="780481"/>
          <wp:effectExtent l="0" t="0" r="0" b="635"/>
          <wp:wrapNone/>
          <wp:docPr id="3" name="Afbeelding 3" descr="Omgevingsdienst West Holland | Interconcep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mgevingsdienst West Holland | Interconcep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80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D342C" w14:textId="4712CB9C" w:rsidR="004B5080" w:rsidRPr="009A2C84" w:rsidRDefault="009A2C84" w:rsidP="009A2C84">
    <w:pPr>
      <w:pStyle w:val="Koptekst"/>
    </w:pPr>
    <w:r>
      <w:rPr>
        <w:noProof/>
      </w:rPr>
      <w:drawing>
        <wp:anchor distT="0" distB="0" distL="114300" distR="114300" simplePos="0" relativeHeight="251667456" behindDoc="0" locked="0" layoutInCell="1" allowOverlap="1" wp14:anchorId="39DE582C" wp14:editId="465B55F7">
          <wp:simplePos x="0" y="0"/>
          <wp:positionH relativeFrom="page">
            <wp:align>center</wp:align>
          </wp:positionH>
          <wp:positionV relativeFrom="paragraph">
            <wp:posOffset>1905</wp:posOffset>
          </wp:positionV>
          <wp:extent cx="2286000" cy="780481"/>
          <wp:effectExtent l="0" t="0" r="0" b="635"/>
          <wp:wrapNone/>
          <wp:docPr id="1" name="Afbeelding 1" descr="Omgevingsdienst West Holland | Interconcep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mgevingsdienst West Holland | Interconcep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80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84"/>
    <w:rsid w:val="0002201C"/>
    <w:rsid w:val="00031DA7"/>
    <w:rsid w:val="00070F56"/>
    <w:rsid w:val="000A2470"/>
    <w:rsid w:val="000F50FD"/>
    <w:rsid w:val="00171C5B"/>
    <w:rsid w:val="00185F7F"/>
    <w:rsid w:val="001935F8"/>
    <w:rsid w:val="001C6069"/>
    <w:rsid w:val="0021359E"/>
    <w:rsid w:val="002415CD"/>
    <w:rsid w:val="00241DC1"/>
    <w:rsid w:val="002639DC"/>
    <w:rsid w:val="002A74A2"/>
    <w:rsid w:val="00326C36"/>
    <w:rsid w:val="00393F69"/>
    <w:rsid w:val="003C2332"/>
    <w:rsid w:val="003D33AD"/>
    <w:rsid w:val="003E61A1"/>
    <w:rsid w:val="003F0CD7"/>
    <w:rsid w:val="00411597"/>
    <w:rsid w:val="004545F5"/>
    <w:rsid w:val="00465386"/>
    <w:rsid w:val="004A6EEC"/>
    <w:rsid w:val="004B5080"/>
    <w:rsid w:val="004E512D"/>
    <w:rsid w:val="0051361A"/>
    <w:rsid w:val="005438AB"/>
    <w:rsid w:val="005B1429"/>
    <w:rsid w:val="005B5C5F"/>
    <w:rsid w:val="005E23EB"/>
    <w:rsid w:val="005F09C4"/>
    <w:rsid w:val="00621137"/>
    <w:rsid w:val="0066461D"/>
    <w:rsid w:val="0071424E"/>
    <w:rsid w:val="00764C70"/>
    <w:rsid w:val="00793B01"/>
    <w:rsid w:val="007B5DF7"/>
    <w:rsid w:val="007C50D3"/>
    <w:rsid w:val="007F449B"/>
    <w:rsid w:val="008303C6"/>
    <w:rsid w:val="008B414E"/>
    <w:rsid w:val="008F768D"/>
    <w:rsid w:val="00985A40"/>
    <w:rsid w:val="009A2C84"/>
    <w:rsid w:val="009C6E72"/>
    <w:rsid w:val="00A16251"/>
    <w:rsid w:val="00AA6A77"/>
    <w:rsid w:val="00AE0EF6"/>
    <w:rsid w:val="00AE3B51"/>
    <w:rsid w:val="00B6107D"/>
    <w:rsid w:val="00BA7C5D"/>
    <w:rsid w:val="00C06F37"/>
    <w:rsid w:val="00CA5FFA"/>
    <w:rsid w:val="00CE3F18"/>
    <w:rsid w:val="00D0138B"/>
    <w:rsid w:val="00D02492"/>
    <w:rsid w:val="00D748D1"/>
    <w:rsid w:val="00DB2210"/>
    <w:rsid w:val="00DC6675"/>
    <w:rsid w:val="00DE3C1C"/>
    <w:rsid w:val="00E0190E"/>
    <w:rsid w:val="00E33CA1"/>
    <w:rsid w:val="00E361A9"/>
    <w:rsid w:val="00E4014F"/>
    <w:rsid w:val="00E70741"/>
    <w:rsid w:val="00E76BC5"/>
    <w:rsid w:val="00E81AF8"/>
    <w:rsid w:val="00EC5408"/>
    <w:rsid w:val="00F23650"/>
    <w:rsid w:val="00F307C9"/>
    <w:rsid w:val="00F3535E"/>
    <w:rsid w:val="00F44F9F"/>
    <w:rsid w:val="00F56C6A"/>
    <w:rsid w:val="00F56E8A"/>
    <w:rsid w:val="00F73DCE"/>
    <w:rsid w:val="00FC059B"/>
    <w:rsid w:val="00FC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742CF"/>
  <w15:chartTrackingRefBased/>
  <w15:docId w15:val="{BC10024A-B9D6-443A-91C7-DDF5FB6F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kas\Documents\ODWH\Aanbestedingen\EUA%20Energiescans\4)%20Aanbestedingsdocumenten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05483F6E7534883CB30AC9023B9A2" ma:contentTypeVersion="8" ma:contentTypeDescription="Een nieuw document maken." ma:contentTypeScope="" ma:versionID="9e59da8f239157d9984ed0e8c5d1c4a1">
  <xsd:schema xmlns:xsd="http://www.w3.org/2001/XMLSchema" xmlns:xs="http://www.w3.org/2001/XMLSchema" xmlns:p="http://schemas.microsoft.com/office/2006/metadata/properties" xmlns:ns2="574d06a6-6bb5-4514-b93a-465540659bfa" targetNamespace="http://schemas.microsoft.com/office/2006/metadata/properties" ma:root="true" ma:fieldsID="906d45ef83d5574029bc337b815ccd97" ns2:_="">
    <xsd:import namespace="574d06a6-6bb5-4514-b93a-465540659b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d06a6-6bb5-4514-b93a-465540659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0abb4764-856e-420c-9370-7ca6f53f7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4d06a6-6bb5-4514-b93a-465540659b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09E859-1CCD-49FA-9271-AC70C0F96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4d06a6-6bb5-4514-b93a-465540659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  <ds:schemaRef ds:uri="574d06a6-6bb5-4514-b93a-465540659b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36</TotalTime>
  <Pages>4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Merel Kastelijn</dc:creator>
  <cp:keywords/>
  <dc:description/>
  <cp:lastModifiedBy>Merel Kastelijn</cp:lastModifiedBy>
  <cp:revision>34</cp:revision>
  <dcterms:created xsi:type="dcterms:W3CDTF">2023-07-12T07:43:00Z</dcterms:created>
  <dcterms:modified xsi:type="dcterms:W3CDTF">2024-04-15T14:50:00Z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0x01010096305483F6E7534883CB30AC9023B9A2</vt:lpwstr>
  </property>
  <property fmtid="{D5CDD505-2E9C-101B-9397-08002B2CF9AE}" pid="3" name="MediaServiceImageTags">
    <vt:lpwstr/>
  </property>
</Properties>
</file>