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DF29" w14:textId="00B85DD9" w:rsidR="00EF4E13" w:rsidRPr="00E90E41" w:rsidRDefault="00EF4E13" w:rsidP="00EF4E13">
      <w:pPr>
        <w:pStyle w:val="Kop1"/>
        <w:spacing w:before="0" w:after="360" w:line="240" w:lineRule="auto"/>
        <w:ind w:left="567" w:hanging="567"/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</w:pP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5A2D06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V</w:t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 w:rsidR="009051F3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Format referentieverklaring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F4E1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F4E1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 Gegevens Opdracht:</w:t>
            </w:r>
          </w:p>
        </w:tc>
      </w:tr>
      <w:tr w:rsidR="00EF4E13" w:rsidRPr="00EF4E1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527C85C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0E24BD4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327EC136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C6FB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B3D08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Looptijd:</w:t>
            </w:r>
          </w:p>
          <w:p w14:paraId="1FEAECB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F4E1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F4E13" w:rsidRDefault="00EF4E13" w:rsidP="00AA637F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755A77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2C05C36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425B15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6512150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15B808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E5EEC4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A9A33F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8C8D79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C04D02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4FB1709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6538E1D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23DBE0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5B06EE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C9B9BF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8BC0D5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14:paraId="5DBEF162" w14:textId="77777777" w:rsidR="00741F52" w:rsidRDefault="00741F52" w:rsidP="00EF4E13">
      <w:pPr>
        <w:rPr>
          <w:rFonts w:ascii="Century Gothic" w:hAnsi="Century Gothic"/>
          <w:b/>
          <w:bCs/>
          <w:sz w:val="20"/>
          <w:szCs w:val="20"/>
        </w:rPr>
      </w:pPr>
    </w:p>
    <w:p w14:paraId="34CC1D71" w14:textId="0462CF7F" w:rsidR="00EF4E13" w:rsidRPr="00EF4E13" w:rsidRDefault="00EF4E13" w:rsidP="00EF4E13">
      <w:pPr>
        <w:rPr>
          <w:rFonts w:ascii="Century Gothic" w:hAnsi="Century Gothic"/>
          <w:b/>
          <w:bCs/>
          <w:sz w:val="20"/>
          <w:szCs w:val="20"/>
        </w:rPr>
      </w:pPr>
      <w:r w:rsidRPr="00EF4E13">
        <w:rPr>
          <w:rFonts w:ascii="Century Gothic" w:hAnsi="Century Gothic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F4E1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5DEC27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Datum:</w:t>
            </w:r>
          </w:p>
          <w:p w14:paraId="2736F6C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EB58A1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E7F602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Handtekening:</w:t>
            </w:r>
          </w:p>
          <w:p w14:paraId="120A2553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468FD6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7EA34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4ADDD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2D7565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FD79F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CDA9E6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p w14:paraId="7D36A6EF" w14:textId="77777777" w:rsidR="00201E7F" w:rsidRPr="00EF4E13" w:rsidRDefault="00201E7F" w:rsidP="00EF4E13"/>
    <w:sectPr w:rsidR="00201E7F" w:rsidRPr="00EF4E1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A271B" w14:textId="77777777" w:rsidR="00407545" w:rsidRDefault="00407545" w:rsidP="00337101">
      <w:pPr>
        <w:spacing w:line="240" w:lineRule="auto"/>
      </w:pPr>
      <w:r>
        <w:separator/>
      </w:r>
    </w:p>
  </w:endnote>
  <w:endnote w:type="continuationSeparator" w:id="0">
    <w:p w14:paraId="64C89076" w14:textId="77777777" w:rsidR="00407545" w:rsidRDefault="00407545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44CFC" w14:textId="77777777" w:rsidR="00407545" w:rsidRPr="003651DD" w:rsidRDefault="00407545" w:rsidP="003651DD">
      <w:pPr>
        <w:pStyle w:val="Voettekst"/>
      </w:pPr>
    </w:p>
  </w:footnote>
  <w:footnote w:type="continuationSeparator" w:id="0">
    <w:p w14:paraId="113B0CC0" w14:textId="77777777" w:rsidR="00407545" w:rsidRDefault="00407545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01A0384E" w:rsidR="0074367D" w:rsidRDefault="0074367D" w:rsidP="0050565D">
    <w:pPr>
      <w:pStyle w:val="Koptekst"/>
      <w:jc w:val="right"/>
    </w:pP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545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2D06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3D7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051F3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00C4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f1940-cf19-4b50-92f4-053594182cfa">
      <Value>3</Value>
    </TaxCatchAll>
    <lcf76f155ced4ddcb4097134ff3c332f xmlns="2bdcc3f3-49a5-47c4-ae00-3e6a3f4b5f2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4" ma:contentTypeDescription="Een nieuw document maken." ma:contentTypeScope="" ma:versionID="ceeff80a02eb1ddf11c926aeecc3ccef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70aaafeff57757709dc1d00d6831612f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3416a4-5d11-4d14-97f9-91638e95b6fd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3CC2B-F62B-49D1-A374-6C13AD41AD49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a6033d35-63f5-4766-9ae0-423f148b72f3"/>
    <ds:schemaRef ds:uri="http://purl.org/dc/elements/1.1/"/>
    <ds:schemaRef ds:uri="http://schemas.openxmlformats.org/package/2006/metadata/core-properties"/>
    <ds:schemaRef ds:uri="5944c746-f00e-4e1b-b88e-6afb03c03477"/>
    <ds:schemaRef ds:uri="278c3c4d-f426-4f19-87e5-1f9242ca19bd"/>
  </ds:schemaRefs>
</ds:datastoreItem>
</file>

<file path=customXml/itemProps2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16D150-8B72-4DD6-9E1A-CA06D527A3D4}"/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2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Linda Kroeze</cp:lastModifiedBy>
  <cp:revision>4</cp:revision>
  <cp:lastPrinted>2016-09-08T07:41:00Z</cp:lastPrinted>
  <dcterms:created xsi:type="dcterms:W3CDTF">2023-11-08T10:01:00Z</dcterms:created>
  <dcterms:modified xsi:type="dcterms:W3CDTF">2023-11-23T15:10:00Z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0x01010041F74477276AFA4E87A8D7EBA0FD5D2F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  <property fmtid="{D5CDD505-2E9C-101B-9397-08002B2CF9AE}" pid="48" name="gshDocumentSoort">
    <vt:lpwstr/>
  </property>
  <property fmtid="{D5CDD505-2E9C-101B-9397-08002B2CF9AE}" pid="49" name="gshProjectfase">
    <vt:lpwstr/>
  </property>
  <property fmtid="{D5CDD505-2E9C-101B-9397-08002B2CF9AE}" pid="50" name="gshDocumentstatus">
    <vt:lpwstr>3;#Concept|fac772ea-c83a-4d2d-8153-73dc814209cd</vt:lpwstr>
  </property>
</Properties>
</file>