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1"/>
        <w:gridCol w:w="6774"/>
      </w:tblGrid>
      <w:tr w:rsidR="00793BB9" w:rsidRPr="008C1D32" w14:paraId="70CB0C35" w14:textId="77777777">
        <w:trPr>
          <w:trHeight w:val="1440"/>
        </w:trPr>
        <w:tc>
          <w:tcPr>
            <w:tcW w:w="8460" w:type="dxa"/>
            <w:gridSpan w:val="2"/>
          </w:tcPr>
          <w:p w14:paraId="3DF16561" w14:textId="6999FA95" w:rsidR="00793BB9" w:rsidRPr="008C1D32" w:rsidRDefault="00C4262E" w:rsidP="005B0506">
            <w:pPr>
              <w:tabs>
                <w:tab w:val="left" w:pos="1728"/>
              </w:tabs>
            </w:pPr>
            <w:r>
              <w:tab/>
            </w:r>
            <w:r w:rsidRPr="0089659A">
              <w:rPr>
                <w:b/>
                <w:sz w:val="28"/>
                <w:szCs w:val="28"/>
              </w:rPr>
              <w:t xml:space="preserve">Bijlage </w:t>
            </w:r>
            <w:r w:rsidR="00D648CC">
              <w:rPr>
                <w:b/>
                <w:sz w:val="28"/>
                <w:szCs w:val="28"/>
              </w:rPr>
              <w:t>2</w:t>
            </w:r>
            <w:r>
              <w:tab/>
            </w:r>
          </w:p>
        </w:tc>
      </w:tr>
      <w:tr w:rsidR="00793BB9" w:rsidRPr="008C1D32" w14:paraId="54063A92" w14:textId="77777777">
        <w:trPr>
          <w:trHeight w:hRule="exact" w:val="1021"/>
        </w:trPr>
        <w:tc>
          <w:tcPr>
            <w:tcW w:w="1722" w:type="dxa"/>
          </w:tcPr>
          <w:p w14:paraId="38A04284" w14:textId="77777777" w:rsidR="00793BB9" w:rsidRPr="008C1D32" w:rsidRDefault="00793BB9">
            <w:bookmarkStart w:id="0" w:name="bmTitle" w:colFirst="1" w:colLast="1"/>
          </w:p>
        </w:tc>
        <w:tc>
          <w:tcPr>
            <w:tcW w:w="6738" w:type="dxa"/>
          </w:tcPr>
          <w:p w14:paraId="7724A621" w14:textId="77777777" w:rsidR="00793BB9" w:rsidRPr="008C1D32" w:rsidRDefault="008C1D32">
            <w:pPr>
              <w:pStyle w:val="Bold1"/>
            </w:pPr>
            <w:r w:rsidRPr="008C1D32">
              <w:t>Veiligheids- en Gezondheidsplan ontwerpfase</w:t>
            </w:r>
          </w:p>
        </w:tc>
      </w:tr>
      <w:tr w:rsidR="00793BB9" w:rsidRPr="008C1D32" w14:paraId="1AA4A442" w14:textId="77777777">
        <w:trPr>
          <w:trHeight w:hRule="exact" w:val="1792"/>
        </w:trPr>
        <w:tc>
          <w:tcPr>
            <w:tcW w:w="1722" w:type="dxa"/>
          </w:tcPr>
          <w:p w14:paraId="0E01D32D" w14:textId="77777777" w:rsidR="00793BB9" w:rsidRPr="008C1D32" w:rsidRDefault="00793BB9">
            <w:bookmarkStart w:id="1" w:name="bmSubtitle" w:colFirst="1" w:colLast="1"/>
            <w:bookmarkEnd w:id="0"/>
          </w:p>
        </w:tc>
        <w:tc>
          <w:tcPr>
            <w:tcW w:w="6738" w:type="dxa"/>
          </w:tcPr>
          <w:p w14:paraId="770F1A8B" w14:textId="792CF040" w:rsidR="00C4262E" w:rsidRDefault="008C1D32" w:rsidP="004C5D54">
            <w:pPr>
              <w:rPr>
                <w:rFonts w:cs="Arial"/>
              </w:rPr>
            </w:pPr>
            <w:r w:rsidRPr="008C1D32">
              <w:rPr>
                <w:rFonts w:cs="Arial"/>
              </w:rPr>
              <w:t xml:space="preserve">Behorende bij bestek nummer </w:t>
            </w:r>
            <w:r w:rsidR="00F86315">
              <w:rPr>
                <w:rFonts w:cs="Arial"/>
              </w:rPr>
              <w:t>202</w:t>
            </w:r>
            <w:r w:rsidR="00CC34A3">
              <w:rPr>
                <w:rFonts w:cs="Arial"/>
              </w:rPr>
              <w:t>4-013</w:t>
            </w:r>
          </w:p>
          <w:p w14:paraId="197A455A" w14:textId="23E78D6A" w:rsidR="00EA79BB" w:rsidRDefault="008C1D32" w:rsidP="00EA79BB">
            <w:pPr>
              <w:pStyle w:val="tabel2tekst"/>
              <w:ind w:left="-174"/>
            </w:pPr>
            <w:r w:rsidRPr="008C1D32">
              <w:rPr>
                <w:rFonts w:cs="Arial"/>
              </w:rPr>
              <w:t>in</w:t>
            </w:r>
            <w:r w:rsidR="00D20B4D">
              <w:rPr>
                <w:rFonts w:cs="Arial"/>
              </w:rPr>
              <w:t>in</w:t>
            </w:r>
            <w:r w:rsidRPr="008C1D32">
              <w:rPr>
                <w:rFonts w:cs="Arial"/>
              </w:rPr>
              <w:t xml:space="preserve">zake </w:t>
            </w:r>
            <w:r w:rsidR="004D7DFF">
              <w:t>ONKRUIDBESTRIJDING IN PLANTSOENEN</w:t>
            </w:r>
            <w:r w:rsidR="00E46953">
              <w:t xml:space="preserve"> </w:t>
            </w:r>
            <w:r w:rsidR="00EA79BB">
              <w:t>20</w:t>
            </w:r>
            <w:r w:rsidR="00E46953">
              <w:t>2</w:t>
            </w:r>
            <w:r w:rsidR="00F86315">
              <w:t>4</w:t>
            </w:r>
            <w:r w:rsidR="00CC34A3">
              <w:t>-2025</w:t>
            </w:r>
          </w:p>
          <w:p w14:paraId="02C3551B" w14:textId="77777777" w:rsidR="00793BB9" w:rsidRPr="008C1D32" w:rsidRDefault="00C4262E" w:rsidP="004C5D54">
            <w:pPr>
              <w:rPr>
                <w:rFonts w:cs="Arial"/>
              </w:rPr>
            </w:pPr>
            <w:r>
              <w:rPr>
                <w:rFonts w:cs="Arial"/>
              </w:rPr>
              <w:t>gemeente Roerdalen</w:t>
            </w:r>
          </w:p>
        </w:tc>
      </w:tr>
      <w:tr w:rsidR="00793BB9" w:rsidRPr="008C1D32" w14:paraId="33077812" w14:textId="77777777">
        <w:trPr>
          <w:trHeight w:hRule="exact" w:val="7088"/>
        </w:trPr>
        <w:tc>
          <w:tcPr>
            <w:tcW w:w="1722" w:type="dxa"/>
          </w:tcPr>
          <w:p w14:paraId="393E3B57" w14:textId="77777777" w:rsidR="00793BB9" w:rsidRPr="008C1D32" w:rsidRDefault="00793BB9" w:rsidP="00B10B9C">
            <w:bookmarkStart w:id="2" w:name="bmStatus" w:colFirst="1" w:colLast="1"/>
            <w:bookmarkEnd w:id="1"/>
          </w:p>
        </w:tc>
        <w:tc>
          <w:tcPr>
            <w:tcW w:w="6738" w:type="dxa"/>
          </w:tcPr>
          <w:p w14:paraId="23774E67" w14:textId="77777777" w:rsidR="00793BB9" w:rsidRPr="008C1D32" w:rsidRDefault="00AC2FC2" w:rsidP="00B10B9C">
            <w:r>
              <w:t>DEFINITIEF</w:t>
            </w:r>
          </w:p>
        </w:tc>
      </w:tr>
      <w:tr w:rsidR="00793BB9" w:rsidRPr="008C1D32" w14:paraId="683D0DD7" w14:textId="77777777">
        <w:trPr>
          <w:trHeight w:hRule="exact" w:val="1814"/>
        </w:trPr>
        <w:tc>
          <w:tcPr>
            <w:tcW w:w="1722" w:type="dxa"/>
          </w:tcPr>
          <w:p w14:paraId="40961C49" w14:textId="77777777" w:rsidR="00793BB9" w:rsidRPr="008C1D32" w:rsidRDefault="00793BB9" w:rsidP="00B10B9C">
            <w:bookmarkStart w:id="3" w:name="bmClient" w:colFirst="1" w:colLast="1"/>
            <w:bookmarkEnd w:id="2"/>
          </w:p>
        </w:tc>
        <w:tc>
          <w:tcPr>
            <w:tcW w:w="6738" w:type="dxa"/>
          </w:tcPr>
          <w:p w14:paraId="59C7FCE0" w14:textId="77777777" w:rsidR="00793BB9" w:rsidRPr="008C1D32" w:rsidRDefault="00793BB9" w:rsidP="00B10B9C"/>
        </w:tc>
      </w:tr>
      <w:tr w:rsidR="00793BB9" w:rsidRPr="008C1D32" w14:paraId="3ADCA4E9" w14:textId="77777777">
        <w:tc>
          <w:tcPr>
            <w:tcW w:w="1722" w:type="dxa"/>
          </w:tcPr>
          <w:p w14:paraId="0948E399" w14:textId="77777777" w:rsidR="00793BB9" w:rsidRPr="008C1D32" w:rsidRDefault="00793BB9" w:rsidP="00B10B9C">
            <w:bookmarkStart w:id="4" w:name="sbmBUname" w:colFirst="1" w:colLast="1"/>
            <w:bookmarkEnd w:id="3"/>
          </w:p>
        </w:tc>
        <w:tc>
          <w:tcPr>
            <w:tcW w:w="6738" w:type="dxa"/>
          </w:tcPr>
          <w:p w14:paraId="4C502D0A" w14:textId="77777777" w:rsidR="00793BB9" w:rsidRPr="008C1D32" w:rsidRDefault="00793BB9" w:rsidP="00B10B9C"/>
        </w:tc>
      </w:tr>
      <w:tr w:rsidR="00793BB9" w:rsidRPr="008C1D32" w14:paraId="58B18B43" w14:textId="77777777">
        <w:trPr>
          <w:trHeight w:hRule="exact" w:val="238"/>
        </w:trPr>
        <w:tc>
          <w:tcPr>
            <w:tcW w:w="1722" w:type="dxa"/>
          </w:tcPr>
          <w:p w14:paraId="3DAF550A" w14:textId="77777777" w:rsidR="00793BB9" w:rsidRPr="008C1D32" w:rsidRDefault="00793BB9" w:rsidP="00B10B9C">
            <w:bookmarkStart w:id="5" w:name="sbmDate" w:colFirst="1" w:colLast="1"/>
            <w:bookmarkEnd w:id="4"/>
          </w:p>
        </w:tc>
        <w:tc>
          <w:tcPr>
            <w:tcW w:w="6738" w:type="dxa"/>
          </w:tcPr>
          <w:p w14:paraId="0A5E24AC" w14:textId="77777777" w:rsidR="00793BB9" w:rsidRPr="008C1D32" w:rsidRDefault="00793BB9" w:rsidP="005A7780"/>
        </w:tc>
      </w:tr>
      <w:bookmarkEnd w:id="5"/>
    </w:tbl>
    <w:p w14:paraId="2E386CB2" w14:textId="77777777" w:rsidR="00482B3D" w:rsidRPr="008C1D32" w:rsidRDefault="00482B3D" w:rsidP="006C160C">
      <w:pPr>
        <w:sectPr w:rsidR="00482B3D" w:rsidRPr="008C1D32" w:rsidSect="003F1F94">
          <w:footerReference w:type="default" r:id="rId7"/>
          <w:footerReference w:type="first" r:id="rId8"/>
          <w:pgSz w:w="11906" w:h="16838" w:code="9"/>
          <w:pgMar w:top="1134" w:right="1701" w:bottom="1701" w:left="1701" w:header="301" w:footer="369" w:gutter="0"/>
          <w:cols w:space="708"/>
          <w:titlePg/>
          <w:docGrid w:linePitch="360"/>
        </w:sectPr>
      </w:pPr>
    </w:p>
    <w:p w14:paraId="45AEBCF5" w14:textId="77777777" w:rsidR="00793BB9" w:rsidRPr="008C1D32" w:rsidRDefault="00793BB9" w:rsidP="006C160C"/>
    <w:tbl>
      <w:tblPr>
        <w:tblW w:w="850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0"/>
        <w:gridCol w:w="349"/>
        <w:gridCol w:w="5496"/>
      </w:tblGrid>
      <w:tr w:rsidR="00793BB9" w:rsidRPr="008C1D32" w14:paraId="5488E540" w14:textId="77777777">
        <w:trPr>
          <w:trHeight w:val="2325"/>
        </w:trPr>
        <w:tc>
          <w:tcPr>
            <w:tcW w:w="8505" w:type="dxa"/>
            <w:gridSpan w:val="3"/>
          </w:tcPr>
          <w:p w14:paraId="5B93EA1B" w14:textId="77777777" w:rsidR="00793BB9" w:rsidRPr="008C1D32" w:rsidRDefault="008C1D32">
            <w:pPr>
              <w:pStyle w:val="Verantwoording"/>
            </w:pPr>
            <w:bookmarkStart w:id="6" w:name="bm_Explanation" w:colFirst="0" w:colLast="0"/>
            <w:r w:rsidRPr="008C1D32">
              <w:t>Verantwoording</w:t>
            </w:r>
          </w:p>
        </w:tc>
      </w:tr>
      <w:tr w:rsidR="00A03F66" w:rsidRPr="008C1D32" w14:paraId="3CF24B6A" w14:textId="77777777" w:rsidTr="005F0E6C">
        <w:trPr>
          <w:trHeight w:val="255"/>
        </w:trPr>
        <w:tc>
          <w:tcPr>
            <w:tcW w:w="2660" w:type="dxa"/>
          </w:tcPr>
          <w:p w14:paraId="22CFA11E" w14:textId="77777777" w:rsidR="00A03F66" w:rsidRPr="008C1D32" w:rsidRDefault="008C1D32">
            <w:pPr>
              <w:pStyle w:val="Tabellabels"/>
            </w:pPr>
            <w:bookmarkStart w:id="7" w:name="bm_Title" w:colFirst="0" w:colLast="0"/>
            <w:bookmarkStart w:id="8" w:name="bmTitleTable2" w:colFirst="2" w:colLast="2"/>
            <w:r w:rsidRPr="008C1D32">
              <w:t>Titel</w:t>
            </w:r>
          </w:p>
        </w:tc>
        <w:tc>
          <w:tcPr>
            <w:tcW w:w="349" w:type="dxa"/>
          </w:tcPr>
          <w:p w14:paraId="1264BFB6" w14:textId="77777777" w:rsidR="00A03F66" w:rsidRPr="008C1D32" w:rsidRDefault="00A03F66">
            <w:pPr>
              <w:pStyle w:val="tabel2tekst"/>
            </w:pPr>
            <w:r w:rsidRPr="008C1D32">
              <w:t>:</w:t>
            </w:r>
          </w:p>
        </w:tc>
        <w:tc>
          <w:tcPr>
            <w:tcW w:w="5496" w:type="dxa"/>
          </w:tcPr>
          <w:p w14:paraId="3E1B6B5B" w14:textId="77777777" w:rsidR="00A03F66" w:rsidRPr="008C1D32" w:rsidRDefault="008C1D32">
            <w:pPr>
              <w:pStyle w:val="tabel2tekst"/>
            </w:pPr>
            <w:r w:rsidRPr="008C1D32">
              <w:t>Veiligheids- en Gezondheidsplan ontwerpfase</w:t>
            </w:r>
          </w:p>
        </w:tc>
      </w:tr>
      <w:bookmarkEnd w:id="6"/>
      <w:bookmarkEnd w:id="7"/>
      <w:bookmarkEnd w:id="8"/>
      <w:tr w:rsidR="00793BB9" w:rsidRPr="008C1D32" w14:paraId="32B1CA4B" w14:textId="77777777" w:rsidTr="005F0E6C">
        <w:trPr>
          <w:trHeight w:hRule="exact" w:val="255"/>
        </w:trPr>
        <w:tc>
          <w:tcPr>
            <w:tcW w:w="2660" w:type="dxa"/>
          </w:tcPr>
          <w:p w14:paraId="3643F4AE" w14:textId="77777777" w:rsidR="00793BB9" w:rsidRPr="008C1D32" w:rsidRDefault="00793BB9">
            <w:pPr>
              <w:pStyle w:val="Tabellabels"/>
            </w:pPr>
          </w:p>
        </w:tc>
        <w:tc>
          <w:tcPr>
            <w:tcW w:w="349" w:type="dxa"/>
          </w:tcPr>
          <w:p w14:paraId="680E8283" w14:textId="77777777" w:rsidR="00793BB9" w:rsidRPr="008C1D32" w:rsidRDefault="00793BB9">
            <w:pPr>
              <w:pStyle w:val="tabel2tekst"/>
            </w:pPr>
          </w:p>
        </w:tc>
        <w:tc>
          <w:tcPr>
            <w:tcW w:w="5496" w:type="dxa"/>
          </w:tcPr>
          <w:p w14:paraId="0FB1CA7D" w14:textId="77777777" w:rsidR="00793BB9" w:rsidRPr="008C1D32" w:rsidRDefault="00793BB9">
            <w:pPr>
              <w:pStyle w:val="tabel2tekst"/>
            </w:pPr>
          </w:p>
        </w:tc>
      </w:tr>
      <w:tr w:rsidR="000443A7" w:rsidRPr="008C1D32" w14:paraId="33B8B0B1" w14:textId="77777777" w:rsidTr="005F0E6C">
        <w:trPr>
          <w:trHeight w:val="255"/>
        </w:trPr>
        <w:tc>
          <w:tcPr>
            <w:tcW w:w="2660" w:type="dxa"/>
          </w:tcPr>
          <w:p w14:paraId="69AA7184" w14:textId="00085026" w:rsidR="000443A7" w:rsidRPr="008C1D32" w:rsidRDefault="008C1D32" w:rsidP="0028334C">
            <w:pPr>
              <w:pStyle w:val="Tabellabels"/>
            </w:pPr>
            <w:bookmarkStart w:id="9" w:name="bm_Subtitle" w:colFirst="0" w:colLast="0"/>
            <w:bookmarkStart w:id="10" w:name="bmSubtitleTable2" w:colFirst="2" w:colLast="2"/>
            <w:r w:rsidRPr="008C1D32">
              <w:t>Subtitel</w:t>
            </w:r>
            <w:r w:rsidR="00CC34A3">
              <w:t xml:space="preserve">  </w:t>
            </w:r>
          </w:p>
        </w:tc>
        <w:tc>
          <w:tcPr>
            <w:tcW w:w="349" w:type="dxa"/>
          </w:tcPr>
          <w:p w14:paraId="4AD1BFBA" w14:textId="7BC3F4D2" w:rsidR="000443A7" w:rsidRPr="008C1D32" w:rsidRDefault="000443A7" w:rsidP="0028334C">
            <w:pPr>
              <w:pStyle w:val="tabel2tekst"/>
            </w:pPr>
            <w:r w:rsidRPr="008C1D32">
              <w:t>:</w:t>
            </w:r>
            <w:r w:rsidR="00CC34A3">
              <w:t xml:space="preserve"> </w:t>
            </w:r>
          </w:p>
        </w:tc>
        <w:tc>
          <w:tcPr>
            <w:tcW w:w="5496" w:type="dxa"/>
          </w:tcPr>
          <w:p w14:paraId="6BB51630" w14:textId="3E5B2F5E" w:rsidR="00A171AB" w:rsidRPr="00FD1B3C" w:rsidRDefault="00A171AB" w:rsidP="00A171AB">
            <w:pPr>
              <w:pStyle w:val="tabel2tekst"/>
            </w:pPr>
            <w:r w:rsidRPr="00FD1B3C">
              <w:t xml:space="preserve">Behorende bij bestek nummer </w:t>
            </w:r>
            <w:r w:rsidR="00CC34A3">
              <w:t>2024-013</w:t>
            </w:r>
          </w:p>
          <w:p w14:paraId="1D21248E" w14:textId="31C21106" w:rsidR="00867E6B" w:rsidRDefault="00A171AB" w:rsidP="00575806">
            <w:pPr>
              <w:pStyle w:val="tabel2tekst"/>
              <w:ind w:left="-174"/>
            </w:pPr>
            <w:r w:rsidRPr="00FD1B3C">
              <w:t>in</w:t>
            </w:r>
            <w:r w:rsidR="004D7DFF">
              <w:t>in</w:t>
            </w:r>
            <w:r w:rsidRPr="00FD1B3C">
              <w:t xml:space="preserve">zake </w:t>
            </w:r>
            <w:r w:rsidR="004D7DFF">
              <w:t xml:space="preserve">ONKRUIDBESTRIJDING IN PLANTSOENEN </w:t>
            </w:r>
            <w:r w:rsidR="00CC34A3">
              <w:t>2024-2025</w:t>
            </w:r>
          </w:p>
          <w:p w14:paraId="1B840B78" w14:textId="77777777" w:rsidR="000443A7" w:rsidRPr="008C1D32" w:rsidRDefault="00A171AB" w:rsidP="00867E6B">
            <w:pPr>
              <w:pStyle w:val="tabel2tekst"/>
            </w:pPr>
            <w:r w:rsidRPr="00FD1B3C">
              <w:t>gemeente Roerdalen</w:t>
            </w:r>
          </w:p>
        </w:tc>
      </w:tr>
      <w:bookmarkEnd w:id="9"/>
      <w:bookmarkEnd w:id="10"/>
      <w:tr w:rsidR="000443A7" w:rsidRPr="008C1D32" w14:paraId="0B611B50" w14:textId="77777777" w:rsidTr="005F0E6C">
        <w:trPr>
          <w:trHeight w:hRule="exact" w:val="255"/>
        </w:trPr>
        <w:tc>
          <w:tcPr>
            <w:tcW w:w="2660" w:type="dxa"/>
          </w:tcPr>
          <w:p w14:paraId="4F5F55AF" w14:textId="77777777" w:rsidR="000443A7" w:rsidRPr="008C1D32" w:rsidRDefault="000443A7" w:rsidP="0028334C">
            <w:pPr>
              <w:pStyle w:val="Tabellabels"/>
            </w:pPr>
          </w:p>
        </w:tc>
        <w:tc>
          <w:tcPr>
            <w:tcW w:w="349" w:type="dxa"/>
          </w:tcPr>
          <w:p w14:paraId="1766FD2F" w14:textId="77777777" w:rsidR="000443A7" w:rsidRPr="008C1D32" w:rsidRDefault="000443A7" w:rsidP="0028334C">
            <w:pPr>
              <w:pStyle w:val="tabel2tekst"/>
            </w:pPr>
          </w:p>
        </w:tc>
        <w:tc>
          <w:tcPr>
            <w:tcW w:w="5496" w:type="dxa"/>
          </w:tcPr>
          <w:p w14:paraId="650BA90C" w14:textId="77777777" w:rsidR="000443A7" w:rsidRPr="008C1D32" w:rsidRDefault="000443A7" w:rsidP="0028334C">
            <w:pPr>
              <w:pStyle w:val="tabel2tekst"/>
            </w:pPr>
          </w:p>
        </w:tc>
      </w:tr>
      <w:tr w:rsidR="00793BB9" w:rsidRPr="008C1D32" w14:paraId="4F04D8AB" w14:textId="77777777" w:rsidTr="005F0E6C">
        <w:trPr>
          <w:trHeight w:hRule="exact" w:val="255"/>
        </w:trPr>
        <w:tc>
          <w:tcPr>
            <w:tcW w:w="2660" w:type="dxa"/>
          </w:tcPr>
          <w:p w14:paraId="27617965" w14:textId="77777777" w:rsidR="00793BB9" w:rsidRPr="008C1D32" w:rsidRDefault="00793BB9">
            <w:pPr>
              <w:pStyle w:val="Tabellabels"/>
            </w:pPr>
          </w:p>
        </w:tc>
        <w:tc>
          <w:tcPr>
            <w:tcW w:w="349" w:type="dxa"/>
          </w:tcPr>
          <w:p w14:paraId="617AED68" w14:textId="77777777" w:rsidR="00793BB9" w:rsidRPr="008C1D32" w:rsidRDefault="00793BB9">
            <w:pPr>
              <w:pStyle w:val="tabel2tekst"/>
            </w:pPr>
          </w:p>
        </w:tc>
        <w:tc>
          <w:tcPr>
            <w:tcW w:w="5496" w:type="dxa"/>
          </w:tcPr>
          <w:p w14:paraId="43F2A731" w14:textId="77777777" w:rsidR="00793BB9" w:rsidRPr="008C1D32" w:rsidRDefault="00793BB9">
            <w:pPr>
              <w:pStyle w:val="tabel2tekst"/>
            </w:pPr>
          </w:p>
        </w:tc>
      </w:tr>
      <w:tr w:rsidR="00793BB9" w:rsidRPr="008C1D32" w14:paraId="7F45D61A" w14:textId="77777777" w:rsidTr="005F0E6C">
        <w:trPr>
          <w:trHeight w:hRule="exact" w:val="255"/>
        </w:trPr>
        <w:tc>
          <w:tcPr>
            <w:tcW w:w="2660" w:type="dxa"/>
          </w:tcPr>
          <w:p w14:paraId="07F8F81C" w14:textId="77777777" w:rsidR="00793BB9" w:rsidRPr="008C1D32" w:rsidRDefault="00793BB9">
            <w:pPr>
              <w:pStyle w:val="Tabellabels"/>
            </w:pPr>
            <w:bookmarkStart w:id="11" w:name="bm_Revision" w:colFirst="0" w:colLast="0"/>
            <w:bookmarkStart w:id="12" w:name="bmRevision" w:colFirst="2" w:colLast="2"/>
          </w:p>
        </w:tc>
        <w:tc>
          <w:tcPr>
            <w:tcW w:w="349" w:type="dxa"/>
          </w:tcPr>
          <w:p w14:paraId="7552F16E" w14:textId="77777777" w:rsidR="00793BB9" w:rsidRPr="008C1D32" w:rsidRDefault="00793BB9">
            <w:pPr>
              <w:pStyle w:val="tabel2tekst"/>
            </w:pPr>
          </w:p>
        </w:tc>
        <w:tc>
          <w:tcPr>
            <w:tcW w:w="5496" w:type="dxa"/>
          </w:tcPr>
          <w:p w14:paraId="0A05100F" w14:textId="77777777" w:rsidR="00793BB9" w:rsidRPr="008C1D32" w:rsidRDefault="00793BB9">
            <w:pPr>
              <w:pStyle w:val="tabel2tekst"/>
            </w:pPr>
          </w:p>
        </w:tc>
      </w:tr>
      <w:bookmarkEnd w:id="11"/>
      <w:bookmarkEnd w:id="12"/>
      <w:tr w:rsidR="00A03F66" w:rsidRPr="008C1D32" w14:paraId="2339FF6F" w14:textId="77777777" w:rsidTr="005F0E6C">
        <w:trPr>
          <w:trHeight w:hRule="exact" w:val="255"/>
        </w:trPr>
        <w:tc>
          <w:tcPr>
            <w:tcW w:w="2660" w:type="dxa"/>
          </w:tcPr>
          <w:p w14:paraId="3533AEAA" w14:textId="77777777" w:rsidR="00A03F66" w:rsidRPr="008C1D32" w:rsidRDefault="00A03F66" w:rsidP="0028334C">
            <w:pPr>
              <w:pStyle w:val="Tabellabels"/>
            </w:pPr>
          </w:p>
        </w:tc>
        <w:tc>
          <w:tcPr>
            <w:tcW w:w="349" w:type="dxa"/>
          </w:tcPr>
          <w:p w14:paraId="1AC0761E" w14:textId="77777777" w:rsidR="00A03F66" w:rsidRPr="008C1D32" w:rsidRDefault="00A03F66" w:rsidP="0028334C">
            <w:pPr>
              <w:pStyle w:val="tabel2tekst"/>
            </w:pPr>
          </w:p>
        </w:tc>
        <w:tc>
          <w:tcPr>
            <w:tcW w:w="5496" w:type="dxa"/>
          </w:tcPr>
          <w:p w14:paraId="648025E0" w14:textId="77777777" w:rsidR="00A03F66" w:rsidRPr="008C1D32" w:rsidRDefault="00A03F66" w:rsidP="0028334C">
            <w:pPr>
              <w:pStyle w:val="tabel2tekst"/>
            </w:pPr>
          </w:p>
        </w:tc>
      </w:tr>
      <w:tr w:rsidR="00793BB9" w:rsidRPr="008C1D32" w14:paraId="1FD6B706" w14:textId="77777777" w:rsidTr="005F0E6C">
        <w:trPr>
          <w:trHeight w:hRule="exact" w:val="255"/>
        </w:trPr>
        <w:tc>
          <w:tcPr>
            <w:tcW w:w="2660" w:type="dxa"/>
          </w:tcPr>
          <w:p w14:paraId="0308FEE0" w14:textId="77777777" w:rsidR="00793BB9" w:rsidRPr="008C1D32" w:rsidRDefault="008C1D32">
            <w:pPr>
              <w:pStyle w:val="Tabellabels"/>
            </w:pPr>
            <w:bookmarkStart w:id="13" w:name="bm_Date" w:colFirst="0" w:colLast="0"/>
            <w:bookmarkStart w:id="14" w:name="bmDate" w:colFirst="2" w:colLast="2"/>
            <w:r w:rsidRPr="008C1D32">
              <w:t>Datum</w:t>
            </w:r>
          </w:p>
        </w:tc>
        <w:tc>
          <w:tcPr>
            <w:tcW w:w="349" w:type="dxa"/>
          </w:tcPr>
          <w:p w14:paraId="0B2677AC" w14:textId="77777777" w:rsidR="00793BB9" w:rsidRPr="008C1D32" w:rsidRDefault="00793BB9">
            <w:pPr>
              <w:pStyle w:val="tabel2tekst"/>
            </w:pPr>
            <w:r w:rsidRPr="008C1D32">
              <w:t>:</w:t>
            </w:r>
          </w:p>
        </w:tc>
        <w:tc>
          <w:tcPr>
            <w:tcW w:w="5496" w:type="dxa"/>
          </w:tcPr>
          <w:p w14:paraId="5DC9BFFA" w14:textId="37EEB425" w:rsidR="00793BB9" w:rsidRPr="008C1D32" w:rsidRDefault="00CC34A3" w:rsidP="00244ECA">
            <w:pPr>
              <w:pStyle w:val="tabel2tekst"/>
            </w:pPr>
            <w:r>
              <w:t>2 februari 2024</w:t>
            </w:r>
          </w:p>
        </w:tc>
      </w:tr>
      <w:bookmarkEnd w:id="13"/>
      <w:bookmarkEnd w:id="14"/>
      <w:tr w:rsidR="00A03F66" w:rsidRPr="008C1D32" w14:paraId="7ABB1D46" w14:textId="77777777" w:rsidTr="005F0E6C">
        <w:trPr>
          <w:trHeight w:hRule="exact" w:val="1219"/>
        </w:trPr>
        <w:tc>
          <w:tcPr>
            <w:tcW w:w="2660" w:type="dxa"/>
          </w:tcPr>
          <w:p w14:paraId="0B382A3D" w14:textId="77777777" w:rsidR="00A03F66" w:rsidRPr="008C1D32" w:rsidRDefault="00A03F66" w:rsidP="0028334C">
            <w:pPr>
              <w:pStyle w:val="Tabellabels"/>
            </w:pPr>
          </w:p>
        </w:tc>
        <w:tc>
          <w:tcPr>
            <w:tcW w:w="349" w:type="dxa"/>
          </w:tcPr>
          <w:p w14:paraId="04B91D76" w14:textId="77777777" w:rsidR="00A03F66" w:rsidRPr="008C1D32" w:rsidRDefault="00A03F66" w:rsidP="0028334C">
            <w:pPr>
              <w:pStyle w:val="tabel2tekst"/>
            </w:pPr>
          </w:p>
        </w:tc>
        <w:tc>
          <w:tcPr>
            <w:tcW w:w="5496" w:type="dxa"/>
          </w:tcPr>
          <w:p w14:paraId="4CABED4A" w14:textId="77777777" w:rsidR="00A03F66" w:rsidRPr="008C1D32" w:rsidRDefault="00A03F66" w:rsidP="0028334C">
            <w:pPr>
              <w:pStyle w:val="tabel2tekst"/>
            </w:pPr>
          </w:p>
        </w:tc>
      </w:tr>
      <w:tr w:rsidR="00793BB9" w:rsidRPr="008C1D32" w14:paraId="2FD58ACE" w14:textId="77777777" w:rsidTr="005F0E6C">
        <w:trPr>
          <w:trHeight w:val="255"/>
        </w:trPr>
        <w:tc>
          <w:tcPr>
            <w:tcW w:w="2660" w:type="dxa"/>
          </w:tcPr>
          <w:p w14:paraId="775F0E1F" w14:textId="77777777" w:rsidR="00793BB9" w:rsidRPr="008C1D32" w:rsidRDefault="008C1D32">
            <w:pPr>
              <w:pStyle w:val="Tabellabels"/>
            </w:pPr>
            <w:bookmarkStart w:id="15" w:name="bm_Authors" w:colFirst="0" w:colLast="0"/>
            <w:bookmarkStart w:id="16" w:name="bmAuthors" w:colFirst="2" w:colLast="2"/>
            <w:r w:rsidRPr="008C1D32">
              <w:t>Auteur(s)</w:t>
            </w:r>
          </w:p>
        </w:tc>
        <w:tc>
          <w:tcPr>
            <w:tcW w:w="349" w:type="dxa"/>
          </w:tcPr>
          <w:p w14:paraId="14ADB9AB" w14:textId="77777777" w:rsidR="00793BB9" w:rsidRPr="008C1D32" w:rsidRDefault="00793BB9">
            <w:pPr>
              <w:pStyle w:val="tabel2tekst"/>
            </w:pPr>
            <w:r w:rsidRPr="008C1D32">
              <w:t>:</w:t>
            </w:r>
          </w:p>
        </w:tc>
        <w:tc>
          <w:tcPr>
            <w:tcW w:w="5496" w:type="dxa"/>
          </w:tcPr>
          <w:p w14:paraId="67B89914" w14:textId="753572E4" w:rsidR="00793BB9" w:rsidRPr="008C1D32" w:rsidRDefault="00F86315">
            <w:pPr>
              <w:pStyle w:val="tabel2tekst"/>
            </w:pPr>
            <w:r>
              <w:t>C.H.E. Wijnhoven</w:t>
            </w:r>
          </w:p>
        </w:tc>
      </w:tr>
      <w:bookmarkEnd w:id="15"/>
      <w:bookmarkEnd w:id="16"/>
      <w:tr w:rsidR="00A03F66" w:rsidRPr="008C1D32" w14:paraId="50624611" w14:textId="77777777" w:rsidTr="005F0E6C">
        <w:trPr>
          <w:trHeight w:hRule="exact" w:val="255"/>
        </w:trPr>
        <w:tc>
          <w:tcPr>
            <w:tcW w:w="2660" w:type="dxa"/>
          </w:tcPr>
          <w:p w14:paraId="2E3AC1F3" w14:textId="77777777" w:rsidR="00A03F66" w:rsidRPr="008C1D32" w:rsidRDefault="00A03F66" w:rsidP="0028334C">
            <w:pPr>
              <w:pStyle w:val="Tabellabels"/>
            </w:pPr>
          </w:p>
        </w:tc>
        <w:tc>
          <w:tcPr>
            <w:tcW w:w="349" w:type="dxa"/>
          </w:tcPr>
          <w:p w14:paraId="1F2F5B33" w14:textId="77777777" w:rsidR="00A03F66" w:rsidRPr="008C1D32" w:rsidRDefault="00A03F66" w:rsidP="0028334C">
            <w:pPr>
              <w:pStyle w:val="tabel2tekst"/>
            </w:pPr>
          </w:p>
        </w:tc>
        <w:tc>
          <w:tcPr>
            <w:tcW w:w="5496" w:type="dxa"/>
          </w:tcPr>
          <w:p w14:paraId="76CA77C9" w14:textId="77777777" w:rsidR="00A03F66" w:rsidRPr="008C1D32" w:rsidRDefault="00A03F66" w:rsidP="0028334C">
            <w:pPr>
              <w:pStyle w:val="tabel2tekst"/>
            </w:pPr>
          </w:p>
        </w:tc>
      </w:tr>
      <w:tr w:rsidR="00793BB9" w:rsidRPr="008C1D32" w14:paraId="1E233862" w14:textId="77777777" w:rsidTr="005F0E6C">
        <w:trPr>
          <w:trHeight w:hRule="exact" w:val="255"/>
        </w:trPr>
        <w:tc>
          <w:tcPr>
            <w:tcW w:w="2660" w:type="dxa"/>
          </w:tcPr>
          <w:p w14:paraId="6526D151" w14:textId="77777777" w:rsidR="00793BB9" w:rsidRPr="008C1D32" w:rsidRDefault="00793BB9">
            <w:pPr>
              <w:pStyle w:val="Tabellabels"/>
            </w:pPr>
            <w:bookmarkStart w:id="17" w:name="bm_Email" w:colFirst="0" w:colLast="0"/>
            <w:bookmarkStart w:id="18" w:name="bmEmail" w:colFirst="2" w:colLast="2"/>
          </w:p>
        </w:tc>
        <w:tc>
          <w:tcPr>
            <w:tcW w:w="349" w:type="dxa"/>
          </w:tcPr>
          <w:p w14:paraId="1D38F3C8" w14:textId="77777777" w:rsidR="00793BB9" w:rsidRPr="008C1D32" w:rsidRDefault="00793BB9">
            <w:pPr>
              <w:pStyle w:val="tabel2tekst"/>
            </w:pPr>
          </w:p>
        </w:tc>
        <w:tc>
          <w:tcPr>
            <w:tcW w:w="5496" w:type="dxa"/>
          </w:tcPr>
          <w:p w14:paraId="2CED13F4" w14:textId="77777777" w:rsidR="00793BB9" w:rsidRPr="008C1D32" w:rsidRDefault="00793BB9">
            <w:pPr>
              <w:pStyle w:val="tabel2tekst"/>
            </w:pPr>
          </w:p>
        </w:tc>
      </w:tr>
      <w:bookmarkEnd w:id="17"/>
      <w:bookmarkEnd w:id="18"/>
      <w:tr w:rsidR="00A03F66" w:rsidRPr="008C1D32" w14:paraId="39587C94" w14:textId="77777777" w:rsidTr="005F0E6C">
        <w:trPr>
          <w:trHeight w:hRule="exact" w:val="255"/>
        </w:trPr>
        <w:tc>
          <w:tcPr>
            <w:tcW w:w="2660" w:type="dxa"/>
          </w:tcPr>
          <w:p w14:paraId="4836B8AE" w14:textId="77777777" w:rsidR="00A03F66" w:rsidRPr="008C1D32" w:rsidRDefault="00A03F66" w:rsidP="0028334C">
            <w:pPr>
              <w:pStyle w:val="Tabellabels"/>
            </w:pPr>
          </w:p>
        </w:tc>
        <w:tc>
          <w:tcPr>
            <w:tcW w:w="349" w:type="dxa"/>
          </w:tcPr>
          <w:p w14:paraId="7657C413" w14:textId="77777777" w:rsidR="00A03F66" w:rsidRPr="008C1D32" w:rsidRDefault="00A03F66" w:rsidP="0028334C">
            <w:pPr>
              <w:pStyle w:val="tabel2tekst"/>
            </w:pPr>
          </w:p>
        </w:tc>
        <w:tc>
          <w:tcPr>
            <w:tcW w:w="5496" w:type="dxa"/>
          </w:tcPr>
          <w:p w14:paraId="2009F714" w14:textId="77777777" w:rsidR="00A03F66" w:rsidRPr="008C1D32" w:rsidRDefault="00A03F66" w:rsidP="0028334C">
            <w:pPr>
              <w:pStyle w:val="tabel2tekst"/>
            </w:pPr>
          </w:p>
        </w:tc>
      </w:tr>
      <w:tr w:rsidR="00793BB9" w:rsidRPr="008C1D32" w14:paraId="0CD3EBE1" w14:textId="77777777" w:rsidTr="005F0E6C">
        <w:trPr>
          <w:trHeight w:hRule="exact" w:val="255"/>
        </w:trPr>
        <w:tc>
          <w:tcPr>
            <w:tcW w:w="2660" w:type="dxa"/>
          </w:tcPr>
          <w:p w14:paraId="12B00A18" w14:textId="77777777" w:rsidR="00793BB9" w:rsidRPr="008C1D32" w:rsidRDefault="00793BB9">
            <w:pPr>
              <w:pStyle w:val="Tabellabels"/>
            </w:pPr>
            <w:bookmarkStart w:id="19" w:name="bm_Checked" w:colFirst="0" w:colLast="0"/>
            <w:bookmarkStart w:id="20" w:name="bmChecked" w:colFirst="2" w:colLast="2"/>
          </w:p>
        </w:tc>
        <w:tc>
          <w:tcPr>
            <w:tcW w:w="349" w:type="dxa"/>
          </w:tcPr>
          <w:p w14:paraId="067FE369" w14:textId="77777777" w:rsidR="00793BB9" w:rsidRPr="008C1D32" w:rsidRDefault="00793BB9">
            <w:pPr>
              <w:pStyle w:val="tabel2tekst"/>
            </w:pPr>
          </w:p>
        </w:tc>
        <w:tc>
          <w:tcPr>
            <w:tcW w:w="5496" w:type="dxa"/>
          </w:tcPr>
          <w:p w14:paraId="7343D875" w14:textId="77777777" w:rsidR="00793BB9" w:rsidRPr="008C1D32" w:rsidRDefault="00793BB9">
            <w:pPr>
              <w:pStyle w:val="tabel2tekst"/>
            </w:pPr>
          </w:p>
        </w:tc>
      </w:tr>
      <w:bookmarkEnd w:id="19"/>
      <w:bookmarkEnd w:id="20"/>
      <w:tr w:rsidR="00A03F66" w:rsidRPr="008C1D32" w14:paraId="1F742517" w14:textId="77777777" w:rsidTr="005F0E6C">
        <w:trPr>
          <w:trHeight w:hRule="exact" w:val="255"/>
        </w:trPr>
        <w:tc>
          <w:tcPr>
            <w:tcW w:w="2660" w:type="dxa"/>
          </w:tcPr>
          <w:p w14:paraId="390CD574" w14:textId="77777777" w:rsidR="00A03F66" w:rsidRPr="008C1D32" w:rsidRDefault="00A03F66" w:rsidP="0028334C">
            <w:pPr>
              <w:pStyle w:val="Tabellabels"/>
            </w:pPr>
          </w:p>
        </w:tc>
        <w:tc>
          <w:tcPr>
            <w:tcW w:w="349" w:type="dxa"/>
          </w:tcPr>
          <w:p w14:paraId="3C659E41" w14:textId="77777777" w:rsidR="00A03F66" w:rsidRPr="008C1D32" w:rsidRDefault="00A03F66" w:rsidP="0028334C">
            <w:pPr>
              <w:pStyle w:val="tabel2tekst"/>
            </w:pPr>
          </w:p>
        </w:tc>
        <w:tc>
          <w:tcPr>
            <w:tcW w:w="5496" w:type="dxa"/>
          </w:tcPr>
          <w:p w14:paraId="2174F8A9" w14:textId="77777777" w:rsidR="00A03F66" w:rsidRPr="008C1D32" w:rsidRDefault="00A03F66" w:rsidP="0028334C">
            <w:pPr>
              <w:pStyle w:val="tabel2tekst"/>
            </w:pPr>
          </w:p>
        </w:tc>
      </w:tr>
      <w:tr w:rsidR="00793BB9" w:rsidRPr="008C1D32" w14:paraId="60130F62" w14:textId="77777777" w:rsidTr="005F0E6C">
        <w:trPr>
          <w:trHeight w:hRule="exact" w:val="255"/>
        </w:trPr>
        <w:tc>
          <w:tcPr>
            <w:tcW w:w="2660" w:type="dxa"/>
          </w:tcPr>
          <w:p w14:paraId="45BFB7F3" w14:textId="77777777" w:rsidR="00793BB9" w:rsidRPr="008C1D32" w:rsidRDefault="00793BB9">
            <w:pPr>
              <w:pStyle w:val="Tabellabels"/>
            </w:pPr>
            <w:bookmarkStart w:id="21" w:name="bm_SignChecked" w:colFirst="0" w:colLast="0"/>
            <w:bookmarkStart w:id="22" w:name="bmSignChecked" w:colFirst="2" w:colLast="2"/>
          </w:p>
        </w:tc>
        <w:tc>
          <w:tcPr>
            <w:tcW w:w="349" w:type="dxa"/>
          </w:tcPr>
          <w:p w14:paraId="6700C1E3" w14:textId="77777777" w:rsidR="00793BB9" w:rsidRPr="008C1D32" w:rsidRDefault="00793BB9">
            <w:pPr>
              <w:pStyle w:val="tabel2tekst"/>
            </w:pPr>
          </w:p>
        </w:tc>
        <w:tc>
          <w:tcPr>
            <w:tcW w:w="5496" w:type="dxa"/>
          </w:tcPr>
          <w:p w14:paraId="231B0ECA" w14:textId="77777777" w:rsidR="00793BB9" w:rsidRPr="008C1D32" w:rsidRDefault="00793BB9">
            <w:pPr>
              <w:pStyle w:val="tabel2tekst"/>
            </w:pPr>
          </w:p>
        </w:tc>
      </w:tr>
      <w:bookmarkEnd w:id="21"/>
      <w:bookmarkEnd w:id="22"/>
      <w:tr w:rsidR="00A03F66" w:rsidRPr="008C1D32" w14:paraId="52C3D7E4" w14:textId="77777777" w:rsidTr="005F0E6C">
        <w:trPr>
          <w:trHeight w:hRule="exact" w:val="255"/>
        </w:trPr>
        <w:tc>
          <w:tcPr>
            <w:tcW w:w="2660" w:type="dxa"/>
          </w:tcPr>
          <w:p w14:paraId="5641FEB0" w14:textId="77777777" w:rsidR="00A03F66" w:rsidRPr="008C1D32" w:rsidRDefault="00A03F66" w:rsidP="0028334C">
            <w:pPr>
              <w:pStyle w:val="Tabellabels"/>
            </w:pPr>
          </w:p>
        </w:tc>
        <w:tc>
          <w:tcPr>
            <w:tcW w:w="349" w:type="dxa"/>
          </w:tcPr>
          <w:p w14:paraId="3CD488D8" w14:textId="77777777" w:rsidR="00A03F66" w:rsidRPr="008C1D32" w:rsidRDefault="00A03F66" w:rsidP="0028334C">
            <w:pPr>
              <w:pStyle w:val="tabel2tekst"/>
            </w:pPr>
          </w:p>
        </w:tc>
        <w:tc>
          <w:tcPr>
            <w:tcW w:w="5496" w:type="dxa"/>
          </w:tcPr>
          <w:p w14:paraId="40929751" w14:textId="77777777" w:rsidR="00A03F66" w:rsidRPr="008C1D32" w:rsidRDefault="00A03F66" w:rsidP="0028334C">
            <w:pPr>
              <w:pStyle w:val="tabel2tekst"/>
            </w:pPr>
          </w:p>
        </w:tc>
      </w:tr>
      <w:tr w:rsidR="00793BB9" w:rsidRPr="008C1D32" w14:paraId="67970571" w14:textId="77777777" w:rsidTr="005F0E6C">
        <w:trPr>
          <w:trHeight w:hRule="exact" w:val="255"/>
        </w:trPr>
        <w:tc>
          <w:tcPr>
            <w:tcW w:w="2660" w:type="dxa"/>
          </w:tcPr>
          <w:p w14:paraId="3E3E1B06" w14:textId="77777777" w:rsidR="00793BB9" w:rsidRPr="008C1D32" w:rsidRDefault="00793BB9">
            <w:pPr>
              <w:pStyle w:val="Tabellabels"/>
            </w:pPr>
            <w:bookmarkStart w:id="23" w:name="bm_Approved" w:colFirst="0" w:colLast="0"/>
            <w:bookmarkStart w:id="24" w:name="bmApproved" w:colFirst="2" w:colLast="2"/>
          </w:p>
        </w:tc>
        <w:tc>
          <w:tcPr>
            <w:tcW w:w="349" w:type="dxa"/>
          </w:tcPr>
          <w:p w14:paraId="6F9F7CCF" w14:textId="77777777" w:rsidR="00793BB9" w:rsidRPr="008C1D32" w:rsidRDefault="00793BB9">
            <w:pPr>
              <w:pStyle w:val="tabel2tekst"/>
            </w:pPr>
          </w:p>
        </w:tc>
        <w:tc>
          <w:tcPr>
            <w:tcW w:w="5496" w:type="dxa"/>
          </w:tcPr>
          <w:p w14:paraId="548403EA" w14:textId="77777777" w:rsidR="00793BB9" w:rsidRPr="008C1D32" w:rsidRDefault="00793BB9">
            <w:pPr>
              <w:pStyle w:val="tabel2tekst"/>
            </w:pPr>
          </w:p>
        </w:tc>
      </w:tr>
      <w:bookmarkEnd w:id="23"/>
      <w:bookmarkEnd w:id="24"/>
      <w:tr w:rsidR="00A03F66" w:rsidRPr="008C1D32" w14:paraId="32238192" w14:textId="77777777" w:rsidTr="005F0E6C">
        <w:trPr>
          <w:trHeight w:hRule="exact" w:val="255"/>
        </w:trPr>
        <w:tc>
          <w:tcPr>
            <w:tcW w:w="2660" w:type="dxa"/>
          </w:tcPr>
          <w:p w14:paraId="27B8AD4C" w14:textId="77777777" w:rsidR="00A03F66" w:rsidRPr="008C1D32" w:rsidRDefault="00A03F66" w:rsidP="0028334C">
            <w:pPr>
              <w:pStyle w:val="Tabellabels"/>
            </w:pPr>
          </w:p>
        </w:tc>
        <w:tc>
          <w:tcPr>
            <w:tcW w:w="349" w:type="dxa"/>
          </w:tcPr>
          <w:p w14:paraId="72DD1000" w14:textId="77777777" w:rsidR="00A03F66" w:rsidRPr="008C1D32" w:rsidRDefault="00A03F66" w:rsidP="0028334C">
            <w:pPr>
              <w:pStyle w:val="tabel2tekst"/>
            </w:pPr>
          </w:p>
        </w:tc>
        <w:tc>
          <w:tcPr>
            <w:tcW w:w="5496" w:type="dxa"/>
          </w:tcPr>
          <w:p w14:paraId="25BBD693" w14:textId="77777777" w:rsidR="00A03F66" w:rsidRPr="008C1D32" w:rsidRDefault="00A03F66" w:rsidP="0028334C">
            <w:pPr>
              <w:pStyle w:val="tabel2tekst"/>
            </w:pPr>
          </w:p>
        </w:tc>
      </w:tr>
      <w:tr w:rsidR="00793BB9" w:rsidRPr="008C1D32" w14:paraId="7A6E1C31" w14:textId="77777777" w:rsidTr="005F0E6C">
        <w:trPr>
          <w:trHeight w:hRule="exact" w:val="255"/>
        </w:trPr>
        <w:tc>
          <w:tcPr>
            <w:tcW w:w="2660" w:type="dxa"/>
          </w:tcPr>
          <w:p w14:paraId="172E9269" w14:textId="77777777" w:rsidR="00793BB9" w:rsidRPr="008C1D32" w:rsidRDefault="00793BB9">
            <w:pPr>
              <w:pStyle w:val="Tabellabels"/>
            </w:pPr>
            <w:bookmarkStart w:id="25" w:name="bmSignApproved" w:colFirst="2" w:colLast="2"/>
            <w:bookmarkStart w:id="26" w:name="bm_SignApproved" w:colFirst="0" w:colLast="0"/>
          </w:p>
        </w:tc>
        <w:tc>
          <w:tcPr>
            <w:tcW w:w="349" w:type="dxa"/>
          </w:tcPr>
          <w:p w14:paraId="70B38DD9" w14:textId="77777777" w:rsidR="00793BB9" w:rsidRPr="008C1D32" w:rsidRDefault="00793BB9">
            <w:pPr>
              <w:pStyle w:val="tabel2tekst"/>
            </w:pPr>
          </w:p>
        </w:tc>
        <w:tc>
          <w:tcPr>
            <w:tcW w:w="5496" w:type="dxa"/>
          </w:tcPr>
          <w:p w14:paraId="3355B784" w14:textId="77777777" w:rsidR="00793BB9" w:rsidRPr="008C1D32" w:rsidRDefault="00793BB9">
            <w:pPr>
              <w:pStyle w:val="tabel2tekst"/>
            </w:pPr>
          </w:p>
        </w:tc>
      </w:tr>
      <w:bookmarkEnd w:id="25"/>
      <w:bookmarkEnd w:id="26"/>
      <w:tr w:rsidR="00A03F66" w:rsidRPr="008C1D32" w14:paraId="10387622" w14:textId="77777777" w:rsidTr="005F0E6C">
        <w:trPr>
          <w:trHeight w:hRule="exact" w:val="255"/>
        </w:trPr>
        <w:tc>
          <w:tcPr>
            <w:tcW w:w="2660" w:type="dxa"/>
          </w:tcPr>
          <w:p w14:paraId="6D3C6A73" w14:textId="77777777" w:rsidR="00A03F66" w:rsidRPr="008C1D32" w:rsidRDefault="00A03F66" w:rsidP="0028334C">
            <w:pPr>
              <w:pStyle w:val="Tabellabels"/>
            </w:pPr>
          </w:p>
        </w:tc>
        <w:tc>
          <w:tcPr>
            <w:tcW w:w="349" w:type="dxa"/>
          </w:tcPr>
          <w:p w14:paraId="41CCB849" w14:textId="77777777" w:rsidR="00A03F66" w:rsidRPr="008C1D32" w:rsidRDefault="00A03F66" w:rsidP="0028334C">
            <w:pPr>
              <w:pStyle w:val="tabel2tekst"/>
            </w:pPr>
          </w:p>
        </w:tc>
        <w:tc>
          <w:tcPr>
            <w:tcW w:w="5496" w:type="dxa"/>
          </w:tcPr>
          <w:p w14:paraId="65C6A1C2" w14:textId="77777777" w:rsidR="00A03F66" w:rsidRPr="008C1D32" w:rsidRDefault="00A03F66" w:rsidP="0028334C">
            <w:pPr>
              <w:pStyle w:val="tabel2tekst"/>
            </w:pPr>
          </w:p>
        </w:tc>
      </w:tr>
      <w:tr w:rsidR="00793BB9" w:rsidRPr="00867E6B" w14:paraId="68D1BCEC" w14:textId="77777777" w:rsidTr="005F0E6C">
        <w:trPr>
          <w:trHeight w:hRule="exact" w:val="2381"/>
        </w:trPr>
        <w:tc>
          <w:tcPr>
            <w:tcW w:w="2660" w:type="dxa"/>
          </w:tcPr>
          <w:p w14:paraId="6118A3FB" w14:textId="77777777" w:rsidR="00793BB9" w:rsidRPr="008C1D32" w:rsidRDefault="00793BB9">
            <w:pPr>
              <w:pStyle w:val="Tabellabels"/>
            </w:pPr>
            <w:bookmarkStart w:id="27" w:name="bm_Contact" w:colFirst="0" w:colLast="0"/>
            <w:bookmarkStart w:id="28" w:name="sbmContact" w:colFirst="2" w:colLast="2"/>
          </w:p>
        </w:tc>
        <w:tc>
          <w:tcPr>
            <w:tcW w:w="349" w:type="dxa"/>
          </w:tcPr>
          <w:p w14:paraId="0957C5C7" w14:textId="77777777" w:rsidR="00793BB9" w:rsidRPr="008C1D32" w:rsidRDefault="00793BB9">
            <w:pPr>
              <w:pStyle w:val="tabel2tekst"/>
            </w:pPr>
          </w:p>
        </w:tc>
        <w:tc>
          <w:tcPr>
            <w:tcW w:w="5496" w:type="dxa"/>
          </w:tcPr>
          <w:p w14:paraId="074B24DC" w14:textId="77777777" w:rsidR="00793BB9" w:rsidRPr="00867E6B" w:rsidRDefault="00793BB9">
            <w:pPr>
              <w:pStyle w:val="tabel2tekst"/>
              <w:rPr>
                <w:lang w:val="de-DE"/>
              </w:rPr>
            </w:pPr>
          </w:p>
        </w:tc>
      </w:tr>
      <w:bookmarkEnd w:id="27"/>
      <w:bookmarkEnd w:id="28"/>
    </w:tbl>
    <w:p w14:paraId="5149A1FE" w14:textId="77777777" w:rsidR="003A3DCC" w:rsidRPr="00867E6B" w:rsidRDefault="003A3DCC" w:rsidP="006C160C">
      <w:pPr>
        <w:rPr>
          <w:lang w:val="de-DE"/>
        </w:rPr>
        <w:sectPr w:rsidR="003A3DCC" w:rsidRPr="00867E6B" w:rsidSect="003F1F94">
          <w:headerReference w:type="first" r:id="rId9"/>
          <w:footerReference w:type="first" r:id="rId10"/>
          <w:pgSz w:w="11906" w:h="16838" w:code="9"/>
          <w:pgMar w:top="1134" w:right="1701" w:bottom="1701" w:left="1701" w:header="301" w:footer="369" w:gutter="0"/>
          <w:cols w:space="708"/>
          <w:titlePg/>
          <w:docGrid w:linePitch="360"/>
        </w:sectPr>
      </w:pPr>
    </w:p>
    <w:p w14:paraId="10D87B92" w14:textId="77777777" w:rsidR="00793BB9" w:rsidRPr="00867E6B" w:rsidRDefault="00793BB9" w:rsidP="006C160C">
      <w:pPr>
        <w:rPr>
          <w:lang w:val="de-DE"/>
        </w:rPr>
      </w:pPr>
    </w:p>
    <w:tbl>
      <w:tblPr>
        <w:tblW w:w="85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5"/>
      </w:tblGrid>
      <w:tr w:rsidR="00793BB9" w:rsidRPr="008C1D32" w14:paraId="6C97D7CB" w14:textId="77777777">
        <w:trPr>
          <w:trHeight w:val="2155"/>
        </w:trPr>
        <w:tc>
          <w:tcPr>
            <w:tcW w:w="8505" w:type="dxa"/>
          </w:tcPr>
          <w:p w14:paraId="5C0951E6" w14:textId="77777777" w:rsidR="00793BB9" w:rsidRPr="008C1D32" w:rsidRDefault="008C1D32">
            <w:pPr>
              <w:pStyle w:val="Bold1"/>
            </w:pPr>
            <w:bookmarkStart w:id="29" w:name="bm_TOCtitle" w:colFirst="0" w:colLast="0"/>
            <w:r w:rsidRPr="008C1D32">
              <w:t>Inhoudsopgave</w:t>
            </w:r>
          </w:p>
        </w:tc>
      </w:tr>
    </w:tbl>
    <w:bookmarkEnd w:id="29"/>
    <w:p w14:paraId="183E6E86" w14:textId="6BB6E3E4" w:rsidR="00242B21" w:rsidRDefault="00D769E3">
      <w:pPr>
        <w:pStyle w:val="Inhopg1"/>
        <w:rPr>
          <w:rFonts w:asciiTheme="minorHAnsi" w:eastAsiaTheme="minorEastAsia" w:hAnsiTheme="minorHAnsi" w:cstheme="minorBidi"/>
          <w:sz w:val="22"/>
          <w:szCs w:val="22"/>
        </w:rPr>
      </w:pPr>
      <w:r w:rsidRPr="008C1D32">
        <w:rPr>
          <w:noProof w:val="0"/>
        </w:rPr>
        <w:fldChar w:fldCharType="begin"/>
      </w:r>
      <w:r w:rsidR="00451A18" w:rsidRPr="008C1D32">
        <w:rPr>
          <w:noProof w:val="0"/>
        </w:rPr>
        <w:instrText xml:space="preserve"> TOC \o "1-4" \h \z \u </w:instrText>
      </w:r>
      <w:r w:rsidRPr="008C1D32">
        <w:rPr>
          <w:noProof w:val="0"/>
        </w:rPr>
        <w:fldChar w:fldCharType="separate"/>
      </w:r>
      <w:hyperlink w:anchor="_Toc339364334" w:history="1">
        <w:r w:rsidR="00242B21" w:rsidRPr="00004701">
          <w:rPr>
            <w:rStyle w:val="Hyperlink"/>
          </w:rPr>
          <w:t>1</w:t>
        </w:r>
        <w:r w:rsidR="00242B21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242B21" w:rsidRPr="00004701">
          <w:rPr>
            <w:rStyle w:val="Hyperlink"/>
          </w:rPr>
          <w:t>Doel en opbouw V- &amp; G-plan</w:t>
        </w:r>
        <w:r w:rsidR="00242B21">
          <w:rPr>
            <w:webHidden/>
          </w:rPr>
          <w:tab/>
        </w:r>
        <w:r>
          <w:rPr>
            <w:webHidden/>
          </w:rPr>
          <w:fldChar w:fldCharType="begin"/>
        </w:r>
        <w:r w:rsidR="00242B21">
          <w:rPr>
            <w:webHidden/>
          </w:rPr>
          <w:instrText xml:space="preserve"> PAGEREF _Toc339364334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2A6C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E22D430" w14:textId="25F2232D" w:rsidR="00242B21" w:rsidRDefault="00000000">
      <w:pPr>
        <w:pStyle w:val="Inhopg2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364335" w:history="1">
        <w:r w:rsidR="00242B21" w:rsidRPr="00004701">
          <w:rPr>
            <w:rStyle w:val="Hyperlink"/>
            <w:noProof/>
          </w:rPr>
          <w:t>1.1</w:t>
        </w:r>
        <w:r w:rsidR="00242B2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42B21" w:rsidRPr="00004701">
          <w:rPr>
            <w:rStyle w:val="Hyperlink"/>
            <w:noProof/>
          </w:rPr>
          <w:t>Doel V- &amp; G-plan</w:t>
        </w:r>
        <w:r w:rsidR="00242B21">
          <w:rPr>
            <w:noProof/>
            <w:webHidden/>
          </w:rPr>
          <w:tab/>
        </w:r>
        <w:r w:rsidR="00D769E3">
          <w:rPr>
            <w:noProof/>
            <w:webHidden/>
          </w:rPr>
          <w:fldChar w:fldCharType="begin"/>
        </w:r>
        <w:r w:rsidR="00242B21">
          <w:rPr>
            <w:noProof/>
            <w:webHidden/>
          </w:rPr>
          <w:instrText xml:space="preserve"> PAGEREF _Toc339364335 \h </w:instrText>
        </w:r>
        <w:r w:rsidR="00D769E3">
          <w:rPr>
            <w:noProof/>
            <w:webHidden/>
          </w:rPr>
        </w:r>
        <w:r w:rsidR="00D769E3">
          <w:rPr>
            <w:noProof/>
            <w:webHidden/>
          </w:rPr>
          <w:fldChar w:fldCharType="separate"/>
        </w:r>
        <w:r w:rsidR="00FF2A6C">
          <w:rPr>
            <w:noProof/>
            <w:webHidden/>
          </w:rPr>
          <w:t>4</w:t>
        </w:r>
        <w:r w:rsidR="00D769E3">
          <w:rPr>
            <w:noProof/>
            <w:webHidden/>
          </w:rPr>
          <w:fldChar w:fldCharType="end"/>
        </w:r>
      </w:hyperlink>
    </w:p>
    <w:p w14:paraId="0932F02F" w14:textId="035B1146" w:rsidR="00242B21" w:rsidRDefault="00000000">
      <w:pPr>
        <w:pStyle w:val="Inhopg2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364336" w:history="1">
        <w:r w:rsidR="00242B21" w:rsidRPr="00004701">
          <w:rPr>
            <w:rStyle w:val="Hyperlink"/>
            <w:noProof/>
          </w:rPr>
          <w:t>1.2</w:t>
        </w:r>
        <w:r w:rsidR="00242B2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42B21" w:rsidRPr="00004701">
          <w:rPr>
            <w:rStyle w:val="Hyperlink"/>
            <w:noProof/>
          </w:rPr>
          <w:t>Opbouw V- &amp; G-plan</w:t>
        </w:r>
        <w:r w:rsidR="00242B21">
          <w:rPr>
            <w:noProof/>
            <w:webHidden/>
          </w:rPr>
          <w:tab/>
        </w:r>
        <w:r w:rsidR="00D769E3">
          <w:rPr>
            <w:noProof/>
            <w:webHidden/>
          </w:rPr>
          <w:fldChar w:fldCharType="begin"/>
        </w:r>
        <w:r w:rsidR="00242B21">
          <w:rPr>
            <w:noProof/>
            <w:webHidden/>
          </w:rPr>
          <w:instrText xml:space="preserve"> PAGEREF _Toc339364336 \h </w:instrText>
        </w:r>
        <w:r w:rsidR="00D769E3">
          <w:rPr>
            <w:noProof/>
            <w:webHidden/>
          </w:rPr>
        </w:r>
        <w:r w:rsidR="00D769E3">
          <w:rPr>
            <w:noProof/>
            <w:webHidden/>
          </w:rPr>
          <w:fldChar w:fldCharType="separate"/>
        </w:r>
        <w:r w:rsidR="00FF2A6C">
          <w:rPr>
            <w:noProof/>
            <w:webHidden/>
          </w:rPr>
          <w:t>4</w:t>
        </w:r>
        <w:r w:rsidR="00D769E3">
          <w:rPr>
            <w:noProof/>
            <w:webHidden/>
          </w:rPr>
          <w:fldChar w:fldCharType="end"/>
        </w:r>
      </w:hyperlink>
    </w:p>
    <w:p w14:paraId="0234FE24" w14:textId="6E2E7CF4" w:rsidR="00242B21" w:rsidRDefault="00000000">
      <w:pPr>
        <w:pStyle w:val="Inhopg2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364337" w:history="1">
        <w:r w:rsidR="00242B21" w:rsidRPr="00004701">
          <w:rPr>
            <w:rStyle w:val="Hyperlink"/>
            <w:noProof/>
          </w:rPr>
          <w:t>1.3</w:t>
        </w:r>
        <w:r w:rsidR="00242B2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42B21" w:rsidRPr="00004701">
          <w:rPr>
            <w:rStyle w:val="Hyperlink"/>
            <w:noProof/>
          </w:rPr>
          <w:t>V- &amp; G-plan</w:t>
        </w:r>
        <w:r w:rsidR="00242B21">
          <w:rPr>
            <w:noProof/>
            <w:webHidden/>
          </w:rPr>
          <w:tab/>
        </w:r>
        <w:r w:rsidR="00D769E3">
          <w:rPr>
            <w:noProof/>
            <w:webHidden/>
          </w:rPr>
          <w:fldChar w:fldCharType="begin"/>
        </w:r>
        <w:r w:rsidR="00242B21">
          <w:rPr>
            <w:noProof/>
            <w:webHidden/>
          </w:rPr>
          <w:instrText xml:space="preserve"> PAGEREF _Toc339364337 \h </w:instrText>
        </w:r>
        <w:r w:rsidR="00D769E3">
          <w:rPr>
            <w:noProof/>
            <w:webHidden/>
          </w:rPr>
        </w:r>
        <w:r w:rsidR="00D769E3">
          <w:rPr>
            <w:noProof/>
            <w:webHidden/>
          </w:rPr>
          <w:fldChar w:fldCharType="separate"/>
        </w:r>
        <w:r w:rsidR="00FF2A6C">
          <w:rPr>
            <w:noProof/>
            <w:webHidden/>
          </w:rPr>
          <w:t>4</w:t>
        </w:r>
        <w:r w:rsidR="00D769E3">
          <w:rPr>
            <w:noProof/>
            <w:webHidden/>
          </w:rPr>
          <w:fldChar w:fldCharType="end"/>
        </w:r>
      </w:hyperlink>
    </w:p>
    <w:p w14:paraId="46064DFF" w14:textId="2F15A22A" w:rsidR="00242B21" w:rsidRDefault="00000000">
      <w:pPr>
        <w:pStyle w:val="Inhopg1"/>
        <w:rPr>
          <w:rFonts w:asciiTheme="minorHAnsi" w:eastAsiaTheme="minorEastAsia" w:hAnsiTheme="minorHAnsi" w:cstheme="minorBidi"/>
          <w:sz w:val="22"/>
          <w:szCs w:val="22"/>
        </w:rPr>
      </w:pPr>
      <w:hyperlink w:anchor="_Toc339364338" w:history="1">
        <w:r w:rsidR="00242B21" w:rsidRPr="00004701">
          <w:rPr>
            <w:rStyle w:val="Hyperlink"/>
          </w:rPr>
          <w:t>2</w:t>
        </w:r>
        <w:r w:rsidR="00242B21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242B21" w:rsidRPr="00004701">
          <w:rPr>
            <w:rStyle w:val="Hyperlink"/>
          </w:rPr>
          <w:t>Bouwwerkgegevens</w:t>
        </w:r>
        <w:r w:rsidR="00242B21">
          <w:rPr>
            <w:webHidden/>
          </w:rPr>
          <w:tab/>
        </w:r>
        <w:r w:rsidR="00D769E3">
          <w:rPr>
            <w:webHidden/>
          </w:rPr>
          <w:fldChar w:fldCharType="begin"/>
        </w:r>
        <w:r w:rsidR="00242B21">
          <w:rPr>
            <w:webHidden/>
          </w:rPr>
          <w:instrText xml:space="preserve"> PAGEREF _Toc339364338 \h </w:instrText>
        </w:r>
        <w:r w:rsidR="00D769E3">
          <w:rPr>
            <w:webHidden/>
          </w:rPr>
        </w:r>
        <w:r w:rsidR="00D769E3">
          <w:rPr>
            <w:webHidden/>
          </w:rPr>
          <w:fldChar w:fldCharType="separate"/>
        </w:r>
        <w:r w:rsidR="00FF2A6C">
          <w:rPr>
            <w:webHidden/>
          </w:rPr>
          <w:t>5</w:t>
        </w:r>
        <w:r w:rsidR="00D769E3">
          <w:rPr>
            <w:webHidden/>
          </w:rPr>
          <w:fldChar w:fldCharType="end"/>
        </w:r>
      </w:hyperlink>
    </w:p>
    <w:p w14:paraId="7AEAFBD6" w14:textId="17BD0C63" w:rsidR="00242B21" w:rsidRDefault="00000000">
      <w:pPr>
        <w:pStyle w:val="Inhopg2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364339" w:history="1">
        <w:r w:rsidR="00242B21" w:rsidRPr="00004701">
          <w:rPr>
            <w:rStyle w:val="Hyperlink"/>
            <w:noProof/>
          </w:rPr>
          <w:t>2.1</w:t>
        </w:r>
        <w:r w:rsidR="00242B2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42B21" w:rsidRPr="00004701">
          <w:rPr>
            <w:rStyle w:val="Hyperlink"/>
            <w:noProof/>
          </w:rPr>
          <w:t>Het (bouw)werk</w:t>
        </w:r>
        <w:r w:rsidR="00242B21">
          <w:rPr>
            <w:noProof/>
            <w:webHidden/>
          </w:rPr>
          <w:tab/>
        </w:r>
        <w:r w:rsidR="00D769E3">
          <w:rPr>
            <w:noProof/>
            <w:webHidden/>
          </w:rPr>
          <w:fldChar w:fldCharType="begin"/>
        </w:r>
        <w:r w:rsidR="00242B21">
          <w:rPr>
            <w:noProof/>
            <w:webHidden/>
          </w:rPr>
          <w:instrText xml:space="preserve"> PAGEREF _Toc339364339 \h </w:instrText>
        </w:r>
        <w:r w:rsidR="00D769E3">
          <w:rPr>
            <w:noProof/>
            <w:webHidden/>
          </w:rPr>
        </w:r>
        <w:r w:rsidR="00D769E3">
          <w:rPr>
            <w:noProof/>
            <w:webHidden/>
          </w:rPr>
          <w:fldChar w:fldCharType="separate"/>
        </w:r>
        <w:r w:rsidR="00FF2A6C">
          <w:rPr>
            <w:noProof/>
            <w:webHidden/>
          </w:rPr>
          <w:t>5</w:t>
        </w:r>
        <w:r w:rsidR="00D769E3">
          <w:rPr>
            <w:noProof/>
            <w:webHidden/>
          </w:rPr>
          <w:fldChar w:fldCharType="end"/>
        </w:r>
      </w:hyperlink>
    </w:p>
    <w:p w14:paraId="23CC4D89" w14:textId="32FB7A85" w:rsidR="00242B21" w:rsidRDefault="00000000">
      <w:pPr>
        <w:pStyle w:val="Inhopg2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364340" w:history="1">
        <w:r w:rsidR="00242B21" w:rsidRPr="00004701">
          <w:rPr>
            <w:rStyle w:val="Hyperlink"/>
            <w:noProof/>
          </w:rPr>
          <w:t>2.2</w:t>
        </w:r>
        <w:r w:rsidR="00242B2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42B21" w:rsidRPr="00004701">
          <w:rPr>
            <w:rStyle w:val="Hyperlink"/>
            <w:noProof/>
          </w:rPr>
          <w:t>Adres en ligging van het (bouw)werk</w:t>
        </w:r>
        <w:r w:rsidR="00242B21">
          <w:rPr>
            <w:noProof/>
            <w:webHidden/>
          </w:rPr>
          <w:tab/>
        </w:r>
        <w:r w:rsidR="00D769E3">
          <w:rPr>
            <w:noProof/>
            <w:webHidden/>
          </w:rPr>
          <w:fldChar w:fldCharType="begin"/>
        </w:r>
        <w:r w:rsidR="00242B21">
          <w:rPr>
            <w:noProof/>
            <w:webHidden/>
          </w:rPr>
          <w:instrText xml:space="preserve"> PAGEREF _Toc339364340 \h </w:instrText>
        </w:r>
        <w:r w:rsidR="00D769E3">
          <w:rPr>
            <w:noProof/>
            <w:webHidden/>
          </w:rPr>
        </w:r>
        <w:r w:rsidR="00D769E3">
          <w:rPr>
            <w:noProof/>
            <w:webHidden/>
          </w:rPr>
          <w:fldChar w:fldCharType="separate"/>
        </w:r>
        <w:r w:rsidR="00FF2A6C">
          <w:rPr>
            <w:noProof/>
            <w:webHidden/>
          </w:rPr>
          <w:t>5</w:t>
        </w:r>
        <w:r w:rsidR="00D769E3">
          <w:rPr>
            <w:noProof/>
            <w:webHidden/>
          </w:rPr>
          <w:fldChar w:fldCharType="end"/>
        </w:r>
      </w:hyperlink>
    </w:p>
    <w:p w14:paraId="6FC73FEE" w14:textId="061FB106" w:rsidR="00242B21" w:rsidRDefault="00000000">
      <w:pPr>
        <w:pStyle w:val="Inhopg2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364341" w:history="1">
        <w:r w:rsidR="00242B21" w:rsidRPr="00004701">
          <w:rPr>
            <w:rStyle w:val="Hyperlink"/>
            <w:noProof/>
          </w:rPr>
          <w:t>2.3</w:t>
        </w:r>
        <w:r w:rsidR="00242B2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42B21" w:rsidRPr="00004701">
          <w:rPr>
            <w:rStyle w:val="Hyperlink"/>
            <w:noProof/>
          </w:rPr>
          <w:t>Namen en adressen van betrokken partijen</w:t>
        </w:r>
        <w:r w:rsidR="00242B21">
          <w:rPr>
            <w:noProof/>
            <w:webHidden/>
          </w:rPr>
          <w:tab/>
        </w:r>
        <w:r w:rsidR="00D769E3">
          <w:rPr>
            <w:noProof/>
            <w:webHidden/>
          </w:rPr>
          <w:fldChar w:fldCharType="begin"/>
        </w:r>
        <w:r w:rsidR="00242B21">
          <w:rPr>
            <w:noProof/>
            <w:webHidden/>
          </w:rPr>
          <w:instrText xml:space="preserve"> PAGEREF _Toc339364341 \h </w:instrText>
        </w:r>
        <w:r w:rsidR="00D769E3">
          <w:rPr>
            <w:noProof/>
            <w:webHidden/>
          </w:rPr>
        </w:r>
        <w:r w:rsidR="00D769E3">
          <w:rPr>
            <w:noProof/>
            <w:webHidden/>
          </w:rPr>
          <w:fldChar w:fldCharType="separate"/>
        </w:r>
        <w:r w:rsidR="00FF2A6C">
          <w:rPr>
            <w:noProof/>
            <w:webHidden/>
          </w:rPr>
          <w:t>5</w:t>
        </w:r>
        <w:r w:rsidR="00D769E3">
          <w:rPr>
            <w:noProof/>
            <w:webHidden/>
          </w:rPr>
          <w:fldChar w:fldCharType="end"/>
        </w:r>
      </w:hyperlink>
    </w:p>
    <w:p w14:paraId="49EC9262" w14:textId="36A394FB" w:rsidR="00242B21" w:rsidRDefault="00000000">
      <w:pPr>
        <w:pStyle w:val="Inhopg2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364342" w:history="1">
        <w:r w:rsidR="00242B21" w:rsidRPr="00004701">
          <w:rPr>
            <w:rStyle w:val="Hyperlink"/>
            <w:noProof/>
          </w:rPr>
          <w:t>2.4</w:t>
        </w:r>
        <w:r w:rsidR="00242B2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42B21" w:rsidRPr="00004701">
          <w:rPr>
            <w:rStyle w:val="Hyperlink"/>
            <w:noProof/>
          </w:rPr>
          <w:t>Planning en uitvoeringsgegevens (voor zover reeds bekend)</w:t>
        </w:r>
        <w:r w:rsidR="00242B21">
          <w:rPr>
            <w:noProof/>
            <w:webHidden/>
          </w:rPr>
          <w:tab/>
        </w:r>
        <w:r w:rsidR="00D769E3">
          <w:rPr>
            <w:noProof/>
            <w:webHidden/>
          </w:rPr>
          <w:fldChar w:fldCharType="begin"/>
        </w:r>
        <w:r w:rsidR="00242B21">
          <w:rPr>
            <w:noProof/>
            <w:webHidden/>
          </w:rPr>
          <w:instrText xml:space="preserve"> PAGEREF _Toc339364342 \h </w:instrText>
        </w:r>
        <w:r w:rsidR="00D769E3">
          <w:rPr>
            <w:noProof/>
            <w:webHidden/>
          </w:rPr>
        </w:r>
        <w:r w:rsidR="00D769E3">
          <w:rPr>
            <w:noProof/>
            <w:webHidden/>
          </w:rPr>
          <w:fldChar w:fldCharType="separate"/>
        </w:r>
        <w:r w:rsidR="00FF2A6C">
          <w:rPr>
            <w:noProof/>
            <w:webHidden/>
          </w:rPr>
          <w:t>6</w:t>
        </w:r>
        <w:r w:rsidR="00D769E3">
          <w:rPr>
            <w:noProof/>
            <w:webHidden/>
          </w:rPr>
          <w:fldChar w:fldCharType="end"/>
        </w:r>
      </w:hyperlink>
    </w:p>
    <w:p w14:paraId="13B89C6F" w14:textId="0FF6EFE8" w:rsidR="00242B21" w:rsidRDefault="00000000">
      <w:pPr>
        <w:pStyle w:val="Inhopg1"/>
        <w:rPr>
          <w:rFonts w:asciiTheme="minorHAnsi" w:eastAsiaTheme="minorEastAsia" w:hAnsiTheme="minorHAnsi" w:cstheme="minorBidi"/>
          <w:sz w:val="22"/>
          <w:szCs w:val="22"/>
        </w:rPr>
      </w:pPr>
      <w:hyperlink w:anchor="_Toc339364343" w:history="1">
        <w:r w:rsidR="00242B21" w:rsidRPr="00004701">
          <w:rPr>
            <w:rStyle w:val="Hyperlink"/>
          </w:rPr>
          <w:t>3</w:t>
        </w:r>
        <w:r w:rsidR="00242B21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242B21" w:rsidRPr="00004701">
          <w:rPr>
            <w:rStyle w:val="Hyperlink"/>
          </w:rPr>
          <w:t>Coördinatie en samenwerkingsafspraken</w:t>
        </w:r>
        <w:r w:rsidR="00242B21">
          <w:rPr>
            <w:webHidden/>
          </w:rPr>
          <w:tab/>
        </w:r>
        <w:r w:rsidR="00D769E3">
          <w:rPr>
            <w:webHidden/>
          </w:rPr>
          <w:fldChar w:fldCharType="begin"/>
        </w:r>
        <w:r w:rsidR="00242B21">
          <w:rPr>
            <w:webHidden/>
          </w:rPr>
          <w:instrText xml:space="preserve"> PAGEREF _Toc339364343 \h </w:instrText>
        </w:r>
        <w:r w:rsidR="00D769E3">
          <w:rPr>
            <w:webHidden/>
          </w:rPr>
        </w:r>
        <w:r w:rsidR="00D769E3">
          <w:rPr>
            <w:webHidden/>
          </w:rPr>
          <w:fldChar w:fldCharType="separate"/>
        </w:r>
        <w:r w:rsidR="00FF2A6C">
          <w:rPr>
            <w:webHidden/>
          </w:rPr>
          <w:t>7</w:t>
        </w:r>
        <w:r w:rsidR="00D769E3">
          <w:rPr>
            <w:webHidden/>
          </w:rPr>
          <w:fldChar w:fldCharType="end"/>
        </w:r>
      </w:hyperlink>
    </w:p>
    <w:p w14:paraId="2C561834" w14:textId="32522486" w:rsidR="00242B21" w:rsidRDefault="00000000">
      <w:pPr>
        <w:pStyle w:val="Inhopg2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364344" w:history="1">
        <w:r w:rsidR="00242B21" w:rsidRPr="00004701">
          <w:rPr>
            <w:rStyle w:val="Hyperlink"/>
            <w:noProof/>
          </w:rPr>
          <w:t>3.1</w:t>
        </w:r>
        <w:r w:rsidR="00242B2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42B21" w:rsidRPr="00004701">
          <w:rPr>
            <w:rStyle w:val="Hyperlink"/>
            <w:noProof/>
          </w:rPr>
          <w:t>Coördinatie en samenwerkingsafspraken</w:t>
        </w:r>
        <w:r w:rsidR="00242B21">
          <w:rPr>
            <w:noProof/>
            <w:webHidden/>
          </w:rPr>
          <w:tab/>
        </w:r>
        <w:r w:rsidR="00D769E3">
          <w:rPr>
            <w:noProof/>
            <w:webHidden/>
          </w:rPr>
          <w:fldChar w:fldCharType="begin"/>
        </w:r>
        <w:r w:rsidR="00242B21">
          <w:rPr>
            <w:noProof/>
            <w:webHidden/>
          </w:rPr>
          <w:instrText xml:space="preserve"> PAGEREF _Toc339364344 \h </w:instrText>
        </w:r>
        <w:r w:rsidR="00D769E3">
          <w:rPr>
            <w:noProof/>
            <w:webHidden/>
          </w:rPr>
        </w:r>
        <w:r w:rsidR="00D769E3">
          <w:rPr>
            <w:noProof/>
            <w:webHidden/>
          </w:rPr>
          <w:fldChar w:fldCharType="separate"/>
        </w:r>
        <w:r w:rsidR="00FF2A6C">
          <w:rPr>
            <w:noProof/>
            <w:webHidden/>
          </w:rPr>
          <w:t>7</w:t>
        </w:r>
        <w:r w:rsidR="00D769E3">
          <w:rPr>
            <w:noProof/>
            <w:webHidden/>
          </w:rPr>
          <w:fldChar w:fldCharType="end"/>
        </w:r>
      </w:hyperlink>
    </w:p>
    <w:p w14:paraId="7DEB6079" w14:textId="5CD3B61B" w:rsidR="00242B21" w:rsidRDefault="00000000">
      <w:pPr>
        <w:pStyle w:val="Inhopg1"/>
        <w:rPr>
          <w:rFonts w:asciiTheme="minorHAnsi" w:eastAsiaTheme="minorEastAsia" w:hAnsiTheme="minorHAnsi" w:cstheme="minorBidi"/>
          <w:sz w:val="22"/>
          <w:szCs w:val="22"/>
        </w:rPr>
      </w:pPr>
      <w:hyperlink w:anchor="_Toc339364345" w:history="1">
        <w:r w:rsidR="00242B21" w:rsidRPr="00004701">
          <w:rPr>
            <w:rStyle w:val="Hyperlink"/>
          </w:rPr>
          <w:t>4</w:t>
        </w:r>
        <w:r w:rsidR="00242B21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242B21" w:rsidRPr="00004701">
          <w:rPr>
            <w:rStyle w:val="Hyperlink"/>
          </w:rPr>
          <w:t>Bestekanalyse</w:t>
        </w:r>
        <w:r w:rsidR="00242B21">
          <w:rPr>
            <w:webHidden/>
          </w:rPr>
          <w:tab/>
        </w:r>
        <w:r w:rsidR="00D769E3">
          <w:rPr>
            <w:webHidden/>
          </w:rPr>
          <w:fldChar w:fldCharType="begin"/>
        </w:r>
        <w:r w:rsidR="00242B21">
          <w:rPr>
            <w:webHidden/>
          </w:rPr>
          <w:instrText xml:space="preserve"> PAGEREF _Toc339364345 \h </w:instrText>
        </w:r>
        <w:r w:rsidR="00D769E3">
          <w:rPr>
            <w:webHidden/>
          </w:rPr>
        </w:r>
        <w:r w:rsidR="00D769E3">
          <w:rPr>
            <w:webHidden/>
          </w:rPr>
          <w:fldChar w:fldCharType="separate"/>
        </w:r>
        <w:r w:rsidR="00FF2A6C">
          <w:rPr>
            <w:webHidden/>
          </w:rPr>
          <w:t>8</w:t>
        </w:r>
        <w:r w:rsidR="00D769E3">
          <w:rPr>
            <w:webHidden/>
          </w:rPr>
          <w:fldChar w:fldCharType="end"/>
        </w:r>
      </w:hyperlink>
    </w:p>
    <w:p w14:paraId="49E0FD24" w14:textId="70459647" w:rsidR="00242B21" w:rsidRDefault="00000000">
      <w:pPr>
        <w:pStyle w:val="Inhopg2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364346" w:history="1">
        <w:r w:rsidR="00242B21" w:rsidRPr="00004701">
          <w:rPr>
            <w:rStyle w:val="Hyperlink"/>
            <w:noProof/>
          </w:rPr>
          <w:t>4.1</w:t>
        </w:r>
        <w:r w:rsidR="00242B2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42B21" w:rsidRPr="00004701">
          <w:rPr>
            <w:rStyle w:val="Hyperlink"/>
            <w:noProof/>
          </w:rPr>
          <w:t>Algemeen</w:t>
        </w:r>
        <w:r w:rsidR="00242B21">
          <w:rPr>
            <w:noProof/>
            <w:webHidden/>
          </w:rPr>
          <w:tab/>
        </w:r>
        <w:r w:rsidR="00D769E3">
          <w:rPr>
            <w:noProof/>
            <w:webHidden/>
          </w:rPr>
          <w:fldChar w:fldCharType="begin"/>
        </w:r>
        <w:r w:rsidR="00242B21">
          <w:rPr>
            <w:noProof/>
            <w:webHidden/>
          </w:rPr>
          <w:instrText xml:space="preserve"> PAGEREF _Toc339364346 \h </w:instrText>
        </w:r>
        <w:r w:rsidR="00D769E3">
          <w:rPr>
            <w:noProof/>
            <w:webHidden/>
          </w:rPr>
        </w:r>
        <w:r w:rsidR="00D769E3">
          <w:rPr>
            <w:noProof/>
            <w:webHidden/>
          </w:rPr>
          <w:fldChar w:fldCharType="separate"/>
        </w:r>
        <w:r w:rsidR="00FF2A6C">
          <w:rPr>
            <w:noProof/>
            <w:webHidden/>
          </w:rPr>
          <w:t>8</w:t>
        </w:r>
        <w:r w:rsidR="00D769E3">
          <w:rPr>
            <w:noProof/>
            <w:webHidden/>
          </w:rPr>
          <w:fldChar w:fldCharType="end"/>
        </w:r>
      </w:hyperlink>
    </w:p>
    <w:p w14:paraId="575C193B" w14:textId="64A9CD66" w:rsidR="00242B21" w:rsidRDefault="00000000">
      <w:pPr>
        <w:pStyle w:val="Inhopg1"/>
        <w:rPr>
          <w:rFonts w:asciiTheme="minorHAnsi" w:eastAsiaTheme="minorEastAsia" w:hAnsiTheme="minorHAnsi" w:cstheme="minorBidi"/>
          <w:sz w:val="22"/>
          <w:szCs w:val="22"/>
        </w:rPr>
      </w:pPr>
      <w:hyperlink w:anchor="_Toc339364347" w:history="1">
        <w:r w:rsidR="00242B21" w:rsidRPr="00004701">
          <w:rPr>
            <w:rStyle w:val="Hyperlink"/>
          </w:rPr>
          <w:t>5</w:t>
        </w:r>
        <w:r w:rsidR="00242B21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242B21" w:rsidRPr="00004701">
          <w:rPr>
            <w:rStyle w:val="Hyperlink"/>
          </w:rPr>
          <w:t>Veiligheids- en gezondheidsrisico’s</w:t>
        </w:r>
        <w:r w:rsidR="00242B21">
          <w:rPr>
            <w:webHidden/>
          </w:rPr>
          <w:tab/>
        </w:r>
        <w:r w:rsidR="00D769E3">
          <w:rPr>
            <w:webHidden/>
          </w:rPr>
          <w:fldChar w:fldCharType="begin"/>
        </w:r>
        <w:r w:rsidR="00242B21">
          <w:rPr>
            <w:webHidden/>
          </w:rPr>
          <w:instrText xml:space="preserve"> PAGEREF _Toc339364347 \h </w:instrText>
        </w:r>
        <w:r w:rsidR="00D769E3">
          <w:rPr>
            <w:webHidden/>
          </w:rPr>
        </w:r>
        <w:r w:rsidR="00D769E3">
          <w:rPr>
            <w:webHidden/>
          </w:rPr>
          <w:fldChar w:fldCharType="separate"/>
        </w:r>
        <w:r w:rsidR="00FF2A6C">
          <w:rPr>
            <w:webHidden/>
          </w:rPr>
          <w:t>9</w:t>
        </w:r>
        <w:r w:rsidR="00D769E3">
          <w:rPr>
            <w:webHidden/>
          </w:rPr>
          <w:fldChar w:fldCharType="end"/>
        </w:r>
      </w:hyperlink>
    </w:p>
    <w:p w14:paraId="0340CD65" w14:textId="7EE41AE5" w:rsidR="00242B21" w:rsidRDefault="00000000">
      <w:pPr>
        <w:pStyle w:val="Inhopg2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364348" w:history="1">
        <w:r w:rsidR="00242B21" w:rsidRPr="00004701">
          <w:rPr>
            <w:rStyle w:val="Hyperlink"/>
            <w:noProof/>
          </w:rPr>
          <w:t>5.1</w:t>
        </w:r>
        <w:r w:rsidR="00242B2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42B21" w:rsidRPr="00004701">
          <w:rPr>
            <w:rStyle w:val="Hyperlink"/>
            <w:noProof/>
          </w:rPr>
          <w:t>Omgevingsfactoren (ARBO)</w:t>
        </w:r>
        <w:r w:rsidR="00242B21">
          <w:rPr>
            <w:noProof/>
            <w:webHidden/>
          </w:rPr>
          <w:tab/>
        </w:r>
        <w:r w:rsidR="00D769E3">
          <w:rPr>
            <w:noProof/>
            <w:webHidden/>
          </w:rPr>
          <w:fldChar w:fldCharType="begin"/>
        </w:r>
        <w:r w:rsidR="00242B21">
          <w:rPr>
            <w:noProof/>
            <w:webHidden/>
          </w:rPr>
          <w:instrText xml:space="preserve"> PAGEREF _Toc339364348 \h </w:instrText>
        </w:r>
        <w:r w:rsidR="00D769E3">
          <w:rPr>
            <w:noProof/>
            <w:webHidden/>
          </w:rPr>
        </w:r>
        <w:r w:rsidR="00D769E3">
          <w:rPr>
            <w:noProof/>
            <w:webHidden/>
          </w:rPr>
          <w:fldChar w:fldCharType="separate"/>
        </w:r>
        <w:r w:rsidR="00FF2A6C">
          <w:rPr>
            <w:noProof/>
            <w:webHidden/>
          </w:rPr>
          <w:t>9</w:t>
        </w:r>
        <w:r w:rsidR="00D769E3">
          <w:rPr>
            <w:noProof/>
            <w:webHidden/>
          </w:rPr>
          <w:fldChar w:fldCharType="end"/>
        </w:r>
      </w:hyperlink>
    </w:p>
    <w:p w14:paraId="681450D0" w14:textId="71885565" w:rsidR="00242B21" w:rsidRDefault="00000000">
      <w:pPr>
        <w:pStyle w:val="Inhopg2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364349" w:history="1">
        <w:r w:rsidR="00242B21" w:rsidRPr="00004701">
          <w:rPr>
            <w:rStyle w:val="Hyperlink"/>
            <w:noProof/>
          </w:rPr>
          <w:t>5.2</w:t>
        </w:r>
        <w:r w:rsidR="00242B2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42B21" w:rsidRPr="00004701">
          <w:rPr>
            <w:rStyle w:val="Hyperlink"/>
            <w:noProof/>
          </w:rPr>
          <w:t>Algemene factoren (ARBO)</w:t>
        </w:r>
        <w:r w:rsidR="00242B21">
          <w:rPr>
            <w:noProof/>
            <w:webHidden/>
          </w:rPr>
          <w:tab/>
        </w:r>
        <w:r w:rsidR="00D769E3">
          <w:rPr>
            <w:noProof/>
            <w:webHidden/>
          </w:rPr>
          <w:fldChar w:fldCharType="begin"/>
        </w:r>
        <w:r w:rsidR="00242B21">
          <w:rPr>
            <w:noProof/>
            <w:webHidden/>
          </w:rPr>
          <w:instrText xml:space="preserve"> PAGEREF _Toc339364349 \h </w:instrText>
        </w:r>
        <w:r w:rsidR="00D769E3">
          <w:rPr>
            <w:noProof/>
            <w:webHidden/>
          </w:rPr>
        </w:r>
        <w:r w:rsidR="00D769E3">
          <w:rPr>
            <w:noProof/>
            <w:webHidden/>
          </w:rPr>
          <w:fldChar w:fldCharType="separate"/>
        </w:r>
        <w:r w:rsidR="00FF2A6C">
          <w:rPr>
            <w:noProof/>
            <w:webHidden/>
          </w:rPr>
          <w:t>9</w:t>
        </w:r>
        <w:r w:rsidR="00D769E3">
          <w:rPr>
            <w:noProof/>
            <w:webHidden/>
          </w:rPr>
          <w:fldChar w:fldCharType="end"/>
        </w:r>
      </w:hyperlink>
    </w:p>
    <w:p w14:paraId="6E6D3373" w14:textId="57255B2D" w:rsidR="00242B21" w:rsidRDefault="00000000">
      <w:pPr>
        <w:pStyle w:val="Inhopg2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39364350" w:history="1">
        <w:r w:rsidR="00242B21" w:rsidRPr="00004701">
          <w:rPr>
            <w:rStyle w:val="Hyperlink"/>
            <w:noProof/>
          </w:rPr>
          <w:t>5.3</w:t>
        </w:r>
        <w:r w:rsidR="00242B2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42B21" w:rsidRPr="00004701">
          <w:rPr>
            <w:rStyle w:val="Hyperlink"/>
            <w:noProof/>
          </w:rPr>
          <w:t>Werk specifieke factoren (ARBO)</w:t>
        </w:r>
        <w:r w:rsidR="00242B21">
          <w:rPr>
            <w:noProof/>
            <w:webHidden/>
          </w:rPr>
          <w:tab/>
        </w:r>
        <w:r w:rsidR="00D769E3">
          <w:rPr>
            <w:noProof/>
            <w:webHidden/>
          </w:rPr>
          <w:fldChar w:fldCharType="begin"/>
        </w:r>
        <w:r w:rsidR="00242B21">
          <w:rPr>
            <w:noProof/>
            <w:webHidden/>
          </w:rPr>
          <w:instrText xml:space="preserve"> PAGEREF _Toc339364350 \h </w:instrText>
        </w:r>
        <w:r w:rsidR="00D769E3">
          <w:rPr>
            <w:noProof/>
            <w:webHidden/>
          </w:rPr>
        </w:r>
        <w:r w:rsidR="00D769E3">
          <w:rPr>
            <w:noProof/>
            <w:webHidden/>
          </w:rPr>
          <w:fldChar w:fldCharType="separate"/>
        </w:r>
        <w:r w:rsidR="00FF2A6C">
          <w:rPr>
            <w:noProof/>
            <w:webHidden/>
          </w:rPr>
          <w:t>10</w:t>
        </w:r>
        <w:r w:rsidR="00D769E3">
          <w:rPr>
            <w:noProof/>
            <w:webHidden/>
          </w:rPr>
          <w:fldChar w:fldCharType="end"/>
        </w:r>
      </w:hyperlink>
    </w:p>
    <w:p w14:paraId="6E5BA53B" w14:textId="5C52B717" w:rsidR="0094376C" w:rsidRPr="008C1D32" w:rsidRDefault="00D769E3" w:rsidP="00976032">
      <w:pPr>
        <w:rPr>
          <w:noProof/>
        </w:rPr>
      </w:pPr>
      <w:r w:rsidRPr="008C1D32">
        <w:fldChar w:fldCharType="end"/>
      </w:r>
      <w:r w:rsidRPr="008C1D32">
        <w:fldChar w:fldCharType="begin"/>
      </w:r>
      <w:r w:rsidR="004A64DB" w:rsidRPr="008C1D32">
        <w:instrText xml:space="preserve"> IF  </w:instrText>
      </w:r>
      <w:r w:rsidRPr="008C1D32">
        <w:fldChar w:fldCharType="begin"/>
      </w:r>
      <w:r w:rsidR="004A64DB" w:rsidRPr="008C1D32">
        <w:instrText xml:space="preserve"> STYLEREF  BijlageNrTitelblad </w:instrText>
      </w:r>
      <w:r w:rsidRPr="008C1D32">
        <w:fldChar w:fldCharType="separate"/>
      </w:r>
      <w:r w:rsidR="00FF2A6C">
        <w:rPr>
          <w:b/>
          <w:bCs/>
          <w:noProof/>
        </w:rPr>
        <w:instrText>Fout! Geen tekst met de opgegeven stijl in het document.</w:instrText>
      </w:r>
      <w:r w:rsidRPr="008C1D32">
        <w:fldChar w:fldCharType="end"/>
      </w:r>
      <w:r w:rsidR="004A64DB" w:rsidRPr="008C1D32">
        <w:instrText>=</w:instrText>
      </w:r>
      <w:r w:rsidRPr="008C1D32">
        <w:fldChar w:fldCharType="begin"/>
      </w:r>
      <w:r w:rsidR="004A64DB" w:rsidRPr="008C1D32">
        <w:instrText xml:space="preserve"> STYLEREF  Dummy</w:instrText>
      </w:r>
      <w:r w:rsidRPr="008C1D32">
        <w:fldChar w:fldCharType="separate"/>
      </w:r>
      <w:r w:rsidR="00FF2A6C">
        <w:rPr>
          <w:b/>
          <w:bCs/>
          <w:noProof/>
        </w:rPr>
        <w:instrText>Fout! Geen tekst met de opgegeven stijl in het document.</w:instrText>
      </w:r>
      <w:r w:rsidRPr="008C1D32">
        <w:fldChar w:fldCharType="end"/>
      </w:r>
      <w:r w:rsidR="004A64DB" w:rsidRPr="008C1D32">
        <w:instrText xml:space="preserve"> "" </w:instrText>
      </w:r>
      <w:r w:rsidRPr="008C1D32">
        <w:fldChar w:fldCharType="begin"/>
      </w:r>
      <w:r w:rsidR="004A64DB" w:rsidRPr="008C1D32">
        <w:instrText xml:space="preserve"> TOC \f \n \t "BijlageNrTitelblad</w:instrText>
      </w:r>
      <w:r w:rsidR="007342BE" w:rsidRPr="008C1D32">
        <w:instrText>;</w:instrText>
      </w:r>
      <w:r w:rsidR="0094376C" w:rsidRPr="008C1D32">
        <w:instrText>5</w:instrText>
      </w:r>
      <w:r w:rsidR="004A64DB" w:rsidRPr="008C1D32">
        <w:instrText xml:space="preserve">" </w:instrText>
      </w:r>
      <w:r w:rsidRPr="008C1D32">
        <w:fldChar w:fldCharType="separate"/>
      </w:r>
    </w:p>
    <w:p w14:paraId="4CDEBC59" w14:textId="77777777" w:rsidR="0094376C" w:rsidRPr="008C1D32" w:rsidRDefault="0094376C" w:rsidP="0094376C">
      <w:pPr>
        <w:pStyle w:val="Inhopg5"/>
        <w:rPr>
          <w:noProof/>
        </w:rPr>
      </w:pPr>
      <w:r w:rsidRPr="008C1D32">
        <w:rPr>
          <w:noProof/>
        </w:rPr>
        <w:instrText>ergergerg</w:instrText>
      </w:r>
    </w:p>
    <w:p w14:paraId="17EC7C2C" w14:textId="77777777" w:rsidR="004A64DB" w:rsidRPr="008C1D32" w:rsidRDefault="00D769E3" w:rsidP="00976032">
      <w:r w:rsidRPr="008C1D32">
        <w:fldChar w:fldCharType="end"/>
      </w:r>
      <w:bookmarkStart w:id="30" w:name="EindInhBijlage"/>
      <w:bookmarkEnd w:id="30"/>
    </w:p>
    <w:p w14:paraId="666475A7" w14:textId="6C46D6DA" w:rsidR="00793BB9" w:rsidRPr="008C1D32" w:rsidRDefault="004A64DB" w:rsidP="00976032">
      <w:r w:rsidRPr="008C1D32">
        <w:instrText xml:space="preserve"> </w:instrText>
      </w:r>
      <w:r w:rsidR="00D769E3" w:rsidRPr="008C1D32">
        <w:fldChar w:fldCharType="end"/>
      </w:r>
    </w:p>
    <w:p w14:paraId="3702876C" w14:textId="77777777" w:rsidR="00FF052A" w:rsidRPr="008C1D32" w:rsidRDefault="00FF052A" w:rsidP="00976032"/>
    <w:p w14:paraId="77120875" w14:textId="77777777" w:rsidR="008F6F1B" w:rsidRPr="008C1D32" w:rsidRDefault="00CE2ECC" w:rsidP="008F6F1B">
      <w:pPr>
        <w:pStyle w:val="Kop1"/>
      </w:pPr>
      <w:bookmarkStart w:id="31" w:name="_Toc121196768"/>
      <w:bookmarkStart w:id="32" w:name="_Toc121197131"/>
      <w:bookmarkStart w:id="33" w:name="sbmStart"/>
      <w:bookmarkEnd w:id="31"/>
      <w:bookmarkEnd w:id="32"/>
      <w:bookmarkEnd w:id="33"/>
      <w:r w:rsidRPr="008C1D32">
        <w:br w:type="page"/>
      </w:r>
      <w:bookmarkStart w:id="34" w:name="_Toc339364334"/>
      <w:r w:rsidR="009E2C09" w:rsidRPr="008C1D32">
        <w:lastRenderedPageBreak/>
        <w:t>Doel en opbouw V- &amp; G-plan</w:t>
      </w:r>
      <w:bookmarkEnd w:id="34"/>
    </w:p>
    <w:p w14:paraId="09DB62A0" w14:textId="77777777" w:rsidR="00487C88" w:rsidRPr="001E3640" w:rsidRDefault="00487C88" w:rsidP="00487C88">
      <w:pPr>
        <w:pStyle w:val="Kop2"/>
        <w:numPr>
          <w:ilvl w:val="1"/>
          <w:numId w:val="1"/>
        </w:numPr>
        <w:tabs>
          <w:tab w:val="left" w:pos="1134"/>
        </w:tabs>
      </w:pPr>
      <w:bookmarkStart w:id="35" w:name="_Toc266181485"/>
      <w:bookmarkStart w:id="36" w:name="_Toc339364335"/>
      <w:r w:rsidRPr="001E3640">
        <w:t>Doel V- &amp; G-plan</w:t>
      </w:r>
      <w:bookmarkEnd w:id="35"/>
      <w:bookmarkEnd w:id="36"/>
    </w:p>
    <w:p w14:paraId="406339D0" w14:textId="77777777" w:rsidR="00487C88" w:rsidRPr="001E3640" w:rsidRDefault="00487C88" w:rsidP="00487C88">
      <w:pPr>
        <w:tabs>
          <w:tab w:val="left" w:pos="851"/>
        </w:tabs>
      </w:pPr>
      <w:r w:rsidRPr="001E3640">
        <w:t>Het doel van dit V- &amp; G-plan is medewerkers op het project te informeren over belangrijke feiten inzake veiligheid en gezondheid.</w:t>
      </w:r>
    </w:p>
    <w:p w14:paraId="39ADC86A" w14:textId="77777777" w:rsidR="00487C88" w:rsidRPr="001E3640" w:rsidRDefault="00487C88" w:rsidP="00487C88">
      <w:pPr>
        <w:tabs>
          <w:tab w:val="left" w:pos="851"/>
        </w:tabs>
      </w:pPr>
    </w:p>
    <w:p w14:paraId="5AEE5AE8" w14:textId="77777777" w:rsidR="00487C88" w:rsidRPr="001E3640" w:rsidRDefault="00487C88" w:rsidP="00487C88">
      <w:pPr>
        <w:tabs>
          <w:tab w:val="left" w:pos="851"/>
        </w:tabs>
      </w:pPr>
      <w:r w:rsidRPr="001E3640">
        <w:t>In het kader van de Arbeidsomstandighedenwet is het van belang dat alle betrokkenen doelmatig samenwerken.</w:t>
      </w:r>
    </w:p>
    <w:p w14:paraId="05224C4E" w14:textId="77777777" w:rsidR="00487C88" w:rsidRPr="001E3640" w:rsidRDefault="00487C88" w:rsidP="00487C88">
      <w:pPr>
        <w:tabs>
          <w:tab w:val="left" w:pos="851"/>
        </w:tabs>
      </w:pPr>
      <w:r w:rsidRPr="001E3640">
        <w:t>De arbeidsomstandigheden worden door de volgende factoren bepaald:</w:t>
      </w:r>
    </w:p>
    <w:p w14:paraId="0FD5ED88" w14:textId="77777777" w:rsidR="00487C88" w:rsidRPr="001E3640" w:rsidRDefault="00487C88" w:rsidP="00487C88">
      <w:pPr>
        <w:numPr>
          <w:ilvl w:val="0"/>
          <w:numId w:val="18"/>
        </w:numPr>
      </w:pPr>
      <w:r w:rsidRPr="001E3640">
        <w:t>organisatorische, zoals verantwoordelijkheden en toezicht;</w:t>
      </w:r>
    </w:p>
    <w:p w14:paraId="1D063FCB" w14:textId="77777777" w:rsidR="00487C88" w:rsidRPr="001E3640" w:rsidRDefault="00487C88" w:rsidP="00487C88">
      <w:pPr>
        <w:numPr>
          <w:ilvl w:val="0"/>
          <w:numId w:val="18"/>
        </w:numPr>
      </w:pPr>
      <w:r w:rsidRPr="001E3640">
        <w:t>veiligheidstechnische, zoals het werken in nabijheid van machines en dergelijke;</w:t>
      </w:r>
    </w:p>
    <w:p w14:paraId="13CA09DE" w14:textId="77777777" w:rsidR="00487C88" w:rsidRPr="001E3640" w:rsidRDefault="00487C88" w:rsidP="00487C88">
      <w:pPr>
        <w:numPr>
          <w:ilvl w:val="0"/>
          <w:numId w:val="18"/>
        </w:numPr>
      </w:pPr>
      <w:r w:rsidRPr="001E3640">
        <w:t>arbeidshygiënische, zoals blootstelling aan schadelijke stoffen, trillingen, lawaai et cetera.</w:t>
      </w:r>
    </w:p>
    <w:p w14:paraId="48E94930" w14:textId="77777777" w:rsidR="00487C88" w:rsidRPr="001E3640" w:rsidRDefault="00487C88" w:rsidP="00487C88">
      <w:pPr>
        <w:tabs>
          <w:tab w:val="left" w:pos="851"/>
        </w:tabs>
        <w:rPr>
          <w:lang w:eastAsia="en-US"/>
        </w:rPr>
      </w:pPr>
    </w:p>
    <w:p w14:paraId="38A9917A" w14:textId="77777777" w:rsidR="00487C88" w:rsidRPr="001E3640" w:rsidRDefault="00487C88" w:rsidP="00487C88">
      <w:pPr>
        <w:tabs>
          <w:tab w:val="left" w:pos="851"/>
        </w:tabs>
        <w:rPr>
          <w:b/>
        </w:rPr>
      </w:pPr>
      <w:r w:rsidRPr="001E3640">
        <w:rPr>
          <w:b/>
        </w:rPr>
        <w:t>Alle medewerkers, die werkzaam zijn op het project, dienen kennis te hebben genomen van dit V- &amp; G-plan ontwerpfase.</w:t>
      </w:r>
    </w:p>
    <w:p w14:paraId="5C3EC365" w14:textId="77777777" w:rsidR="00487C88" w:rsidRPr="001E3640" w:rsidRDefault="00487C88" w:rsidP="00487C88">
      <w:pPr>
        <w:tabs>
          <w:tab w:val="left" w:pos="851"/>
        </w:tabs>
      </w:pPr>
    </w:p>
    <w:p w14:paraId="6EDADDDE" w14:textId="77777777" w:rsidR="00487C88" w:rsidRPr="001E3640" w:rsidRDefault="00487C88" w:rsidP="00487C88">
      <w:pPr>
        <w:tabs>
          <w:tab w:val="left" w:pos="851"/>
        </w:tabs>
      </w:pPr>
      <w:r w:rsidRPr="001E3640">
        <w:t>Tevens dient dit V- &amp; G-plan deel uit te maken van, door de aannemer, te verstrekken informatie aan onderaannemers.</w:t>
      </w:r>
    </w:p>
    <w:p w14:paraId="5D7E883B" w14:textId="77777777" w:rsidR="00487C88" w:rsidRPr="001E3640" w:rsidRDefault="00487C88" w:rsidP="00487C88">
      <w:pPr>
        <w:tabs>
          <w:tab w:val="left" w:pos="851"/>
        </w:tabs>
      </w:pPr>
      <w:r w:rsidRPr="001E3640">
        <w:t>Onderaannemers dienen, naast de op te volgen algemeen geldende ARBO-eisen en voorschriften, bij de te nemen veiligheidsmaatregelen rekening te houden met de risico’s zoals in dit plan vermeld.</w:t>
      </w:r>
    </w:p>
    <w:p w14:paraId="5A3D1F91" w14:textId="77777777" w:rsidR="00487C88" w:rsidRPr="001E3640" w:rsidRDefault="00487C88" w:rsidP="00487C88">
      <w:pPr>
        <w:tabs>
          <w:tab w:val="left" w:pos="851"/>
        </w:tabs>
      </w:pPr>
    </w:p>
    <w:p w14:paraId="75F0D93C" w14:textId="77777777" w:rsidR="00487C88" w:rsidRPr="001E3640" w:rsidRDefault="00487C88" w:rsidP="00487C88">
      <w:pPr>
        <w:tabs>
          <w:tab w:val="left" w:pos="851"/>
        </w:tabs>
        <w:rPr>
          <w:b/>
        </w:rPr>
      </w:pPr>
      <w:r w:rsidRPr="001E3640">
        <w:rPr>
          <w:b/>
        </w:rPr>
        <w:t>De inhoud en gevolgen van dit plan zijn van toepassing op al het personeel van zowel opdrachtgever als van (onder)aannemer en derden.</w:t>
      </w:r>
    </w:p>
    <w:p w14:paraId="33CAD1A7" w14:textId="77777777" w:rsidR="00487C88" w:rsidRPr="001E3640" w:rsidRDefault="00487C88" w:rsidP="00487C88">
      <w:pPr>
        <w:tabs>
          <w:tab w:val="left" w:pos="851"/>
        </w:tabs>
      </w:pPr>
    </w:p>
    <w:p w14:paraId="06D9BB14" w14:textId="77777777" w:rsidR="00487C88" w:rsidRPr="001E3640" w:rsidRDefault="00487C88" w:rsidP="00487C88">
      <w:pPr>
        <w:tabs>
          <w:tab w:val="left" w:pos="851"/>
        </w:tabs>
      </w:pPr>
      <w:r w:rsidRPr="001E3640">
        <w:t>De aannemer dient bovenstaande bekend te maken en te controleren op naleving hiervan (bijvoorbeeld door middel van toolboxmeetingen, werkplekinspecties et cetera).</w:t>
      </w:r>
    </w:p>
    <w:p w14:paraId="69EAA5B6" w14:textId="77777777" w:rsidR="00487C88" w:rsidRPr="001E3640" w:rsidRDefault="00487C88" w:rsidP="00487C88">
      <w:pPr>
        <w:rPr>
          <w:lang w:eastAsia="en-US"/>
        </w:rPr>
      </w:pPr>
    </w:p>
    <w:p w14:paraId="69E420D7" w14:textId="77777777" w:rsidR="00487C88" w:rsidRPr="001E3640" w:rsidRDefault="00487C88" w:rsidP="00487C88">
      <w:pPr>
        <w:pStyle w:val="Kop2"/>
        <w:numPr>
          <w:ilvl w:val="1"/>
          <w:numId w:val="1"/>
        </w:numPr>
        <w:tabs>
          <w:tab w:val="left" w:pos="1134"/>
        </w:tabs>
      </w:pPr>
      <w:bookmarkStart w:id="37" w:name="_Toc266181486"/>
      <w:bookmarkStart w:id="38" w:name="_Toc339364336"/>
      <w:r w:rsidRPr="001E3640">
        <w:t>Opbouw V- &amp; G-plan</w:t>
      </w:r>
      <w:bookmarkEnd w:id="37"/>
      <w:bookmarkEnd w:id="38"/>
    </w:p>
    <w:p w14:paraId="6FCCBD42" w14:textId="77777777" w:rsidR="00487C88" w:rsidRPr="001E3640" w:rsidRDefault="00487C88" w:rsidP="00487C88">
      <w:pPr>
        <w:tabs>
          <w:tab w:val="left" w:pos="851"/>
        </w:tabs>
      </w:pPr>
      <w:r w:rsidRPr="001E3640">
        <w:t>De omstandigheden die aandacht behoeven, zijn gesplitst in drie delen, te weten:</w:t>
      </w:r>
    </w:p>
    <w:p w14:paraId="1C856F0F" w14:textId="77777777" w:rsidR="00487C88" w:rsidRPr="001E3640" w:rsidRDefault="00487C88" w:rsidP="00487C88">
      <w:pPr>
        <w:tabs>
          <w:tab w:val="left" w:pos="851"/>
        </w:tabs>
        <w:ind w:left="709" w:hanging="709"/>
      </w:pPr>
      <w:r w:rsidRPr="001E3640">
        <w:t>1</w:t>
      </w:r>
      <w:r w:rsidRPr="001E3640">
        <w:tab/>
        <w:t>omstandigheden voortvloeiende uit de omgeving (omgevingsfactoren);</w:t>
      </w:r>
    </w:p>
    <w:p w14:paraId="46026372" w14:textId="77777777" w:rsidR="00487C88" w:rsidRPr="001E3640" w:rsidRDefault="00487C88" w:rsidP="00487C88">
      <w:pPr>
        <w:tabs>
          <w:tab w:val="left" w:pos="851"/>
        </w:tabs>
        <w:ind w:left="709" w:hanging="709"/>
      </w:pPr>
      <w:r w:rsidRPr="001E3640">
        <w:t>2</w:t>
      </w:r>
      <w:r w:rsidRPr="001E3640">
        <w:tab/>
        <w:t>algemene factoren (geldend voor alle onderdelen);</w:t>
      </w:r>
    </w:p>
    <w:p w14:paraId="64ADF3D0" w14:textId="77777777" w:rsidR="00487C88" w:rsidRPr="001E3640" w:rsidRDefault="00487C88" w:rsidP="00487C88">
      <w:pPr>
        <w:tabs>
          <w:tab w:val="left" w:pos="851"/>
        </w:tabs>
        <w:ind w:left="709" w:hanging="709"/>
      </w:pPr>
      <w:r w:rsidRPr="001E3640">
        <w:t>3</w:t>
      </w:r>
      <w:r w:rsidRPr="001E3640">
        <w:tab/>
        <w:t>omstandigheden voortvloeiende uit het ontwerp (werk specifieke factoren).</w:t>
      </w:r>
    </w:p>
    <w:p w14:paraId="006F65E2" w14:textId="77777777" w:rsidR="00487C88" w:rsidRPr="001E3640" w:rsidRDefault="00487C88" w:rsidP="00487C88">
      <w:pPr>
        <w:tabs>
          <w:tab w:val="left" w:pos="851"/>
        </w:tabs>
      </w:pPr>
    </w:p>
    <w:p w14:paraId="4CA4311E" w14:textId="77777777" w:rsidR="00487C88" w:rsidRPr="001E3640" w:rsidRDefault="00487C88" w:rsidP="00487C88">
      <w:pPr>
        <w:tabs>
          <w:tab w:val="left" w:pos="851"/>
        </w:tabs>
      </w:pPr>
      <w:r w:rsidRPr="001E3640">
        <w:t>De werk specifieke factoren zijn per hoofdactiviteit (volgens de Standaard 20</w:t>
      </w:r>
      <w:r w:rsidR="00F9351B">
        <w:t>1</w:t>
      </w:r>
      <w:r w:rsidRPr="001E3640">
        <w:t>5) aangegeven, met de daarbij behorende</w:t>
      </w:r>
      <w:r w:rsidR="00E111FD">
        <w:t xml:space="preserve"> </w:t>
      </w:r>
      <w:r w:rsidRPr="001E3640">
        <w:t>gevaarsaspecten.</w:t>
      </w:r>
    </w:p>
    <w:p w14:paraId="51FD3792" w14:textId="77777777" w:rsidR="00487C88" w:rsidRPr="001E3640" w:rsidRDefault="00487C88" w:rsidP="00487C88">
      <w:pPr>
        <w:tabs>
          <w:tab w:val="left" w:pos="851"/>
        </w:tabs>
      </w:pPr>
    </w:p>
    <w:p w14:paraId="7A49C203" w14:textId="77777777" w:rsidR="00487C88" w:rsidRPr="001E3640" w:rsidRDefault="00487C88" w:rsidP="00487C88">
      <w:pPr>
        <w:tabs>
          <w:tab w:val="left" w:pos="851"/>
        </w:tabs>
      </w:pPr>
      <w:r w:rsidRPr="001E3640">
        <w:t>In het V- &amp; G-plan moet rekening worden gehouden met de belangen van de opdrachtgever, opdrachtnemer (de aannemer en onderaannemers) als wel derden (voetgangers, fietsers, automobilisten, enzovoort).</w:t>
      </w:r>
    </w:p>
    <w:p w14:paraId="7AA4F575" w14:textId="77777777" w:rsidR="00487C88" w:rsidRPr="001E3640" w:rsidRDefault="00487C88" w:rsidP="00487C88">
      <w:pPr>
        <w:tabs>
          <w:tab w:val="left" w:pos="851"/>
        </w:tabs>
      </w:pPr>
    </w:p>
    <w:p w14:paraId="256979D3" w14:textId="77777777" w:rsidR="00487C88" w:rsidRPr="001E3640" w:rsidRDefault="00487C88" w:rsidP="00487C88">
      <w:pPr>
        <w:pStyle w:val="Kop2"/>
        <w:numPr>
          <w:ilvl w:val="1"/>
          <w:numId w:val="1"/>
        </w:numPr>
        <w:tabs>
          <w:tab w:val="left" w:pos="1134"/>
        </w:tabs>
      </w:pPr>
      <w:bookmarkStart w:id="39" w:name="_Toc266181487"/>
      <w:bookmarkStart w:id="40" w:name="_Toc339364337"/>
      <w:r w:rsidRPr="001E3640">
        <w:t>V- &amp; G-plan</w:t>
      </w:r>
      <w:bookmarkEnd w:id="39"/>
      <w:bookmarkEnd w:id="40"/>
    </w:p>
    <w:p w14:paraId="5A7351EB" w14:textId="77777777" w:rsidR="00487C88" w:rsidRDefault="00487C88" w:rsidP="00487C88">
      <w:pPr>
        <w:rPr>
          <w:lang w:eastAsia="en-US"/>
        </w:rPr>
        <w:sectPr w:rsidR="00487C88" w:rsidSect="003F1F94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1701" w:bottom="1701" w:left="1701" w:header="301" w:footer="369" w:gutter="0"/>
          <w:cols w:space="708"/>
          <w:titlePg/>
          <w:docGrid w:linePitch="360"/>
        </w:sectPr>
      </w:pPr>
      <w:r w:rsidRPr="001E3640">
        <w:rPr>
          <w:lang w:eastAsia="en-US"/>
        </w:rPr>
        <w:t>Dit V- &amp; G-plan is opgesteld volgens paragraaf 01.19 van de RAW bepaling 20</w:t>
      </w:r>
      <w:r w:rsidR="00963A6B">
        <w:rPr>
          <w:lang w:eastAsia="en-US"/>
        </w:rPr>
        <w:t>1</w:t>
      </w:r>
      <w:r w:rsidRPr="001E3640">
        <w:rPr>
          <w:lang w:eastAsia="en-US"/>
        </w:rPr>
        <w:t>5 en het Arbobesluit.</w:t>
      </w:r>
    </w:p>
    <w:p w14:paraId="151A7C0A" w14:textId="77777777" w:rsidR="00487C88" w:rsidRPr="001E3640" w:rsidRDefault="00487C88" w:rsidP="00487C88">
      <w:pPr>
        <w:rPr>
          <w:lang w:eastAsia="en-US"/>
        </w:rPr>
      </w:pPr>
    </w:p>
    <w:p w14:paraId="3415530A" w14:textId="77777777" w:rsidR="00FB00D3" w:rsidRPr="008C1D32" w:rsidRDefault="00FB00D3" w:rsidP="00FB00D3">
      <w:pPr>
        <w:pStyle w:val="Kop1"/>
      </w:pPr>
      <w:bookmarkStart w:id="41" w:name="_Toc339364338"/>
      <w:r w:rsidRPr="008C1D32">
        <w:t>Bouwwerkgegevens</w:t>
      </w:r>
      <w:bookmarkEnd w:id="41"/>
    </w:p>
    <w:p w14:paraId="311F8472" w14:textId="77777777" w:rsidR="00FB00D3" w:rsidRPr="008C1D32" w:rsidRDefault="00FB00D3" w:rsidP="00FB00D3">
      <w:pPr>
        <w:pStyle w:val="Kop2"/>
      </w:pPr>
      <w:bookmarkStart w:id="42" w:name="_Toc339364339"/>
      <w:r w:rsidRPr="008C1D32">
        <w:t>Het (bouw)werk</w:t>
      </w:r>
      <w:bookmarkEnd w:id="42"/>
    </w:p>
    <w:p w14:paraId="2128CCC7" w14:textId="77777777" w:rsidR="00FB00D3" w:rsidRPr="008C1D32" w:rsidRDefault="00FB00D3" w:rsidP="00FB00D3">
      <w:pPr>
        <w:tabs>
          <w:tab w:val="left" w:pos="851"/>
        </w:tabs>
      </w:pPr>
      <w:r w:rsidRPr="008C1D32">
        <w:t xml:space="preserve">Het (bouw)werk bestaat uit het uitvoeren van diverse werkzaamheden ten behoeve van </w:t>
      </w:r>
      <w:r w:rsidR="00A171AB">
        <w:t>groenonderhoud</w:t>
      </w:r>
      <w:r w:rsidRPr="008C1D32">
        <w:t xml:space="preserve"> waaronder:</w:t>
      </w:r>
    </w:p>
    <w:p w14:paraId="3544AD15" w14:textId="4B1E268C" w:rsidR="00935971" w:rsidRDefault="00E111FD" w:rsidP="00E111FD">
      <w:pPr>
        <w:tabs>
          <w:tab w:val="left" w:pos="408"/>
        </w:tabs>
        <w:ind w:left="96"/>
        <w:rPr>
          <w:rFonts w:cs="Arial"/>
          <w:lang w:eastAsia="en-US"/>
        </w:rPr>
      </w:pPr>
      <w:r>
        <w:rPr>
          <w:rFonts w:cs="Arial"/>
          <w:lang w:eastAsia="en-US"/>
        </w:rPr>
        <w:t>-</w:t>
      </w:r>
      <w:r>
        <w:rPr>
          <w:rFonts w:cs="Arial"/>
          <w:lang w:eastAsia="en-US"/>
        </w:rPr>
        <w:tab/>
      </w:r>
      <w:r w:rsidR="004D7DFF">
        <w:rPr>
          <w:rFonts w:cs="Arial"/>
          <w:lang w:eastAsia="en-US"/>
        </w:rPr>
        <w:t>Onkruidbestrijding in plantsoenen</w:t>
      </w:r>
      <w:r w:rsidR="00EA79BB">
        <w:rPr>
          <w:rFonts w:cs="Arial"/>
          <w:lang w:eastAsia="en-US"/>
        </w:rPr>
        <w:t>;</w:t>
      </w:r>
    </w:p>
    <w:p w14:paraId="26B0E0B6" w14:textId="77777777" w:rsidR="00FB00D3" w:rsidRDefault="00935971" w:rsidP="00E111FD">
      <w:pPr>
        <w:tabs>
          <w:tab w:val="left" w:pos="408"/>
        </w:tabs>
        <w:ind w:left="96"/>
        <w:rPr>
          <w:rFonts w:cs="Arial"/>
          <w:lang w:eastAsia="en-US"/>
        </w:rPr>
      </w:pPr>
      <w:r>
        <w:rPr>
          <w:rFonts w:cs="Arial"/>
          <w:lang w:eastAsia="en-US"/>
        </w:rPr>
        <w:t>-</w:t>
      </w:r>
      <w:r>
        <w:rPr>
          <w:rFonts w:cs="Arial"/>
          <w:lang w:eastAsia="en-US"/>
        </w:rPr>
        <w:tab/>
      </w:r>
      <w:r w:rsidR="00A171AB" w:rsidRPr="00A171AB">
        <w:rPr>
          <w:rFonts w:cs="Arial"/>
          <w:lang w:eastAsia="en-US"/>
        </w:rPr>
        <w:t>Overige werkzaamheden</w:t>
      </w:r>
      <w:r w:rsidR="00E131BA">
        <w:rPr>
          <w:rFonts w:cs="Arial"/>
          <w:lang w:eastAsia="en-US"/>
        </w:rPr>
        <w:t>.</w:t>
      </w:r>
    </w:p>
    <w:p w14:paraId="6AA9770A" w14:textId="77777777" w:rsidR="007704A4" w:rsidRPr="00A171AB" w:rsidRDefault="007704A4" w:rsidP="007704A4">
      <w:pPr>
        <w:tabs>
          <w:tab w:val="left" w:pos="408"/>
        </w:tabs>
        <w:ind w:left="96"/>
        <w:rPr>
          <w:rFonts w:cs="Arial"/>
          <w:lang w:eastAsia="en-US"/>
        </w:rPr>
      </w:pPr>
    </w:p>
    <w:p w14:paraId="02489B12" w14:textId="77777777" w:rsidR="00FB00D3" w:rsidRPr="008C1D32" w:rsidRDefault="00FB00D3" w:rsidP="00FB00D3">
      <w:pPr>
        <w:pStyle w:val="Kop2"/>
      </w:pPr>
      <w:bookmarkStart w:id="43" w:name="_Toc339364340"/>
      <w:r w:rsidRPr="008C1D32">
        <w:t>Adres en ligging van het (bouw)werk</w:t>
      </w:r>
      <w:bookmarkEnd w:id="43"/>
    </w:p>
    <w:p w14:paraId="3671AC40" w14:textId="77777777" w:rsidR="00FB00D3" w:rsidRDefault="00FB00D3" w:rsidP="00FB00D3">
      <w:pPr>
        <w:rPr>
          <w:lang w:eastAsia="en-US"/>
        </w:rPr>
      </w:pPr>
      <w:r w:rsidRPr="008C1D32">
        <w:rPr>
          <w:lang w:eastAsia="en-US"/>
        </w:rPr>
        <w:t xml:space="preserve">De bouwlocatie is gelegen </w:t>
      </w:r>
      <w:r w:rsidR="007704A4" w:rsidRPr="00FD1B3C">
        <w:rPr>
          <w:lang w:eastAsia="en-US"/>
        </w:rPr>
        <w:t>in de gemeente Roerdalen</w:t>
      </w:r>
    </w:p>
    <w:p w14:paraId="41E9DB42" w14:textId="77777777" w:rsidR="007704A4" w:rsidRPr="008C1D32" w:rsidRDefault="007704A4" w:rsidP="00FB00D3">
      <w:pPr>
        <w:rPr>
          <w:lang w:eastAsia="en-US"/>
        </w:rPr>
      </w:pPr>
    </w:p>
    <w:p w14:paraId="438D52CF" w14:textId="77777777" w:rsidR="00FB00D3" w:rsidRPr="008C1D32" w:rsidRDefault="00FB00D3" w:rsidP="00FB00D3">
      <w:pPr>
        <w:pStyle w:val="Kop2"/>
      </w:pPr>
      <w:bookmarkStart w:id="44" w:name="_Toc339364341"/>
      <w:r w:rsidRPr="008C1D32">
        <w:t>Namen en adressen van betrokken partijen</w:t>
      </w:r>
      <w:bookmarkEnd w:id="44"/>
    </w:p>
    <w:p w14:paraId="1FAEB541" w14:textId="77777777" w:rsidR="00FB00D3" w:rsidRPr="008C1D32" w:rsidRDefault="00FB00D3" w:rsidP="00FB00D3">
      <w:pPr>
        <w:rPr>
          <w:lang w:eastAsia="en-US"/>
        </w:rPr>
      </w:pPr>
    </w:p>
    <w:p w14:paraId="0C6C413A" w14:textId="77777777" w:rsidR="00FB00D3" w:rsidRPr="008C1D32" w:rsidRDefault="00FB00D3" w:rsidP="00FB00D3">
      <w:pPr>
        <w:tabs>
          <w:tab w:val="left" w:pos="851"/>
        </w:tabs>
        <w:rPr>
          <w:b/>
        </w:rPr>
      </w:pPr>
      <w:r w:rsidRPr="008C1D32">
        <w:rPr>
          <w:b/>
        </w:rPr>
        <w:t>a)</w:t>
      </w:r>
      <w:r w:rsidRPr="008C1D32">
        <w:rPr>
          <w:b/>
        </w:rPr>
        <w:tab/>
        <w:t>Opdrachtgever</w:t>
      </w:r>
    </w:p>
    <w:p w14:paraId="300F13E8" w14:textId="77777777" w:rsidR="00FB00D3" w:rsidRPr="008C1D32" w:rsidRDefault="00FB00D3" w:rsidP="00FB00D3">
      <w:pPr>
        <w:tabs>
          <w:tab w:val="left" w:pos="851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4"/>
        <w:gridCol w:w="312"/>
        <w:gridCol w:w="5204"/>
      </w:tblGrid>
      <w:tr w:rsidR="007704A4" w:rsidRPr="008C1D32" w14:paraId="55A20366" w14:textId="77777777" w:rsidTr="009B487E">
        <w:tc>
          <w:tcPr>
            <w:tcW w:w="1864" w:type="dxa"/>
          </w:tcPr>
          <w:p w14:paraId="4D7B69D9" w14:textId="77777777" w:rsidR="007704A4" w:rsidRPr="008C1D32" w:rsidRDefault="007704A4" w:rsidP="009B487E">
            <w:pPr>
              <w:tabs>
                <w:tab w:val="left" w:pos="851"/>
              </w:tabs>
            </w:pPr>
            <w:r w:rsidRPr="008C1D32">
              <w:t>Naam</w:t>
            </w:r>
          </w:p>
        </w:tc>
        <w:tc>
          <w:tcPr>
            <w:tcW w:w="312" w:type="dxa"/>
          </w:tcPr>
          <w:p w14:paraId="12987703" w14:textId="77777777" w:rsidR="007704A4" w:rsidRPr="008C1D32" w:rsidRDefault="007704A4" w:rsidP="009B487E">
            <w:pPr>
              <w:tabs>
                <w:tab w:val="left" w:pos="851"/>
              </w:tabs>
            </w:pPr>
            <w:r w:rsidRPr="008C1D32">
              <w:t>:</w:t>
            </w:r>
          </w:p>
        </w:tc>
        <w:tc>
          <w:tcPr>
            <w:tcW w:w="5204" w:type="dxa"/>
          </w:tcPr>
          <w:p w14:paraId="7E1A6502" w14:textId="77777777" w:rsidR="007704A4" w:rsidRDefault="007704A4">
            <w:r w:rsidRPr="002E4673">
              <w:rPr>
                <w:lang w:eastAsia="en-US"/>
              </w:rPr>
              <w:t>Gemeente Roerdalen</w:t>
            </w:r>
          </w:p>
        </w:tc>
      </w:tr>
      <w:tr w:rsidR="007704A4" w:rsidRPr="008C1D32" w14:paraId="1F5CC9F1" w14:textId="77777777" w:rsidTr="009B487E">
        <w:tc>
          <w:tcPr>
            <w:tcW w:w="1864" w:type="dxa"/>
          </w:tcPr>
          <w:p w14:paraId="43693BB1" w14:textId="77777777" w:rsidR="007704A4" w:rsidRPr="008C1D32" w:rsidRDefault="007704A4" w:rsidP="009B487E">
            <w:pPr>
              <w:tabs>
                <w:tab w:val="left" w:pos="851"/>
              </w:tabs>
            </w:pPr>
            <w:r w:rsidRPr="008C1D32">
              <w:t>Adres</w:t>
            </w:r>
          </w:p>
        </w:tc>
        <w:tc>
          <w:tcPr>
            <w:tcW w:w="312" w:type="dxa"/>
          </w:tcPr>
          <w:p w14:paraId="3723D4C3" w14:textId="77777777" w:rsidR="007704A4" w:rsidRPr="008C1D32" w:rsidRDefault="007704A4" w:rsidP="009B487E">
            <w:pPr>
              <w:tabs>
                <w:tab w:val="left" w:pos="851"/>
              </w:tabs>
            </w:pPr>
            <w:r w:rsidRPr="008C1D32">
              <w:t>:</w:t>
            </w:r>
          </w:p>
        </w:tc>
        <w:tc>
          <w:tcPr>
            <w:tcW w:w="5204" w:type="dxa"/>
          </w:tcPr>
          <w:p w14:paraId="74A6000C" w14:textId="77777777" w:rsidR="007704A4" w:rsidRDefault="007704A4">
            <w:r>
              <w:rPr>
                <w:lang w:eastAsia="en-US"/>
              </w:rPr>
              <w:t>Postbus 6099</w:t>
            </w:r>
          </w:p>
        </w:tc>
      </w:tr>
      <w:tr w:rsidR="007704A4" w:rsidRPr="008C1D32" w14:paraId="0367CE59" w14:textId="77777777" w:rsidTr="009B487E">
        <w:tc>
          <w:tcPr>
            <w:tcW w:w="1864" w:type="dxa"/>
          </w:tcPr>
          <w:p w14:paraId="45BBE683" w14:textId="77777777" w:rsidR="007704A4" w:rsidRPr="008C1D32" w:rsidRDefault="007704A4" w:rsidP="009B487E">
            <w:pPr>
              <w:tabs>
                <w:tab w:val="left" w:pos="851"/>
              </w:tabs>
            </w:pPr>
            <w:r w:rsidRPr="008C1D32">
              <w:t>Postcode/Plaats</w:t>
            </w:r>
          </w:p>
        </w:tc>
        <w:tc>
          <w:tcPr>
            <w:tcW w:w="312" w:type="dxa"/>
          </w:tcPr>
          <w:p w14:paraId="5486FFC3" w14:textId="77777777" w:rsidR="007704A4" w:rsidRPr="008C1D32" w:rsidRDefault="007704A4" w:rsidP="009B487E">
            <w:pPr>
              <w:tabs>
                <w:tab w:val="left" w:pos="851"/>
              </w:tabs>
            </w:pPr>
            <w:r w:rsidRPr="008C1D32">
              <w:t>:</w:t>
            </w:r>
          </w:p>
        </w:tc>
        <w:tc>
          <w:tcPr>
            <w:tcW w:w="5204" w:type="dxa"/>
          </w:tcPr>
          <w:p w14:paraId="5A0EC351" w14:textId="77777777" w:rsidR="007704A4" w:rsidRDefault="007704A4">
            <w:r>
              <w:rPr>
                <w:lang w:eastAsia="en-US"/>
              </w:rPr>
              <w:t>6077</w:t>
            </w:r>
            <w:r w:rsidR="00596ED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ZH St. Odiliënberg</w:t>
            </w:r>
          </w:p>
        </w:tc>
      </w:tr>
      <w:tr w:rsidR="007704A4" w:rsidRPr="008C1D32" w14:paraId="2D5D8010" w14:textId="77777777" w:rsidTr="009B487E">
        <w:tc>
          <w:tcPr>
            <w:tcW w:w="1864" w:type="dxa"/>
          </w:tcPr>
          <w:p w14:paraId="4063F098" w14:textId="77777777" w:rsidR="007704A4" w:rsidRPr="008C1D32" w:rsidRDefault="007704A4" w:rsidP="009B487E">
            <w:pPr>
              <w:tabs>
                <w:tab w:val="left" w:pos="851"/>
              </w:tabs>
            </w:pPr>
            <w:r w:rsidRPr="008C1D32">
              <w:t>Contactpersoon</w:t>
            </w:r>
          </w:p>
        </w:tc>
        <w:tc>
          <w:tcPr>
            <w:tcW w:w="312" w:type="dxa"/>
          </w:tcPr>
          <w:p w14:paraId="5511BCE7" w14:textId="77777777" w:rsidR="007704A4" w:rsidRPr="008C1D32" w:rsidRDefault="007704A4" w:rsidP="009B487E">
            <w:pPr>
              <w:tabs>
                <w:tab w:val="left" w:pos="851"/>
              </w:tabs>
            </w:pPr>
            <w:r w:rsidRPr="008C1D32">
              <w:t>:</w:t>
            </w:r>
          </w:p>
        </w:tc>
        <w:tc>
          <w:tcPr>
            <w:tcW w:w="5204" w:type="dxa"/>
          </w:tcPr>
          <w:p w14:paraId="2488C0E9" w14:textId="77777777" w:rsidR="007704A4" w:rsidRDefault="007704A4">
            <w:r>
              <w:rPr>
                <w:lang w:eastAsia="en-US"/>
              </w:rPr>
              <w:t>De heer H. Engelen</w:t>
            </w:r>
          </w:p>
        </w:tc>
      </w:tr>
      <w:tr w:rsidR="007704A4" w:rsidRPr="008C1D32" w14:paraId="306F78E7" w14:textId="77777777" w:rsidTr="009B487E">
        <w:tc>
          <w:tcPr>
            <w:tcW w:w="1864" w:type="dxa"/>
          </w:tcPr>
          <w:p w14:paraId="7706C259" w14:textId="77777777" w:rsidR="007704A4" w:rsidRPr="008C1D32" w:rsidRDefault="007704A4" w:rsidP="009B487E">
            <w:pPr>
              <w:tabs>
                <w:tab w:val="left" w:pos="851"/>
              </w:tabs>
            </w:pPr>
            <w:r w:rsidRPr="008C1D32">
              <w:t>Telefoon</w:t>
            </w:r>
          </w:p>
        </w:tc>
        <w:tc>
          <w:tcPr>
            <w:tcW w:w="312" w:type="dxa"/>
          </w:tcPr>
          <w:p w14:paraId="595AB6AF" w14:textId="77777777" w:rsidR="007704A4" w:rsidRPr="008C1D32" w:rsidRDefault="007704A4" w:rsidP="009B487E">
            <w:pPr>
              <w:tabs>
                <w:tab w:val="left" w:pos="851"/>
              </w:tabs>
            </w:pPr>
            <w:r w:rsidRPr="008C1D32">
              <w:t>:</w:t>
            </w:r>
          </w:p>
        </w:tc>
        <w:tc>
          <w:tcPr>
            <w:tcW w:w="5204" w:type="dxa"/>
          </w:tcPr>
          <w:p w14:paraId="081F3636" w14:textId="77777777" w:rsidR="007704A4" w:rsidRDefault="007704A4">
            <w:r>
              <w:rPr>
                <w:lang w:eastAsia="en-US"/>
              </w:rPr>
              <w:t xml:space="preserve">0475 – 53 44 23 </w:t>
            </w:r>
          </w:p>
        </w:tc>
      </w:tr>
      <w:tr w:rsidR="007704A4" w:rsidRPr="008C1D32" w14:paraId="64234626" w14:textId="77777777" w:rsidTr="009B487E">
        <w:tc>
          <w:tcPr>
            <w:tcW w:w="1864" w:type="dxa"/>
          </w:tcPr>
          <w:p w14:paraId="3F7E141A" w14:textId="77777777" w:rsidR="007704A4" w:rsidRPr="008C1D32" w:rsidRDefault="00F73A2B" w:rsidP="009B487E">
            <w:pPr>
              <w:tabs>
                <w:tab w:val="left" w:pos="851"/>
              </w:tabs>
            </w:pPr>
            <w:r>
              <w:t>E-mail</w:t>
            </w:r>
          </w:p>
        </w:tc>
        <w:tc>
          <w:tcPr>
            <w:tcW w:w="312" w:type="dxa"/>
          </w:tcPr>
          <w:p w14:paraId="62D60FA5" w14:textId="77777777" w:rsidR="007704A4" w:rsidRPr="008C1D32" w:rsidRDefault="007704A4" w:rsidP="009B487E">
            <w:pPr>
              <w:tabs>
                <w:tab w:val="left" w:pos="851"/>
              </w:tabs>
            </w:pPr>
            <w:r w:rsidRPr="008C1D32">
              <w:t>:</w:t>
            </w:r>
          </w:p>
        </w:tc>
        <w:tc>
          <w:tcPr>
            <w:tcW w:w="5204" w:type="dxa"/>
          </w:tcPr>
          <w:p w14:paraId="492323DA" w14:textId="77777777" w:rsidR="007704A4" w:rsidRDefault="00A335CD" w:rsidP="00A335CD">
            <w:r>
              <w:rPr>
                <w:lang w:eastAsia="en-US"/>
              </w:rPr>
              <w:t>h</w:t>
            </w:r>
            <w:r w:rsidR="00F73A2B" w:rsidRPr="00F73A2B">
              <w:rPr>
                <w:lang w:eastAsia="en-US"/>
              </w:rPr>
              <w:t>ans</w:t>
            </w:r>
            <w:r w:rsidR="00F73A2B">
              <w:rPr>
                <w:lang w:eastAsia="en-US"/>
              </w:rPr>
              <w:t>.</w:t>
            </w:r>
            <w:r>
              <w:rPr>
                <w:lang w:eastAsia="en-US"/>
              </w:rPr>
              <w:t>e</w:t>
            </w:r>
            <w:r w:rsidR="00F73A2B" w:rsidRPr="00F73A2B">
              <w:rPr>
                <w:lang w:eastAsia="en-US"/>
              </w:rPr>
              <w:t>ngelen</w:t>
            </w:r>
            <w:r w:rsidR="00F73A2B">
              <w:rPr>
                <w:lang w:eastAsia="en-US"/>
              </w:rPr>
              <w:t>@roerdalen.nl</w:t>
            </w:r>
          </w:p>
        </w:tc>
      </w:tr>
    </w:tbl>
    <w:p w14:paraId="3847057C" w14:textId="77777777" w:rsidR="00FB00D3" w:rsidRPr="008C1D32" w:rsidRDefault="00FB00D3" w:rsidP="00FB00D3">
      <w:pPr>
        <w:tabs>
          <w:tab w:val="left" w:pos="851"/>
        </w:tabs>
      </w:pPr>
    </w:p>
    <w:p w14:paraId="17AA2C2F" w14:textId="77777777" w:rsidR="00FB00D3" w:rsidRPr="008C1D32" w:rsidRDefault="00FB00D3" w:rsidP="00FB00D3">
      <w:pPr>
        <w:tabs>
          <w:tab w:val="left" w:pos="851"/>
        </w:tabs>
        <w:rPr>
          <w:b/>
        </w:rPr>
      </w:pPr>
      <w:r w:rsidRPr="008C1D32">
        <w:rPr>
          <w:b/>
        </w:rPr>
        <w:t>b)</w:t>
      </w:r>
      <w:r w:rsidRPr="008C1D32">
        <w:rPr>
          <w:b/>
        </w:rPr>
        <w:tab/>
        <w:t>Ontwerpende partij(en)</w:t>
      </w:r>
    </w:p>
    <w:p w14:paraId="766DBB25" w14:textId="77777777" w:rsidR="00FB00D3" w:rsidRPr="008C1D32" w:rsidRDefault="00FB00D3" w:rsidP="00FB00D3">
      <w:pPr>
        <w:tabs>
          <w:tab w:val="left" w:pos="851"/>
        </w:tabs>
      </w:pPr>
    </w:p>
    <w:tbl>
      <w:tblPr>
        <w:tblW w:w="73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4"/>
        <w:gridCol w:w="312"/>
        <w:gridCol w:w="5204"/>
      </w:tblGrid>
      <w:tr w:rsidR="00F73A2B" w:rsidRPr="008C1D32" w14:paraId="57ABE58B" w14:textId="77777777" w:rsidTr="00F73A2B">
        <w:tc>
          <w:tcPr>
            <w:tcW w:w="1864" w:type="dxa"/>
          </w:tcPr>
          <w:p w14:paraId="6AB183DC" w14:textId="77777777" w:rsidR="00F73A2B" w:rsidRPr="008C1D32" w:rsidRDefault="00F73A2B" w:rsidP="009B487E">
            <w:pPr>
              <w:tabs>
                <w:tab w:val="left" w:pos="851"/>
              </w:tabs>
            </w:pPr>
            <w:r w:rsidRPr="008C1D32">
              <w:t>Naam</w:t>
            </w:r>
          </w:p>
        </w:tc>
        <w:tc>
          <w:tcPr>
            <w:tcW w:w="312" w:type="dxa"/>
          </w:tcPr>
          <w:p w14:paraId="371C6DDB" w14:textId="77777777" w:rsidR="00F73A2B" w:rsidRPr="008C1D32" w:rsidRDefault="00F73A2B" w:rsidP="009B487E">
            <w:pPr>
              <w:tabs>
                <w:tab w:val="left" w:pos="851"/>
              </w:tabs>
            </w:pPr>
            <w:r w:rsidRPr="008C1D32">
              <w:t>:</w:t>
            </w:r>
          </w:p>
        </w:tc>
        <w:tc>
          <w:tcPr>
            <w:tcW w:w="5204" w:type="dxa"/>
          </w:tcPr>
          <w:p w14:paraId="58AF49B7" w14:textId="77777777" w:rsidR="00F73A2B" w:rsidRDefault="00F73A2B" w:rsidP="006D0A01">
            <w:r w:rsidRPr="002E4673">
              <w:rPr>
                <w:lang w:eastAsia="en-US"/>
              </w:rPr>
              <w:t>Gemeente Roerdalen</w:t>
            </w:r>
          </w:p>
        </w:tc>
      </w:tr>
      <w:tr w:rsidR="00F73A2B" w:rsidRPr="008C1D32" w14:paraId="258C9DAA" w14:textId="77777777" w:rsidTr="00F73A2B">
        <w:tc>
          <w:tcPr>
            <w:tcW w:w="1864" w:type="dxa"/>
          </w:tcPr>
          <w:p w14:paraId="7891ED32" w14:textId="77777777" w:rsidR="00F73A2B" w:rsidRPr="008C1D32" w:rsidRDefault="00F73A2B" w:rsidP="009B487E">
            <w:pPr>
              <w:tabs>
                <w:tab w:val="left" w:pos="851"/>
              </w:tabs>
            </w:pPr>
            <w:r w:rsidRPr="008C1D32">
              <w:t>Adres</w:t>
            </w:r>
          </w:p>
        </w:tc>
        <w:tc>
          <w:tcPr>
            <w:tcW w:w="312" w:type="dxa"/>
          </w:tcPr>
          <w:p w14:paraId="11457FFE" w14:textId="77777777" w:rsidR="00F73A2B" w:rsidRPr="008C1D32" w:rsidRDefault="00F73A2B" w:rsidP="009B487E">
            <w:pPr>
              <w:tabs>
                <w:tab w:val="left" w:pos="851"/>
              </w:tabs>
            </w:pPr>
            <w:r w:rsidRPr="008C1D32">
              <w:t>:</w:t>
            </w:r>
          </w:p>
        </w:tc>
        <w:tc>
          <w:tcPr>
            <w:tcW w:w="5204" w:type="dxa"/>
          </w:tcPr>
          <w:p w14:paraId="324BEB3F" w14:textId="77777777" w:rsidR="00F73A2B" w:rsidRDefault="00F73A2B" w:rsidP="006D0A01">
            <w:r>
              <w:rPr>
                <w:lang w:eastAsia="en-US"/>
              </w:rPr>
              <w:t>Postbus 6099</w:t>
            </w:r>
          </w:p>
        </w:tc>
      </w:tr>
      <w:tr w:rsidR="00F73A2B" w:rsidRPr="008C1D32" w14:paraId="398D4324" w14:textId="77777777" w:rsidTr="00F73A2B">
        <w:tc>
          <w:tcPr>
            <w:tcW w:w="1864" w:type="dxa"/>
          </w:tcPr>
          <w:p w14:paraId="1E894B11" w14:textId="77777777" w:rsidR="00F73A2B" w:rsidRPr="008C1D32" w:rsidRDefault="00F73A2B" w:rsidP="009B487E">
            <w:pPr>
              <w:tabs>
                <w:tab w:val="left" w:pos="851"/>
              </w:tabs>
            </w:pPr>
            <w:r w:rsidRPr="008C1D32">
              <w:t>Postcode/Plaats</w:t>
            </w:r>
          </w:p>
        </w:tc>
        <w:tc>
          <w:tcPr>
            <w:tcW w:w="312" w:type="dxa"/>
          </w:tcPr>
          <w:p w14:paraId="14118985" w14:textId="77777777" w:rsidR="00F73A2B" w:rsidRPr="008C1D32" w:rsidRDefault="00F73A2B" w:rsidP="009B487E">
            <w:pPr>
              <w:tabs>
                <w:tab w:val="left" w:pos="851"/>
              </w:tabs>
            </w:pPr>
            <w:r w:rsidRPr="008C1D32">
              <w:t>:</w:t>
            </w:r>
          </w:p>
        </w:tc>
        <w:tc>
          <w:tcPr>
            <w:tcW w:w="5204" w:type="dxa"/>
          </w:tcPr>
          <w:p w14:paraId="7FD56B96" w14:textId="77777777" w:rsidR="00F73A2B" w:rsidRDefault="00F73A2B" w:rsidP="006D0A01">
            <w:r>
              <w:rPr>
                <w:lang w:eastAsia="en-US"/>
              </w:rPr>
              <w:t>6077 ZH St. Odiliënberg</w:t>
            </w:r>
          </w:p>
        </w:tc>
      </w:tr>
      <w:tr w:rsidR="00F73A2B" w:rsidRPr="008C1D32" w14:paraId="76924D18" w14:textId="77777777" w:rsidTr="00F73A2B">
        <w:tc>
          <w:tcPr>
            <w:tcW w:w="1864" w:type="dxa"/>
          </w:tcPr>
          <w:p w14:paraId="7B559A69" w14:textId="77777777" w:rsidR="00F73A2B" w:rsidRPr="008C1D32" w:rsidRDefault="00F73A2B" w:rsidP="009B487E">
            <w:pPr>
              <w:tabs>
                <w:tab w:val="left" w:pos="851"/>
              </w:tabs>
            </w:pPr>
            <w:r w:rsidRPr="008C1D32">
              <w:t>Contactpersoon</w:t>
            </w:r>
          </w:p>
        </w:tc>
        <w:tc>
          <w:tcPr>
            <w:tcW w:w="312" w:type="dxa"/>
          </w:tcPr>
          <w:p w14:paraId="1E11A249" w14:textId="77777777" w:rsidR="00F73A2B" w:rsidRPr="008C1D32" w:rsidRDefault="00F73A2B" w:rsidP="009B487E">
            <w:pPr>
              <w:tabs>
                <w:tab w:val="left" w:pos="851"/>
              </w:tabs>
            </w:pPr>
            <w:r w:rsidRPr="008C1D32">
              <w:t>:</w:t>
            </w:r>
          </w:p>
        </w:tc>
        <w:tc>
          <w:tcPr>
            <w:tcW w:w="5204" w:type="dxa"/>
          </w:tcPr>
          <w:p w14:paraId="258B92FA" w14:textId="77777777" w:rsidR="00F73A2B" w:rsidRDefault="00F73A2B" w:rsidP="006D0A01">
            <w:r>
              <w:rPr>
                <w:lang w:eastAsia="en-US"/>
              </w:rPr>
              <w:t>De heer H. Engelen</w:t>
            </w:r>
          </w:p>
        </w:tc>
      </w:tr>
      <w:tr w:rsidR="00F73A2B" w:rsidRPr="008C1D32" w14:paraId="107875C7" w14:textId="77777777" w:rsidTr="00F73A2B">
        <w:tc>
          <w:tcPr>
            <w:tcW w:w="1864" w:type="dxa"/>
          </w:tcPr>
          <w:p w14:paraId="65A48E79" w14:textId="77777777" w:rsidR="00F73A2B" w:rsidRPr="008C1D32" w:rsidRDefault="00F73A2B" w:rsidP="009B487E">
            <w:pPr>
              <w:tabs>
                <w:tab w:val="left" w:pos="851"/>
              </w:tabs>
            </w:pPr>
            <w:r w:rsidRPr="008C1D32">
              <w:t>Telefoon</w:t>
            </w:r>
          </w:p>
        </w:tc>
        <w:tc>
          <w:tcPr>
            <w:tcW w:w="312" w:type="dxa"/>
          </w:tcPr>
          <w:p w14:paraId="74FAA26D" w14:textId="77777777" w:rsidR="00F73A2B" w:rsidRPr="008C1D32" w:rsidRDefault="00F73A2B" w:rsidP="009B487E">
            <w:pPr>
              <w:tabs>
                <w:tab w:val="left" w:pos="851"/>
              </w:tabs>
            </w:pPr>
            <w:r w:rsidRPr="008C1D32">
              <w:t>:</w:t>
            </w:r>
          </w:p>
        </w:tc>
        <w:tc>
          <w:tcPr>
            <w:tcW w:w="5204" w:type="dxa"/>
          </w:tcPr>
          <w:p w14:paraId="4E363412" w14:textId="77777777" w:rsidR="00F73A2B" w:rsidRDefault="00F73A2B" w:rsidP="006D0A01">
            <w:r>
              <w:rPr>
                <w:lang w:eastAsia="en-US"/>
              </w:rPr>
              <w:t xml:space="preserve">0475 – 53 44 23 </w:t>
            </w:r>
          </w:p>
        </w:tc>
      </w:tr>
      <w:tr w:rsidR="00F73A2B" w:rsidRPr="008C1D32" w14:paraId="39BE8767" w14:textId="77777777" w:rsidTr="00F73A2B">
        <w:tc>
          <w:tcPr>
            <w:tcW w:w="1864" w:type="dxa"/>
          </w:tcPr>
          <w:p w14:paraId="784B0198" w14:textId="77777777" w:rsidR="00F73A2B" w:rsidRPr="008C1D32" w:rsidRDefault="00F73A2B" w:rsidP="009B487E">
            <w:pPr>
              <w:tabs>
                <w:tab w:val="left" w:pos="851"/>
              </w:tabs>
            </w:pPr>
            <w:r>
              <w:t xml:space="preserve">E-mail </w:t>
            </w:r>
          </w:p>
        </w:tc>
        <w:tc>
          <w:tcPr>
            <w:tcW w:w="312" w:type="dxa"/>
          </w:tcPr>
          <w:p w14:paraId="70892E29" w14:textId="77777777" w:rsidR="00F73A2B" w:rsidRPr="008C1D32" w:rsidRDefault="00F73A2B" w:rsidP="009B487E">
            <w:pPr>
              <w:tabs>
                <w:tab w:val="left" w:pos="851"/>
              </w:tabs>
            </w:pPr>
            <w:r>
              <w:t>:</w:t>
            </w:r>
          </w:p>
        </w:tc>
        <w:tc>
          <w:tcPr>
            <w:tcW w:w="5204" w:type="dxa"/>
          </w:tcPr>
          <w:p w14:paraId="59BCC42B" w14:textId="77777777" w:rsidR="00F73A2B" w:rsidRDefault="00A335CD" w:rsidP="00A335CD">
            <w:r>
              <w:rPr>
                <w:lang w:eastAsia="en-US"/>
              </w:rPr>
              <w:t>h</w:t>
            </w:r>
            <w:r w:rsidR="00F73A2B" w:rsidRPr="00F73A2B">
              <w:rPr>
                <w:lang w:eastAsia="en-US"/>
              </w:rPr>
              <w:t>ans</w:t>
            </w:r>
            <w:r w:rsidR="00F73A2B">
              <w:rPr>
                <w:lang w:eastAsia="en-US"/>
              </w:rPr>
              <w:t>.</w:t>
            </w:r>
            <w:r>
              <w:rPr>
                <w:lang w:eastAsia="en-US"/>
              </w:rPr>
              <w:t>e</w:t>
            </w:r>
            <w:r w:rsidR="00F73A2B" w:rsidRPr="00F73A2B">
              <w:rPr>
                <w:lang w:eastAsia="en-US"/>
              </w:rPr>
              <w:t>ngelen</w:t>
            </w:r>
            <w:r w:rsidR="00F73A2B">
              <w:rPr>
                <w:lang w:eastAsia="en-US"/>
              </w:rPr>
              <w:t>@roerdalen.nl</w:t>
            </w:r>
          </w:p>
        </w:tc>
      </w:tr>
    </w:tbl>
    <w:p w14:paraId="5D5D55D4" w14:textId="77777777" w:rsidR="00FB00D3" w:rsidRPr="008C1D32" w:rsidRDefault="00FB00D3" w:rsidP="00FB00D3">
      <w:pPr>
        <w:tabs>
          <w:tab w:val="left" w:pos="851"/>
        </w:tabs>
      </w:pPr>
    </w:p>
    <w:p w14:paraId="60B296EE" w14:textId="77777777" w:rsidR="00FB00D3" w:rsidRPr="008C1D32" w:rsidRDefault="00FB00D3" w:rsidP="00FB00D3">
      <w:pPr>
        <w:tabs>
          <w:tab w:val="left" w:pos="851"/>
        </w:tabs>
        <w:rPr>
          <w:b/>
        </w:rPr>
      </w:pPr>
      <w:r w:rsidRPr="008C1D32">
        <w:rPr>
          <w:b/>
        </w:rPr>
        <w:t>c)</w:t>
      </w:r>
      <w:r w:rsidRPr="008C1D32">
        <w:rPr>
          <w:b/>
        </w:rPr>
        <w:tab/>
        <w:t>V&amp;G-coördinator Ontwerpfase</w:t>
      </w:r>
    </w:p>
    <w:p w14:paraId="3E551E66" w14:textId="77777777" w:rsidR="00FB00D3" w:rsidRPr="008C1D32" w:rsidRDefault="00FB00D3" w:rsidP="00FB00D3">
      <w:pPr>
        <w:tabs>
          <w:tab w:val="left" w:pos="851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4"/>
        <w:gridCol w:w="312"/>
        <w:gridCol w:w="5204"/>
      </w:tblGrid>
      <w:tr w:rsidR="00F73A2B" w:rsidRPr="008C1D32" w14:paraId="1563A5F0" w14:textId="77777777" w:rsidTr="009B487E">
        <w:tc>
          <w:tcPr>
            <w:tcW w:w="1864" w:type="dxa"/>
          </w:tcPr>
          <w:p w14:paraId="627C0525" w14:textId="77777777" w:rsidR="00F73A2B" w:rsidRPr="008C1D32" w:rsidRDefault="00F73A2B" w:rsidP="006D0A01">
            <w:pPr>
              <w:tabs>
                <w:tab w:val="left" w:pos="851"/>
              </w:tabs>
            </w:pPr>
            <w:r w:rsidRPr="008C1D32">
              <w:t>Naam</w:t>
            </w:r>
          </w:p>
        </w:tc>
        <w:tc>
          <w:tcPr>
            <w:tcW w:w="312" w:type="dxa"/>
          </w:tcPr>
          <w:p w14:paraId="4ADE5154" w14:textId="77777777" w:rsidR="00F73A2B" w:rsidRPr="008C1D32" w:rsidRDefault="00F73A2B" w:rsidP="006D0A01">
            <w:pPr>
              <w:tabs>
                <w:tab w:val="left" w:pos="851"/>
              </w:tabs>
            </w:pPr>
            <w:r w:rsidRPr="008C1D32">
              <w:t>:</w:t>
            </w:r>
          </w:p>
        </w:tc>
        <w:tc>
          <w:tcPr>
            <w:tcW w:w="5204" w:type="dxa"/>
          </w:tcPr>
          <w:p w14:paraId="4DE2EB24" w14:textId="77777777" w:rsidR="00F73A2B" w:rsidRDefault="00F73A2B" w:rsidP="006D0A01">
            <w:r w:rsidRPr="002E4673">
              <w:rPr>
                <w:lang w:eastAsia="en-US"/>
              </w:rPr>
              <w:t>Gemeente Roerdalen</w:t>
            </w:r>
          </w:p>
        </w:tc>
      </w:tr>
      <w:tr w:rsidR="00F73A2B" w:rsidRPr="008C1D32" w14:paraId="2B4BCD0A" w14:textId="77777777" w:rsidTr="009B487E">
        <w:tc>
          <w:tcPr>
            <w:tcW w:w="1864" w:type="dxa"/>
          </w:tcPr>
          <w:p w14:paraId="2AE1A435" w14:textId="77777777" w:rsidR="00F73A2B" w:rsidRPr="008C1D32" w:rsidRDefault="00F73A2B" w:rsidP="006D0A01">
            <w:pPr>
              <w:tabs>
                <w:tab w:val="left" w:pos="851"/>
              </w:tabs>
            </w:pPr>
            <w:r w:rsidRPr="008C1D32">
              <w:t>Adres</w:t>
            </w:r>
          </w:p>
        </w:tc>
        <w:tc>
          <w:tcPr>
            <w:tcW w:w="312" w:type="dxa"/>
          </w:tcPr>
          <w:p w14:paraId="2D654BB0" w14:textId="77777777" w:rsidR="00F73A2B" w:rsidRPr="008C1D32" w:rsidRDefault="00F73A2B" w:rsidP="006D0A01">
            <w:pPr>
              <w:tabs>
                <w:tab w:val="left" w:pos="851"/>
              </w:tabs>
            </w:pPr>
            <w:r w:rsidRPr="008C1D32">
              <w:t>:</w:t>
            </w:r>
          </w:p>
        </w:tc>
        <w:tc>
          <w:tcPr>
            <w:tcW w:w="5204" w:type="dxa"/>
          </w:tcPr>
          <w:p w14:paraId="22156EE3" w14:textId="77777777" w:rsidR="00F73A2B" w:rsidRDefault="00F73A2B" w:rsidP="006D0A01">
            <w:r>
              <w:rPr>
                <w:lang w:eastAsia="en-US"/>
              </w:rPr>
              <w:t>Postbus 6099</w:t>
            </w:r>
          </w:p>
        </w:tc>
      </w:tr>
      <w:tr w:rsidR="00F73A2B" w:rsidRPr="008C1D32" w14:paraId="797669A8" w14:textId="77777777" w:rsidTr="009B487E">
        <w:tc>
          <w:tcPr>
            <w:tcW w:w="1864" w:type="dxa"/>
          </w:tcPr>
          <w:p w14:paraId="1605B28E" w14:textId="77777777" w:rsidR="00F73A2B" w:rsidRPr="008C1D32" w:rsidRDefault="00F73A2B" w:rsidP="006D0A01">
            <w:pPr>
              <w:tabs>
                <w:tab w:val="left" w:pos="851"/>
              </w:tabs>
            </w:pPr>
            <w:r w:rsidRPr="008C1D32">
              <w:t>Postcode/Plaats</w:t>
            </w:r>
          </w:p>
        </w:tc>
        <w:tc>
          <w:tcPr>
            <w:tcW w:w="312" w:type="dxa"/>
          </w:tcPr>
          <w:p w14:paraId="739FB4B8" w14:textId="77777777" w:rsidR="00F73A2B" w:rsidRPr="008C1D32" w:rsidRDefault="00F73A2B" w:rsidP="006D0A01">
            <w:pPr>
              <w:tabs>
                <w:tab w:val="left" w:pos="851"/>
              </w:tabs>
            </w:pPr>
            <w:r w:rsidRPr="008C1D32">
              <w:t>:</w:t>
            </w:r>
          </w:p>
        </w:tc>
        <w:tc>
          <w:tcPr>
            <w:tcW w:w="5204" w:type="dxa"/>
          </w:tcPr>
          <w:p w14:paraId="50E4ED74" w14:textId="77777777" w:rsidR="00F73A2B" w:rsidRDefault="00F73A2B" w:rsidP="006D0A01">
            <w:r>
              <w:rPr>
                <w:lang w:eastAsia="en-US"/>
              </w:rPr>
              <w:t>6077 ZH St. Odiliënberg</w:t>
            </w:r>
          </w:p>
        </w:tc>
      </w:tr>
      <w:tr w:rsidR="00F73A2B" w:rsidRPr="005F0E6C" w14:paraId="0CF5B23E" w14:textId="77777777" w:rsidTr="009B487E">
        <w:tc>
          <w:tcPr>
            <w:tcW w:w="1864" w:type="dxa"/>
          </w:tcPr>
          <w:p w14:paraId="4EC04F29" w14:textId="77777777" w:rsidR="00F73A2B" w:rsidRPr="008C1D32" w:rsidRDefault="00F73A2B" w:rsidP="006D0A01">
            <w:pPr>
              <w:tabs>
                <w:tab w:val="left" w:pos="851"/>
              </w:tabs>
            </w:pPr>
            <w:r w:rsidRPr="008C1D32">
              <w:t>Contactpersoon</w:t>
            </w:r>
          </w:p>
        </w:tc>
        <w:tc>
          <w:tcPr>
            <w:tcW w:w="312" w:type="dxa"/>
          </w:tcPr>
          <w:p w14:paraId="42A9BEEC" w14:textId="77777777" w:rsidR="00F73A2B" w:rsidRPr="008C1D32" w:rsidRDefault="00F73A2B" w:rsidP="006D0A01">
            <w:pPr>
              <w:tabs>
                <w:tab w:val="left" w:pos="851"/>
              </w:tabs>
            </w:pPr>
            <w:r w:rsidRPr="008C1D32">
              <w:t>:</w:t>
            </w:r>
          </w:p>
        </w:tc>
        <w:tc>
          <w:tcPr>
            <w:tcW w:w="5204" w:type="dxa"/>
          </w:tcPr>
          <w:p w14:paraId="050E3436" w14:textId="77777777" w:rsidR="00F73A2B" w:rsidRDefault="00F73A2B" w:rsidP="006D0A01">
            <w:r>
              <w:rPr>
                <w:lang w:eastAsia="en-US"/>
              </w:rPr>
              <w:t>De heer H. Engelen</w:t>
            </w:r>
          </w:p>
        </w:tc>
      </w:tr>
      <w:tr w:rsidR="00F73A2B" w:rsidRPr="008C1D32" w14:paraId="53BE3ECA" w14:textId="77777777" w:rsidTr="009B487E">
        <w:tc>
          <w:tcPr>
            <w:tcW w:w="1864" w:type="dxa"/>
          </w:tcPr>
          <w:p w14:paraId="48C3B7F5" w14:textId="77777777" w:rsidR="00F73A2B" w:rsidRPr="008C1D32" w:rsidRDefault="00F73A2B" w:rsidP="006D0A01">
            <w:pPr>
              <w:tabs>
                <w:tab w:val="left" w:pos="851"/>
              </w:tabs>
            </w:pPr>
            <w:r w:rsidRPr="008C1D32">
              <w:t>Telefoon</w:t>
            </w:r>
          </w:p>
        </w:tc>
        <w:tc>
          <w:tcPr>
            <w:tcW w:w="312" w:type="dxa"/>
          </w:tcPr>
          <w:p w14:paraId="17751E21" w14:textId="77777777" w:rsidR="00F73A2B" w:rsidRPr="008C1D32" w:rsidRDefault="00F73A2B" w:rsidP="006D0A01">
            <w:pPr>
              <w:tabs>
                <w:tab w:val="left" w:pos="851"/>
              </w:tabs>
            </w:pPr>
            <w:r w:rsidRPr="008C1D32">
              <w:t>:</w:t>
            </w:r>
          </w:p>
        </w:tc>
        <w:tc>
          <w:tcPr>
            <w:tcW w:w="5204" w:type="dxa"/>
          </w:tcPr>
          <w:p w14:paraId="03118F97" w14:textId="77777777" w:rsidR="00F73A2B" w:rsidRDefault="00F73A2B" w:rsidP="006D0A01">
            <w:r>
              <w:rPr>
                <w:lang w:eastAsia="en-US"/>
              </w:rPr>
              <w:t xml:space="preserve">0475 – 53 44 23 </w:t>
            </w:r>
          </w:p>
        </w:tc>
      </w:tr>
      <w:tr w:rsidR="00F73A2B" w:rsidRPr="008C1D32" w14:paraId="6550D275" w14:textId="77777777" w:rsidTr="009B487E">
        <w:tc>
          <w:tcPr>
            <w:tcW w:w="1864" w:type="dxa"/>
          </w:tcPr>
          <w:p w14:paraId="447BA84C" w14:textId="77777777" w:rsidR="00F73A2B" w:rsidRPr="008C1D32" w:rsidRDefault="00F73A2B" w:rsidP="006D0A01">
            <w:pPr>
              <w:tabs>
                <w:tab w:val="left" w:pos="851"/>
              </w:tabs>
            </w:pPr>
            <w:r>
              <w:t>E-mail</w:t>
            </w:r>
          </w:p>
        </w:tc>
        <w:tc>
          <w:tcPr>
            <w:tcW w:w="312" w:type="dxa"/>
          </w:tcPr>
          <w:p w14:paraId="56F43F14" w14:textId="77777777" w:rsidR="00F73A2B" w:rsidRPr="008C1D32" w:rsidRDefault="00F73A2B" w:rsidP="006D0A01">
            <w:pPr>
              <w:tabs>
                <w:tab w:val="left" w:pos="851"/>
              </w:tabs>
            </w:pPr>
            <w:r w:rsidRPr="008C1D32">
              <w:t>:</w:t>
            </w:r>
          </w:p>
        </w:tc>
        <w:tc>
          <w:tcPr>
            <w:tcW w:w="5204" w:type="dxa"/>
          </w:tcPr>
          <w:p w14:paraId="7324C970" w14:textId="77777777" w:rsidR="00F73A2B" w:rsidRDefault="00A335CD" w:rsidP="00A335CD">
            <w:r>
              <w:rPr>
                <w:lang w:eastAsia="en-US"/>
              </w:rPr>
              <w:t>h</w:t>
            </w:r>
            <w:r w:rsidR="00F73A2B" w:rsidRPr="00F73A2B">
              <w:rPr>
                <w:lang w:eastAsia="en-US"/>
              </w:rPr>
              <w:t>ans</w:t>
            </w:r>
            <w:r w:rsidR="00F73A2B">
              <w:rPr>
                <w:lang w:eastAsia="en-US"/>
              </w:rPr>
              <w:t>.</w:t>
            </w:r>
            <w:r>
              <w:rPr>
                <w:lang w:eastAsia="en-US"/>
              </w:rPr>
              <w:t>e</w:t>
            </w:r>
            <w:r w:rsidR="00F73A2B" w:rsidRPr="00F73A2B">
              <w:rPr>
                <w:lang w:eastAsia="en-US"/>
              </w:rPr>
              <w:t>ngelen</w:t>
            </w:r>
            <w:r w:rsidR="00F73A2B">
              <w:rPr>
                <w:lang w:eastAsia="en-US"/>
              </w:rPr>
              <w:t>@roerdalen.nl</w:t>
            </w:r>
          </w:p>
        </w:tc>
      </w:tr>
    </w:tbl>
    <w:p w14:paraId="68A6CD9C" w14:textId="77777777" w:rsidR="00FB00D3" w:rsidRPr="008C1D32" w:rsidRDefault="00FB00D3" w:rsidP="00FB00D3">
      <w:pPr>
        <w:tabs>
          <w:tab w:val="left" w:pos="851"/>
        </w:tabs>
      </w:pPr>
    </w:p>
    <w:p w14:paraId="622AC438" w14:textId="77777777" w:rsidR="00FB00D3" w:rsidRPr="008C1D32" w:rsidRDefault="00FB00D3" w:rsidP="00FB00D3">
      <w:pPr>
        <w:rPr>
          <w:b/>
        </w:rPr>
      </w:pPr>
      <w:r w:rsidRPr="008C1D32">
        <w:rPr>
          <w:b/>
        </w:rPr>
        <w:br w:type="page"/>
      </w:r>
      <w:r w:rsidRPr="008C1D32">
        <w:rPr>
          <w:b/>
        </w:rPr>
        <w:lastRenderedPageBreak/>
        <w:t>d)</w:t>
      </w:r>
      <w:r w:rsidRPr="008C1D32">
        <w:rPr>
          <w:b/>
        </w:rPr>
        <w:tab/>
        <w:t>Uitvoerende partij(en)</w:t>
      </w:r>
    </w:p>
    <w:p w14:paraId="1DB67D6D" w14:textId="77777777" w:rsidR="00FB00D3" w:rsidRPr="008C1D32" w:rsidRDefault="00FB00D3" w:rsidP="00FB00D3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4"/>
        <w:gridCol w:w="312"/>
        <w:gridCol w:w="5204"/>
      </w:tblGrid>
      <w:tr w:rsidR="00FB00D3" w:rsidRPr="008C1D32" w14:paraId="71D98149" w14:textId="77777777" w:rsidTr="009B487E">
        <w:tc>
          <w:tcPr>
            <w:tcW w:w="1864" w:type="dxa"/>
          </w:tcPr>
          <w:p w14:paraId="7CF67358" w14:textId="77777777" w:rsidR="00FB00D3" w:rsidRPr="008C1D32" w:rsidRDefault="00FB00D3" w:rsidP="009B487E">
            <w:r w:rsidRPr="008C1D32">
              <w:t>Naam</w:t>
            </w:r>
          </w:p>
        </w:tc>
        <w:tc>
          <w:tcPr>
            <w:tcW w:w="312" w:type="dxa"/>
          </w:tcPr>
          <w:p w14:paraId="15B3F261" w14:textId="77777777" w:rsidR="00FB00D3" w:rsidRPr="008C1D32" w:rsidRDefault="00FB00D3" w:rsidP="009B487E">
            <w:r w:rsidRPr="008C1D32">
              <w:t>:</w:t>
            </w:r>
          </w:p>
        </w:tc>
        <w:tc>
          <w:tcPr>
            <w:tcW w:w="5204" w:type="dxa"/>
          </w:tcPr>
          <w:p w14:paraId="33662D02" w14:textId="77777777" w:rsidR="00FB00D3" w:rsidRPr="008C1D32" w:rsidRDefault="00FB00D3" w:rsidP="009B487E">
            <w:pPr>
              <w:rPr>
                <w:i/>
              </w:rPr>
            </w:pPr>
            <w:r w:rsidRPr="008C1D32">
              <w:rPr>
                <w:i/>
              </w:rPr>
              <w:t>Nader te bepalen</w:t>
            </w:r>
          </w:p>
        </w:tc>
      </w:tr>
      <w:tr w:rsidR="00FB00D3" w:rsidRPr="008C1D32" w14:paraId="6E928E74" w14:textId="77777777" w:rsidTr="009B487E">
        <w:tc>
          <w:tcPr>
            <w:tcW w:w="1864" w:type="dxa"/>
          </w:tcPr>
          <w:p w14:paraId="4041CC60" w14:textId="77777777" w:rsidR="00FB00D3" w:rsidRPr="008C1D32" w:rsidRDefault="00FB00D3" w:rsidP="009B487E">
            <w:r w:rsidRPr="008C1D32">
              <w:t>Adres</w:t>
            </w:r>
          </w:p>
        </w:tc>
        <w:tc>
          <w:tcPr>
            <w:tcW w:w="312" w:type="dxa"/>
          </w:tcPr>
          <w:p w14:paraId="374A4648" w14:textId="77777777" w:rsidR="00FB00D3" w:rsidRPr="008C1D32" w:rsidRDefault="00FB00D3" w:rsidP="009B487E">
            <w:r w:rsidRPr="008C1D32">
              <w:t>:</w:t>
            </w:r>
          </w:p>
        </w:tc>
        <w:tc>
          <w:tcPr>
            <w:tcW w:w="5204" w:type="dxa"/>
          </w:tcPr>
          <w:p w14:paraId="377715F8" w14:textId="77777777" w:rsidR="00FB00D3" w:rsidRPr="008C1D32" w:rsidRDefault="00FB00D3" w:rsidP="009B487E"/>
        </w:tc>
      </w:tr>
      <w:tr w:rsidR="00FB00D3" w:rsidRPr="008C1D32" w14:paraId="7BD98FE6" w14:textId="77777777" w:rsidTr="009B487E">
        <w:tc>
          <w:tcPr>
            <w:tcW w:w="1864" w:type="dxa"/>
          </w:tcPr>
          <w:p w14:paraId="076FDD4C" w14:textId="77777777" w:rsidR="00FB00D3" w:rsidRPr="008C1D32" w:rsidRDefault="00FB00D3" w:rsidP="009B487E">
            <w:r w:rsidRPr="008C1D32">
              <w:t>Postcode/Plaats</w:t>
            </w:r>
          </w:p>
        </w:tc>
        <w:tc>
          <w:tcPr>
            <w:tcW w:w="312" w:type="dxa"/>
          </w:tcPr>
          <w:p w14:paraId="6989687A" w14:textId="77777777" w:rsidR="00FB00D3" w:rsidRPr="008C1D32" w:rsidRDefault="00FB00D3" w:rsidP="009B487E">
            <w:r w:rsidRPr="008C1D32">
              <w:t>:</w:t>
            </w:r>
          </w:p>
        </w:tc>
        <w:tc>
          <w:tcPr>
            <w:tcW w:w="5204" w:type="dxa"/>
          </w:tcPr>
          <w:p w14:paraId="5779EF2E" w14:textId="77777777" w:rsidR="00FB00D3" w:rsidRPr="008C1D32" w:rsidRDefault="00FB00D3" w:rsidP="009B487E"/>
        </w:tc>
      </w:tr>
      <w:tr w:rsidR="00FB00D3" w:rsidRPr="008C1D32" w14:paraId="64D15BB1" w14:textId="77777777" w:rsidTr="009B487E">
        <w:tc>
          <w:tcPr>
            <w:tcW w:w="1864" w:type="dxa"/>
          </w:tcPr>
          <w:p w14:paraId="647262BD" w14:textId="77777777" w:rsidR="00FB00D3" w:rsidRPr="008C1D32" w:rsidRDefault="00FB00D3" w:rsidP="009B487E">
            <w:r w:rsidRPr="008C1D32">
              <w:t>Contactpersoon</w:t>
            </w:r>
          </w:p>
        </w:tc>
        <w:tc>
          <w:tcPr>
            <w:tcW w:w="312" w:type="dxa"/>
          </w:tcPr>
          <w:p w14:paraId="1342D3FD" w14:textId="77777777" w:rsidR="00FB00D3" w:rsidRPr="008C1D32" w:rsidRDefault="00FB00D3" w:rsidP="009B487E">
            <w:r w:rsidRPr="008C1D32">
              <w:t>:</w:t>
            </w:r>
          </w:p>
        </w:tc>
        <w:tc>
          <w:tcPr>
            <w:tcW w:w="5204" w:type="dxa"/>
          </w:tcPr>
          <w:p w14:paraId="05CB56E6" w14:textId="77777777" w:rsidR="00FB00D3" w:rsidRPr="008C1D32" w:rsidRDefault="00FB00D3" w:rsidP="009B487E"/>
        </w:tc>
      </w:tr>
      <w:tr w:rsidR="00FB00D3" w:rsidRPr="008C1D32" w14:paraId="79B786B2" w14:textId="77777777" w:rsidTr="009B487E">
        <w:tc>
          <w:tcPr>
            <w:tcW w:w="1864" w:type="dxa"/>
          </w:tcPr>
          <w:p w14:paraId="4EB78099" w14:textId="77777777" w:rsidR="00FB00D3" w:rsidRPr="008C1D32" w:rsidRDefault="00FB00D3" w:rsidP="009B487E">
            <w:r w:rsidRPr="008C1D32">
              <w:t>Telefoon</w:t>
            </w:r>
          </w:p>
        </w:tc>
        <w:tc>
          <w:tcPr>
            <w:tcW w:w="312" w:type="dxa"/>
          </w:tcPr>
          <w:p w14:paraId="70CD4B9D" w14:textId="77777777" w:rsidR="00FB00D3" w:rsidRPr="008C1D32" w:rsidRDefault="00FB00D3" w:rsidP="009B487E">
            <w:r w:rsidRPr="008C1D32">
              <w:t>:</w:t>
            </w:r>
          </w:p>
        </w:tc>
        <w:tc>
          <w:tcPr>
            <w:tcW w:w="5204" w:type="dxa"/>
          </w:tcPr>
          <w:p w14:paraId="0EDAC4AB" w14:textId="77777777" w:rsidR="00FB00D3" w:rsidRPr="008C1D32" w:rsidRDefault="00FB00D3" w:rsidP="009B487E"/>
        </w:tc>
      </w:tr>
      <w:tr w:rsidR="00FB00D3" w:rsidRPr="008C1D32" w14:paraId="7B5B4CF5" w14:textId="77777777" w:rsidTr="009B487E">
        <w:tc>
          <w:tcPr>
            <w:tcW w:w="1864" w:type="dxa"/>
          </w:tcPr>
          <w:p w14:paraId="10B74BCF" w14:textId="77777777" w:rsidR="00FB00D3" w:rsidRPr="008C1D32" w:rsidRDefault="00FB00D3" w:rsidP="009B487E">
            <w:r w:rsidRPr="008C1D32">
              <w:t>Telefax</w:t>
            </w:r>
          </w:p>
        </w:tc>
        <w:tc>
          <w:tcPr>
            <w:tcW w:w="312" w:type="dxa"/>
          </w:tcPr>
          <w:p w14:paraId="62E40276" w14:textId="77777777" w:rsidR="00FB00D3" w:rsidRPr="008C1D32" w:rsidRDefault="00FB00D3" w:rsidP="009B487E">
            <w:r w:rsidRPr="008C1D32">
              <w:t>:</w:t>
            </w:r>
          </w:p>
        </w:tc>
        <w:tc>
          <w:tcPr>
            <w:tcW w:w="5204" w:type="dxa"/>
          </w:tcPr>
          <w:p w14:paraId="603F66E5" w14:textId="77777777" w:rsidR="00FB00D3" w:rsidRPr="008C1D32" w:rsidRDefault="00FB00D3" w:rsidP="009B487E"/>
        </w:tc>
      </w:tr>
    </w:tbl>
    <w:p w14:paraId="78A4572D" w14:textId="77777777" w:rsidR="00FB00D3" w:rsidRPr="008C1D32" w:rsidRDefault="00FB00D3" w:rsidP="00FB00D3"/>
    <w:p w14:paraId="53B14312" w14:textId="77777777" w:rsidR="00FB00D3" w:rsidRPr="008C1D32" w:rsidRDefault="00FB00D3" w:rsidP="00FB00D3">
      <w:pPr>
        <w:rPr>
          <w:b/>
        </w:rPr>
      </w:pPr>
      <w:r w:rsidRPr="008C1D32">
        <w:rPr>
          <w:b/>
        </w:rPr>
        <w:t>e)</w:t>
      </w:r>
      <w:r w:rsidRPr="008C1D32">
        <w:rPr>
          <w:b/>
        </w:rPr>
        <w:tab/>
        <w:t>VG-coördinator(en) Uitvoeringsfase</w:t>
      </w:r>
    </w:p>
    <w:p w14:paraId="5266EEC4" w14:textId="77777777" w:rsidR="00FB00D3" w:rsidRPr="008C1D32" w:rsidRDefault="00FB00D3" w:rsidP="00FB00D3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4"/>
        <w:gridCol w:w="312"/>
        <w:gridCol w:w="5204"/>
      </w:tblGrid>
      <w:tr w:rsidR="00FB00D3" w:rsidRPr="008C1D32" w14:paraId="6FEFD7FA" w14:textId="77777777" w:rsidTr="009B487E">
        <w:tc>
          <w:tcPr>
            <w:tcW w:w="1864" w:type="dxa"/>
          </w:tcPr>
          <w:p w14:paraId="51E2BE40" w14:textId="77777777" w:rsidR="00FB00D3" w:rsidRPr="008C1D32" w:rsidRDefault="00FB00D3" w:rsidP="009B487E">
            <w:r w:rsidRPr="008C1D32">
              <w:t>Naam</w:t>
            </w:r>
          </w:p>
        </w:tc>
        <w:tc>
          <w:tcPr>
            <w:tcW w:w="312" w:type="dxa"/>
          </w:tcPr>
          <w:p w14:paraId="02A9906B" w14:textId="77777777" w:rsidR="00FB00D3" w:rsidRPr="008C1D32" w:rsidRDefault="00FB00D3" w:rsidP="009B487E">
            <w:r w:rsidRPr="008C1D32">
              <w:t>:</w:t>
            </w:r>
          </w:p>
        </w:tc>
        <w:tc>
          <w:tcPr>
            <w:tcW w:w="5204" w:type="dxa"/>
          </w:tcPr>
          <w:p w14:paraId="3E161351" w14:textId="77777777" w:rsidR="00FB00D3" w:rsidRPr="008C1D32" w:rsidRDefault="00FB00D3" w:rsidP="009B487E">
            <w:pPr>
              <w:rPr>
                <w:i/>
              </w:rPr>
            </w:pPr>
            <w:r w:rsidRPr="008C1D32">
              <w:rPr>
                <w:i/>
              </w:rPr>
              <w:t>Nader te bepalen</w:t>
            </w:r>
          </w:p>
        </w:tc>
      </w:tr>
      <w:tr w:rsidR="00FB00D3" w:rsidRPr="008C1D32" w14:paraId="3645A5D7" w14:textId="77777777" w:rsidTr="009B487E">
        <w:tc>
          <w:tcPr>
            <w:tcW w:w="1864" w:type="dxa"/>
          </w:tcPr>
          <w:p w14:paraId="5F3D8296" w14:textId="77777777" w:rsidR="00FB00D3" w:rsidRPr="008C1D32" w:rsidRDefault="00FB00D3" w:rsidP="009B487E">
            <w:r w:rsidRPr="008C1D32">
              <w:t>Adres</w:t>
            </w:r>
          </w:p>
        </w:tc>
        <w:tc>
          <w:tcPr>
            <w:tcW w:w="312" w:type="dxa"/>
          </w:tcPr>
          <w:p w14:paraId="55C79C91" w14:textId="77777777" w:rsidR="00FB00D3" w:rsidRPr="008C1D32" w:rsidRDefault="00FB00D3" w:rsidP="009B487E">
            <w:r w:rsidRPr="008C1D32">
              <w:t>:</w:t>
            </w:r>
          </w:p>
        </w:tc>
        <w:tc>
          <w:tcPr>
            <w:tcW w:w="5204" w:type="dxa"/>
          </w:tcPr>
          <w:p w14:paraId="65CE4BFA" w14:textId="77777777" w:rsidR="00FB00D3" w:rsidRPr="008C1D32" w:rsidRDefault="00FB00D3" w:rsidP="009B487E"/>
        </w:tc>
      </w:tr>
      <w:tr w:rsidR="00FB00D3" w:rsidRPr="008C1D32" w14:paraId="37849BE5" w14:textId="77777777" w:rsidTr="009B487E">
        <w:tc>
          <w:tcPr>
            <w:tcW w:w="1864" w:type="dxa"/>
          </w:tcPr>
          <w:p w14:paraId="28F7F1CA" w14:textId="77777777" w:rsidR="00FB00D3" w:rsidRPr="008C1D32" w:rsidRDefault="00FB00D3" w:rsidP="009B487E">
            <w:r w:rsidRPr="008C1D32">
              <w:t>Postcode/Plaats</w:t>
            </w:r>
          </w:p>
        </w:tc>
        <w:tc>
          <w:tcPr>
            <w:tcW w:w="312" w:type="dxa"/>
          </w:tcPr>
          <w:p w14:paraId="4B038D34" w14:textId="77777777" w:rsidR="00FB00D3" w:rsidRPr="008C1D32" w:rsidRDefault="00FB00D3" w:rsidP="009B487E">
            <w:r w:rsidRPr="008C1D32">
              <w:t>:</w:t>
            </w:r>
          </w:p>
        </w:tc>
        <w:tc>
          <w:tcPr>
            <w:tcW w:w="5204" w:type="dxa"/>
          </w:tcPr>
          <w:p w14:paraId="624CCDEB" w14:textId="77777777" w:rsidR="00FB00D3" w:rsidRPr="008C1D32" w:rsidRDefault="00FB00D3" w:rsidP="009B487E"/>
        </w:tc>
      </w:tr>
      <w:tr w:rsidR="00FB00D3" w:rsidRPr="008C1D32" w14:paraId="552E49BD" w14:textId="77777777" w:rsidTr="009B487E">
        <w:tc>
          <w:tcPr>
            <w:tcW w:w="1864" w:type="dxa"/>
          </w:tcPr>
          <w:p w14:paraId="755D6CC4" w14:textId="77777777" w:rsidR="00FB00D3" w:rsidRPr="008C1D32" w:rsidRDefault="00FB00D3" w:rsidP="009B487E">
            <w:r w:rsidRPr="008C1D32">
              <w:t>Contactpersoon</w:t>
            </w:r>
          </w:p>
        </w:tc>
        <w:tc>
          <w:tcPr>
            <w:tcW w:w="312" w:type="dxa"/>
          </w:tcPr>
          <w:p w14:paraId="1C228D79" w14:textId="77777777" w:rsidR="00FB00D3" w:rsidRPr="008C1D32" w:rsidRDefault="00FB00D3" w:rsidP="009B487E">
            <w:r w:rsidRPr="008C1D32">
              <w:t>:</w:t>
            </w:r>
          </w:p>
        </w:tc>
        <w:tc>
          <w:tcPr>
            <w:tcW w:w="5204" w:type="dxa"/>
          </w:tcPr>
          <w:p w14:paraId="749A0E94" w14:textId="77777777" w:rsidR="00FB00D3" w:rsidRPr="008C1D32" w:rsidRDefault="00FB00D3" w:rsidP="009B487E"/>
        </w:tc>
      </w:tr>
      <w:tr w:rsidR="00FB00D3" w:rsidRPr="008C1D32" w14:paraId="01D91B53" w14:textId="77777777" w:rsidTr="009B487E">
        <w:tc>
          <w:tcPr>
            <w:tcW w:w="1864" w:type="dxa"/>
          </w:tcPr>
          <w:p w14:paraId="6BCFA8CE" w14:textId="77777777" w:rsidR="00FB00D3" w:rsidRPr="008C1D32" w:rsidRDefault="00FB00D3" w:rsidP="009B487E">
            <w:r w:rsidRPr="008C1D32">
              <w:t>Telefoon</w:t>
            </w:r>
          </w:p>
        </w:tc>
        <w:tc>
          <w:tcPr>
            <w:tcW w:w="312" w:type="dxa"/>
          </w:tcPr>
          <w:p w14:paraId="188BDC2D" w14:textId="77777777" w:rsidR="00FB00D3" w:rsidRPr="008C1D32" w:rsidRDefault="00FB00D3" w:rsidP="009B487E">
            <w:r w:rsidRPr="008C1D32">
              <w:t>:</w:t>
            </w:r>
          </w:p>
        </w:tc>
        <w:tc>
          <w:tcPr>
            <w:tcW w:w="5204" w:type="dxa"/>
          </w:tcPr>
          <w:p w14:paraId="488A6F35" w14:textId="77777777" w:rsidR="00FB00D3" w:rsidRPr="008C1D32" w:rsidRDefault="00FB00D3" w:rsidP="009B487E"/>
        </w:tc>
      </w:tr>
      <w:tr w:rsidR="00FB00D3" w:rsidRPr="008C1D32" w14:paraId="1AE4A673" w14:textId="77777777" w:rsidTr="009B487E">
        <w:tc>
          <w:tcPr>
            <w:tcW w:w="1864" w:type="dxa"/>
          </w:tcPr>
          <w:p w14:paraId="00F9F52E" w14:textId="77777777" w:rsidR="00FB00D3" w:rsidRPr="008C1D32" w:rsidRDefault="00FB00D3" w:rsidP="009B487E">
            <w:r w:rsidRPr="008C1D32">
              <w:t>Telefax</w:t>
            </w:r>
          </w:p>
        </w:tc>
        <w:tc>
          <w:tcPr>
            <w:tcW w:w="312" w:type="dxa"/>
          </w:tcPr>
          <w:p w14:paraId="103F97C5" w14:textId="77777777" w:rsidR="00FB00D3" w:rsidRPr="008C1D32" w:rsidRDefault="00FB00D3" w:rsidP="009B487E">
            <w:r w:rsidRPr="008C1D32">
              <w:t>:</w:t>
            </w:r>
          </w:p>
        </w:tc>
        <w:tc>
          <w:tcPr>
            <w:tcW w:w="5204" w:type="dxa"/>
          </w:tcPr>
          <w:p w14:paraId="72AE1190" w14:textId="77777777" w:rsidR="00FB00D3" w:rsidRPr="008C1D32" w:rsidRDefault="00FB00D3" w:rsidP="009B487E"/>
        </w:tc>
      </w:tr>
    </w:tbl>
    <w:p w14:paraId="50D24D70" w14:textId="77777777" w:rsidR="00FB00D3" w:rsidRPr="008C1D32" w:rsidRDefault="00FB00D3" w:rsidP="00FB00D3">
      <w:pPr>
        <w:tabs>
          <w:tab w:val="left" w:pos="851"/>
        </w:tabs>
        <w:rPr>
          <w:lang w:eastAsia="en-US"/>
        </w:rPr>
      </w:pPr>
    </w:p>
    <w:p w14:paraId="2EF19C5A" w14:textId="77777777" w:rsidR="00FB00D3" w:rsidRPr="008C1D32" w:rsidRDefault="00FB00D3" w:rsidP="00FB00D3">
      <w:pPr>
        <w:pStyle w:val="Kop2"/>
      </w:pPr>
      <w:bookmarkStart w:id="45" w:name="_Toc339364342"/>
      <w:r w:rsidRPr="008C1D32">
        <w:t>Planning en uitvoeringsgegevens (</w:t>
      </w:r>
      <w:r w:rsidR="00AD6DD4" w:rsidRPr="008C1D32">
        <w:t>voor zover</w:t>
      </w:r>
      <w:r w:rsidRPr="008C1D32">
        <w:t xml:space="preserve"> reeds bekend)</w:t>
      </w:r>
      <w:bookmarkEnd w:id="45"/>
    </w:p>
    <w:p w14:paraId="0607FA4C" w14:textId="281FF7B1" w:rsidR="00FB00D3" w:rsidRPr="008C1D32" w:rsidRDefault="00FB00D3" w:rsidP="00FB00D3">
      <w:pPr>
        <w:numPr>
          <w:ilvl w:val="0"/>
          <w:numId w:val="20"/>
        </w:numPr>
      </w:pPr>
      <w:r w:rsidRPr="008C1D32">
        <w:t>Geplande aanvangsdatum van de werkzaam</w:t>
      </w:r>
      <w:r w:rsidR="007704A4">
        <w:t xml:space="preserve">heden: </w:t>
      </w:r>
      <w:r w:rsidR="007704A4">
        <w:br/>
        <w:t xml:space="preserve">1 </w:t>
      </w:r>
      <w:r w:rsidR="00CC34A3">
        <w:t xml:space="preserve">mei </w:t>
      </w:r>
      <w:r w:rsidR="00F73A2B">
        <w:t>20</w:t>
      </w:r>
      <w:r w:rsidR="00244ECA">
        <w:t>2</w:t>
      </w:r>
      <w:r w:rsidR="00F86315">
        <w:t>4</w:t>
      </w:r>
      <w:r w:rsidR="00942CE9">
        <w:t>.</w:t>
      </w:r>
      <w:r w:rsidR="00D20B4D">
        <w:t xml:space="preserve"> </w:t>
      </w:r>
    </w:p>
    <w:p w14:paraId="7B19E1AA" w14:textId="6AB9EAFD" w:rsidR="00FB00D3" w:rsidRPr="008C1D32" w:rsidRDefault="00FB00D3" w:rsidP="00FB00D3">
      <w:pPr>
        <w:numPr>
          <w:ilvl w:val="0"/>
          <w:numId w:val="20"/>
        </w:numPr>
      </w:pPr>
      <w:r w:rsidRPr="008C1D32">
        <w:t>Geplande bouwtijd:</w:t>
      </w:r>
      <w:r w:rsidRPr="008C1D32">
        <w:br/>
      </w:r>
      <w:r w:rsidR="00CC34A3">
        <w:t>20 maanden</w:t>
      </w:r>
    </w:p>
    <w:p w14:paraId="2AF32F78" w14:textId="77777777" w:rsidR="00FB00D3" w:rsidRPr="008C1D32" w:rsidRDefault="00FB00D3" w:rsidP="00FB00D3">
      <w:pPr>
        <w:numPr>
          <w:ilvl w:val="0"/>
          <w:numId w:val="20"/>
        </w:numPr>
      </w:pPr>
      <w:r w:rsidRPr="008C1D32">
        <w:t>Vermoedelijk maximum aantal werknemers</w:t>
      </w:r>
      <w:r w:rsidR="00867E6B">
        <w:t xml:space="preserve"> </w:t>
      </w:r>
      <w:r w:rsidRPr="008C1D32">
        <w:t>dat gelijktijdig op de (bouw) werk aanwezig zal zijn:</w:t>
      </w:r>
      <w:r w:rsidRPr="008C1D32">
        <w:br/>
      </w:r>
      <w:r w:rsidR="007704A4" w:rsidRPr="007704A4">
        <w:rPr>
          <w:i/>
        </w:rPr>
        <w:t>nader te bepalen</w:t>
      </w:r>
    </w:p>
    <w:p w14:paraId="4E70DA0C" w14:textId="77777777" w:rsidR="00FB00D3" w:rsidRPr="008C1D32" w:rsidRDefault="00FB00D3" w:rsidP="00FB00D3">
      <w:pPr>
        <w:numPr>
          <w:ilvl w:val="0"/>
          <w:numId w:val="20"/>
        </w:numPr>
      </w:pPr>
      <w:r w:rsidRPr="008C1D32">
        <w:t>Gepland aantal werkgevers en zelfstandigen op de (bouw)werk:</w:t>
      </w:r>
      <w:r w:rsidRPr="008C1D32">
        <w:br/>
      </w:r>
      <w:r w:rsidR="007704A4" w:rsidRPr="007704A4">
        <w:rPr>
          <w:i/>
        </w:rPr>
        <w:t>nader te bepalen</w:t>
      </w:r>
    </w:p>
    <w:p w14:paraId="5A69D4D3" w14:textId="77777777" w:rsidR="00FB00D3" w:rsidRPr="008C1D32" w:rsidRDefault="00FB00D3" w:rsidP="00FB00D3">
      <w:pPr>
        <w:numPr>
          <w:ilvl w:val="0"/>
          <w:numId w:val="20"/>
        </w:numPr>
      </w:pPr>
      <w:r w:rsidRPr="008C1D32">
        <w:t>Namen van reeds geselecteerde onderneming(en):</w:t>
      </w:r>
      <w:r w:rsidRPr="008C1D32">
        <w:br/>
      </w:r>
      <w:r w:rsidRPr="008C1D32">
        <w:rPr>
          <w:i/>
        </w:rPr>
        <w:t>nader te bepalen</w:t>
      </w:r>
      <w:r w:rsidRPr="008C1D32">
        <w:t>.</w:t>
      </w:r>
    </w:p>
    <w:p w14:paraId="29169405" w14:textId="77777777" w:rsidR="00FB00D3" w:rsidRPr="008C1D32" w:rsidRDefault="00FB00D3" w:rsidP="00FB00D3"/>
    <w:p w14:paraId="623956D6" w14:textId="77777777" w:rsidR="00FB00D3" w:rsidRPr="008C1D32" w:rsidRDefault="00FB00D3" w:rsidP="00FB00D3">
      <w:r w:rsidRPr="008C1D32">
        <w:t>Regeling uitvoeringscoördinatie bij nevenaanneming.</w:t>
      </w:r>
    </w:p>
    <w:p w14:paraId="4CC53379" w14:textId="2F9056BF" w:rsidR="00FB00D3" w:rsidRPr="008C1D32" w:rsidRDefault="00FB00D3" w:rsidP="00FB00D3">
      <w:pPr>
        <w:numPr>
          <w:ilvl w:val="0"/>
          <w:numId w:val="21"/>
        </w:numPr>
      </w:pPr>
      <w:r w:rsidRPr="008C1D32">
        <w:t xml:space="preserve">V&amp;G-uitvoeringscoördinatie geschiedt door aannemer van het </w:t>
      </w:r>
      <w:r w:rsidRPr="008C1D32">
        <w:br/>
        <w:t xml:space="preserve">bestek nummer: </w:t>
      </w:r>
      <w:r w:rsidR="00CC34A3">
        <w:t>2024-013</w:t>
      </w:r>
    </w:p>
    <w:p w14:paraId="445479BB" w14:textId="77777777" w:rsidR="00FB00D3" w:rsidRPr="008C1D32" w:rsidRDefault="00FB00D3" w:rsidP="00FB00D3">
      <w:pPr>
        <w:numPr>
          <w:ilvl w:val="0"/>
          <w:numId w:val="21"/>
        </w:numPr>
      </w:pPr>
      <w:r w:rsidRPr="008C1D32">
        <w:t>Nevenaanneming wordt voorzien voor de volgende werkzaamheden (bestekken):</w:t>
      </w:r>
    </w:p>
    <w:p w14:paraId="77CECD6D" w14:textId="77777777" w:rsidR="00FB00D3" w:rsidRPr="007704A4" w:rsidRDefault="007704A4" w:rsidP="007704A4">
      <w:pPr>
        <w:ind w:left="851"/>
        <w:rPr>
          <w:i/>
          <w:lang w:eastAsia="en-US"/>
        </w:rPr>
      </w:pPr>
      <w:r w:rsidRPr="007704A4">
        <w:rPr>
          <w:i/>
        </w:rPr>
        <w:t>nader te bepalen</w:t>
      </w:r>
    </w:p>
    <w:p w14:paraId="53ABCE46" w14:textId="77777777" w:rsidR="00FB00D3" w:rsidRPr="008C1D32" w:rsidRDefault="00FB00D3" w:rsidP="00FB00D3">
      <w:pPr>
        <w:rPr>
          <w:lang w:eastAsia="en-US"/>
        </w:rPr>
      </w:pPr>
    </w:p>
    <w:p w14:paraId="0115410E" w14:textId="77777777" w:rsidR="009B487E" w:rsidRPr="00F9351B" w:rsidRDefault="009B487E" w:rsidP="009E2C09">
      <w:pPr>
        <w:rPr>
          <w:strike/>
          <w:lang w:eastAsia="en-US"/>
        </w:rPr>
        <w:sectPr w:rsidR="009B487E" w:rsidRPr="00F9351B" w:rsidSect="003F1F94">
          <w:pgSz w:w="11906" w:h="16838" w:code="9"/>
          <w:pgMar w:top="1134" w:right="1701" w:bottom="1701" w:left="1701" w:header="301" w:footer="369" w:gutter="0"/>
          <w:cols w:space="708"/>
          <w:titlePg/>
          <w:docGrid w:linePitch="360"/>
        </w:sectPr>
      </w:pPr>
    </w:p>
    <w:p w14:paraId="276D5F99" w14:textId="77777777" w:rsidR="009E2C09" w:rsidRPr="008C1D32" w:rsidRDefault="009B487E" w:rsidP="009B487E">
      <w:pPr>
        <w:pStyle w:val="Kop1"/>
      </w:pPr>
      <w:bookmarkStart w:id="46" w:name="_Toc339364343"/>
      <w:r w:rsidRPr="008C1D32">
        <w:lastRenderedPageBreak/>
        <w:t>Coördinatie en samenwerkingsafspraken</w:t>
      </w:r>
      <w:bookmarkEnd w:id="46"/>
    </w:p>
    <w:p w14:paraId="29F93C30" w14:textId="77777777" w:rsidR="009B487E" w:rsidRPr="008C1D32" w:rsidRDefault="009B487E" w:rsidP="009B487E">
      <w:pPr>
        <w:pStyle w:val="Kop2"/>
      </w:pPr>
      <w:bookmarkStart w:id="47" w:name="_Toc339364344"/>
      <w:r w:rsidRPr="008C1D32">
        <w:t>Coördinatie en samenwerkingsafspraken</w:t>
      </w:r>
      <w:bookmarkEnd w:id="47"/>
    </w:p>
    <w:p w14:paraId="5986C6FA" w14:textId="77777777" w:rsidR="009B487E" w:rsidRPr="008C1D32" w:rsidRDefault="009B487E" w:rsidP="009B487E">
      <w:pPr>
        <w:rPr>
          <w:lang w:eastAsia="en-US"/>
        </w:rPr>
      </w:pPr>
      <w:r w:rsidRPr="008C1D32">
        <w:rPr>
          <w:lang w:eastAsia="en-US"/>
        </w:rPr>
        <w:t>Met betrekking tot de uitgangspunten ten aanzien van veiligheid en gezondheid tijdens het ontwerpproces zijn geen nadere afspraken gemaakt.</w:t>
      </w:r>
    </w:p>
    <w:p w14:paraId="228C5C98" w14:textId="77777777" w:rsidR="009B487E" w:rsidRPr="008C1D32" w:rsidRDefault="009B487E" w:rsidP="009B487E">
      <w:pPr>
        <w:rPr>
          <w:lang w:eastAsia="en-US"/>
        </w:rPr>
        <w:sectPr w:rsidR="009B487E" w:rsidRPr="008C1D32" w:rsidSect="003F1F94">
          <w:pgSz w:w="11906" w:h="16838" w:code="9"/>
          <w:pgMar w:top="1134" w:right="1701" w:bottom="1701" w:left="1701" w:header="301" w:footer="369" w:gutter="0"/>
          <w:cols w:space="708"/>
          <w:titlePg/>
          <w:docGrid w:linePitch="360"/>
        </w:sectPr>
      </w:pPr>
    </w:p>
    <w:p w14:paraId="7DC9076F" w14:textId="77777777" w:rsidR="009B487E" w:rsidRPr="008C1D32" w:rsidRDefault="009B487E" w:rsidP="009B487E">
      <w:pPr>
        <w:pStyle w:val="Kop1"/>
      </w:pPr>
      <w:bookmarkStart w:id="48" w:name="_Toc339364345"/>
      <w:r w:rsidRPr="008C1D32">
        <w:lastRenderedPageBreak/>
        <w:t>Bestekanalyse</w:t>
      </w:r>
      <w:bookmarkEnd w:id="48"/>
    </w:p>
    <w:p w14:paraId="242F33D3" w14:textId="77777777" w:rsidR="009B487E" w:rsidRPr="008C1D32" w:rsidRDefault="009B487E" w:rsidP="009B487E">
      <w:pPr>
        <w:pStyle w:val="Kop2"/>
      </w:pPr>
      <w:bookmarkStart w:id="49" w:name="_Toc339364346"/>
      <w:r w:rsidRPr="008C1D32">
        <w:t>Algemeen</w:t>
      </w:r>
      <w:bookmarkEnd w:id="49"/>
    </w:p>
    <w:p w14:paraId="41E3DAED" w14:textId="77777777" w:rsidR="009B487E" w:rsidRPr="008C1D32" w:rsidRDefault="009B487E" w:rsidP="009B487E">
      <w:r w:rsidRPr="008C1D32">
        <w:t xml:space="preserve">Het ontwerp </w:t>
      </w:r>
      <w:r w:rsidRPr="007704A4">
        <w:t>bevat geen</w:t>
      </w:r>
      <w:r w:rsidRPr="008C1D32">
        <w:t xml:space="preserve"> gevaarelementen die de aan de reguliere bouwactiviteiten verbonden gebruikelijke risico’s overstijgen.</w:t>
      </w:r>
    </w:p>
    <w:p w14:paraId="5D52958E" w14:textId="77777777" w:rsidR="009B487E" w:rsidRPr="008C1D32" w:rsidRDefault="009B487E" w:rsidP="009B487E"/>
    <w:p w14:paraId="44405229" w14:textId="77777777" w:rsidR="009B487E" w:rsidRPr="008C1D32" w:rsidRDefault="009B487E" w:rsidP="009B487E">
      <w:r w:rsidRPr="008C1D32">
        <w:t>Voorts zijn er een aantal omstandigheden die nadere aandacht behoeven, niet zozeer in de zin van gezondheids- en welzijnsaspecten als wel in de zin van veiligheidsaspecten. Deze zijn in hoofdstuk 5 per hoofdactiviteit aangegeven.</w:t>
      </w:r>
    </w:p>
    <w:p w14:paraId="729CC61C" w14:textId="77777777" w:rsidR="009B487E" w:rsidRPr="008C1D32" w:rsidRDefault="009B487E" w:rsidP="009B487E"/>
    <w:p w14:paraId="03690A80" w14:textId="77777777" w:rsidR="009B487E" w:rsidRPr="008C1D32" w:rsidRDefault="009B487E" w:rsidP="009B487E">
      <w:r w:rsidRPr="008C1D32">
        <w:t>Voorts wordt erop gewezen dat alle veiligheidsvoorschriften van de Arbeidsinspectie van toepassing zijn en nageleefd dienen te worden.</w:t>
      </w:r>
    </w:p>
    <w:p w14:paraId="6FC47A62" w14:textId="77777777" w:rsidR="009B487E" w:rsidRPr="008C1D32" w:rsidRDefault="009B487E" w:rsidP="009B487E"/>
    <w:p w14:paraId="5F97F00B" w14:textId="77777777" w:rsidR="009B487E" w:rsidRPr="008C1D32" w:rsidRDefault="009B487E" w:rsidP="009B487E">
      <w:r w:rsidRPr="008C1D32">
        <w:t>Tenslotte dient in het door de aannemer te completeren V- &amp; G-plan voor de uitvoeringsfase nadrukkelijk aandacht te worden besteedt aan de interactie tussen de, op ieder moment van de uitvoering, op de bouwplaats aanwezige aannemers, neven- en onderaannemers.</w:t>
      </w:r>
    </w:p>
    <w:p w14:paraId="62E0CC4E" w14:textId="77777777" w:rsidR="009B487E" w:rsidRPr="008C1D32" w:rsidRDefault="009B487E" w:rsidP="009B487E">
      <w:pPr>
        <w:rPr>
          <w:lang w:eastAsia="en-US"/>
        </w:rPr>
      </w:pPr>
    </w:p>
    <w:p w14:paraId="650AC545" w14:textId="77777777" w:rsidR="009B487E" w:rsidRPr="008C1D32" w:rsidRDefault="00CE2ECC" w:rsidP="009B487E">
      <w:pPr>
        <w:pStyle w:val="Kop1"/>
      </w:pPr>
      <w:r w:rsidRPr="008C1D32">
        <w:br w:type="page"/>
      </w:r>
      <w:bookmarkStart w:id="50" w:name="_Toc339364347"/>
      <w:r w:rsidR="009B487E" w:rsidRPr="008C1D32">
        <w:lastRenderedPageBreak/>
        <w:t>Veiligheids- en gezondheidsrisico’s</w:t>
      </w:r>
      <w:bookmarkEnd w:id="50"/>
    </w:p>
    <w:p w14:paraId="693EC859" w14:textId="77777777" w:rsidR="009B487E" w:rsidRPr="008C1D32" w:rsidRDefault="009B487E" w:rsidP="009B487E">
      <w:pPr>
        <w:pStyle w:val="Kop2"/>
      </w:pPr>
      <w:bookmarkStart w:id="51" w:name="_Toc339364348"/>
      <w:r w:rsidRPr="008C1D32">
        <w:t>Omgevingsfactoren (ARBO)</w:t>
      </w:r>
      <w:bookmarkEnd w:id="51"/>
    </w:p>
    <w:p w14:paraId="2898E7D5" w14:textId="77777777" w:rsidR="009B487E" w:rsidRPr="008C1D32" w:rsidRDefault="009B487E" w:rsidP="009B487E">
      <w:pPr>
        <w:rPr>
          <w:lang w:eastAsia="en-US"/>
        </w:rPr>
      </w:pPr>
    </w:p>
    <w:tbl>
      <w:tblPr>
        <w:tblW w:w="9806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2"/>
        <w:gridCol w:w="3640"/>
        <w:gridCol w:w="2236"/>
        <w:gridCol w:w="3358"/>
      </w:tblGrid>
      <w:tr w:rsidR="009B487E" w:rsidRPr="008C1D32" w14:paraId="42FBA9F2" w14:textId="77777777" w:rsidTr="009B487E">
        <w:tc>
          <w:tcPr>
            <w:tcW w:w="572" w:type="dxa"/>
            <w:shd w:val="pct10" w:color="auto" w:fill="FFFFFF"/>
          </w:tcPr>
          <w:p w14:paraId="0D02A6A1" w14:textId="77777777" w:rsidR="009B487E" w:rsidRPr="008C1D32" w:rsidRDefault="009B487E" w:rsidP="009B487E">
            <w:pPr>
              <w:pStyle w:val="basis"/>
              <w:rPr>
                <w:b/>
                <w:sz w:val="20"/>
              </w:rPr>
            </w:pPr>
            <w:r w:rsidRPr="008C1D32">
              <w:rPr>
                <w:b/>
                <w:sz w:val="20"/>
              </w:rPr>
              <w:t>NR</w:t>
            </w:r>
          </w:p>
        </w:tc>
        <w:tc>
          <w:tcPr>
            <w:tcW w:w="3640" w:type="dxa"/>
            <w:shd w:val="pct10" w:color="auto" w:fill="FFFFFF"/>
          </w:tcPr>
          <w:p w14:paraId="39BF3692" w14:textId="77777777" w:rsidR="009B487E" w:rsidRPr="008C1D32" w:rsidRDefault="009B487E" w:rsidP="009B487E">
            <w:pPr>
              <w:rPr>
                <w:b/>
              </w:rPr>
            </w:pPr>
            <w:r w:rsidRPr="008C1D32">
              <w:rPr>
                <w:b/>
              </w:rPr>
              <w:t>RISICODRAGENDE ACTIVITEIT</w:t>
            </w:r>
          </w:p>
          <w:p w14:paraId="779D4ED6" w14:textId="77777777" w:rsidR="009B487E" w:rsidRPr="008C1D32" w:rsidRDefault="009B487E" w:rsidP="009B487E">
            <w:pPr>
              <w:rPr>
                <w:b/>
              </w:rPr>
            </w:pPr>
            <w:r w:rsidRPr="008C1D32">
              <w:rPr>
                <w:b/>
              </w:rPr>
              <w:t>OMGEVINGSFACTOREN</w:t>
            </w:r>
          </w:p>
          <w:p w14:paraId="68E652BD" w14:textId="77777777" w:rsidR="009B487E" w:rsidRPr="008C1D32" w:rsidRDefault="009B487E" w:rsidP="009B487E">
            <w:pPr>
              <w:rPr>
                <w:b/>
              </w:rPr>
            </w:pPr>
            <w:r w:rsidRPr="008C1D32">
              <w:rPr>
                <w:b/>
              </w:rPr>
              <w:t>(geldend voor alle onderdelen)</w:t>
            </w:r>
          </w:p>
        </w:tc>
        <w:tc>
          <w:tcPr>
            <w:tcW w:w="2236" w:type="dxa"/>
            <w:shd w:val="pct10" w:color="auto" w:fill="FFFFFF"/>
          </w:tcPr>
          <w:p w14:paraId="6701052F" w14:textId="77777777" w:rsidR="009B487E" w:rsidRPr="008C1D32" w:rsidRDefault="009B487E" w:rsidP="009B487E">
            <w:pPr>
              <w:rPr>
                <w:b/>
              </w:rPr>
            </w:pPr>
            <w:r w:rsidRPr="008C1D32">
              <w:rPr>
                <w:b/>
              </w:rPr>
              <w:t>ARBO RISICO</w:t>
            </w:r>
          </w:p>
        </w:tc>
        <w:tc>
          <w:tcPr>
            <w:tcW w:w="3358" w:type="dxa"/>
            <w:shd w:val="pct10" w:color="auto" w:fill="FFFFFF"/>
          </w:tcPr>
          <w:p w14:paraId="2D30C4D3" w14:textId="77777777" w:rsidR="009B487E" w:rsidRPr="008C1D32" w:rsidRDefault="009B487E" w:rsidP="009B487E">
            <w:pPr>
              <w:rPr>
                <w:b/>
              </w:rPr>
            </w:pPr>
            <w:r w:rsidRPr="008C1D32">
              <w:rPr>
                <w:b/>
              </w:rPr>
              <w:t>RISICO OORZAAK</w:t>
            </w:r>
          </w:p>
        </w:tc>
      </w:tr>
      <w:tr w:rsidR="009B487E" w:rsidRPr="008C1D32" w14:paraId="5F41BB4C" w14:textId="77777777" w:rsidTr="009B487E">
        <w:tc>
          <w:tcPr>
            <w:tcW w:w="572" w:type="dxa"/>
          </w:tcPr>
          <w:p w14:paraId="4BB373D8" w14:textId="77777777" w:rsidR="009B487E" w:rsidRPr="008C1D32" w:rsidRDefault="009B487E" w:rsidP="009B487E">
            <w:r w:rsidRPr="008C1D32">
              <w:t>A-1</w:t>
            </w:r>
          </w:p>
        </w:tc>
        <w:tc>
          <w:tcPr>
            <w:tcW w:w="3640" w:type="dxa"/>
          </w:tcPr>
          <w:p w14:paraId="3E6FF185" w14:textId="77777777" w:rsidR="009B487E" w:rsidRPr="008C1D32" w:rsidRDefault="009B487E" w:rsidP="009B487E">
            <w:r w:rsidRPr="008C1D32">
              <w:t>Werken nabij auto(snel)wegen</w:t>
            </w:r>
          </w:p>
        </w:tc>
        <w:tc>
          <w:tcPr>
            <w:tcW w:w="2236" w:type="dxa"/>
          </w:tcPr>
          <w:p w14:paraId="6791632A" w14:textId="77777777" w:rsidR="009B487E" w:rsidRPr="008C1D32" w:rsidRDefault="009B487E" w:rsidP="009B487E">
            <w:r w:rsidRPr="008C1D32">
              <w:t>Ongeval / Persoonlijk letsel</w:t>
            </w:r>
          </w:p>
          <w:p w14:paraId="4F963905" w14:textId="77777777" w:rsidR="009B487E" w:rsidRPr="008C1D32" w:rsidRDefault="009B487E" w:rsidP="009B487E">
            <w:r w:rsidRPr="008C1D32">
              <w:t>Gezondheid (gehoor/stank)</w:t>
            </w:r>
          </w:p>
        </w:tc>
        <w:tc>
          <w:tcPr>
            <w:tcW w:w="3358" w:type="dxa"/>
          </w:tcPr>
          <w:p w14:paraId="51164AD5" w14:textId="77777777" w:rsidR="009B487E" w:rsidRPr="008C1D32" w:rsidRDefault="009B487E" w:rsidP="009B487E">
            <w:r w:rsidRPr="008C1D32">
              <w:t>Voorbijrijdend (snel)verkeer</w:t>
            </w:r>
          </w:p>
        </w:tc>
      </w:tr>
      <w:tr w:rsidR="009B487E" w:rsidRPr="008C1D32" w14:paraId="72FD7BA9" w14:textId="77777777" w:rsidTr="009B487E">
        <w:tc>
          <w:tcPr>
            <w:tcW w:w="572" w:type="dxa"/>
          </w:tcPr>
          <w:p w14:paraId="77BB3E5A" w14:textId="77777777" w:rsidR="009B487E" w:rsidRPr="008C1D32" w:rsidRDefault="009B487E" w:rsidP="009B487E">
            <w:r w:rsidRPr="008C1D32">
              <w:t>A-3</w:t>
            </w:r>
          </w:p>
        </w:tc>
        <w:tc>
          <w:tcPr>
            <w:tcW w:w="3640" w:type="dxa"/>
          </w:tcPr>
          <w:p w14:paraId="65540A8A" w14:textId="77777777" w:rsidR="009B487E" w:rsidRPr="008C1D32" w:rsidRDefault="009B487E" w:rsidP="009B487E">
            <w:r w:rsidRPr="008C1D32">
              <w:t>Werken in stedelijk gebied</w:t>
            </w:r>
          </w:p>
        </w:tc>
        <w:tc>
          <w:tcPr>
            <w:tcW w:w="2236" w:type="dxa"/>
          </w:tcPr>
          <w:p w14:paraId="6425361C" w14:textId="77777777" w:rsidR="009B487E" w:rsidRPr="008C1D32" w:rsidRDefault="009B487E" w:rsidP="009B487E">
            <w:r w:rsidRPr="008C1D32">
              <w:t>Ongeval / Persoonlijk letsel</w:t>
            </w:r>
          </w:p>
          <w:p w14:paraId="0299B22F" w14:textId="77777777" w:rsidR="009B487E" w:rsidRPr="008C1D32" w:rsidRDefault="009B487E" w:rsidP="009B487E">
            <w:r w:rsidRPr="008C1D32">
              <w:t>Gezondheid</w:t>
            </w:r>
          </w:p>
        </w:tc>
        <w:tc>
          <w:tcPr>
            <w:tcW w:w="3358" w:type="dxa"/>
          </w:tcPr>
          <w:p w14:paraId="5D5558AA" w14:textId="77777777" w:rsidR="009B487E" w:rsidRPr="008C1D32" w:rsidRDefault="009B487E" w:rsidP="009B487E">
            <w:r w:rsidRPr="008C1D32">
              <w:t>Voorbijrijdend verkeer</w:t>
            </w:r>
          </w:p>
          <w:p w14:paraId="2E375651" w14:textId="77777777" w:rsidR="009B487E" w:rsidRPr="008C1D32" w:rsidRDefault="009B487E" w:rsidP="009B487E">
            <w:r w:rsidRPr="008C1D32">
              <w:t>Werkverkeer</w:t>
            </w:r>
          </w:p>
          <w:p w14:paraId="1BF722C4" w14:textId="77777777" w:rsidR="009B487E" w:rsidRPr="008C1D32" w:rsidRDefault="009B487E" w:rsidP="009B487E">
            <w:r w:rsidRPr="008C1D32">
              <w:t>Bouwactiviteiten</w:t>
            </w:r>
          </w:p>
        </w:tc>
      </w:tr>
      <w:tr w:rsidR="009B487E" w:rsidRPr="008C1D32" w14:paraId="0AD31C24" w14:textId="77777777" w:rsidTr="009B487E">
        <w:tc>
          <w:tcPr>
            <w:tcW w:w="572" w:type="dxa"/>
          </w:tcPr>
          <w:p w14:paraId="017E0706" w14:textId="77777777" w:rsidR="009B487E" w:rsidRPr="008C1D32" w:rsidRDefault="009B487E" w:rsidP="009B487E">
            <w:r w:rsidRPr="008C1D32">
              <w:t>A-4</w:t>
            </w:r>
          </w:p>
        </w:tc>
        <w:tc>
          <w:tcPr>
            <w:tcW w:w="3640" w:type="dxa"/>
          </w:tcPr>
          <w:p w14:paraId="5AE011C6" w14:textId="77777777" w:rsidR="009B487E" w:rsidRPr="008C1D32" w:rsidRDefault="009B487E" w:rsidP="009B487E">
            <w:r w:rsidRPr="008C1D32">
              <w:t>Werken in industrieel gebied</w:t>
            </w:r>
          </w:p>
        </w:tc>
        <w:tc>
          <w:tcPr>
            <w:tcW w:w="2236" w:type="dxa"/>
          </w:tcPr>
          <w:p w14:paraId="6116B34B" w14:textId="77777777" w:rsidR="009B487E" w:rsidRPr="008C1D32" w:rsidRDefault="009B487E" w:rsidP="009B487E">
            <w:r w:rsidRPr="008C1D32">
              <w:t>Ongeval / Persoonlijk letsel</w:t>
            </w:r>
          </w:p>
          <w:p w14:paraId="3EE92BCC" w14:textId="77777777" w:rsidR="009B487E" w:rsidRPr="008C1D32" w:rsidRDefault="009B487E" w:rsidP="009B487E">
            <w:r w:rsidRPr="008C1D32">
              <w:t>Gezondheid</w:t>
            </w:r>
          </w:p>
        </w:tc>
        <w:tc>
          <w:tcPr>
            <w:tcW w:w="3358" w:type="dxa"/>
          </w:tcPr>
          <w:p w14:paraId="12420C00" w14:textId="77777777" w:rsidR="009B487E" w:rsidRPr="008C1D32" w:rsidRDefault="009B487E" w:rsidP="009B487E">
            <w:r w:rsidRPr="008C1D32">
              <w:t>Industriële activiteiten</w:t>
            </w:r>
          </w:p>
        </w:tc>
      </w:tr>
      <w:tr w:rsidR="009B487E" w:rsidRPr="008C1D32" w14:paraId="3A178543" w14:textId="77777777" w:rsidTr="009B487E">
        <w:tc>
          <w:tcPr>
            <w:tcW w:w="572" w:type="dxa"/>
          </w:tcPr>
          <w:p w14:paraId="5FEB5722" w14:textId="77777777" w:rsidR="009B487E" w:rsidRPr="008C1D32" w:rsidRDefault="009B487E" w:rsidP="009B487E">
            <w:r w:rsidRPr="008C1D32">
              <w:t>A-5</w:t>
            </w:r>
          </w:p>
        </w:tc>
        <w:tc>
          <w:tcPr>
            <w:tcW w:w="3640" w:type="dxa"/>
          </w:tcPr>
          <w:p w14:paraId="627AAD2F" w14:textId="77777777" w:rsidR="009B487E" w:rsidRPr="008C1D32" w:rsidRDefault="009B487E" w:rsidP="009B487E">
            <w:r w:rsidRPr="008C1D32">
              <w:t>Werken in de nabijheid van / onder hoogspanningsmasten</w:t>
            </w:r>
          </w:p>
        </w:tc>
        <w:tc>
          <w:tcPr>
            <w:tcW w:w="2236" w:type="dxa"/>
          </w:tcPr>
          <w:p w14:paraId="1752CB41" w14:textId="77777777" w:rsidR="009B487E" w:rsidRPr="008C1D32" w:rsidRDefault="009B487E" w:rsidP="009B487E">
            <w:r w:rsidRPr="008C1D32">
              <w:t>Elektrocutie</w:t>
            </w:r>
          </w:p>
        </w:tc>
        <w:tc>
          <w:tcPr>
            <w:tcW w:w="3358" w:type="dxa"/>
          </w:tcPr>
          <w:p w14:paraId="5E4C34A8" w14:textId="77777777" w:rsidR="009B487E" w:rsidRPr="008C1D32" w:rsidRDefault="009B487E" w:rsidP="009B487E">
            <w:r w:rsidRPr="008C1D32">
              <w:t>Statische elektriciteit</w:t>
            </w:r>
          </w:p>
          <w:p w14:paraId="2C8D0C24" w14:textId="77777777" w:rsidR="009B487E" w:rsidRPr="008C1D32" w:rsidRDefault="009B487E" w:rsidP="009B487E">
            <w:r w:rsidRPr="008C1D32">
              <w:t>Werkwijze</w:t>
            </w:r>
          </w:p>
        </w:tc>
      </w:tr>
      <w:tr w:rsidR="009B487E" w:rsidRPr="008C1D32" w14:paraId="36436C9A" w14:textId="77777777" w:rsidTr="009B487E">
        <w:tc>
          <w:tcPr>
            <w:tcW w:w="572" w:type="dxa"/>
          </w:tcPr>
          <w:p w14:paraId="3360406B" w14:textId="77777777" w:rsidR="009B487E" w:rsidRPr="008C1D32" w:rsidRDefault="009B487E" w:rsidP="009B487E">
            <w:r w:rsidRPr="008C1D32">
              <w:t>A-6</w:t>
            </w:r>
          </w:p>
        </w:tc>
        <w:tc>
          <w:tcPr>
            <w:tcW w:w="3640" w:type="dxa"/>
          </w:tcPr>
          <w:p w14:paraId="0E9423FD" w14:textId="77777777" w:rsidR="009B487E" w:rsidRPr="008C1D32" w:rsidRDefault="009B487E" w:rsidP="009B487E">
            <w:r w:rsidRPr="008C1D32">
              <w:t>Werken in gebieden met slechte bodemgesteldheid</w:t>
            </w:r>
          </w:p>
        </w:tc>
        <w:tc>
          <w:tcPr>
            <w:tcW w:w="2236" w:type="dxa"/>
          </w:tcPr>
          <w:p w14:paraId="64354F97" w14:textId="77777777" w:rsidR="009B487E" w:rsidRPr="008C1D32" w:rsidRDefault="009B487E" w:rsidP="009B487E">
            <w:r w:rsidRPr="008C1D32">
              <w:t>Ongeval / Persoonlijk letsel</w:t>
            </w:r>
          </w:p>
        </w:tc>
        <w:tc>
          <w:tcPr>
            <w:tcW w:w="3358" w:type="dxa"/>
          </w:tcPr>
          <w:p w14:paraId="6C3B33E9" w14:textId="77777777" w:rsidR="009B487E" w:rsidRPr="008C1D32" w:rsidRDefault="009B487E" w:rsidP="009B487E">
            <w:r w:rsidRPr="008C1D32">
              <w:t>Kantelen / Verzakken van materieel / materiaal</w:t>
            </w:r>
          </w:p>
        </w:tc>
      </w:tr>
      <w:tr w:rsidR="009B487E" w:rsidRPr="008C1D32" w14:paraId="569042D1" w14:textId="77777777" w:rsidTr="009B487E">
        <w:tc>
          <w:tcPr>
            <w:tcW w:w="572" w:type="dxa"/>
          </w:tcPr>
          <w:p w14:paraId="53AA2CA1" w14:textId="77777777" w:rsidR="009B487E" w:rsidRPr="008C1D32" w:rsidRDefault="009B487E" w:rsidP="009B487E">
            <w:r w:rsidRPr="008C1D32">
              <w:t>A-7</w:t>
            </w:r>
          </w:p>
        </w:tc>
        <w:tc>
          <w:tcPr>
            <w:tcW w:w="3640" w:type="dxa"/>
          </w:tcPr>
          <w:p w14:paraId="427F10C7" w14:textId="77777777" w:rsidR="009B487E" w:rsidRPr="008C1D32" w:rsidRDefault="009B487E" w:rsidP="009B487E">
            <w:r w:rsidRPr="008C1D32">
              <w:t>Werken in de nabijheid van / bij spoorlijnen</w:t>
            </w:r>
          </w:p>
        </w:tc>
        <w:tc>
          <w:tcPr>
            <w:tcW w:w="2236" w:type="dxa"/>
          </w:tcPr>
          <w:p w14:paraId="1FB3788A" w14:textId="77777777" w:rsidR="009B487E" w:rsidRPr="008C1D32" w:rsidRDefault="009B487E" w:rsidP="009B487E">
            <w:r w:rsidRPr="008C1D32">
              <w:t>Ongeval / Persoonlijk letsel</w:t>
            </w:r>
          </w:p>
        </w:tc>
        <w:tc>
          <w:tcPr>
            <w:tcW w:w="3358" w:type="dxa"/>
          </w:tcPr>
          <w:p w14:paraId="4323FC3B" w14:textId="77777777" w:rsidR="009B487E" w:rsidRPr="008C1D32" w:rsidRDefault="009B487E" w:rsidP="009B487E">
            <w:r w:rsidRPr="008C1D32">
              <w:t>Treinverkeer</w:t>
            </w:r>
          </w:p>
        </w:tc>
      </w:tr>
      <w:tr w:rsidR="009B487E" w:rsidRPr="008C1D32" w14:paraId="354DD7ED" w14:textId="77777777" w:rsidTr="009B487E">
        <w:tc>
          <w:tcPr>
            <w:tcW w:w="572" w:type="dxa"/>
          </w:tcPr>
          <w:p w14:paraId="77602E87" w14:textId="77777777" w:rsidR="009B487E" w:rsidRPr="008C1D32" w:rsidRDefault="009B487E" w:rsidP="009B487E">
            <w:r w:rsidRPr="008C1D32">
              <w:t>A-10</w:t>
            </w:r>
          </w:p>
        </w:tc>
        <w:tc>
          <w:tcPr>
            <w:tcW w:w="3640" w:type="dxa"/>
          </w:tcPr>
          <w:p w14:paraId="3FE5F2BF" w14:textId="77777777" w:rsidR="009B487E" w:rsidRPr="008C1D32" w:rsidRDefault="009B487E" w:rsidP="009B487E">
            <w:r w:rsidRPr="008C1D32">
              <w:t>Slechte bereikbaarheid bouwlocatie(s)</w:t>
            </w:r>
          </w:p>
        </w:tc>
        <w:tc>
          <w:tcPr>
            <w:tcW w:w="2236" w:type="dxa"/>
          </w:tcPr>
          <w:p w14:paraId="739E4D0B" w14:textId="77777777" w:rsidR="009B487E" w:rsidRPr="008C1D32" w:rsidRDefault="009B487E" w:rsidP="009B487E">
            <w:r w:rsidRPr="008C1D32">
              <w:t>Ongeval / Persoonlijk letsel</w:t>
            </w:r>
          </w:p>
        </w:tc>
        <w:tc>
          <w:tcPr>
            <w:tcW w:w="3358" w:type="dxa"/>
          </w:tcPr>
          <w:p w14:paraId="1AFEA006" w14:textId="77777777" w:rsidR="009B487E" w:rsidRPr="008C1D32" w:rsidRDefault="009B487E" w:rsidP="009B487E">
            <w:r w:rsidRPr="008C1D32">
              <w:t>Ligging bouwlocatie</w:t>
            </w:r>
          </w:p>
        </w:tc>
      </w:tr>
    </w:tbl>
    <w:p w14:paraId="06617F76" w14:textId="77777777" w:rsidR="009B487E" w:rsidRPr="008C1D32" w:rsidRDefault="009B487E" w:rsidP="009B487E">
      <w:pPr>
        <w:rPr>
          <w:lang w:eastAsia="en-US"/>
        </w:rPr>
      </w:pPr>
    </w:p>
    <w:p w14:paraId="6563759B" w14:textId="77777777" w:rsidR="009B487E" w:rsidRPr="008C1D32" w:rsidRDefault="009B487E" w:rsidP="009B487E">
      <w:pPr>
        <w:pStyle w:val="Kop2"/>
      </w:pPr>
      <w:bookmarkStart w:id="52" w:name="_Toc339364349"/>
      <w:r w:rsidRPr="008C1D32">
        <w:t>Algemene factoren (ARBO)</w:t>
      </w:r>
      <w:bookmarkEnd w:id="52"/>
    </w:p>
    <w:p w14:paraId="33A3ADCD" w14:textId="77777777" w:rsidR="009B487E" w:rsidRPr="008C1D32" w:rsidRDefault="009B487E" w:rsidP="009B487E">
      <w:pPr>
        <w:rPr>
          <w:lang w:eastAsia="en-US"/>
        </w:rPr>
      </w:pPr>
    </w:p>
    <w:tbl>
      <w:tblPr>
        <w:tblW w:w="980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2"/>
        <w:gridCol w:w="3640"/>
        <w:gridCol w:w="2236"/>
        <w:gridCol w:w="3354"/>
      </w:tblGrid>
      <w:tr w:rsidR="009B487E" w:rsidRPr="008C1D32" w14:paraId="31875F3A" w14:textId="77777777" w:rsidTr="009B487E">
        <w:tc>
          <w:tcPr>
            <w:tcW w:w="572" w:type="dxa"/>
            <w:shd w:val="pct10" w:color="auto" w:fill="FFFFFF"/>
          </w:tcPr>
          <w:p w14:paraId="294F59EE" w14:textId="77777777" w:rsidR="009B487E" w:rsidRPr="008C1D32" w:rsidRDefault="009B487E" w:rsidP="009B487E">
            <w:pPr>
              <w:pStyle w:val="basis"/>
              <w:rPr>
                <w:b/>
                <w:sz w:val="20"/>
              </w:rPr>
            </w:pPr>
            <w:r w:rsidRPr="008C1D32">
              <w:rPr>
                <w:b/>
                <w:sz w:val="20"/>
              </w:rPr>
              <w:t>NR</w:t>
            </w:r>
          </w:p>
        </w:tc>
        <w:tc>
          <w:tcPr>
            <w:tcW w:w="3640" w:type="dxa"/>
            <w:shd w:val="pct10" w:color="auto" w:fill="FFFFFF"/>
          </w:tcPr>
          <w:p w14:paraId="6439CBBC" w14:textId="77777777" w:rsidR="009B487E" w:rsidRPr="008C1D32" w:rsidRDefault="009B487E" w:rsidP="009B487E">
            <w:pPr>
              <w:pStyle w:val="basis"/>
              <w:rPr>
                <w:b/>
                <w:sz w:val="20"/>
              </w:rPr>
            </w:pPr>
            <w:r w:rsidRPr="008C1D32">
              <w:rPr>
                <w:b/>
                <w:sz w:val="20"/>
              </w:rPr>
              <w:t>RISICODRAGENDE ACTIVITEIT</w:t>
            </w:r>
          </w:p>
          <w:p w14:paraId="1849E80E" w14:textId="77777777" w:rsidR="009B487E" w:rsidRPr="008C1D32" w:rsidRDefault="009B487E" w:rsidP="009B487E">
            <w:pPr>
              <w:pStyle w:val="basis"/>
              <w:rPr>
                <w:b/>
                <w:sz w:val="20"/>
              </w:rPr>
            </w:pPr>
            <w:r w:rsidRPr="008C1D32">
              <w:rPr>
                <w:b/>
                <w:sz w:val="20"/>
              </w:rPr>
              <w:t>ALGEMENE FACTOREN</w:t>
            </w:r>
          </w:p>
          <w:p w14:paraId="6658251E" w14:textId="77777777" w:rsidR="009B487E" w:rsidRPr="008C1D32" w:rsidRDefault="009B487E" w:rsidP="009B487E">
            <w:pPr>
              <w:pStyle w:val="basis"/>
              <w:rPr>
                <w:b/>
                <w:sz w:val="20"/>
              </w:rPr>
            </w:pPr>
            <w:r w:rsidRPr="008C1D32">
              <w:rPr>
                <w:b/>
                <w:sz w:val="20"/>
              </w:rPr>
              <w:t>(geldend voor alle onderdelen)</w:t>
            </w:r>
          </w:p>
        </w:tc>
        <w:tc>
          <w:tcPr>
            <w:tcW w:w="2236" w:type="dxa"/>
            <w:shd w:val="pct10" w:color="auto" w:fill="FFFFFF"/>
          </w:tcPr>
          <w:p w14:paraId="5E94ED67" w14:textId="77777777" w:rsidR="009B487E" w:rsidRPr="008C1D32" w:rsidRDefault="009B487E" w:rsidP="009B487E">
            <w:pPr>
              <w:pStyle w:val="basis"/>
              <w:rPr>
                <w:b/>
                <w:sz w:val="20"/>
              </w:rPr>
            </w:pPr>
            <w:r w:rsidRPr="008C1D32">
              <w:rPr>
                <w:b/>
                <w:sz w:val="20"/>
              </w:rPr>
              <w:t>ARBO RISICO</w:t>
            </w:r>
          </w:p>
        </w:tc>
        <w:tc>
          <w:tcPr>
            <w:tcW w:w="3354" w:type="dxa"/>
            <w:shd w:val="pct10" w:color="auto" w:fill="FFFFFF"/>
          </w:tcPr>
          <w:p w14:paraId="12646BC7" w14:textId="77777777" w:rsidR="009B487E" w:rsidRPr="008C1D32" w:rsidRDefault="009B487E" w:rsidP="009B487E">
            <w:pPr>
              <w:pStyle w:val="basis"/>
              <w:rPr>
                <w:b/>
                <w:sz w:val="20"/>
              </w:rPr>
            </w:pPr>
            <w:r w:rsidRPr="008C1D32">
              <w:rPr>
                <w:b/>
                <w:sz w:val="20"/>
              </w:rPr>
              <w:t>RISICO OORZAAK</w:t>
            </w:r>
          </w:p>
        </w:tc>
      </w:tr>
      <w:tr w:rsidR="009B487E" w:rsidRPr="008C1D32" w14:paraId="464843ED" w14:textId="77777777" w:rsidTr="009B487E">
        <w:tc>
          <w:tcPr>
            <w:tcW w:w="572" w:type="dxa"/>
          </w:tcPr>
          <w:p w14:paraId="315CF4CF" w14:textId="77777777" w:rsidR="009B487E" w:rsidRPr="008C1D32" w:rsidRDefault="009B487E" w:rsidP="009B487E">
            <w:r w:rsidRPr="008C1D32">
              <w:t>B-1</w:t>
            </w:r>
          </w:p>
        </w:tc>
        <w:tc>
          <w:tcPr>
            <w:tcW w:w="3640" w:type="dxa"/>
          </w:tcPr>
          <w:p w14:paraId="562880A4" w14:textId="77777777" w:rsidR="009B487E" w:rsidRPr="008C1D32" w:rsidRDefault="009B487E" w:rsidP="009B487E">
            <w:r w:rsidRPr="008C1D32">
              <w:t>Werken boven / nabij / op / in water</w:t>
            </w:r>
          </w:p>
        </w:tc>
        <w:tc>
          <w:tcPr>
            <w:tcW w:w="2236" w:type="dxa"/>
          </w:tcPr>
          <w:p w14:paraId="6ADBEC71" w14:textId="77777777" w:rsidR="009B487E" w:rsidRPr="008C1D32" w:rsidRDefault="009B487E" w:rsidP="009B487E">
            <w:r w:rsidRPr="008C1D32">
              <w:t>Verdrinking</w:t>
            </w:r>
          </w:p>
        </w:tc>
        <w:tc>
          <w:tcPr>
            <w:tcW w:w="3354" w:type="dxa"/>
          </w:tcPr>
          <w:p w14:paraId="120A953A" w14:textId="77777777" w:rsidR="009B487E" w:rsidRPr="008C1D32" w:rsidRDefault="009B487E" w:rsidP="009B487E">
            <w:pPr>
              <w:tabs>
                <w:tab w:val="left" w:pos="195"/>
              </w:tabs>
              <w:spacing w:before="8" w:line="228" w:lineRule="auto"/>
            </w:pPr>
            <w:r w:rsidRPr="008C1D32">
              <w:t>Vallen in water</w:t>
            </w:r>
          </w:p>
          <w:p w14:paraId="3B0B9462" w14:textId="77777777" w:rsidR="009B487E" w:rsidRPr="008C1D32" w:rsidRDefault="009B487E" w:rsidP="009B487E">
            <w:r w:rsidRPr="008C1D32">
              <w:t>drijvend / varend materieel</w:t>
            </w:r>
          </w:p>
        </w:tc>
      </w:tr>
      <w:tr w:rsidR="009B487E" w:rsidRPr="008C1D32" w14:paraId="003814AB" w14:textId="77777777" w:rsidTr="009B487E">
        <w:tc>
          <w:tcPr>
            <w:tcW w:w="572" w:type="dxa"/>
          </w:tcPr>
          <w:p w14:paraId="5D62AA25" w14:textId="77777777" w:rsidR="009B487E" w:rsidRPr="008C1D32" w:rsidRDefault="009B487E" w:rsidP="009B487E">
            <w:r w:rsidRPr="008C1D32">
              <w:t>B-2</w:t>
            </w:r>
          </w:p>
        </w:tc>
        <w:tc>
          <w:tcPr>
            <w:tcW w:w="3640" w:type="dxa"/>
          </w:tcPr>
          <w:p w14:paraId="2D263F7C" w14:textId="77777777" w:rsidR="009B487E" w:rsidRPr="008C1D32" w:rsidRDefault="009B487E" w:rsidP="009B487E">
            <w:r w:rsidRPr="008C1D32">
              <w:t>Werken met verontreinigingen</w:t>
            </w:r>
          </w:p>
        </w:tc>
        <w:tc>
          <w:tcPr>
            <w:tcW w:w="2236" w:type="dxa"/>
          </w:tcPr>
          <w:p w14:paraId="2F5E3D0F" w14:textId="77777777" w:rsidR="009B487E" w:rsidRPr="008C1D32" w:rsidRDefault="009B487E" w:rsidP="009B487E">
            <w:r w:rsidRPr="008C1D32">
              <w:t>Bedwelming</w:t>
            </w:r>
          </w:p>
          <w:p w14:paraId="4D592717" w14:textId="77777777" w:rsidR="009B487E" w:rsidRPr="008C1D32" w:rsidRDefault="009B487E" w:rsidP="009B487E">
            <w:r w:rsidRPr="008C1D32">
              <w:t>Aantasting gezondheid</w:t>
            </w:r>
          </w:p>
        </w:tc>
        <w:tc>
          <w:tcPr>
            <w:tcW w:w="3354" w:type="dxa"/>
          </w:tcPr>
          <w:p w14:paraId="703D717F" w14:textId="77777777" w:rsidR="009B487E" w:rsidRPr="008C1D32" w:rsidRDefault="009B487E" w:rsidP="009B487E">
            <w:r w:rsidRPr="008C1D32">
              <w:t>Vrijkomende giftige gassen / stoffen</w:t>
            </w:r>
          </w:p>
        </w:tc>
      </w:tr>
      <w:tr w:rsidR="009B487E" w:rsidRPr="008C1D32" w14:paraId="0DEEFA49" w14:textId="77777777" w:rsidTr="009B487E">
        <w:tc>
          <w:tcPr>
            <w:tcW w:w="572" w:type="dxa"/>
          </w:tcPr>
          <w:p w14:paraId="027D9D98" w14:textId="77777777" w:rsidR="009B487E" w:rsidRPr="008C1D32" w:rsidRDefault="009B487E" w:rsidP="009B487E">
            <w:r w:rsidRPr="008C1D32">
              <w:t>B-3</w:t>
            </w:r>
          </w:p>
        </w:tc>
        <w:tc>
          <w:tcPr>
            <w:tcW w:w="3640" w:type="dxa"/>
          </w:tcPr>
          <w:p w14:paraId="28138FE9" w14:textId="77777777" w:rsidR="009B487E" w:rsidRPr="008C1D32" w:rsidRDefault="009B487E" w:rsidP="009B487E">
            <w:r w:rsidRPr="008C1D32">
              <w:t>Werken langs / nabij openbaar verkeer</w:t>
            </w:r>
          </w:p>
        </w:tc>
        <w:tc>
          <w:tcPr>
            <w:tcW w:w="2236" w:type="dxa"/>
          </w:tcPr>
          <w:p w14:paraId="1184AEA2" w14:textId="77777777" w:rsidR="009B487E" w:rsidRPr="008C1D32" w:rsidRDefault="009B487E" w:rsidP="009B487E">
            <w:r w:rsidRPr="008C1D32">
              <w:t>Ongeval / Persoonlijk letsel</w:t>
            </w:r>
          </w:p>
        </w:tc>
        <w:tc>
          <w:tcPr>
            <w:tcW w:w="3354" w:type="dxa"/>
          </w:tcPr>
          <w:p w14:paraId="2A2C3E01" w14:textId="77777777" w:rsidR="009B487E" w:rsidRPr="008C1D32" w:rsidRDefault="009B487E" w:rsidP="009B487E">
            <w:r w:rsidRPr="008C1D32">
              <w:t>Werkwijze</w:t>
            </w:r>
          </w:p>
          <w:p w14:paraId="7E537095" w14:textId="77777777" w:rsidR="009B487E" w:rsidRPr="008C1D32" w:rsidRDefault="009B487E" w:rsidP="009B487E">
            <w:r w:rsidRPr="008C1D32">
              <w:t>Lokale invloeden</w:t>
            </w:r>
          </w:p>
          <w:p w14:paraId="6212FFDF" w14:textId="77777777" w:rsidR="009B487E" w:rsidRPr="008C1D32" w:rsidRDefault="009B487E" w:rsidP="009B487E">
            <w:r w:rsidRPr="008C1D32">
              <w:t>Invloeden van derden</w:t>
            </w:r>
          </w:p>
        </w:tc>
      </w:tr>
      <w:tr w:rsidR="009B487E" w:rsidRPr="008C1D32" w14:paraId="2E837713" w14:textId="77777777" w:rsidTr="009B487E">
        <w:tc>
          <w:tcPr>
            <w:tcW w:w="572" w:type="dxa"/>
          </w:tcPr>
          <w:p w14:paraId="2404880E" w14:textId="77777777" w:rsidR="009B487E" w:rsidRPr="008C1D32" w:rsidRDefault="009B487E" w:rsidP="009B487E">
            <w:r w:rsidRPr="008C1D32">
              <w:t>B-7</w:t>
            </w:r>
          </w:p>
        </w:tc>
        <w:tc>
          <w:tcPr>
            <w:tcW w:w="3640" w:type="dxa"/>
          </w:tcPr>
          <w:p w14:paraId="5CE44A24" w14:textId="77777777" w:rsidR="009B487E" w:rsidRPr="008C1D32" w:rsidRDefault="009B487E" w:rsidP="009B487E">
            <w:r w:rsidRPr="008C1D32">
              <w:t>Werken aan / nabij (hoofd) gas-, olie- waterleiding</w:t>
            </w:r>
          </w:p>
        </w:tc>
        <w:tc>
          <w:tcPr>
            <w:tcW w:w="2236" w:type="dxa"/>
          </w:tcPr>
          <w:p w14:paraId="3CFD24BD" w14:textId="77777777" w:rsidR="009B487E" w:rsidRPr="008C1D32" w:rsidRDefault="009B487E" w:rsidP="009B487E">
            <w:r w:rsidRPr="008C1D32">
              <w:t>Explosie</w:t>
            </w:r>
          </w:p>
          <w:p w14:paraId="56774272" w14:textId="77777777" w:rsidR="009B487E" w:rsidRPr="008C1D32" w:rsidRDefault="009B487E" w:rsidP="009B487E">
            <w:r w:rsidRPr="008C1D32">
              <w:t>Verbranding</w:t>
            </w:r>
          </w:p>
          <w:p w14:paraId="383CFCCF" w14:textId="77777777" w:rsidR="009B487E" w:rsidRPr="008C1D32" w:rsidRDefault="009B487E" w:rsidP="009B487E">
            <w:r w:rsidRPr="008C1D32">
              <w:t>Overstroming</w:t>
            </w:r>
          </w:p>
        </w:tc>
        <w:tc>
          <w:tcPr>
            <w:tcW w:w="3354" w:type="dxa"/>
          </w:tcPr>
          <w:p w14:paraId="16BB7289" w14:textId="77777777" w:rsidR="009B487E" w:rsidRPr="008C1D32" w:rsidRDefault="009B487E" w:rsidP="009B487E">
            <w:r w:rsidRPr="008C1D32">
              <w:t>Werkwijze</w:t>
            </w:r>
          </w:p>
          <w:p w14:paraId="3025A360" w14:textId="77777777" w:rsidR="009B487E" w:rsidRPr="008C1D32" w:rsidRDefault="009B487E" w:rsidP="009B487E">
            <w:r w:rsidRPr="008C1D32">
              <w:t>Beschadiging leidingen</w:t>
            </w:r>
          </w:p>
          <w:p w14:paraId="2EF956CB" w14:textId="77777777" w:rsidR="009B487E" w:rsidRPr="008C1D32" w:rsidRDefault="009B487E" w:rsidP="009B487E">
            <w:r w:rsidRPr="008C1D32">
              <w:t>Lekkage</w:t>
            </w:r>
          </w:p>
        </w:tc>
      </w:tr>
      <w:tr w:rsidR="009B487E" w:rsidRPr="008C1D32" w14:paraId="2BF9682D" w14:textId="77777777" w:rsidTr="009B487E">
        <w:tc>
          <w:tcPr>
            <w:tcW w:w="572" w:type="dxa"/>
          </w:tcPr>
          <w:p w14:paraId="047BD8C4" w14:textId="77777777" w:rsidR="009B487E" w:rsidRPr="008C1D32" w:rsidRDefault="009B487E" w:rsidP="009B487E">
            <w:r w:rsidRPr="008C1D32">
              <w:t>B-8</w:t>
            </w:r>
          </w:p>
        </w:tc>
        <w:tc>
          <w:tcPr>
            <w:tcW w:w="3640" w:type="dxa"/>
          </w:tcPr>
          <w:p w14:paraId="1E3787E9" w14:textId="77777777" w:rsidR="009B487E" w:rsidRPr="008C1D32" w:rsidRDefault="009B487E" w:rsidP="009B487E">
            <w:r w:rsidRPr="008C1D32">
              <w:t>Werken aan / nabij hoog- en / of laagspanningskabels</w:t>
            </w:r>
          </w:p>
        </w:tc>
        <w:tc>
          <w:tcPr>
            <w:tcW w:w="2236" w:type="dxa"/>
          </w:tcPr>
          <w:p w14:paraId="5365ABAB" w14:textId="77777777" w:rsidR="009B487E" w:rsidRPr="008C1D32" w:rsidRDefault="009B487E" w:rsidP="009B487E">
            <w:r w:rsidRPr="008C1D32">
              <w:t>Elektrocutie</w:t>
            </w:r>
          </w:p>
        </w:tc>
        <w:tc>
          <w:tcPr>
            <w:tcW w:w="3354" w:type="dxa"/>
          </w:tcPr>
          <w:p w14:paraId="7E779788" w14:textId="77777777" w:rsidR="009B487E" w:rsidRPr="008C1D32" w:rsidRDefault="009B487E" w:rsidP="009B487E">
            <w:r w:rsidRPr="008C1D32">
              <w:t>Werkwijze</w:t>
            </w:r>
          </w:p>
          <w:p w14:paraId="4CFD497F" w14:textId="77777777" w:rsidR="009B487E" w:rsidRPr="008C1D32" w:rsidRDefault="009B487E" w:rsidP="009B487E">
            <w:r w:rsidRPr="008C1D32">
              <w:t>Beschadiging kabels</w:t>
            </w:r>
          </w:p>
        </w:tc>
      </w:tr>
      <w:tr w:rsidR="009B487E" w:rsidRPr="008C1D32" w14:paraId="393010F4" w14:textId="77777777" w:rsidTr="009B487E">
        <w:tc>
          <w:tcPr>
            <w:tcW w:w="572" w:type="dxa"/>
          </w:tcPr>
          <w:p w14:paraId="1A1E546D" w14:textId="77777777" w:rsidR="009B487E" w:rsidRPr="008C1D32" w:rsidRDefault="009B487E" w:rsidP="009B487E">
            <w:r w:rsidRPr="008C1D32">
              <w:t>B-12</w:t>
            </w:r>
          </w:p>
        </w:tc>
        <w:tc>
          <w:tcPr>
            <w:tcW w:w="3640" w:type="dxa"/>
          </w:tcPr>
          <w:p w14:paraId="1899976B" w14:textId="77777777" w:rsidR="009B487E" w:rsidRPr="008C1D32" w:rsidRDefault="009B487E" w:rsidP="009B487E">
            <w:pPr>
              <w:tabs>
                <w:tab w:val="left" w:pos="195"/>
              </w:tabs>
              <w:spacing w:before="8" w:after="54" w:line="228" w:lineRule="auto"/>
              <w:ind w:left="194" w:hanging="194"/>
            </w:pPr>
            <w:r w:rsidRPr="008C1D32">
              <w:t>Werken in weer en wind</w:t>
            </w:r>
          </w:p>
        </w:tc>
        <w:tc>
          <w:tcPr>
            <w:tcW w:w="2236" w:type="dxa"/>
          </w:tcPr>
          <w:p w14:paraId="575291BA" w14:textId="77777777" w:rsidR="009B487E" w:rsidRPr="008C1D32" w:rsidRDefault="009B487E" w:rsidP="009B487E">
            <w:pPr>
              <w:tabs>
                <w:tab w:val="left" w:pos="195"/>
              </w:tabs>
              <w:spacing w:before="8" w:after="54" w:line="228" w:lineRule="auto"/>
            </w:pPr>
            <w:r w:rsidRPr="008C1D32">
              <w:t>Gezondheidsproblemen</w:t>
            </w:r>
          </w:p>
        </w:tc>
        <w:tc>
          <w:tcPr>
            <w:tcW w:w="3354" w:type="dxa"/>
          </w:tcPr>
          <w:p w14:paraId="15AD6CB5" w14:textId="77777777" w:rsidR="009B487E" w:rsidRPr="008C1D32" w:rsidRDefault="009B487E" w:rsidP="009B487E">
            <w:pPr>
              <w:tabs>
                <w:tab w:val="left" w:pos="195"/>
              </w:tabs>
              <w:spacing w:before="8" w:line="228" w:lineRule="auto"/>
            </w:pPr>
            <w:r w:rsidRPr="008C1D32">
              <w:t>Klimatologische omstandigheden</w:t>
            </w:r>
          </w:p>
        </w:tc>
      </w:tr>
      <w:tr w:rsidR="009B487E" w:rsidRPr="008C1D32" w14:paraId="4A68B88F" w14:textId="77777777" w:rsidTr="009B487E">
        <w:tc>
          <w:tcPr>
            <w:tcW w:w="572" w:type="dxa"/>
          </w:tcPr>
          <w:p w14:paraId="04073923" w14:textId="77777777" w:rsidR="009B487E" w:rsidRPr="008C1D32" w:rsidRDefault="009B487E" w:rsidP="009B487E">
            <w:r w:rsidRPr="008C1D32">
              <w:t>B-15</w:t>
            </w:r>
          </w:p>
        </w:tc>
        <w:tc>
          <w:tcPr>
            <w:tcW w:w="3640" w:type="dxa"/>
          </w:tcPr>
          <w:p w14:paraId="242794AF" w14:textId="77777777" w:rsidR="009B487E" w:rsidRPr="008C1D32" w:rsidRDefault="009B487E" w:rsidP="009B487E">
            <w:pPr>
              <w:spacing w:before="8" w:after="54" w:line="228" w:lineRule="auto"/>
            </w:pPr>
            <w:r w:rsidRPr="008C1D32">
              <w:t>Werken die overbelasting van het menselijk lichaam veroorzaken</w:t>
            </w:r>
          </w:p>
        </w:tc>
        <w:tc>
          <w:tcPr>
            <w:tcW w:w="2236" w:type="dxa"/>
          </w:tcPr>
          <w:p w14:paraId="1D7FD46B" w14:textId="77777777" w:rsidR="009B487E" w:rsidRPr="008C1D32" w:rsidRDefault="009B487E" w:rsidP="009B487E">
            <w:pPr>
              <w:tabs>
                <w:tab w:val="left" w:pos="195"/>
              </w:tabs>
              <w:spacing w:before="8" w:after="54" w:line="228" w:lineRule="auto"/>
            </w:pPr>
            <w:r w:rsidRPr="008C1D32">
              <w:t>Gezondheidsproblemen</w:t>
            </w:r>
          </w:p>
        </w:tc>
        <w:tc>
          <w:tcPr>
            <w:tcW w:w="3354" w:type="dxa"/>
          </w:tcPr>
          <w:p w14:paraId="4C04D45A" w14:textId="77777777" w:rsidR="009B487E" w:rsidRPr="008C1D32" w:rsidRDefault="009B487E" w:rsidP="009B487E">
            <w:pPr>
              <w:tabs>
                <w:tab w:val="left" w:pos="195"/>
              </w:tabs>
              <w:spacing w:before="8" w:line="228" w:lineRule="auto"/>
            </w:pPr>
            <w:r w:rsidRPr="008C1D32">
              <w:t>Werkwijze</w:t>
            </w:r>
          </w:p>
          <w:p w14:paraId="70536579" w14:textId="77777777" w:rsidR="009B487E" w:rsidRPr="008C1D32" w:rsidRDefault="009B487E" w:rsidP="009B487E">
            <w:pPr>
              <w:tabs>
                <w:tab w:val="left" w:pos="195"/>
              </w:tabs>
              <w:spacing w:before="8" w:line="228" w:lineRule="auto"/>
            </w:pPr>
            <w:r w:rsidRPr="008C1D32">
              <w:t>Keuze materiaal en/of materieel</w:t>
            </w:r>
          </w:p>
        </w:tc>
      </w:tr>
    </w:tbl>
    <w:p w14:paraId="2E7D2B7A" w14:textId="77777777" w:rsidR="009B487E" w:rsidRPr="008C1D32" w:rsidRDefault="009B487E" w:rsidP="009B487E">
      <w:pPr>
        <w:rPr>
          <w:lang w:eastAsia="en-US"/>
        </w:rPr>
      </w:pPr>
    </w:p>
    <w:p w14:paraId="12F9C5E2" w14:textId="77777777" w:rsidR="009B487E" w:rsidRPr="008C1D32" w:rsidRDefault="009B487E" w:rsidP="009B487E">
      <w:pPr>
        <w:pStyle w:val="Kop2"/>
      </w:pPr>
      <w:bookmarkStart w:id="53" w:name="_Toc339364350"/>
      <w:r w:rsidRPr="008C1D32">
        <w:lastRenderedPageBreak/>
        <w:t>Werk specifieke factoren (ARBO)</w:t>
      </w:r>
      <w:bookmarkEnd w:id="53"/>
    </w:p>
    <w:p w14:paraId="13292B6C" w14:textId="77777777" w:rsidR="009B487E" w:rsidRPr="008C1D32" w:rsidRDefault="009B487E" w:rsidP="009B487E">
      <w:pPr>
        <w:rPr>
          <w:lang w:eastAsia="en-US"/>
        </w:rPr>
      </w:pPr>
    </w:p>
    <w:tbl>
      <w:tblPr>
        <w:tblW w:w="980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0"/>
        <w:gridCol w:w="3516"/>
        <w:gridCol w:w="2236"/>
        <w:gridCol w:w="3380"/>
      </w:tblGrid>
      <w:tr w:rsidR="009B487E" w:rsidRPr="008C1D32" w14:paraId="19643AED" w14:textId="77777777" w:rsidTr="00BB2C38">
        <w:trPr>
          <w:tblHeader/>
        </w:trPr>
        <w:tc>
          <w:tcPr>
            <w:tcW w:w="670" w:type="dxa"/>
            <w:tcBorders>
              <w:bottom w:val="nil"/>
            </w:tcBorders>
            <w:shd w:val="pct10" w:color="auto" w:fill="FFFFFF"/>
          </w:tcPr>
          <w:p w14:paraId="2D738A2E" w14:textId="77777777" w:rsidR="009B487E" w:rsidRPr="008C1D32" w:rsidRDefault="009B487E" w:rsidP="009B487E">
            <w:pPr>
              <w:pStyle w:val="basis"/>
              <w:rPr>
                <w:b/>
                <w:sz w:val="20"/>
              </w:rPr>
            </w:pPr>
            <w:r w:rsidRPr="008C1D32">
              <w:rPr>
                <w:b/>
                <w:sz w:val="20"/>
              </w:rPr>
              <w:t>NR</w:t>
            </w:r>
          </w:p>
        </w:tc>
        <w:tc>
          <w:tcPr>
            <w:tcW w:w="3516" w:type="dxa"/>
            <w:tcBorders>
              <w:bottom w:val="nil"/>
            </w:tcBorders>
            <w:shd w:val="pct10" w:color="auto" w:fill="FFFFFF"/>
          </w:tcPr>
          <w:p w14:paraId="4488C62D" w14:textId="77777777" w:rsidR="009B487E" w:rsidRPr="008C1D32" w:rsidRDefault="009B487E" w:rsidP="009B487E">
            <w:pPr>
              <w:pStyle w:val="basis"/>
              <w:rPr>
                <w:b/>
                <w:sz w:val="20"/>
              </w:rPr>
            </w:pPr>
            <w:r w:rsidRPr="008C1D32">
              <w:rPr>
                <w:b/>
                <w:sz w:val="20"/>
              </w:rPr>
              <w:t>RISICODRAGENDE ACTIVITEIT</w:t>
            </w:r>
          </w:p>
          <w:p w14:paraId="4E27806B" w14:textId="77777777" w:rsidR="009B487E" w:rsidRPr="008C1D32" w:rsidRDefault="009B487E" w:rsidP="009B487E">
            <w:pPr>
              <w:pStyle w:val="basis"/>
              <w:rPr>
                <w:b/>
                <w:sz w:val="20"/>
              </w:rPr>
            </w:pPr>
            <w:r w:rsidRPr="008C1D32">
              <w:rPr>
                <w:b/>
                <w:sz w:val="20"/>
              </w:rPr>
              <w:t>WERK SPECIFIEKE FACTOREN</w:t>
            </w:r>
          </w:p>
        </w:tc>
        <w:tc>
          <w:tcPr>
            <w:tcW w:w="2236" w:type="dxa"/>
            <w:tcBorders>
              <w:bottom w:val="nil"/>
            </w:tcBorders>
            <w:shd w:val="pct10" w:color="auto" w:fill="FFFFFF"/>
          </w:tcPr>
          <w:p w14:paraId="5C765B11" w14:textId="77777777" w:rsidR="009B487E" w:rsidRPr="008C1D32" w:rsidRDefault="009B487E" w:rsidP="009B487E">
            <w:pPr>
              <w:pStyle w:val="basis"/>
              <w:rPr>
                <w:b/>
                <w:sz w:val="20"/>
              </w:rPr>
            </w:pPr>
            <w:r w:rsidRPr="008C1D32">
              <w:rPr>
                <w:b/>
                <w:sz w:val="20"/>
              </w:rPr>
              <w:t>ARBO RISICO</w:t>
            </w:r>
          </w:p>
        </w:tc>
        <w:tc>
          <w:tcPr>
            <w:tcW w:w="3380" w:type="dxa"/>
            <w:tcBorders>
              <w:bottom w:val="nil"/>
            </w:tcBorders>
            <w:shd w:val="pct10" w:color="auto" w:fill="FFFFFF"/>
          </w:tcPr>
          <w:p w14:paraId="43907EFB" w14:textId="77777777" w:rsidR="009B487E" w:rsidRPr="008C1D32" w:rsidRDefault="009B487E" w:rsidP="009B487E">
            <w:pPr>
              <w:pStyle w:val="basis"/>
              <w:rPr>
                <w:b/>
                <w:sz w:val="20"/>
              </w:rPr>
            </w:pPr>
            <w:r w:rsidRPr="008C1D32">
              <w:rPr>
                <w:b/>
                <w:sz w:val="20"/>
              </w:rPr>
              <w:t>RISICO OORZAAK</w:t>
            </w:r>
          </w:p>
        </w:tc>
      </w:tr>
      <w:tr w:rsidR="009B487E" w:rsidRPr="008C1D32" w14:paraId="10DD8A2F" w14:textId="77777777" w:rsidTr="00BB2C38">
        <w:tc>
          <w:tcPr>
            <w:tcW w:w="670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5356479" w14:textId="77777777" w:rsidR="009B487E" w:rsidRPr="008C1D32" w:rsidRDefault="009B487E" w:rsidP="009B487E">
            <w:pPr>
              <w:rPr>
                <w:i/>
              </w:rPr>
            </w:pPr>
            <w:r w:rsidRPr="008C1D32">
              <w:rPr>
                <w:i/>
              </w:rPr>
              <w:t>17</w:t>
            </w:r>
          </w:p>
        </w:tc>
        <w:tc>
          <w:tcPr>
            <w:tcW w:w="3516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5C5C4FA5" w14:textId="77777777" w:rsidR="009B487E" w:rsidRPr="008C1D32" w:rsidRDefault="007862C2" w:rsidP="009B487E">
            <w:pPr>
              <w:rPr>
                <w:i/>
              </w:rPr>
            </w:pPr>
            <w:r w:rsidRPr="008C1D32">
              <w:rPr>
                <w:i/>
              </w:rPr>
              <w:t>Verontreinigde grond en verontreinigd water</w:t>
            </w:r>
          </w:p>
        </w:tc>
        <w:tc>
          <w:tcPr>
            <w:tcW w:w="2236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5C68570A" w14:textId="77777777" w:rsidR="009B487E" w:rsidRPr="008C1D32" w:rsidRDefault="009B487E" w:rsidP="009B487E">
            <w:pPr>
              <w:rPr>
                <w:i/>
              </w:rPr>
            </w:pPr>
          </w:p>
        </w:tc>
        <w:tc>
          <w:tcPr>
            <w:tcW w:w="3380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29DFFC44" w14:textId="77777777" w:rsidR="009B487E" w:rsidRPr="008C1D32" w:rsidRDefault="009B487E" w:rsidP="009B487E">
            <w:pPr>
              <w:rPr>
                <w:i/>
              </w:rPr>
            </w:pPr>
          </w:p>
        </w:tc>
      </w:tr>
      <w:tr w:rsidR="009B487E" w:rsidRPr="008C1D32" w14:paraId="44F7F77F" w14:textId="77777777" w:rsidTr="00BB2C38">
        <w:tc>
          <w:tcPr>
            <w:tcW w:w="670" w:type="dxa"/>
          </w:tcPr>
          <w:p w14:paraId="1E0AD982" w14:textId="77777777" w:rsidR="009B487E" w:rsidRPr="008C1D32" w:rsidRDefault="009B487E" w:rsidP="009B487E">
            <w:r w:rsidRPr="008C1D32">
              <w:t>17-1</w:t>
            </w:r>
          </w:p>
        </w:tc>
        <w:tc>
          <w:tcPr>
            <w:tcW w:w="3516" w:type="dxa"/>
          </w:tcPr>
          <w:p w14:paraId="21471F0E" w14:textId="77777777" w:rsidR="009B487E" w:rsidRPr="008C1D32" w:rsidRDefault="009B487E" w:rsidP="009B487E">
            <w:r w:rsidRPr="008C1D32">
              <w:t>Werken op/met verontreinigde grond</w:t>
            </w:r>
          </w:p>
        </w:tc>
        <w:tc>
          <w:tcPr>
            <w:tcW w:w="2236" w:type="dxa"/>
          </w:tcPr>
          <w:p w14:paraId="407F12DC" w14:textId="77777777" w:rsidR="009B487E" w:rsidRPr="008C1D32" w:rsidRDefault="009B487E" w:rsidP="009B487E">
            <w:r w:rsidRPr="008C1D32">
              <w:t>Bedwelming</w:t>
            </w:r>
          </w:p>
          <w:p w14:paraId="6603534B" w14:textId="77777777" w:rsidR="009B487E" w:rsidRPr="008C1D32" w:rsidRDefault="009B487E" w:rsidP="009B487E">
            <w:r w:rsidRPr="008C1D32">
              <w:t>Aantasting gezondheid</w:t>
            </w:r>
          </w:p>
        </w:tc>
        <w:tc>
          <w:tcPr>
            <w:tcW w:w="3380" w:type="dxa"/>
          </w:tcPr>
          <w:p w14:paraId="289F4821" w14:textId="77777777" w:rsidR="009B487E" w:rsidRPr="008C1D32" w:rsidRDefault="009B487E" w:rsidP="009B487E">
            <w:r w:rsidRPr="008C1D32">
              <w:t>Vrijkomende giftige gassen</w:t>
            </w:r>
          </w:p>
          <w:p w14:paraId="019ED257" w14:textId="77777777" w:rsidR="009B487E" w:rsidRPr="008C1D32" w:rsidRDefault="009B487E" w:rsidP="009B487E">
            <w:r w:rsidRPr="008C1D32">
              <w:t>Aanwezigheid giftige / gevaarlijke stoffen</w:t>
            </w:r>
          </w:p>
        </w:tc>
      </w:tr>
      <w:tr w:rsidR="009B487E" w:rsidRPr="008C1D32" w14:paraId="038655B7" w14:textId="77777777" w:rsidTr="00BB2C38">
        <w:tc>
          <w:tcPr>
            <w:tcW w:w="670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7DE9D33" w14:textId="77777777" w:rsidR="009B487E" w:rsidRPr="008C1D32" w:rsidRDefault="009B487E" w:rsidP="009B487E">
            <w:pPr>
              <w:rPr>
                <w:i/>
              </w:rPr>
            </w:pPr>
            <w:r w:rsidRPr="008C1D32">
              <w:rPr>
                <w:i/>
              </w:rPr>
              <w:t>51</w:t>
            </w:r>
          </w:p>
        </w:tc>
        <w:tc>
          <w:tcPr>
            <w:tcW w:w="3516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2419F92" w14:textId="77777777" w:rsidR="009B487E" w:rsidRPr="008C1D32" w:rsidRDefault="009B487E" w:rsidP="009B487E">
            <w:pPr>
              <w:rPr>
                <w:i/>
              </w:rPr>
            </w:pPr>
            <w:r w:rsidRPr="008C1D32">
              <w:rPr>
                <w:i/>
              </w:rPr>
              <w:t>Groenvoorzieningen</w:t>
            </w:r>
          </w:p>
        </w:tc>
        <w:tc>
          <w:tcPr>
            <w:tcW w:w="2236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1A936933" w14:textId="77777777" w:rsidR="009B487E" w:rsidRPr="008C1D32" w:rsidRDefault="009B487E" w:rsidP="009B487E">
            <w:pPr>
              <w:rPr>
                <w:i/>
              </w:rPr>
            </w:pPr>
          </w:p>
        </w:tc>
        <w:tc>
          <w:tcPr>
            <w:tcW w:w="3380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2437961B" w14:textId="77777777" w:rsidR="009B487E" w:rsidRPr="008C1D32" w:rsidRDefault="009B487E" w:rsidP="009B487E">
            <w:pPr>
              <w:rPr>
                <w:i/>
              </w:rPr>
            </w:pPr>
          </w:p>
        </w:tc>
      </w:tr>
      <w:tr w:rsidR="009B487E" w:rsidRPr="008C1D32" w14:paraId="551406BA" w14:textId="77777777" w:rsidTr="00BB2C38">
        <w:tc>
          <w:tcPr>
            <w:tcW w:w="670" w:type="dxa"/>
          </w:tcPr>
          <w:p w14:paraId="53930108" w14:textId="77777777" w:rsidR="009B487E" w:rsidRPr="008C1D32" w:rsidRDefault="009B487E" w:rsidP="009B487E">
            <w:r w:rsidRPr="008C1D32">
              <w:t>51-1</w:t>
            </w:r>
          </w:p>
        </w:tc>
        <w:tc>
          <w:tcPr>
            <w:tcW w:w="3516" w:type="dxa"/>
          </w:tcPr>
          <w:p w14:paraId="499B688C" w14:textId="77777777" w:rsidR="009B487E" w:rsidRPr="008C1D32" w:rsidRDefault="009B487E" w:rsidP="009B487E">
            <w:r w:rsidRPr="008C1D32">
              <w:t>Werken boven / nabij / op water</w:t>
            </w:r>
          </w:p>
        </w:tc>
        <w:tc>
          <w:tcPr>
            <w:tcW w:w="2236" w:type="dxa"/>
          </w:tcPr>
          <w:p w14:paraId="6A069820" w14:textId="77777777" w:rsidR="009B487E" w:rsidRPr="008C1D32" w:rsidRDefault="009B487E" w:rsidP="009B487E">
            <w:r w:rsidRPr="008C1D32">
              <w:t>Verdrinking</w:t>
            </w:r>
          </w:p>
        </w:tc>
        <w:tc>
          <w:tcPr>
            <w:tcW w:w="3380" w:type="dxa"/>
          </w:tcPr>
          <w:p w14:paraId="1A06F897" w14:textId="77777777" w:rsidR="009B487E" w:rsidRPr="008C1D32" w:rsidRDefault="009B487E" w:rsidP="009B487E">
            <w:r w:rsidRPr="008C1D32">
              <w:t>Werkwijze</w:t>
            </w:r>
          </w:p>
          <w:p w14:paraId="187B8117" w14:textId="77777777" w:rsidR="009B487E" w:rsidRPr="008C1D32" w:rsidRDefault="009B487E" w:rsidP="009B487E">
            <w:r w:rsidRPr="008C1D32">
              <w:t>Defect materieel</w:t>
            </w:r>
          </w:p>
        </w:tc>
      </w:tr>
      <w:tr w:rsidR="009B487E" w:rsidRPr="008C1D32" w14:paraId="7540B747" w14:textId="77777777" w:rsidTr="00BB2C38">
        <w:tc>
          <w:tcPr>
            <w:tcW w:w="670" w:type="dxa"/>
          </w:tcPr>
          <w:p w14:paraId="7C52F053" w14:textId="77777777" w:rsidR="009B487E" w:rsidRPr="008C1D32" w:rsidRDefault="009B487E" w:rsidP="009B487E">
            <w:r w:rsidRPr="008C1D32">
              <w:t>51-2</w:t>
            </w:r>
          </w:p>
        </w:tc>
        <w:tc>
          <w:tcPr>
            <w:tcW w:w="3516" w:type="dxa"/>
          </w:tcPr>
          <w:p w14:paraId="14DA896E" w14:textId="77777777" w:rsidR="009B487E" w:rsidRPr="008C1D32" w:rsidRDefault="009B487E" w:rsidP="009B487E">
            <w:r w:rsidRPr="008C1D32">
              <w:t>Werken met machines</w:t>
            </w:r>
          </w:p>
        </w:tc>
        <w:tc>
          <w:tcPr>
            <w:tcW w:w="2236" w:type="dxa"/>
          </w:tcPr>
          <w:p w14:paraId="1ED6FC62" w14:textId="77777777" w:rsidR="009B487E" w:rsidRPr="008C1D32" w:rsidRDefault="009B487E" w:rsidP="009B487E">
            <w:r w:rsidRPr="008C1D32">
              <w:t>Persoonlijk letsel</w:t>
            </w:r>
          </w:p>
        </w:tc>
        <w:tc>
          <w:tcPr>
            <w:tcW w:w="3380" w:type="dxa"/>
          </w:tcPr>
          <w:p w14:paraId="389CF0A7" w14:textId="77777777" w:rsidR="009B487E" w:rsidRPr="008C1D32" w:rsidRDefault="009B487E" w:rsidP="009B487E">
            <w:r w:rsidRPr="008C1D32">
              <w:t>Werkwijze</w:t>
            </w:r>
          </w:p>
          <w:p w14:paraId="77C90138" w14:textId="77777777" w:rsidR="009B487E" w:rsidRPr="008C1D32" w:rsidRDefault="009B487E" w:rsidP="009B487E">
            <w:r w:rsidRPr="008C1D32">
              <w:t>Defect materieel</w:t>
            </w:r>
          </w:p>
        </w:tc>
      </w:tr>
    </w:tbl>
    <w:p w14:paraId="4EC41B66" w14:textId="77777777" w:rsidR="009B487E" w:rsidRPr="008C1D32" w:rsidRDefault="009B487E" w:rsidP="006D455E">
      <w:pPr>
        <w:rPr>
          <w:lang w:eastAsia="en-US"/>
        </w:rPr>
      </w:pPr>
    </w:p>
    <w:sectPr w:rsidR="009B487E" w:rsidRPr="008C1D32" w:rsidSect="003F1F94">
      <w:pgSz w:w="11906" w:h="16838" w:code="9"/>
      <w:pgMar w:top="1134" w:right="1701" w:bottom="1701" w:left="1701" w:header="301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64629" w14:textId="77777777" w:rsidR="003F1F94" w:rsidRDefault="003F1F94">
      <w:pPr>
        <w:pStyle w:val="Voettekst"/>
      </w:pPr>
      <w:r>
        <w:separator/>
      </w:r>
    </w:p>
  </w:endnote>
  <w:endnote w:type="continuationSeparator" w:id="0">
    <w:p w14:paraId="76FE7421" w14:textId="77777777" w:rsidR="003F1F94" w:rsidRDefault="003F1F94">
      <w:pPr>
        <w:pStyle w:val="Voettek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07 Times Normaal">
    <w:altName w:val="Vrinda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02 Myriad Roepnaam">
    <w:charset w:val="00"/>
    <w:family w:val="swiss"/>
    <w:pitch w:val="variable"/>
    <w:sig w:usb0="800000A7" w:usb1="00000040" w:usb2="00000000" w:usb3="00000000" w:csb0="00000009" w:csb1="00000000"/>
  </w:font>
  <w:font w:name="06 Myriad Ultra Vet">
    <w:charset w:val="00"/>
    <w:family w:val="swiss"/>
    <w:pitch w:val="variable"/>
    <w:sig w:usb0="80000027" w:usb1="00000000" w:usb2="00000000" w:usb3="00000000" w:csb0="00000001" w:csb1="00000000"/>
  </w:font>
  <w:font w:name="03 Myriad Normaal">
    <w:charset w:val="00"/>
    <w:family w:val="swiss"/>
    <w:pitch w:val="variable"/>
    <w:sig w:usb0="80000027" w:usb1="00000000" w:usb2="00000000" w:usb3="00000000" w:csb0="00000001" w:csb1="00000000"/>
  </w:font>
  <w:font w:name="01 Myriad Bedrijfsnaam">
    <w:charset w:val="00"/>
    <w:family w:val="swiss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05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505"/>
    </w:tblGrid>
    <w:tr w:rsidR="006D0A01" w:rsidRPr="008C1D32" w14:paraId="4F232A9B" w14:textId="77777777">
      <w:tc>
        <w:tcPr>
          <w:tcW w:w="9348" w:type="dxa"/>
        </w:tcPr>
        <w:p w14:paraId="50A46E2A" w14:textId="2B1D7BFC" w:rsidR="006D0A01" w:rsidRPr="008C1D32" w:rsidRDefault="00145260" w:rsidP="00F96218">
          <w:pPr>
            <w:pStyle w:val="Voettekst"/>
            <w:jc w:val="right"/>
            <w:rPr>
              <w:noProof/>
              <w:highlight w:val="yellow"/>
              <w:lang w:val="en-GB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9776" behindDoc="0" locked="0" layoutInCell="1" allowOverlap="1" wp14:anchorId="3A77F4DD" wp14:editId="26F9A02C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-431800</wp:posOffset>
                    </wp:positionV>
                    <wp:extent cx="962025" cy="247650"/>
                    <wp:effectExtent l="0" t="0" r="0" b="3175"/>
                    <wp:wrapNone/>
                    <wp:docPr id="5" name="Text Box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62025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2CBFC6" w14:textId="77777777" w:rsidR="006D0A01" w:rsidRDefault="006D0A01" w:rsidP="00F24E97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BFF4334" wp14:editId="6AC1F762">
                                      <wp:extent cx="962025" cy="247650"/>
                                      <wp:effectExtent l="19050" t="0" r="9525" b="0"/>
                                      <wp:docPr id="3" name="Afbeelding 3" descr="GM_Footer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GM_Footer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62025" cy="2476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5AC5BDD5" w14:textId="77777777" w:rsidR="006D0A01" w:rsidRDefault="006D0A01" w:rsidP="00F24E97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A77F4D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4" o:spid="_x0000_s1026" type="#_x0000_t202" style="position:absolute;left:0;text-align:left;margin-left:0;margin-top:-34pt;width:75.75pt;height:19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" filled="f" stroked="f">
                    <v:textbox inset="0,0,0,0">
                      <w:txbxContent>
                        <w:p w14:paraId="072CBFC6" w14:textId="77777777" w:rsidR="006D0A01" w:rsidRDefault="006D0A01" w:rsidP="00F24E9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FF4334" wp14:editId="6AC1F762">
                                <wp:extent cx="962025" cy="247650"/>
                                <wp:effectExtent l="19050" t="0" r="9525" b="0"/>
                                <wp:docPr id="3" name="Afbeelding 3" descr="GM_Foote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GM_Foote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2025" cy="247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AC5BDD5" w14:textId="77777777" w:rsidR="006D0A01" w:rsidRDefault="006D0A01" w:rsidP="00F24E97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6D0A01" w:rsidRPr="008C1D32">
            <w:rPr>
              <w:noProof/>
            </w:rPr>
            <w:fldChar w:fldCharType="begin"/>
          </w:r>
          <w:r w:rsidR="006D0A01" w:rsidRPr="008C1D32">
            <w:rPr>
              <w:noProof/>
              <w:lang w:val="en-GB"/>
            </w:rPr>
            <w:instrText xml:space="preserve"> DOCPROPERTY "Documentnumber" \* MERGEFORMAT </w:instrText>
          </w:r>
          <w:r w:rsidR="006D0A01" w:rsidRPr="008C1D32">
            <w:rPr>
              <w:noProof/>
            </w:rPr>
            <w:fldChar w:fldCharType="end"/>
          </w:r>
          <w:r w:rsidR="006D0A01" w:rsidRPr="008C1D32">
            <w:rPr>
              <w:noProof/>
              <w:lang w:val="en-GB"/>
            </w:rPr>
            <w:t xml:space="preserve">, </w:t>
          </w:r>
          <w:fldSimple w:instr=" DOCPROPERTY &quot;_Version&quot; \* MERGEFORMAT ">
            <w:r w:rsidR="00FF2A6C" w:rsidRPr="00FF2A6C">
              <w:rPr>
                <w:bCs/>
                <w:noProof/>
              </w:rPr>
              <w:t>revisie</w:t>
            </w:r>
          </w:fldSimple>
          <w:r w:rsidR="006D0A01" w:rsidRPr="008C1D32">
            <w:rPr>
              <w:noProof/>
              <w:lang w:val="en-US"/>
            </w:rPr>
            <w:t xml:space="preserve"> </w:t>
          </w:r>
          <w:fldSimple w:instr=" DOCPROPERTY &quot;Version&quot; \* MERGEFORMAT ">
            <w:r w:rsidR="00FF2A6C" w:rsidRPr="00FF2A6C">
              <w:rPr>
                <w:bCs/>
                <w:noProof/>
              </w:rPr>
              <w:t>C1</w:t>
            </w:r>
          </w:fldSimple>
        </w:p>
      </w:tc>
    </w:tr>
    <w:tr w:rsidR="006D0A01" w:rsidRPr="008C1D32" w14:paraId="42FCE7DF" w14:textId="77777777">
      <w:tc>
        <w:tcPr>
          <w:tcW w:w="9348" w:type="dxa"/>
        </w:tcPr>
        <w:p w14:paraId="132664FD" w14:textId="7BFE8659" w:rsidR="006D0A01" w:rsidRPr="008C1D32" w:rsidRDefault="00000000" w:rsidP="00F96218">
          <w:pPr>
            <w:pStyle w:val="Voettekst"/>
            <w:jc w:val="right"/>
            <w:rPr>
              <w:noProof/>
            </w:rPr>
          </w:pPr>
          <w:fldSimple w:instr=" DOCPROPERTY &quot;_Page&quot; \* MERGEFORMAT ">
            <w:r w:rsidR="00FF2A6C" w:rsidRPr="00FF2A6C">
              <w:rPr>
                <w:bCs/>
                <w:noProof/>
              </w:rPr>
              <w:t>Pagina</w:t>
            </w:r>
          </w:fldSimple>
          <w:r w:rsidR="006D0A01" w:rsidRPr="008C1D32">
            <w:rPr>
              <w:noProof/>
              <w:lang w:val="en-GB"/>
            </w:rPr>
            <w:t xml:space="preserve"> </w:t>
          </w:r>
          <w:r w:rsidR="006D0A01" w:rsidRPr="008C1D32">
            <w:rPr>
              <w:noProof/>
            </w:rPr>
            <w:fldChar w:fldCharType="begin"/>
          </w:r>
          <w:r w:rsidR="006D0A01" w:rsidRPr="008C1D32">
            <w:rPr>
              <w:noProof/>
              <w:lang w:val="en-GB"/>
            </w:rPr>
            <w:instrText xml:space="preserve"> PAGE </w:instrText>
          </w:r>
          <w:r w:rsidR="006D0A01" w:rsidRPr="008C1D32">
            <w:rPr>
              <w:noProof/>
            </w:rPr>
            <w:fldChar w:fldCharType="separate"/>
          </w:r>
          <w:r w:rsidR="00963A6B">
            <w:rPr>
              <w:noProof/>
              <w:lang w:val="en-GB"/>
            </w:rPr>
            <w:t>9</w:t>
          </w:r>
          <w:r w:rsidR="006D0A01" w:rsidRPr="008C1D32">
            <w:rPr>
              <w:noProof/>
            </w:rPr>
            <w:fldChar w:fldCharType="end"/>
          </w:r>
          <w:r w:rsidR="006D0A01" w:rsidRPr="008C1D32">
            <w:rPr>
              <w:noProof/>
              <w:lang w:val="en-US"/>
            </w:rPr>
            <w:t xml:space="preserve"> </w:t>
          </w:r>
          <w:fldSimple w:instr=" DOCPROPERTY &quot;_Of&quot; \* MERGEFORMAT ">
            <w:r w:rsidR="00FF2A6C" w:rsidRPr="00FF2A6C">
              <w:rPr>
                <w:bCs/>
                <w:noProof/>
              </w:rPr>
              <w:t>van</w:t>
            </w:r>
          </w:fldSimple>
          <w:r w:rsidR="006D0A01" w:rsidRPr="008C1D32">
            <w:rPr>
              <w:noProof/>
              <w:lang w:val="en-US"/>
            </w:rPr>
            <w:t xml:space="preserve"> </w:t>
          </w:r>
          <w:r w:rsidR="006D0A01" w:rsidRPr="008C1D32">
            <w:rPr>
              <w:noProof/>
            </w:rPr>
            <w:fldChar w:fldCharType="begin"/>
          </w:r>
          <w:r w:rsidR="006D0A01" w:rsidRPr="008C1D32">
            <w:rPr>
              <w:noProof/>
              <w:lang w:val="en-US"/>
            </w:rPr>
            <w:instrText xml:space="preserve"> IF </w:instrText>
          </w:r>
          <w:r w:rsidR="006D0A01" w:rsidRPr="008C1D32">
            <w:rPr>
              <w:noProof/>
              <w:lang w:val="en-US"/>
            </w:rPr>
            <w:fldChar w:fldCharType="begin"/>
          </w:r>
          <w:r w:rsidR="006D0A01" w:rsidRPr="008C1D32">
            <w:rPr>
              <w:noProof/>
              <w:lang w:val="en-US"/>
            </w:rPr>
            <w:instrText xml:space="preserve"> DOCPROPERTY "StartPageEnclosure" </w:instrText>
          </w:r>
          <w:r w:rsidR="006D0A01" w:rsidRPr="008C1D32">
            <w:rPr>
              <w:noProof/>
              <w:lang w:val="en-US"/>
            </w:rPr>
            <w:fldChar w:fldCharType="separate"/>
          </w:r>
          <w:r w:rsidR="00FF2A6C">
            <w:rPr>
              <w:noProof/>
              <w:lang w:val="en-US"/>
            </w:rPr>
            <w:instrText>-1</w:instrText>
          </w:r>
          <w:r w:rsidR="006D0A01" w:rsidRPr="008C1D32">
            <w:rPr>
              <w:noProof/>
              <w:lang w:val="en-US"/>
            </w:rPr>
            <w:fldChar w:fldCharType="end"/>
          </w:r>
          <w:r w:rsidR="006D0A01" w:rsidRPr="008C1D32">
            <w:rPr>
              <w:noProof/>
              <w:lang w:val="en-US"/>
            </w:rPr>
            <w:instrText xml:space="preserve"> = "-1" </w:instrText>
          </w:r>
          <w:r w:rsidR="006D0A01" w:rsidRPr="008C1D32">
            <w:rPr>
              <w:noProof/>
              <w:lang w:val="en-US"/>
            </w:rPr>
            <w:fldChar w:fldCharType="begin"/>
          </w:r>
          <w:r w:rsidR="006D0A01" w:rsidRPr="008C1D32">
            <w:rPr>
              <w:noProof/>
              <w:lang w:val="en-US"/>
            </w:rPr>
            <w:instrText xml:space="preserve"> NUMPAGES </w:instrText>
          </w:r>
          <w:r w:rsidR="006D0A01" w:rsidRPr="008C1D32">
            <w:rPr>
              <w:noProof/>
              <w:lang w:val="en-US"/>
            </w:rPr>
            <w:fldChar w:fldCharType="separate"/>
          </w:r>
          <w:r w:rsidR="00FF2A6C">
            <w:rPr>
              <w:noProof/>
              <w:lang w:val="en-US"/>
            </w:rPr>
            <w:instrText>10</w:instrText>
          </w:r>
          <w:r w:rsidR="006D0A01" w:rsidRPr="008C1D32">
            <w:rPr>
              <w:noProof/>
              <w:lang w:val="en-US"/>
            </w:rPr>
            <w:fldChar w:fldCharType="end"/>
          </w:r>
          <w:r w:rsidR="006D0A01" w:rsidRPr="008C1D32">
            <w:rPr>
              <w:noProof/>
              <w:lang w:val="en-US"/>
            </w:rPr>
            <w:instrText xml:space="preserve"> </w:instrText>
          </w:r>
          <w:r w:rsidR="006D0A01" w:rsidRPr="008C1D32">
            <w:rPr>
              <w:noProof/>
              <w:lang w:val="en-US"/>
            </w:rPr>
            <w:fldChar w:fldCharType="begin"/>
          </w:r>
          <w:r w:rsidR="006D0A01" w:rsidRPr="008C1D32">
            <w:rPr>
              <w:noProof/>
              <w:lang w:val="en-US"/>
            </w:rPr>
            <w:instrText xml:space="preserve"> = </w:instrText>
          </w:r>
          <w:r w:rsidR="006D0A01" w:rsidRPr="008C1D32">
            <w:rPr>
              <w:noProof/>
              <w:lang w:val="en-US"/>
            </w:rPr>
            <w:fldChar w:fldCharType="begin"/>
          </w:r>
          <w:r w:rsidR="006D0A01" w:rsidRPr="008C1D32">
            <w:rPr>
              <w:noProof/>
              <w:lang w:val="en-US"/>
            </w:rPr>
            <w:instrText xml:space="preserve"> NUMPAGES </w:instrText>
          </w:r>
          <w:r w:rsidR="006D0A01" w:rsidRPr="008C1D32">
            <w:rPr>
              <w:noProof/>
              <w:lang w:val="en-US"/>
            </w:rPr>
            <w:fldChar w:fldCharType="separate"/>
          </w:r>
          <w:r w:rsidR="006D0A01" w:rsidRPr="008C1D32">
            <w:rPr>
              <w:noProof/>
              <w:lang w:val="en-US"/>
            </w:rPr>
            <w:instrText>5</w:instrText>
          </w:r>
          <w:r w:rsidR="006D0A01" w:rsidRPr="008C1D32">
            <w:rPr>
              <w:noProof/>
              <w:lang w:val="en-US"/>
            </w:rPr>
            <w:fldChar w:fldCharType="end"/>
          </w:r>
          <w:r w:rsidR="006D0A01" w:rsidRPr="008C1D32">
            <w:rPr>
              <w:noProof/>
              <w:lang w:val="en-US"/>
            </w:rPr>
            <w:instrText xml:space="preserve"> - </w:instrText>
          </w:r>
          <w:r w:rsidR="006D0A01" w:rsidRPr="008C1D32">
            <w:rPr>
              <w:noProof/>
              <w:lang w:val="en-US"/>
            </w:rPr>
            <w:fldChar w:fldCharType="begin"/>
          </w:r>
          <w:r w:rsidR="006D0A01" w:rsidRPr="008C1D32">
            <w:rPr>
              <w:noProof/>
              <w:lang w:val="en-US"/>
            </w:rPr>
            <w:instrText xml:space="preserve"> = </w:instrText>
          </w:r>
          <w:r w:rsidR="006D0A01" w:rsidRPr="008C1D32">
            <w:rPr>
              <w:noProof/>
              <w:lang w:val="en-US"/>
            </w:rPr>
            <w:fldChar w:fldCharType="begin"/>
          </w:r>
          <w:r w:rsidR="006D0A01" w:rsidRPr="008C1D32">
            <w:rPr>
              <w:noProof/>
              <w:lang w:val="en-US"/>
            </w:rPr>
            <w:instrText xml:space="preserve"> NUMPAGES </w:instrText>
          </w:r>
          <w:r w:rsidR="006D0A01" w:rsidRPr="008C1D32">
            <w:rPr>
              <w:noProof/>
              <w:lang w:val="en-US"/>
            </w:rPr>
            <w:fldChar w:fldCharType="separate"/>
          </w:r>
          <w:r w:rsidR="006D0A01" w:rsidRPr="008C1D32">
            <w:rPr>
              <w:noProof/>
              <w:lang w:val="en-US"/>
            </w:rPr>
            <w:instrText>5</w:instrText>
          </w:r>
          <w:r w:rsidR="006D0A01" w:rsidRPr="008C1D32">
            <w:rPr>
              <w:noProof/>
              <w:lang w:val="en-US"/>
            </w:rPr>
            <w:fldChar w:fldCharType="end"/>
          </w:r>
          <w:r w:rsidR="006D0A01" w:rsidRPr="008C1D32">
            <w:rPr>
              <w:noProof/>
              <w:lang w:val="en-US"/>
            </w:rPr>
            <w:instrText xml:space="preserve"> - </w:instrText>
          </w:r>
          <w:r w:rsidR="006D0A01" w:rsidRPr="008C1D32">
            <w:rPr>
              <w:noProof/>
              <w:lang w:val="en-US"/>
            </w:rPr>
            <w:fldChar w:fldCharType="begin"/>
          </w:r>
          <w:r w:rsidR="006D0A01" w:rsidRPr="008C1D32">
            <w:rPr>
              <w:noProof/>
              <w:lang w:val="en-US"/>
            </w:rPr>
            <w:instrText xml:space="preserve"> DOCPROPERTY  StartPageEnclosure </w:instrText>
          </w:r>
          <w:r w:rsidR="006D0A01" w:rsidRPr="008C1D32">
            <w:rPr>
              <w:noProof/>
              <w:lang w:val="en-US"/>
            </w:rPr>
            <w:fldChar w:fldCharType="separate"/>
          </w:r>
          <w:r w:rsidR="006D0A01" w:rsidRPr="008C1D32">
            <w:rPr>
              <w:noProof/>
              <w:lang w:val="en-US"/>
            </w:rPr>
            <w:instrText>5</w:instrText>
          </w:r>
          <w:r w:rsidR="006D0A01" w:rsidRPr="008C1D32">
            <w:rPr>
              <w:noProof/>
              <w:lang w:val="en-US"/>
            </w:rPr>
            <w:fldChar w:fldCharType="end"/>
          </w:r>
          <w:r w:rsidR="006D0A01" w:rsidRPr="008C1D32">
            <w:rPr>
              <w:noProof/>
              <w:lang w:val="en-US"/>
            </w:rPr>
            <w:instrText xml:space="preserve"> + 1 </w:instrText>
          </w:r>
          <w:r w:rsidR="006D0A01" w:rsidRPr="008C1D32">
            <w:rPr>
              <w:noProof/>
              <w:lang w:val="en-US"/>
            </w:rPr>
            <w:fldChar w:fldCharType="separate"/>
          </w:r>
          <w:r w:rsidR="006D0A01" w:rsidRPr="008C1D32">
            <w:rPr>
              <w:noProof/>
              <w:lang w:val="en-US"/>
            </w:rPr>
            <w:instrText>1</w:instrText>
          </w:r>
          <w:r w:rsidR="006D0A01" w:rsidRPr="008C1D32">
            <w:rPr>
              <w:noProof/>
              <w:lang w:val="en-US"/>
            </w:rPr>
            <w:fldChar w:fldCharType="end"/>
          </w:r>
          <w:r w:rsidR="006D0A01" w:rsidRPr="008C1D32">
            <w:rPr>
              <w:noProof/>
              <w:lang w:val="en-US"/>
            </w:rPr>
            <w:instrText xml:space="preserve"> </w:instrText>
          </w:r>
          <w:r w:rsidR="006D0A01" w:rsidRPr="008C1D32">
            <w:rPr>
              <w:noProof/>
              <w:lang w:val="en-US"/>
            </w:rPr>
            <w:fldChar w:fldCharType="separate"/>
          </w:r>
          <w:r w:rsidR="006D0A01" w:rsidRPr="008C1D32">
            <w:rPr>
              <w:noProof/>
              <w:lang w:val="en-US"/>
            </w:rPr>
            <w:instrText>4</w:instrText>
          </w:r>
          <w:r w:rsidR="006D0A01" w:rsidRPr="008C1D32">
            <w:rPr>
              <w:noProof/>
              <w:lang w:val="en-US"/>
            </w:rPr>
            <w:fldChar w:fldCharType="end"/>
          </w:r>
          <w:r w:rsidR="006D0A01" w:rsidRPr="008C1D32">
            <w:rPr>
              <w:noProof/>
              <w:lang w:val="en-US"/>
            </w:rPr>
            <w:instrText xml:space="preserve"> </w:instrText>
          </w:r>
          <w:r w:rsidR="006D0A01" w:rsidRPr="008C1D32">
            <w:rPr>
              <w:noProof/>
            </w:rPr>
            <w:fldChar w:fldCharType="separate"/>
          </w:r>
          <w:r w:rsidR="00FF2A6C">
            <w:rPr>
              <w:noProof/>
              <w:lang w:val="en-US"/>
            </w:rPr>
            <w:t>10</w:t>
          </w:r>
          <w:r w:rsidR="006D0A01" w:rsidRPr="008C1D32">
            <w:rPr>
              <w:noProof/>
            </w:rPr>
            <w:fldChar w:fldCharType="end"/>
          </w:r>
        </w:p>
      </w:tc>
    </w:tr>
  </w:tbl>
  <w:p w14:paraId="7B58250F" w14:textId="77777777" w:rsidR="006D0A01" w:rsidRPr="008C1D32" w:rsidRDefault="006D0A01" w:rsidP="00F24E97">
    <w:pPr>
      <w:pStyle w:val="Voettekst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05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505"/>
    </w:tblGrid>
    <w:tr w:rsidR="006D0A01" w:rsidRPr="008C1D32" w14:paraId="720F1D79" w14:textId="77777777">
      <w:tc>
        <w:tcPr>
          <w:tcW w:w="9348" w:type="dxa"/>
        </w:tcPr>
        <w:p w14:paraId="377080EF" w14:textId="77777777" w:rsidR="006D0A01" w:rsidRPr="008C1D32" w:rsidRDefault="006D0A01" w:rsidP="001D50C3">
          <w:pPr>
            <w:pStyle w:val="Voettekst"/>
            <w:tabs>
              <w:tab w:val="left" w:pos="420"/>
              <w:tab w:val="right" w:pos="8505"/>
            </w:tabs>
            <w:rPr>
              <w:noProof/>
              <w:highlight w:val="yellow"/>
              <w:lang w:val="en-GB"/>
            </w:rPr>
          </w:pPr>
        </w:p>
      </w:tc>
    </w:tr>
    <w:tr w:rsidR="006D0A01" w:rsidRPr="008C1D32" w14:paraId="6CA9C1BE" w14:textId="77777777">
      <w:tc>
        <w:tcPr>
          <w:tcW w:w="9348" w:type="dxa"/>
        </w:tcPr>
        <w:p w14:paraId="48EAA431" w14:textId="77777777" w:rsidR="006D0A01" w:rsidRPr="008C1D32" w:rsidRDefault="006D0A01" w:rsidP="004D7440">
          <w:pPr>
            <w:pStyle w:val="Voettekst"/>
            <w:jc w:val="right"/>
            <w:rPr>
              <w:noProof/>
            </w:rPr>
          </w:pPr>
        </w:p>
      </w:tc>
    </w:tr>
  </w:tbl>
  <w:p w14:paraId="477A7CFA" w14:textId="77777777" w:rsidR="006D0A01" w:rsidRPr="008C1D32" w:rsidRDefault="006D0A01" w:rsidP="004D7440">
    <w:pPr>
      <w:pStyle w:val="Voettekst"/>
      <w:ind w:right="320"/>
      <w:jc w:val="right"/>
      <w:rPr>
        <w:noProof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05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505"/>
    </w:tblGrid>
    <w:tr w:rsidR="006D0A01" w:rsidRPr="008C1D32" w14:paraId="243B52F9" w14:textId="77777777">
      <w:tc>
        <w:tcPr>
          <w:tcW w:w="9348" w:type="dxa"/>
        </w:tcPr>
        <w:p w14:paraId="6EF7671A" w14:textId="17369062" w:rsidR="006D0A01" w:rsidRPr="008C1D32" w:rsidRDefault="006D0A01" w:rsidP="00996B71">
          <w:pPr>
            <w:pStyle w:val="Voettekst"/>
            <w:tabs>
              <w:tab w:val="left" w:pos="390"/>
              <w:tab w:val="right" w:pos="8505"/>
            </w:tabs>
            <w:rPr>
              <w:noProof/>
              <w:highlight w:val="yellow"/>
              <w:lang w:val="en-GB"/>
            </w:rPr>
          </w:pPr>
          <w:r>
            <w:rPr>
              <w:noProof/>
            </w:rPr>
            <w:tab/>
          </w:r>
          <w:r>
            <w:rPr>
              <w:noProof/>
            </w:rPr>
            <w:tab/>
          </w:r>
          <w:r w:rsidR="00145260">
            <w:rPr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 wp14:anchorId="51828250" wp14:editId="16CE1819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-431800</wp:posOffset>
                    </wp:positionV>
                    <wp:extent cx="962025" cy="247650"/>
                    <wp:effectExtent l="0" t="0" r="0" b="3175"/>
                    <wp:wrapNone/>
                    <wp:docPr id="4" name="Text Box 2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62025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71BD33" w14:textId="77777777" w:rsidR="006D0A01" w:rsidRDefault="006D0A01" w:rsidP="00D81DF4"/>
                              <w:p w14:paraId="6E742B43" w14:textId="77777777" w:rsidR="006D0A01" w:rsidRDefault="006D0A01" w:rsidP="00D81DF4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182825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3" o:spid="_x0000_s1027" type="#_x0000_t202" style="position:absolute;margin-left:0;margin-top:-34pt;width:75.75pt;height:1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" filled="f" stroked="f">
                    <v:textbox inset="0,0,0,0">
                      <w:txbxContent>
                        <w:p w14:paraId="6871BD33" w14:textId="77777777" w:rsidR="006D0A01" w:rsidRDefault="006D0A01" w:rsidP="00D81DF4"/>
                        <w:p w14:paraId="6E742B43" w14:textId="77777777" w:rsidR="006D0A01" w:rsidRDefault="006D0A01" w:rsidP="00D81DF4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Pr="008C1D32">
            <w:rPr>
              <w:noProof/>
            </w:rPr>
            <w:fldChar w:fldCharType="begin"/>
          </w:r>
          <w:r w:rsidRPr="008C1D32">
            <w:rPr>
              <w:noProof/>
              <w:lang w:val="en-GB"/>
            </w:rPr>
            <w:instrText xml:space="preserve"> DOCPROPERTY "Documentnumber" \* MERGEFORMAT </w:instrText>
          </w:r>
          <w:r w:rsidRPr="008C1D32">
            <w:rPr>
              <w:noProof/>
            </w:rPr>
            <w:fldChar w:fldCharType="end"/>
          </w:r>
          <w:r w:rsidRPr="008C1D32">
            <w:rPr>
              <w:noProof/>
              <w:highlight w:val="yellow"/>
              <w:lang w:val="en-GB"/>
            </w:rPr>
            <w:t xml:space="preserve"> </w:t>
          </w:r>
        </w:p>
      </w:tc>
    </w:tr>
    <w:tr w:rsidR="006D0A01" w:rsidRPr="008C1D32" w14:paraId="5757FF90" w14:textId="77777777">
      <w:tc>
        <w:tcPr>
          <w:tcW w:w="9348" w:type="dxa"/>
        </w:tcPr>
        <w:p w14:paraId="12EADE1F" w14:textId="4987E874" w:rsidR="006D0A01" w:rsidRPr="008C1D32" w:rsidRDefault="00000000" w:rsidP="00F96218">
          <w:pPr>
            <w:pStyle w:val="Voettekst"/>
            <w:jc w:val="right"/>
            <w:rPr>
              <w:noProof/>
            </w:rPr>
          </w:pPr>
          <w:fldSimple w:instr=" DOCPROPERTY &quot;_Page&quot; \* MERGEFORMAT ">
            <w:r w:rsidR="00FF2A6C" w:rsidRPr="00FF2A6C">
              <w:rPr>
                <w:bCs/>
                <w:noProof/>
              </w:rPr>
              <w:t>Pagina</w:t>
            </w:r>
          </w:fldSimple>
          <w:r w:rsidR="006D0A01" w:rsidRPr="008C1D32">
            <w:rPr>
              <w:noProof/>
              <w:lang w:val="en-GB"/>
            </w:rPr>
            <w:t xml:space="preserve"> </w:t>
          </w:r>
          <w:r w:rsidR="006D0A01" w:rsidRPr="008C1D32">
            <w:rPr>
              <w:noProof/>
            </w:rPr>
            <w:fldChar w:fldCharType="begin"/>
          </w:r>
          <w:r w:rsidR="006D0A01" w:rsidRPr="008C1D32">
            <w:rPr>
              <w:noProof/>
              <w:lang w:val="en-GB"/>
            </w:rPr>
            <w:instrText xml:space="preserve"> PAGE </w:instrText>
          </w:r>
          <w:r w:rsidR="006D0A01" w:rsidRPr="008C1D32">
            <w:rPr>
              <w:noProof/>
            </w:rPr>
            <w:fldChar w:fldCharType="separate"/>
          </w:r>
          <w:r w:rsidR="004616F0">
            <w:rPr>
              <w:noProof/>
              <w:lang w:val="en-GB"/>
            </w:rPr>
            <w:t>2</w:t>
          </w:r>
          <w:r w:rsidR="006D0A01" w:rsidRPr="008C1D32">
            <w:rPr>
              <w:noProof/>
            </w:rPr>
            <w:fldChar w:fldCharType="end"/>
          </w:r>
          <w:r w:rsidR="006D0A01" w:rsidRPr="008C1D32">
            <w:rPr>
              <w:noProof/>
              <w:lang w:val="en-US"/>
            </w:rPr>
            <w:t xml:space="preserve"> </w:t>
          </w:r>
          <w:fldSimple w:instr=" DOCPROPERTY &quot;_Of&quot; \* MERGEFORMAT ">
            <w:r w:rsidR="00FF2A6C" w:rsidRPr="00FF2A6C">
              <w:rPr>
                <w:bCs/>
                <w:noProof/>
              </w:rPr>
              <w:t>van</w:t>
            </w:r>
          </w:fldSimple>
          <w:r w:rsidR="006D0A01" w:rsidRPr="008C1D32">
            <w:rPr>
              <w:noProof/>
              <w:lang w:val="en-US"/>
            </w:rPr>
            <w:t xml:space="preserve"> </w:t>
          </w:r>
          <w:r w:rsidR="006D0A01" w:rsidRPr="008C1D32">
            <w:rPr>
              <w:noProof/>
            </w:rPr>
            <w:fldChar w:fldCharType="begin"/>
          </w:r>
          <w:r w:rsidR="006D0A01" w:rsidRPr="008C1D32">
            <w:rPr>
              <w:noProof/>
              <w:lang w:val="en-US"/>
            </w:rPr>
            <w:instrText xml:space="preserve"> IF </w:instrText>
          </w:r>
          <w:r w:rsidR="006D0A01" w:rsidRPr="008C1D32">
            <w:rPr>
              <w:noProof/>
              <w:lang w:val="en-US"/>
            </w:rPr>
            <w:fldChar w:fldCharType="begin"/>
          </w:r>
          <w:r w:rsidR="006D0A01" w:rsidRPr="008C1D32">
            <w:rPr>
              <w:noProof/>
              <w:lang w:val="en-US"/>
            </w:rPr>
            <w:instrText xml:space="preserve"> DOCPROPERTY "StartPageEnclosure" </w:instrText>
          </w:r>
          <w:r w:rsidR="006D0A01" w:rsidRPr="008C1D32">
            <w:rPr>
              <w:noProof/>
              <w:lang w:val="en-US"/>
            </w:rPr>
            <w:fldChar w:fldCharType="separate"/>
          </w:r>
          <w:r w:rsidR="00FF2A6C">
            <w:rPr>
              <w:noProof/>
              <w:lang w:val="en-US"/>
            </w:rPr>
            <w:instrText>-1</w:instrText>
          </w:r>
          <w:r w:rsidR="006D0A01" w:rsidRPr="008C1D32">
            <w:rPr>
              <w:noProof/>
              <w:lang w:val="en-US"/>
            </w:rPr>
            <w:fldChar w:fldCharType="end"/>
          </w:r>
          <w:r w:rsidR="006D0A01" w:rsidRPr="008C1D32">
            <w:rPr>
              <w:noProof/>
              <w:lang w:val="en-US"/>
            </w:rPr>
            <w:instrText xml:space="preserve"> = "-1" </w:instrText>
          </w:r>
          <w:r w:rsidR="006D0A01" w:rsidRPr="008C1D32">
            <w:rPr>
              <w:noProof/>
              <w:lang w:val="en-US"/>
            </w:rPr>
            <w:fldChar w:fldCharType="begin"/>
          </w:r>
          <w:r w:rsidR="006D0A01" w:rsidRPr="008C1D32">
            <w:rPr>
              <w:noProof/>
              <w:lang w:val="en-US"/>
            </w:rPr>
            <w:instrText xml:space="preserve"> NUMPAGES </w:instrText>
          </w:r>
          <w:r w:rsidR="006D0A01" w:rsidRPr="008C1D32">
            <w:rPr>
              <w:noProof/>
              <w:lang w:val="en-US"/>
            </w:rPr>
            <w:fldChar w:fldCharType="separate"/>
          </w:r>
          <w:r w:rsidR="00CC34A3">
            <w:rPr>
              <w:noProof/>
              <w:lang w:val="en-US"/>
            </w:rPr>
            <w:instrText>10</w:instrText>
          </w:r>
          <w:r w:rsidR="006D0A01" w:rsidRPr="008C1D32">
            <w:rPr>
              <w:noProof/>
              <w:lang w:val="en-US"/>
            </w:rPr>
            <w:fldChar w:fldCharType="end"/>
          </w:r>
          <w:r w:rsidR="006D0A01" w:rsidRPr="008C1D32">
            <w:rPr>
              <w:noProof/>
              <w:lang w:val="en-US"/>
            </w:rPr>
            <w:instrText xml:space="preserve"> </w:instrText>
          </w:r>
          <w:r w:rsidR="006D0A01" w:rsidRPr="008C1D32">
            <w:rPr>
              <w:noProof/>
              <w:lang w:val="en-US"/>
            </w:rPr>
            <w:fldChar w:fldCharType="begin"/>
          </w:r>
          <w:r w:rsidR="006D0A01" w:rsidRPr="008C1D32">
            <w:rPr>
              <w:noProof/>
              <w:lang w:val="en-US"/>
            </w:rPr>
            <w:instrText xml:space="preserve"> = </w:instrText>
          </w:r>
          <w:r w:rsidR="006D0A01" w:rsidRPr="008C1D32">
            <w:rPr>
              <w:noProof/>
              <w:lang w:val="en-US"/>
            </w:rPr>
            <w:fldChar w:fldCharType="begin"/>
          </w:r>
          <w:r w:rsidR="006D0A01" w:rsidRPr="008C1D32">
            <w:rPr>
              <w:noProof/>
              <w:lang w:val="en-US"/>
            </w:rPr>
            <w:instrText xml:space="preserve"> NUMPAGES </w:instrText>
          </w:r>
          <w:r w:rsidR="006D0A01" w:rsidRPr="008C1D32">
            <w:rPr>
              <w:noProof/>
              <w:lang w:val="en-US"/>
            </w:rPr>
            <w:fldChar w:fldCharType="separate"/>
          </w:r>
          <w:r w:rsidR="006D0A01" w:rsidRPr="008C1D32">
            <w:rPr>
              <w:noProof/>
              <w:lang w:val="en-US"/>
            </w:rPr>
            <w:instrText>4</w:instrText>
          </w:r>
          <w:r w:rsidR="006D0A01" w:rsidRPr="008C1D32">
            <w:rPr>
              <w:noProof/>
              <w:lang w:val="en-US"/>
            </w:rPr>
            <w:fldChar w:fldCharType="end"/>
          </w:r>
          <w:r w:rsidR="006D0A01" w:rsidRPr="008C1D32">
            <w:rPr>
              <w:noProof/>
              <w:lang w:val="en-US"/>
            </w:rPr>
            <w:instrText xml:space="preserve"> - </w:instrText>
          </w:r>
          <w:r w:rsidR="006D0A01" w:rsidRPr="008C1D32">
            <w:rPr>
              <w:noProof/>
              <w:lang w:val="en-US"/>
            </w:rPr>
            <w:fldChar w:fldCharType="begin"/>
          </w:r>
          <w:r w:rsidR="006D0A01" w:rsidRPr="008C1D32">
            <w:rPr>
              <w:noProof/>
              <w:lang w:val="en-US"/>
            </w:rPr>
            <w:instrText xml:space="preserve"> = </w:instrText>
          </w:r>
          <w:r w:rsidR="006D0A01" w:rsidRPr="008C1D32">
            <w:rPr>
              <w:noProof/>
              <w:lang w:val="en-US"/>
            </w:rPr>
            <w:fldChar w:fldCharType="begin"/>
          </w:r>
          <w:r w:rsidR="006D0A01" w:rsidRPr="008C1D32">
            <w:rPr>
              <w:noProof/>
              <w:lang w:val="en-US"/>
            </w:rPr>
            <w:instrText xml:space="preserve"> NUMPAGES </w:instrText>
          </w:r>
          <w:r w:rsidR="006D0A01" w:rsidRPr="008C1D32">
            <w:rPr>
              <w:noProof/>
              <w:lang w:val="en-US"/>
            </w:rPr>
            <w:fldChar w:fldCharType="separate"/>
          </w:r>
          <w:r w:rsidR="006D0A01" w:rsidRPr="008C1D32">
            <w:rPr>
              <w:noProof/>
              <w:lang w:val="en-US"/>
            </w:rPr>
            <w:instrText>4</w:instrText>
          </w:r>
          <w:r w:rsidR="006D0A01" w:rsidRPr="008C1D32">
            <w:rPr>
              <w:noProof/>
              <w:lang w:val="en-US"/>
            </w:rPr>
            <w:fldChar w:fldCharType="end"/>
          </w:r>
          <w:r w:rsidR="006D0A01" w:rsidRPr="008C1D32">
            <w:rPr>
              <w:noProof/>
              <w:lang w:val="en-US"/>
            </w:rPr>
            <w:instrText xml:space="preserve"> - </w:instrText>
          </w:r>
          <w:r w:rsidR="006D0A01" w:rsidRPr="008C1D32">
            <w:rPr>
              <w:noProof/>
              <w:lang w:val="en-US"/>
            </w:rPr>
            <w:fldChar w:fldCharType="begin"/>
          </w:r>
          <w:r w:rsidR="006D0A01" w:rsidRPr="008C1D32">
            <w:rPr>
              <w:noProof/>
              <w:lang w:val="en-US"/>
            </w:rPr>
            <w:instrText xml:space="preserve"> DOCPROPERTY  StartPageEnclosure </w:instrText>
          </w:r>
          <w:r w:rsidR="006D0A01" w:rsidRPr="008C1D32">
            <w:rPr>
              <w:noProof/>
              <w:lang w:val="en-US"/>
            </w:rPr>
            <w:fldChar w:fldCharType="separate"/>
          </w:r>
          <w:r w:rsidR="006D0A01" w:rsidRPr="008C1D32">
            <w:rPr>
              <w:noProof/>
              <w:lang w:val="en-US"/>
            </w:rPr>
            <w:instrText>5</w:instrText>
          </w:r>
          <w:r w:rsidR="006D0A01" w:rsidRPr="008C1D32">
            <w:rPr>
              <w:noProof/>
              <w:lang w:val="en-US"/>
            </w:rPr>
            <w:fldChar w:fldCharType="end"/>
          </w:r>
          <w:r w:rsidR="006D0A01" w:rsidRPr="008C1D32">
            <w:rPr>
              <w:noProof/>
              <w:lang w:val="en-US"/>
            </w:rPr>
            <w:instrText xml:space="preserve"> + 1 </w:instrText>
          </w:r>
          <w:r w:rsidR="006D0A01" w:rsidRPr="008C1D32">
            <w:rPr>
              <w:noProof/>
              <w:lang w:val="en-US"/>
            </w:rPr>
            <w:fldChar w:fldCharType="separate"/>
          </w:r>
          <w:r w:rsidR="006D0A01" w:rsidRPr="008C1D32">
            <w:rPr>
              <w:noProof/>
              <w:lang w:val="en-US"/>
            </w:rPr>
            <w:instrText>0</w:instrText>
          </w:r>
          <w:r w:rsidR="006D0A01" w:rsidRPr="008C1D32">
            <w:rPr>
              <w:noProof/>
              <w:lang w:val="en-US"/>
            </w:rPr>
            <w:fldChar w:fldCharType="end"/>
          </w:r>
          <w:r w:rsidR="006D0A01" w:rsidRPr="008C1D32">
            <w:rPr>
              <w:noProof/>
              <w:lang w:val="en-US"/>
            </w:rPr>
            <w:instrText xml:space="preserve"> </w:instrText>
          </w:r>
          <w:r w:rsidR="006D0A01" w:rsidRPr="008C1D32">
            <w:rPr>
              <w:noProof/>
              <w:lang w:val="en-US"/>
            </w:rPr>
            <w:fldChar w:fldCharType="separate"/>
          </w:r>
          <w:r w:rsidR="006D0A01" w:rsidRPr="008C1D32">
            <w:rPr>
              <w:noProof/>
              <w:lang w:val="en-US"/>
            </w:rPr>
            <w:instrText>4</w:instrText>
          </w:r>
          <w:r w:rsidR="006D0A01" w:rsidRPr="008C1D32">
            <w:rPr>
              <w:noProof/>
              <w:lang w:val="en-US"/>
            </w:rPr>
            <w:fldChar w:fldCharType="end"/>
          </w:r>
          <w:r w:rsidR="006D0A01" w:rsidRPr="008C1D32">
            <w:rPr>
              <w:noProof/>
              <w:lang w:val="en-US"/>
            </w:rPr>
            <w:instrText xml:space="preserve"> </w:instrText>
          </w:r>
          <w:r w:rsidR="006D0A01" w:rsidRPr="008C1D32">
            <w:rPr>
              <w:noProof/>
            </w:rPr>
            <w:fldChar w:fldCharType="separate"/>
          </w:r>
          <w:r w:rsidR="00CC34A3">
            <w:rPr>
              <w:noProof/>
              <w:lang w:val="en-US"/>
            </w:rPr>
            <w:t>10</w:t>
          </w:r>
          <w:r w:rsidR="006D0A01" w:rsidRPr="008C1D32">
            <w:rPr>
              <w:noProof/>
            </w:rPr>
            <w:fldChar w:fldCharType="end"/>
          </w:r>
        </w:p>
      </w:tc>
    </w:tr>
  </w:tbl>
  <w:p w14:paraId="65F408E8" w14:textId="77777777" w:rsidR="006D0A01" w:rsidRPr="008C1D32" w:rsidRDefault="006D0A01" w:rsidP="00D81DF4">
    <w:pPr>
      <w:pStyle w:val="Voettekst"/>
      <w:rPr>
        <w:noProof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05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505"/>
    </w:tblGrid>
    <w:tr w:rsidR="006D0A01" w:rsidRPr="008C1D32" w14:paraId="08F0D411" w14:textId="77777777">
      <w:tc>
        <w:tcPr>
          <w:tcW w:w="9348" w:type="dxa"/>
        </w:tcPr>
        <w:p w14:paraId="7079BA66" w14:textId="310DEFB6" w:rsidR="006D0A01" w:rsidRPr="008C1D32" w:rsidRDefault="006D0A01" w:rsidP="00996B71">
          <w:pPr>
            <w:pStyle w:val="Voettekst"/>
            <w:tabs>
              <w:tab w:val="right" w:pos="8505"/>
            </w:tabs>
            <w:rPr>
              <w:noProof/>
              <w:highlight w:val="yellow"/>
              <w:lang w:val="en-GB"/>
            </w:rPr>
          </w:pPr>
          <w:r>
            <w:rPr>
              <w:noProof/>
            </w:rPr>
            <w:tab/>
          </w:r>
          <w:r>
            <w:rPr>
              <w:noProof/>
            </w:rPr>
            <w:tab/>
          </w:r>
          <w:r w:rsidR="00145260">
            <w:rPr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7B7F332C" wp14:editId="59DB12BF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-431800</wp:posOffset>
                    </wp:positionV>
                    <wp:extent cx="962025" cy="247650"/>
                    <wp:effectExtent l="0" t="0" r="0" b="3175"/>
                    <wp:wrapNone/>
                    <wp:docPr id="2" name="Text Box 1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62025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875E24" w14:textId="77777777" w:rsidR="006D0A01" w:rsidRDefault="006D0A01" w:rsidP="0094376C"/>
                              <w:p w14:paraId="43337ACC" w14:textId="77777777" w:rsidR="006D0A01" w:rsidRDefault="006D0A01" w:rsidP="0094376C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B7F332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8" o:spid="_x0000_s1028" type="#_x0000_t202" style="position:absolute;margin-left:0;margin-top:-34pt;width:75.75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" filled="f" stroked="f">
                    <v:textbox inset="0,0,0,0">
                      <w:txbxContent>
                        <w:p w14:paraId="6B875E24" w14:textId="77777777" w:rsidR="006D0A01" w:rsidRDefault="006D0A01" w:rsidP="0094376C"/>
                        <w:p w14:paraId="43337ACC" w14:textId="77777777" w:rsidR="006D0A01" w:rsidRDefault="006D0A01" w:rsidP="0094376C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Pr="008C1D32">
            <w:rPr>
              <w:noProof/>
            </w:rPr>
            <w:fldChar w:fldCharType="begin"/>
          </w:r>
          <w:r w:rsidRPr="008C1D32">
            <w:rPr>
              <w:noProof/>
              <w:lang w:val="en-GB"/>
            </w:rPr>
            <w:instrText xml:space="preserve"> DOCPROPERTY "Documentnumber" \* MERGEFORMAT </w:instrText>
          </w:r>
          <w:r w:rsidRPr="008C1D32">
            <w:rPr>
              <w:noProof/>
            </w:rPr>
            <w:fldChar w:fldCharType="end"/>
          </w:r>
          <w:r w:rsidRPr="008C1D32">
            <w:rPr>
              <w:noProof/>
              <w:highlight w:val="yellow"/>
              <w:lang w:val="en-GB"/>
            </w:rPr>
            <w:t xml:space="preserve"> </w:t>
          </w:r>
        </w:p>
      </w:tc>
    </w:tr>
    <w:tr w:rsidR="006D0A01" w:rsidRPr="008C1D32" w14:paraId="32A99810" w14:textId="77777777">
      <w:tc>
        <w:tcPr>
          <w:tcW w:w="9348" w:type="dxa"/>
        </w:tcPr>
        <w:p w14:paraId="1A045124" w14:textId="103177FD" w:rsidR="006D0A01" w:rsidRPr="008C1D32" w:rsidRDefault="00000000" w:rsidP="004D7440">
          <w:pPr>
            <w:pStyle w:val="Voettekst"/>
            <w:jc w:val="right"/>
            <w:rPr>
              <w:noProof/>
            </w:rPr>
          </w:pPr>
          <w:fldSimple w:instr=" DOCPROPERTY &quot;_Page&quot; \* MERGEFORMAT ">
            <w:r w:rsidR="00FF2A6C" w:rsidRPr="00FF2A6C">
              <w:rPr>
                <w:bCs/>
                <w:noProof/>
              </w:rPr>
              <w:t>Pagina</w:t>
            </w:r>
          </w:fldSimple>
          <w:r w:rsidR="006D0A01" w:rsidRPr="008C1D32">
            <w:rPr>
              <w:noProof/>
              <w:lang w:val="en-GB"/>
            </w:rPr>
            <w:t xml:space="preserve"> </w:t>
          </w:r>
          <w:r w:rsidR="006D0A01" w:rsidRPr="008C1D32">
            <w:rPr>
              <w:noProof/>
            </w:rPr>
            <w:fldChar w:fldCharType="begin"/>
          </w:r>
          <w:r w:rsidR="006D0A01" w:rsidRPr="008C1D32">
            <w:rPr>
              <w:noProof/>
              <w:lang w:val="en-GB"/>
            </w:rPr>
            <w:instrText xml:space="preserve"> PAGE </w:instrText>
          </w:r>
          <w:r w:rsidR="006D0A01" w:rsidRPr="008C1D32">
            <w:rPr>
              <w:noProof/>
            </w:rPr>
            <w:fldChar w:fldCharType="separate"/>
          </w:r>
          <w:r w:rsidR="004616F0">
            <w:rPr>
              <w:noProof/>
              <w:lang w:val="en-GB"/>
            </w:rPr>
            <w:t>10</w:t>
          </w:r>
          <w:r w:rsidR="006D0A01" w:rsidRPr="008C1D32">
            <w:rPr>
              <w:noProof/>
            </w:rPr>
            <w:fldChar w:fldCharType="end"/>
          </w:r>
          <w:r w:rsidR="006D0A01" w:rsidRPr="008C1D32">
            <w:rPr>
              <w:noProof/>
              <w:lang w:val="en-US"/>
            </w:rPr>
            <w:t xml:space="preserve"> </w:t>
          </w:r>
          <w:fldSimple w:instr=" DOCPROPERTY &quot;_Of&quot; \* MERGEFORMAT ">
            <w:r w:rsidR="00FF2A6C" w:rsidRPr="00FF2A6C">
              <w:rPr>
                <w:bCs/>
                <w:noProof/>
              </w:rPr>
              <w:t>van</w:t>
            </w:r>
          </w:fldSimple>
          <w:r w:rsidR="006D0A01" w:rsidRPr="008C1D32">
            <w:rPr>
              <w:noProof/>
              <w:lang w:val="en-US"/>
            </w:rPr>
            <w:t xml:space="preserve"> </w:t>
          </w:r>
          <w:r w:rsidR="006D0A01" w:rsidRPr="008C1D32">
            <w:rPr>
              <w:noProof/>
            </w:rPr>
            <w:fldChar w:fldCharType="begin"/>
          </w:r>
          <w:r w:rsidR="006D0A01" w:rsidRPr="008C1D32">
            <w:rPr>
              <w:noProof/>
              <w:lang w:val="en-US"/>
            </w:rPr>
            <w:instrText xml:space="preserve"> IF </w:instrText>
          </w:r>
          <w:r w:rsidR="006D0A01" w:rsidRPr="008C1D32">
            <w:rPr>
              <w:noProof/>
              <w:lang w:val="en-US"/>
            </w:rPr>
            <w:fldChar w:fldCharType="begin"/>
          </w:r>
          <w:r w:rsidR="006D0A01" w:rsidRPr="008C1D32">
            <w:rPr>
              <w:noProof/>
              <w:lang w:val="en-US"/>
            </w:rPr>
            <w:instrText xml:space="preserve"> DOCPROPERTY "StartPageEnclosure" </w:instrText>
          </w:r>
          <w:r w:rsidR="006D0A01" w:rsidRPr="008C1D32">
            <w:rPr>
              <w:noProof/>
              <w:lang w:val="en-US"/>
            </w:rPr>
            <w:fldChar w:fldCharType="separate"/>
          </w:r>
          <w:r w:rsidR="00FF2A6C">
            <w:rPr>
              <w:noProof/>
              <w:lang w:val="en-US"/>
            </w:rPr>
            <w:instrText>-1</w:instrText>
          </w:r>
          <w:r w:rsidR="006D0A01" w:rsidRPr="008C1D32">
            <w:rPr>
              <w:noProof/>
              <w:lang w:val="en-US"/>
            </w:rPr>
            <w:fldChar w:fldCharType="end"/>
          </w:r>
          <w:r w:rsidR="006D0A01" w:rsidRPr="008C1D32">
            <w:rPr>
              <w:noProof/>
              <w:lang w:val="en-US"/>
            </w:rPr>
            <w:instrText xml:space="preserve"> = "-1" </w:instrText>
          </w:r>
          <w:r w:rsidR="006D0A01" w:rsidRPr="008C1D32">
            <w:rPr>
              <w:noProof/>
              <w:lang w:val="en-US"/>
            </w:rPr>
            <w:fldChar w:fldCharType="begin"/>
          </w:r>
          <w:r w:rsidR="006D0A01" w:rsidRPr="008C1D32">
            <w:rPr>
              <w:noProof/>
              <w:lang w:val="en-US"/>
            </w:rPr>
            <w:instrText xml:space="preserve"> NUMPAGES </w:instrText>
          </w:r>
          <w:r w:rsidR="006D0A01" w:rsidRPr="008C1D32">
            <w:rPr>
              <w:noProof/>
              <w:lang w:val="en-US"/>
            </w:rPr>
            <w:fldChar w:fldCharType="separate"/>
          </w:r>
          <w:r w:rsidR="00CC34A3">
            <w:rPr>
              <w:noProof/>
              <w:lang w:val="en-US"/>
            </w:rPr>
            <w:instrText>10</w:instrText>
          </w:r>
          <w:r w:rsidR="006D0A01" w:rsidRPr="008C1D32">
            <w:rPr>
              <w:noProof/>
              <w:lang w:val="en-US"/>
            </w:rPr>
            <w:fldChar w:fldCharType="end"/>
          </w:r>
          <w:r w:rsidR="006D0A01" w:rsidRPr="008C1D32">
            <w:rPr>
              <w:noProof/>
              <w:lang w:val="en-US"/>
            </w:rPr>
            <w:instrText xml:space="preserve"> </w:instrText>
          </w:r>
          <w:r w:rsidR="006D0A01" w:rsidRPr="008C1D32">
            <w:rPr>
              <w:noProof/>
              <w:lang w:val="en-US"/>
            </w:rPr>
            <w:fldChar w:fldCharType="begin"/>
          </w:r>
          <w:r w:rsidR="006D0A01" w:rsidRPr="008C1D32">
            <w:rPr>
              <w:noProof/>
              <w:lang w:val="en-US"/>
            </w:rPr>
            <w:instrText xml:space="preserve"> = </w:instrText>
          </w:r>
          <w:r w:rsidR="006D0A01" w:rsidRPr="008C1D32">
            <w:rPr>
              <w:noProof/>
              <w:lang w:val="en-US"/>
            </w:rPr>
            <w:fldChar w:fldCharType="begin"/>
          </w:r>
          <w:r w:rsidR="006D0A01" w:rsidRPr="008C1D32">
            <w:rPr>
              <w:noProof/>
              <w:lang w:val="en-US"/>
            </w:rPr>
            <w:instrText xml:space="preserve"> NUMPAGES </w:instrText>
          </w:r>
          <w:r w:rsidR="006D0A01" w:rsidRPr="008C1D32">
            <w:rPr>
              <w:noProof/>
              <w:lang w:val="en-US"/>
            </w:rPr>
            <w:fldChar w:fldCharType="separate"/>
          </w:r>
          <w:r w:rsidR="006D0A01" w:rsidRPr="008C1D32">
            <w:rPr>
              <w:noProof/>
              <w:lang w:val="en-US"/>
            </w:rPr>
            <w:instrText>5</w:instrText>
          </w:r>
          <w:r w:rsidR="006D0A01" w:rsidRPr="008C1D32">
            <w:rPr>
              <w:noProof/>
              <w:lang w:val="en-US"/>
            </w:rPr>
            <w:fldChar w:fldCharType="end"/>
          </w:r>
          <w:r w:rsidR="006D0A01" w:rsidRPr="008C1D32">
            <w:rPr>
              <w:noProof/>
              <w:lang w:val="en-US"/>
            </w:rPr>
            <w:instrText xml:space="preserve"> - </w:instrText>
          </w:r>
          <w:r w:rsidR="006D0A01" w:rsidRPr="008C1D32">
            <w:rPr>
              <w:noProof/>
              <w:lang w:val="en-US"/>
            </w:rPr>
            <w:fldChar w:fldCharType="begin"/>
          </w:r>
          <w:r w:rsidR="006D0A01" w:rsidRPr="008C1D32">
            <w:rPr>
              <w:noProof/>
              <w:lang w:val="en-US"/>
            </w:rPr>
            <w:instrText xml:space="preserve"> = </w:instrText>
          </w:r>
          <w:r w:rsidR="006D0A01" w:rsidRPr="008C1D32">
            <w:rPr>
              <w:noProof/>
              <w:lang w:val="en-US"/>
            </w:rPr>
            <w:fldChar w:fldCharType="begin"/>
          </w:r>
          <w:r w:rsidR="006D0A01" w:rsidRPr="008C1D32">
            <w:rPr>
              <w:noProof/>
              <w:lang w:val="en-US"/>
            </w:rPr>
            <w:instrText xml:space="preserve"> NUMPAGES </w:instrText>
          </w:r>
          <w:r w:rsidR="006D0A01" w:rsidRPr="008C1D32">
            <w:rPr>
              <w:noProof/>
              <w:lang w:val="en-US"/>
            </w:rPr>
            <w:fldChar w:fldCharType="separate"/>
          </w:r>
          <w:r w:rsidR="006D0A01" w:rsidRPr="008C1D32">
            <w:rPr>
              <w:noProof/>
              <w:lang w:val="en-US"/>
            </w:rPr>
            <w:instrText>5</w:instrText>
          </w:r>
          <w:r w:rsidR="006D0A01" w:rsidRPr="008C1D32">
            <w:rPr>
              <w:noProof/>
              <w:lang w:val="en-US"/>
            </w:rPr>
            <w:fldChar w:fldCharType="end"/>
          </w:r>
          <w:r w:rsidR="006D0A01" w:rsidRPr="008C1D32">
            <w:rPr>
              <w:noProof/>
              <w:lang w:val="en-US"/>
            </w:rPr>
            <w:instrText xml:space="preserve"> - </w:instrText>
          </w:r>
          <w:r w:rsidR="006D0A01" w:rsidRPr="008C1D32">
            <w:rPr>
              <w:noProof/>
              <w:lang w:val="en-US"/>
            </w:rPr>
            <w:fldChar w:fldCharType="begin"/>
          </w:r>
          <w:r w:rsidR="006D0A01" w:rsidRPr="008C1D32">
            <w:rPr>
              <w:noProof/>
              <w:lang w:val="en-US"/>
            </w:rPr>
            <w:instrText xml:space="preserve"> DOCPROPERTY  StartPageEnclosure </w:instrText>
          </w:r>
          <w:r w:rsidR="006D0A01" w:rsidRPr="008C1D32">
            <w:rPr>
              <w:noProof/>
              <w:lang w:val="en-US"/>
            </w:rPr>
            <w:fldChar w:fldCharType="separate"/>
          </w:r>
          <w:r w:rsidR="006D0A01" w:rsidRPr="008C1D32">
            <w:rPr>
              <w:noProof/>
              <w:lang w:val="en-US"/>
            </w:rPr>
            <w:instrText>5</w:instrText>
          </w:r>
          <w:r w:rsidR="006D0A01" w:rsidRPr="008C1D32">
            <w:rPr>
              <w:noProof/>
              <w:lang w:val="en-US"/>
            </w:rPr>
            <w:fldChar w:fldCharType="end"/>
          </w:r>
          <w:r w:rsidR="006D0A01" w:rsidRPr="008C1D32">
            <w:rPr>
              <w:noProof/>
              <w:lang w:val="en-US"/>
            </w:rPr>
            <w:instrText xml:space="preserve"> + 1 </w:instrText>
          </w:r>
          <w:r w:rsidR="006D0A01" w:rsidRPr="008C1D32">
            <w:rPr>
              <w:noProof/>
              <w:lang w:val="en-US"/>
            </w:rPr>
            <w:fldChar w:fldCharType="separate"/>
          </w:r>
          <w:r w:rsidR="006D0A01" w:rsidRPr="008C1D32">
            <w:rPr>
              <w:noProof/>
              <w:lang w:val="en-US"/>
            </w:rPr>
            <w:instrText>1</w:instrText>
          </w:r>
          <w:r w:rsidR="006D0A01" w:rsidRPr="008C1D32">
            <w:rPr>
              <w:noProof/>
              <w:lang w:val="en-US"/>
            </w:rPr>
            <w:fldChar w:fldCharType="end"/>
          </w:r>
          <w:r w:rsidR="006D0A01" w:rsidRPr="008C1D32">
            <w:rPr>
              <w:noProof/>
              <w:lang w:val="en-US"/>
            </w:rPr>
            <w:instrText xml:space="preserve"> </w:instrText>
          </w:r>
          <w:r w:rsidR="006D0A01" w:rsidRPr="008C1D32">
            <w:rPr>
              <w:noProof/>
              <w:lang w:val="en-US"/>
            </w:rPr>
            <w:fldChar w:fldCharType="separate"/>
          </w:r>
          <w:r w:rsidR="006D0A01" w:rsidRPr="008C1D32">
            <w:rPr>
              <w:noProof/>
              <w:lang w:val="en-US"/>
            </w:rPr>
            <w:instrText>4</w:instrText>
          </w:r>
          <w:r w:rsidR="006D0A01" w:rsidRPr="008C1D32">
            <w:rPr>
              <w:noProof/>
              <w:lang w:val="en-US"/>
            </w:rPr>
            <w:fldChar w:fldCharType="end"/>
          </w:r>
          <w:r w:rsidR="006D0A01" w:rsidRPr="008C1D32">
            <w:rPr>
              <w:noProof/>
              <w:lang w:val="en-US"/>
            </w:rPr>
            <w:instrText xml:space="preserve"> </w:instrText>
          </w:r>
          <w:r w:rsidR="006D0A01" w:rsidRPr="008C1D32">
            <w:rPr>
              <w:noProof/>
            </w:rPr>
            <w:fldChar w:fldCharType="separate"/>
          </w:r>
          <w:r w:rsidR="00CC34A3">
            <w:rPr>
              <w:noProof/>
              <w:lang w:val="en-US"/>
            </w:rPr>
            <w:t>10</w:t>
          </w:r>
          <w:r w:rsidR="006D0A01" w:rsidRPr="008C1D32">
            <w:rPr>
              <w:noProof/>
            </w:rPr>
            <w:fldChar w:fldCharType="end"/>
          </w:r>
        </w:p>
      </w:tc>
    </w:tr>
  </w:tbl>
  <w:p w14:paraId="2F3B6A51" w14:textId="77777777" w:rsidR="006D0A01" w:rsidRPr="008C1D32" w:rsidRDefault="006D0A01" w:rsidP="004D7440">
    <w:pPr>
      <w:pStyle w:val="Voettekst"/>
      <w:ind w:right="320"/>
      <w:jc w:val="right"/>
      <w:rPr>
        <w:noProof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05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505"/>
    </w:tblGrid>
    <w:tr w:rsidR="006D0A01" w:rsidRPr="008C1D32" w14:paraId="432ECC10" w14:textId="77777777">
      <w:tc>
        <w:tcPr>
          <w:tcW w:w="9348" w:type="dxa"/>
        </w:tcPr>
        <w:p w14:paraId="26AFD944" w14:textId="175DE88F" w:rsidR="006D0A01" w:rsidRPr="008C1D32" w:rsidRDefault="006D0A01" w:rsidP="00996B71">
          <w:pPr>
            <w:pStyle w:val="Voettekst"/>
            <w:tabs>
              <w:tab w:val="right" w:pos="8505"/>
            </w:tabs>
            <w:rPr>
              <w:noProof/>
              <w:highlight w:val="yellow"/>
              <w:lang w:val="en-GB"/>
            </w:rPr>
          </w:pPr>
          <w:r>
            <w:rPr>
              <w:noProof/>
            </w:rPr>
            <w:tab/>
          </w:r>
          <w:r>
            <w:rPr>
              <w:noProof/>
            </w:rPr>
            <w:tab/>
          </w:r>
          <w:r w:rsidR="00145260">
            <w:rPr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446B1BA7" wp14:editId="5C10AF95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-431800</wp:posOffset>
                    </wp:positionV>
                    <wp:extent cx="962025" cy="247650"/>
                    <wp:effectExtent l="0" t="0" r="0" b="3175"/>
                    <wp:wrapNone/>
                    <wp:docPr id="1" name="Text Box 1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62025" cy="24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58F055" w14:textId="77777777" w:rsidR="006D0A01" w:rsidRDefault="006D0A01" w:rsidP="0094376C"/>
                              <w:p w14:paraId="3008B14A" w14:textId="77777777" w:rsidR="006D0A01" w:rsidRDefault="006D0A01" w:rsidP="0094376C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46B1BA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7" o:spid="_x0000_s1029" type="#_x0000_t202" style="position:absolute;margin-left:0;margin-top:-34pt;width:75.75pt;height:1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" filled="f" stroked="f">
                    <v:textbox inset="0,0,0,0">
                      <w:txbxContent>
                        <w:p w14:paraId="3558F055" w14:textId="77777777" w:rsidR="006D0A01" w:rsidRDefault="006D0A01" w:rsidP="0094376C"/>
                        <w:p w14:paraId="3008B14A" w14:textId="77777777" w:rsidR="006D0A01" w:rsidRDefault="006D0A01" w:rsidP="0094376C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Pr="008C1D32">
            <w:rPr>
              <w:noProof/>
            </w:rPr>
            <w:fldChar w:fldCharType="begin"/>
          </w:r>
          <w:r w:rsidRPr="008C1D32">
            <w:rPr>
              <w:noProof/>
              <w:lang w:val="en-GB"/>
            </w:rPr>
            <w:instrText xml:space="preserve"> DOCPROPERTY "Documentnumber" \* MERGEFORMAT </w:instrText>
          </w:r>
          <w:r w:rsidRPr="008C1D32">
            <w:rPr>
              <w:noProof/>
            </w:rPr>
            <w:fldChar w:fldCharType="end"/>
          </w:r>
          <w:r w:rsidRPr="008C1D32">
            <w:rPr>
              <w:noProof/>
              <w:lang w:val="en-GB"/>
            </w:rPr>
            <w:t xml:space="preserve"> </w:t>
          </w:r>
        </w:p>
      </w:tc>
    </w:tr>
    <w:tr w:rsidR="006D0A01" w:rsidRPr="008C1D32" w14:paraId="30DD2470" w14:textId="77777777">
      <w:tc>
        <w:tcPr>
          <w:tcW w:w="9348" w:type="dxa"/>
        </w:tcPr>
        <w:p w14:paraId="75574ACA" w14:textId="381F498B" w:rsidR="006D0A01" w:rsidRPr="008C1D32" w:rsidRDefault="00000000" w:rsidP="004D7440">
          <w:pPr>
            <w:pStyle w:val="Voettekst"/>
            <w:jc w:val="right"/>
            <w:rPr>
              <w:noProof/>
            </w:rPr>
          </w:pPr>
          <w:fldSimple w:instr=" DOCPROPERTY &quot;_Page&quot; \* MERGEFORMAT ">
            <w:r w:rsidR="00FF2A6C" w:rsidRPr="00FF2A6C">
              <w:rPr>
                <w:bCs/>
                <w:noProof/>
              </w:rPr>
              <w:t>Pagina</w:t>
            </w:r>
          </w:fldSimple>
          <w:r w:rsidR="006D0A01" w:rsidRPr="008C1D32">
            <w:rPr>
              <w:noProof/>
              <w:lang w:val="en-GB"/>
            </w:rPr>
            <w:t xml:space="preserve"> </w:t>
          </w:r>
          <w:r w:rsidR="006D0A01" w:rsidRPr="008C1D32">
            <w:rPr>
              <w:noProof/>
            </w:rPr>
            <w:fldChar w:fldCharType="begin"/>
          </w:r>
          <w:r w:rsidR="006D0A01" w:rsidRPr="008C1D32">
            <w:rPr>
              <w:noProof/>
              <w:lang w:val="en-GB"/>
            </w:rPr>
            <w:instrText xml:space="preserve"> PAGE </w:instrText>
          </w:r>
          <w:r w:rsidR="006D0A01" w:rsidRPr="008C1D32">
            <w:rPr>
              <w:noProof/>
            </w:rPr>
            <w:fldChar w:fldCharType="separate"/>
          </w:r>
          <w:r w:rsidR="004616F0">
            <w:rPr>
              <w:noProof/>
              <w:lang w:val="en-GB"/>
            </w:rPr>
            <w:t>3</w:t>
          </w:r>
          <w:r w:rsidR="006D0A01" w:rsidRPr="008C1D32">
            <w:rPr>
              <w:noProof/>
            </w:rPr>
            <w:fldChar w:fldCharType="end"/>
          </w:r>
          <w:r w:rsidR="006D0A01" w:rsidRPr="008C1D32">
            <w:rPr>
              <w:noProof/>
              <w:lang w:val="en-US"/>
            </w:rPr>
            <w:t xml:space="preserve"> </w:t>
          </w:r>
          <w:fldSimple w:instr=" DOCPROPERTY &quot;_Of&quot; \* MERGEFORMAT ">
            <w:r w:rsidR="00FF2A6C" w:rsidRPr="00FF2A6C">
              <w:rPr>
                <w:bCs/>
                <w:noProof/>
              </w:rPr>
              <w:t>van</w:t>
            </w:r>
          </w:fldSimple>
          <w:r w:rsidR="006D0A01" w:rsidRPr="008C1D32">
            <w:rPr>
              <w:noProof/>
              <w:lang w:val="en-US"/>
            </w:rPr>
            <w:t xml:space="preserve"> </w:t>
          </w:r>
          <w:r w:rsidR="006D0A01" w:rsidRPr="008C1D32">
            <w:rPr>
              <w:noProof/>
            </w:rPr>
            <w:fldChar w:fldCharType="begin"/>
          </w:r>
          <w:r w:rsidR="006D0A01" w:rsidRPr="008C1D32">
            <w:rPr>
              <w:noProof/>
              <w:lang w:val="en-US"/>
            </w:rPr>
            <w:instrText xml:space="preserve"> IF </w:instrText>
          </w:r>
          <w:r w:rsidR="006D0A01" w:rsidRPr="008C1D32">
            <w:rPr>
              <w:noProof/>
              <w:lang w:val="en-US"/>
            </w:rPr>
            <w:fldChar w:fldCharType="begin"/>
          </w:r>
          <w:r w:rsidR="006D0A01" w:rsidRPr="008C1D32">
            <w:rPr>
              <w:noProof/>
              <w:lang w:val="en-US"/>
            </w:rPr>
            <w:instrText xml:space="preserve"> DOCPROPERTY "StartPageEnclosure" </w:instrText>
          </w:r>
          <w:r w:rsidR="006D0A01" w:rsidRPr="008C1D32">
            <w:rPr>
              <w:noProof/>
              <w:lang w:val="en-US"/>
            </w:rPr>
            <w:fldChar w:fldCharType="separate"/>
          </w:r>
          <w:r w:rsidR="00FF2A6C">
            <w:rPr>
              <w:noProof/>
              <w:lang w:val="en-US"/>
            </w:rPr>
            <w:instrText>-1</w:instrText>
          </w:r>
          <w:r w:rsidR="006D0A01" w:rsidRPr="008C1D32">
            <w:rPr>
              <w:noProof/>
              <w:lang w:val="en-US"/>
            </w:rPr>
            <w:fldChar w:fldCharType="end"/>
          </w:r>
          <w:r w:rsidR="006D0A01" w:rsidRPr="008C1D32">
            <w:rPr>
              <w:noProof/>
              <w:lang w:val="en-US"/>
            </w:rPr>
            <w:instrText xml:space="preserve"> = "-1" </w:instrText>
          </w:r>
          <w:r w:rsidR="006D0A01" w:rsidRPr="008C1D32">
            <w:rPr>
              <w:noProof/>
              <w:lang w:val="en-US"/>
            </w:rPr>
            <w:fldChar w:fldCharType="begin"/>
          </w:r>
          <w:r w:rsidR="006D0A01" w:rsidRPr="008C1D32">
            <w:rPr>
              <w:noProof/>
              <w:lang w:val="en-US"/>
            </w:rPr>
            <w:instrText xml:space="preserve"> NUMPAGES </w:instrText>
          </w:r>
          <w:r w:rsidR="006D0A01" w:rsidRPr="008C1D32">
            <w:rPr>
              <w:noProof/>
              <w:lang w:val="en-US"/>
            </w:rPr>
            <w:fldChar w:fldCharType="separate"/>
          </w:r>
          <w:r w:rsidR="00CC34A3">
            <w:rPr>
              <w:noProof/>
              <w:lang w:val="en-US"/>
            </w:rPr>
            <w:instrText>10</w:instrText>
          </w:r>
          <w:r w:rsidR="006D0A01" w:rsidRPr="008C1D32">
            <w:rPr>
              <w:noProof/>
              <w:lang w:val="en-US"/>
            </w:rPr>
            <w:fldChar w:fldCharType="end"/>
          </w:r>
          <w:r w:rsidR="006D0A01" w:rsidRPr="008C1D32">
            <w:rPr>
              <w:noProof/>
              <w:lang w:val="en-US"/>
            </w:rPr>
            <w:instrText xml:space="preserve"> </w:instrText>
          </w:r>
          <w:r w:rsidR="006D0A01" w:rsidRPr="008C1D32">
            <w:rPr>
              <w:noProof/>
              <w:lang w:val="en-US"/>
            </w:rPr>
            <w:fldChar w:fldCharType="begin"/>
          </w:r>
          <w:r w:rsidR="006D0A01" w:rsidRPr="008C1D32">
            <w:rPr>
              <w:noProof/>
              <w:lang w:val="en-US"/>
            </w:rPr>
            <w:instrText xml:space="preserve"> = </w:instrText>
          </w:r>
          <w:r w:rsidR="006D0A01" w:rsidRPr="008C1D32">
            <w:rPr>
              <w:noProof/>
              <w:lang w:val="en-US"/>
            </w:rPr>
            <w:fldChar w:fldCharType="begin"/>
          </w:r>
          <w:r w:rsidR="006D0A01" w:rsidRPr="008C1D32">
            <w:rPr>
              <w:noProof/>
              <w:lang w:val="en-US"/>
            </w:rPr>
            <w:instrText xml:space="preserve"> NUMPAGES </w:instrText>
          </w:r>
          <w:r w:rsidR="006D0A01" w:rsidRPr="008C1D32">
            <w:rPr>
              <w:noProof/>
              <w:lang w:val="en-US"/>
            </w:rPr>
            <w:fldChar w:fldCharType="separate"/>
          </w:r>
          <w:r w:rsidR="006D0A01" w:rsidRPr="008C1D32">
            <w:rPr>
              <w:noProof/>
              <w:lang w:val="en-US"/>
            </w:rPr>
            <w:instrText>5</w:instrText>
          </w:r>
          <w:r w:rsidR="006D0A01" w:rsidRPr="008C1D32">
            <w:rPr>
              <w:noProof/>
              <w:lang w:val="en-US"/>
            </w:rPr>
            <w:fldChar w:fldCharType="end"/>
          </w:r>
          <w:r w:rsidR="006D0A01" w:rsidRPr="008C1D32">
            <w:rPr>
              <w:noProof/>
              <w:lang w:val="en-US"/>
            </w:rPr>
            <w:instrText xml:space="preserve"> - </w:instrText>
          </w:r>
          <w:r w:rsidR="006D0A01" w:rsidRPr="008C1D32">
            <w:rPr>
              <w:noProof/>
              <w:lang w:val="en-US"/>
            </w:rPr>
            <w:fldChar w:fldCharType="begin"/>
          </w:r>
          <w:r w:rsidR="006D0A01" w:rsidRPr="008C1D32">
            <w:rPr>
              <w:noProof/>
              <w:lang w:val="en-US"/>
            </w:rPr>
            <w:instrText xml:space="preserve"> = </w:instrText>
          </w:r>
          <w:r w:rsidR="006D0A01" w:rsidRPr="008C1D32">
            <w:rPr>
              <w:noProof/>
              <w:lang w:val="en-US"/>
            </w:rPr>
            <w:fldChar w:fldCharType="begin"/>
          </w:r>
          <w:r w:rsidR="006D0A01" w:rsidRPr="008C1D32">
            <w:rPr>
              <w:noProof/>
              <w:lang w:val="en-US"/>
            </w:rPr>
            <w:instrText xml:space="preserve"> NUMPAGES </w:instrText>
          </w:r>
          <w:r w:rsidR="006D0A01" w:rsidRPr="008C1D32">
            <w:rPr>
              <w:noProof/>
              <w:lang w:val="en-US"/>
            </w:rPr>
            <w:fldChar w:fldCharType="separate"/>
          </w:r>
          <w:r w:rsidR="006D0A01" w:rsidRPr="008C1D32">
            <w:rPr>
              <w:noProof/>
              <w:lang w:val="en-US"/>
            </w:rPr>
            <w:instrText>5</w:instrText>
          </w:r>
          <w:r w:rsidR="006D0A01" w:rsidRPr="008C1D32">
            <w:rPr>
              <w:noProof/>
              <w:lang w:val="en-US"/>
            </w:rPr>
            <w:fldChar w:fldCharType="end"/>
          </w:r>
          <w:r w:rsidR="006D0A01" w:rsidRPr="008C1D32">
            <w:rPr>
              <w:noProof/>
              <w:lang w:val="en-US"/>
            </w:rPr>
            <w:instrText xml:space="preserve"> - </w:instrText>
          </w:r>
          <w:r w:rsidR="006D0A01" w:rsidRPr="008C1D32">
            <w:rPr>
              <w:noProof/>
              <w:lang w:val="en-US"/>
            </w:rPr>
            <w:fldChar w:fldCharType="begin"/>
          </w:r>
          <w:r w:rsidR="006D0A01" w:rsidRPr="008C1D32">
            <w:rPr>
              <w:noProof/>
              <w:lang w:val="en-US"/>
            </w:rPr>
            <w:instrText xml:space="preserve"> DOCPROPERTY  StartPageEnclosure </w:instrText>
          </w:r>
          <w:r w:rsidR="006D0A01" w:rsidRPr="008C1D32">
            <w:rPr>
              <w:noProof/>
              <w:lang w:val="en-US"/>
            </w:rPr>
            <w:fldChar w:fldCharType="separate"/>
          </w:r>
          <w:r w:rsidR="006D0A01" w:rsidRPr="008C1D32">
            <w:rPr>
              <w:noProof/>
              <w:lang w:val="en-US"/>
            </w:rPr>
            <w:instrText>5</w:instrText>
          </w:r>
          <w:r w:rsidR="006D0A01" w:rsidRPr="008C1D32">
            <w:rPr>
              <w:noProof/>
              <w:lang w:val="en-US"/>
            </w:rPr>
            <w:fldChar w:fldCharType="end"/>
          </w:r>
          <w:r w:rsidR="006D0A01" w:rsidRPr="008C1D32">
            <w:rPr>
              <w:noProof/>
              <w:lang w:val="en-US"/>
            </w:rPr>
            <w:instrText xml:space="preserve"> + 1 </w:instrText>
          </w:r>
          <w:r w:rsidR="006D0A01" w:rsidRPr="008C1D32">
            <w:rPr>
              <w:noProof/>
              <w:lang w:val="en-US"/>
            </w:rPr>
            <w:fldChar w:fldCharType="separate"/>
          </w:r>
          <w:r w:rsidR="006D0A01" w:rsidRPr="008C1D32">
            <w:rPr>
              <w:noProof/>
              <w:lang w:val="en-US"/>
            </w:rPr>
            <w:instrText>1</w:instrText>
          </w:r>
          <w:r w:rsidR="006D0A01" w:rsidRPr="008C1D32">
            <w:rPr>
              <w:noProof/>
              <w:lang w:val="en-US"/>
            </w:rPr>
            <w:fldChar w:fldCharType="end"/>
          </w:r>
          <w:r w:rsidR="006D0A01" w:rsidRPr="008C1D32">
            <w:rPr>
              <w:noProof/>
              <w:lang w:val="en-US"/>
            </w:rPr>
            <w:instrText xml:space="preserve"> </w:instrText>
          </w:r>
          <w:r w:rsidR="006D0A01" w:rsidRPr="008C1D32">
            <w:rPr>
              <w:noProof/>
              <w:lang w:val="en-US"/>
            </w:rPr>
            <w:fldChar w:fldCharType="separate"/>
          </w:r>
          <w:r w:rsidR="006D0A01" w:rsidRPr="008C1D32">
            <w:rPr>
              <w:noProof/>
              <w:lang w:val="en-US"/>
            </w:rPr>
            <w:instrText>4</w:instrText>
          </w:r>
          <w:r w:rsidR="006D0A01" w:rsidRPr="008C1D32">
            <w:rPr>
              <w:noProof/>
              <w:lang w:val="en-US"/>
            </w:rPr>
            <w:fldChar w:fldCharType="end"/>
          </w:r>
          <w:r w:rsidR="006D0A01" w:rsidRPr="008C1D32">
            <w:rPr>
              <w:noProof/>
              <w:lang w:val="en-US"/>
            </w:rPr>
            <w:instrText xml:space="preserve"> </w:instrText>
          </w:r>
          <w:r w:rsidR="006D0A01" w:rsidRPr="008C1D32">
            <w:rPr>
              <w:noProof/>
            </w:rPr>
            <w:fldChar w:fldCharType="separate"/>
          </w:r>
          <w:r w:rsidR="00CC34A3">
            <w:rPr>
              <w:noProof/>
              <w:lang w:val="en-US"/>
            </w:rPr>
            <w:t>10</w:t>
          </w:r>
          <w:r w:rsidR="006D0A01" w:rsidRPr="008C1D32">
            <w:rPr>
              <w:noProof/>
            </w:rPr>
            <w:fldChar w:fldCharType="end"/>
          </w:r>
        </w:p>
      </w:tc>
    </w:tr>
  </w:tbl>
  <w:p w14:paraId="2ECBBCAC" w14:textId="77777777" w:rsidR="006D0A01" w:rsidRPr="008C1D32" w:rsidRDefault="006D0A01" w:rsidP="004D7440">
    <w:pPr>
      <w:pStyle w:val="Voettekst"/>
      <w:ind w:right="320"/>
      <w:jc w:val="right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CE2BD" w14:textId="77777777" w:rsidR="003F1F94" w:rsidRDefault="003F1F94">
      <w:pPr>
        <w:pStyle w:val="Voettekst"/>
      </w:pPr>
      <w:r>
        <w:separator/>
      </w:r>
    </w:p>
  </w:footnote>
  <w:footnote w:type="continuationSeparator" w:id="0">
    <w:p w14:paraId="46C7D093" w14:textId="77777777" w:rsidR="003F1F94" w:rsidRDefault="003F1F94">
      <w:pPr>
        <w:pStyle w:val="Voettek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AD01" w14:textId="77777777" w:rsidR="006D0A01" w:rsidRDefault="006D0A01">
    <w:pPr>
      <w:pStyle w:val="Koptekst"/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74F86" w14:textId="3129F032" w:rsidR="006D0A01" w:rsidRPr="0028334C" w:rsidRDefault="006D0A01" w:rsidP="0094376C">
    <w:pPr>
      <w:pStyle w:val="Koptekst"/>
      <w:jc w:val="right"/>
      <w:rPr>
        <w:rFonts w:cs="Arial"/>
        <w:i/>
        <w:noProof/>
        <w:sz w:val="20"/>
        <w:lang w:val="en-US"/>
      </w:rPr>
    </w:pPr>
    <w:r w:rsidRPr="001C29A2">
      <w:rPr>
        <w:rFonts w:cs="Arial"/>
        <w:i/>
        <w:noProof/>
        <w:szCs w:val="16"/>
        <w:lang w:val="en-US"/>
      </w:rPr>
      <w:fldChar w:fldCharType="begin"/>
    </w:r>
    <w:r w:rsidRPr="001C29A2">
      <w:rPr>
        <w:rFonts w:cs="Arial"/>
        <w:i/>
        <w:noProof/>
        <w:szCs w:val="16"/>
        <w:lang w:val="en-US"/>
      </w:rPr>
      <w:instrText xml:space="preserve"> STYLEREF 1 </w:instrText>
    </w:r>
    <w:r w:rsidRPr="001C29A2">
      <w:rPr>
        <w:rFonts w:cs="Arial"/>
        <w:i/>
        <w:noProof/>
        <w:szCs w:val="16"/>
        <w:lang w:val="en-US"/>
      </w:rPr>
      <w:fldChar w:fldCharType="separate"/>
    </w:r>
    <w:r w:rsidR="00CC34A3">
      <w:rPr>
        <w:rFonts w:cs="Arial"/>
        <w:i/>
        <w:noProof/>
        <w:szCs w:val="16"/>
        <w:lang w:val="en-US"/>
      </w:rPr>
      <w:t>Veiligheids- en gezondheidsrisico’s</w:t>
    </w:r>
    <w:r w:rsidRPr="001C29A2">
      <w:rPr>
        <w:rFonts w:cs="Arial"/>
        <w:i/>
        <w:noProof/>
        <w:szCs w:val="16"/>
        <w:lang w:val="en-US"/>
      </w:rPr>
      <w:fldChar w:fldCharType="end"/>
    </w:r>
  </w:p>
  <w:p w14:paraId="0DB29310" w14:textId="77777777" w:rsidR="006D0A01" w:rsidRPr="0094376C" w:rsidRDefault="006D0A01" w:rsidP="0094376C">
    <w:pPr>
      <w:pStyle w:val="Koptekst"/>
      <w:rPr>
        <w:noProof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2975" w14:textId="77777777" w:rsidR="006D0A01" w:rsidRDefault="006D0A01" w:rsidP="0094376C">
    <w:pPr>
      <w:pStyle w:val="Koptekst"/>
      <w:rPr>
        <w:noProof/>
      </w:rPr>
    </w:pPr>
  </w:p>
  <w:p w14:paraId="5F6645C5" w14:textId="77777777" w:rsidR="006D0A01" w:rsidRPr="0094376C" w:rsidRDefault="006D0A01" w:rsidP="0094376C">
    <w:pPr>
      <w:pStyle w:val="Kopteks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9DF8A346"/>
    <w:lvl w:ilvl="0">
      <w:start w:val="1"/>
      <w:numFmt w:val="decimal"/>
      <w:lvlText w:val="%1"/>
      <w:legacy w:legacy="1" w:legacySpace="0" w:legacyIndent="0"/>
      <w:lvlJc w:val="left"/>
    </w:lvl>
    <w:lvl w:ilvl="1">
      <w:start w:val="1"/>
      <w:numFmt w:val="decimal"/>
      <w:pStyle w:val="Bullet2"/>
      <w:lvlText w:val="%1.%2"/>
      <w:legacy w:legacy="1" w:legacySpace="0" w:legacyIndent="0"/>
      <w:lvlJc w:val="left"/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lowerLetter"/>
      <w:lvlText w:val="%4)"/>
      <w:legacy w:legacy="1" w:legacySpace="0" w:legacyIndent="708"/>
      <w:lvlJc w:val="left"/>
      <w:pPr>
        <w:ind w:left="708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1416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2124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832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3540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4248" w:hanging="708"/>
      </w:pPr>
    </w:lvl>
  </w:abstractNum>
  <w:abstractNum w:abstractNumId="1" w15:restartNumberingAfterBreak="0">
    <w:nsid w:val="031325EA"/>
    <w:multiLevelType w:val="singleLevel"/>
    <w:tmpl w:val="3A289E24"/>
    <w:lvl w:ilvl="0">
      <w:start w:val="1"/>
      <w:numFmt w:val="bullet"/>
      <w:pStyle w:val="CellTex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7B846BE"/>
    <w:multiLevelType w:val="hybridMultilevel"/>
    <w:tmpl w:val="4CFE12F4"/>
    <w:lvl w:ilvl="0" w:tplc="FBB6220C">
      <w:start w:val="1"/>
      <w:numFmt w:val="bullet"/>
      <w:lvlText w:val="•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03B2F"/>
    <w:multiLevelType w:val="hybridMultilevel"/>
    <w:tmpl w:val="7E34347E"/>
    <w:lvl w:ilvl="0" w:tplc="FFFFFFFF">
      <w:start w:val="1"/>
      <w:numFmt w:val="bullet"/>
      <w:lvlText w:val="•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B112E"/>
    <w:multiLevelType w:val="multilevel"/>
    <w:tmpl w:val="836A17A0"/>
    <w:lvl w:ilvl="0">
      <w:start w:val="1"/>
      <w:numFmt w:val="none"/>
      <w:lvlText w:val="·"/>
      <w:lvlJc w:val="left"/>
      <w:pPr>
        <w:tabs>
          <w:tab w:val="num" w:pos="360"/>
        </w:tabs>
        <w:ind w:left="288" w:hanging="288"/>
      </w:pPr>
      <w:rPr>
        <w:rFonts w:ascii="Symbol" w:hAnsi="Symbol"/>
      </w:rPr>
    </w:lvl>
    <w:lvl w:ilvl="1">
      <w:start w:val="1"/>
      <w:numFmt w:val="none"/>
      <w:lvlText w:val="°"/>
      <w:lvlJc w:val="left"/>
      <w:pPr>
        <w:tabs>
          <w:tab w:val="num" w:pos="648"/>
        </w:tabs>
        <w:ind w:left="562" w:hanging="274"/>
      </w:pPr>
      <w:rPr>
        <w:rFonts w:ascii="Symbol" w:hAnsi="Symbol"/>
      </w:rPr>
    </w:lvl>
    <w:lvl w:ilvl="2">
      <w:start w:val="1"/>
      <w:numFmt w:val="none"/>
      <w:lvlText w:val="-"/>
      <w:lvlJc w:val="left"/>
      <w:pPr>
        <w:tabs>
          <w:tab w:val="num" w:pos="1080"/>
        </w:tabs>
        <w:ind w:left="850" w:hanging="288"/>
      </w:pPr>
      <w:rPr>
        <w:rFonts w:ascii="Symbol" w:hAnsi="Symbol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0" w:firstLine="0"/>
      </w:pPr>
    </w:lvl>
  </w:abstractNum>
  <w:abstractNum w:abstractNumId="5" w15:restartNumberingAfterBreak="0">
    <w:nsid w:val="107A3F11"/>
    <w:multiLevelType w:val="multilevel"/>
    <w:tmpl w:val="8E4ED144"/>
    <w:lvl w:ilvl="0">
      <w:start w:val="1"/>
      <w:numFmt w:val="bullet"/>
      <w:lvlText w:val="•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1"/>
      <w:numFmt w:val="bullet"/>
      <w:lvlText w:val="*"/>
      <w:lvlJc w:val="left"/>
      <w:pPr>
        <w:tabs>
          <w:tab w:val="num" w:pos="1931"/>
        </w:tabs>
        <w:ind w:left="1931" w:hanging="851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B15BD"/>
    <w:multiLevelType w:val="singleLevel"/>
    <w:tmpl w:val="F4D08434"/>
    <w:lvl w:ilvl="0">
      <w:start w:val="1"/>
      <w:numFmt w:val="decimal"/>
      <w:pStyle w:val="BijlageTitelblad"/>
      <w:lvlText w:val="Bijlage %1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22CE0235"/>
    <w:multiLevelType w:val="multilevel"/>
    <w:tmpl w:val="5B1477F2"/>
    <w:lvl w:ilvl="0">
      <w:start w:val="1"/>
      <w:numFmt w:val="decimal"/>
      <w:lvlText w:val="Bijlage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7C0897"/>
    <w:multiLevelType w:val="hybridMultilevel"/>
    <w:tmpl w:val="91C269D6"/>
    <w:lvl w:ilvl="0" w:tplc="FFFFFFFF">
      <w:start w:val="1"/>
      <w:numFmt w:val="bullet"/>
      <w:lvlText w:val="•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D3245C"/>
    <w:multiLevelType w:val="multilevel"/>
    <w:tmpl w:val="7B96B656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lang w:val="nl-NL" w:eastAsia="en-US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Ansi="Arial" w:cs="Arial"/>
        <w:lang w:val="nl-NL" w:eastAsia="en-US" w:bidi="ar-SA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32186FF0"/>
    <w:multiLevelType w:val="multilevel"/>
    <w:tmpl w:val="11D0A24E"/>
    <w:lvl w:ilvl="0">
      <w:start w:val="1"/>
      <w:numFmt w:val="decimal"/>
      <w:lvlText w:val="Bijlage %1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0D43B7"/>
    <w:multiLevelType w:val="multilevel"/>
    <w:tmpl w:val="3F0ACBA4"/>
    <w:lvl w:ilvl="0">
      <w:start w:val="1"/>
      <w:numFmt w:val="none"/>
      <w:lvlText w:val="·"/>
      <w:lvlJc w:val="left"/>
      <w:pPr>
        <w:tabs>
          <w:tab w:val="num" w:pos="0"/>
        </w:tabs>
        <w:ind w:left="357" w:hanging="357"/>
      </w:pPr>
      <w:rPr>
        <w:rFonts w:ascii="Symbol" w:hAnsi="Symbol" w:hint="default"/>
      </w:rPr>
    </w:lvl>
    <w:lvl w:ilvl="1">
      <w:start w:val="1"/>
      <w:numFmt w:val="none"/>
      <w:lvlText w:val="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none"/>
      <w:lvlText w:val="-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40FD71BF"/>
    <w:multiLevelType w:val="multilevel"/>
    <w:tmpl w:val="C736EC88"/>
    <w:lvl w:ilvl="0">
      <w:start w:val="1"/>
      <w:numFmt w:val="decimal"/>
      <w:pStyle w:val="Inhopg5"/>
      <w:lvlText w:val="Bijlage %1: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5B3CE8"/>
    <w:multiLevelType w:val="hybridMultilevel"/>
    <w:tmpl w:val="9B00D29A"/>
    <w:lvl w:ilvl="0" w:tplc="FFFFFFFF">
      <w:start w:val="1"/>
      <w:numFmt w:val="bullet"/>
      <w:lvlText w:val="•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DA8E18E4">
      <w:start w:val="1"/>
      <w:numFmt w:val="bullet"/>
      <w:lvlText w:val="*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740459"/>
    <w:multiLevelType w:val="multilevel"/>
    <w:tmpl w:val="4204EECC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hint="default"/>
        <w:lang w:val="nl-NL" w:eastAsia="en-US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hAnsi="Arial" w:cs="Arial" w:hint="default"/>
        <w:lang w:val="nl-NL" w:eastAsia="en-US" w:bidi="ar-SA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none"/>
      <w:lvlRestart w:val="0"/>
      <w:pStyle w:val="Kop5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pStyle w:val="Kop6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pStyle w:val="Kop7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Restart w:val="0"/>
      <w:pStyle w:val="Kop8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Restart w:val="0"/>
      <w:pStyle w:val="Kop9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4CD668B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4FE5835"/>
    <w:multiLevelType w:val="hybridMultilevel"/>
    <w:tmpl w:val="5DF2A6D4"/>
    <w:lvl w:ilvl="0" w:tplc="65CEF97A">
      <w:start w:val="1"/>
      <w:numFmt w:val="bullet"/>
      <w:lvlText w:val="•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360CAE"/>
    <w:multiLevelType w:val="hybridMultilevel"/>
    <w:tmpl w:val="8E4ED144"/>
    <w:lvl w:ilvl="0" w:tplc="FFFFFFFF">
      <w:start w:val="1"/>
      <w:numFmt w:val="bullet"/>
      <w:lvlText w:val="•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E43674A4">
      <w:start w:val="1"/>
      <w:numFmt w:val="bullet"/>
      <w:lvlText w:val="*"/>
      <w:lvlJc w:val="left"/>
      <w:pPr>
        <w:tabs>
          <w:tab w:val="num" w:pos="1931"/>
        </w:tabs>
        <w:ind w:left="1931" w:hanging="851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6B0B0B"/>
    <w:multiLevelType w:val="multilevel"/>
    <w:tmpl w:val="EBE698F6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lang w:val="nl-NL" w:eastAsia="en-US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Ansi="Arial" w:cs="Arial"/>
        <w:lang w:val="nl-NL" w:eastAsia="en-US" w:bidi="ar-SA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69F7681C"/>
    <w:multiLevelType w:val="singleLevel"/>
    <w:tmpl w:val="04E03E3A"/>
    <w:lvl w:ilvl="0">
      <w:start w:val="1"/>
      <w:numFmt w:val="lowerLetter"/>
      <w:lvlText w:val="%1) "/>
      <w:lvlJc w:val="left"/>
      <w:pPr>
        <w:tabs>
          <w:tab w:val="num" w:pos="360"/>
        </w:tabs>
        <w:ind w:left="283" w:hanging="283"/>
      </w:pPr>
      <w:rPr>
        <w:rFonts w:ascii="07 Times Normaal" w:hAnsi="07 Times Normaal" w:hint="default"/>
        <w:b/>
        <w:i w:val="0"/>
        <w:sz w:val="22"/>
        <w:u w:val="none"/>
      </w:rPr>
    </w:lvl>
  </w:abstractNum>
  <w:abstractNum w:abstractNumId="20" w15:restartNumberingAfterBreak="0">
    <w:nsid w:val="780120E6"/>
    <w:multiLevelType w:val="multilevel"/>
    <w:tmpl w:val="AAE6C8D2"/>
    <w:lvl w:ilvl="0">
      <w:start w:val="1"/>
      <w:numFmt w:val="decimal"/>
      <w:pStyle w:val="ListItem"/>
      <w:lvlText w:val="%1"/>
      <w:lvlJc w:val="left"/>
      <w:pPr>
        <w:tabs>
          <w:tab w:val="num" w:pos="1134"/>
        </w:tabs>
        <w:ind w:left="1134" w:hanging="1134"/>
      </w:pPr>
      <w:rPr>
        <w:lang w:val="nl-NL" w:eastAsia="en-US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Ansi="Arial" w:cs="Arial"/>
        <w:lang w:val="nl-NL" w:eastAsia="en-US" w:bidi="ar-SA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1" w15:restartNumberingAfterBreak="0">
    <w:nsid w:val="7E7D4CD6"/>
    <w:multiLevelType w:val="hybridMultilevel"/>
    <w:tmpl w:val="745C5B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523F25"/>
    <w:multiLevelType w:val="hybridMultilevel"/>
    <w:tmpl w:val="5E404BCE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F972852"/>
    <w:multiLevelType w:val="multilevel"/>
    <w:tmpl w:val="7C1A67A2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num w:numId="1" w16cid:durableId="236132749">
    <w:abstractNumId w:val="14"/>
  </w:num>
  <w:num w:numId="2" w16cid:durableId="1731617414">
    <w:abstractNumId w:val="14"/>
  </w:num>
  <w:num w:numId="3" w16cid:durableId="1130124824">
    <w:abstractNumId w:val="14"/>
  </w:num>
  <w:num w:numId="4" w16cid:durableId="533201804">
    <w:abstractNumId w:val="14"/>
  </w:num>
  <w:num w:numId="5" w16cid:durableId="662317148">
    <w:abstractNumId w:val="11"/>
  </w:num>
  <w:num w:numId="6" w16cid:durableId="2001301151">
    <w:abstractNumId w:val="6"/>
  </w:num>
  <w:num w:numId="7" w16cid:durableId="732045920">
    <w:abstractNumId w:val="18"/>
  </w:num>
  <w:num w:numId="8" w16cid:durableId="1385253051">
    <w:abstractNumId w:val="9"/>
  </w:num>
  <w:num w:numId="9" w16cid:durableId="1610968448">
    <w:abstractNumId w:val="20"/>
  </w:num>
  <w:num w:numId="10" w16cid:durableId="1404795740">
    <w:abstractNumId w:val="6"/>
    <w:lvlOverride w:ilvl="0">
      <w:startOverride w:val="1"/>
    </w:lvlOverride>
  </w:num>
  <w:num w:numId="11" w16cid:durableId="398793949">
    <w:abstractNumId w:val="12"/>
  </w:num>
  <w:num w:numId="12" w16cid:durableId="881404919">
    <w:abstractNumId w:val="10"/>
  </w:num>
  <w:num w:numId="13" w16cid:durableId="1720516612">
    <w:abstractNumId w:val="7"/>
  </w:num>
  <w:num w:numId="14" w16cid:durableId="1038553651">
    <w:abstractNumId w:val="14"/>
  </w:num>
  <w:num w:numId="15" w16cid:durableId="407925968">
    <w:abstractNumId w:val="14"/>
  </w:num>
  <w:num w:numId="16" w16cid:durableId="948390065">
    <w:abstractNumId w:val="14"/>
  </w:num>
  <w:num w:numId="17" w16cid:durableId="49766340">
    <w:abstractNumId w:val="14"/>
  </w:num>
  <w:num w:numId="18" w16cid:durableId="2073039603">
    <w:abstractNumId w:val="2"/>
  </w:num>
  <w:num w:numId="19" w16cid:durableId="1105149331">
    <w:abstractNumId w:val="8"/>
  </w:num>
  <w:num w:numId="20" w16cid:durableId="993795965">
    <w:abstractNumId w:val="16"/>
  </w:num>
  <w:num w:numId="21" w16cid:durableId="644706289">
    <w:abstractNumId w:val="17"/>
  </w:num>
  <w:num w:numId="22" w16cid:durableId="10451859">
    <w:abstractNumId w:val="13"/>
  </w:num>
  <w:num w:numId="23" w16cid:durableId="1862011177">
    <w:abstractNumId w:val="21"/>
  </w:num>
  <w:num w:numId="24" w16cid:durableId="594168941">
    <w:abstractNumId w:val="3"/>
  </w:num>
  <w:num w:numId="25" w16cid:durableId="2134404032">
    <w:abstractNumId w:val="19"/>
  </w:num>
  <w:num w:numId="26" w16cid:durableId="1475098871">
    <w:abstractNumId w:val="1"/>
  </w:num>
  <w:num w:numId="27" w16cid:durableId="242760704">
    <w:abstractNumId w:val="0"/>
  </w:num>
  <w:num w:numId="28" w16cid:durableId="110170533">
    <w:abstractNumId w:val="4"/>
  </w:num>
  <w:num w:numId="29" w16cid:durableId="686978347">
    <w:abstractNumId w:val="15"/>
  </w:num>
  <w:num w:numId="30" w16cid:durableId="1520779928">
    <w:abstractNumId w:val="22"/>
  </w:num>
  <w:num w:numId="31" w16cid:durableId="1112170553">
    <w:abstractNumId w:val="5"/>
  </w:num>
  <w:num w:numId="32" w16cid:durableId="191504328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rawingGridHorizontalSpacing w:val="24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Style" w:val="True"/>
  </w:docVars>
  <w:rsids>
    <w:rsidRoot w:val="009E2C09"/>
    <w:rsid w:val="00004266"/>
    <w:rsid w:val="00005A18"/>
    <w:rsid w:val="000127AC"/>
    <w:rsid w:val="000150D0"/>
    <w:rsid w:val="000223DB"/>
    <w:rsid w:val="00027EF3"/>
    <w:rsid w:val="00034A60"/>
    <w:rsid w:val="000443A7"/>
    <w:rsid w:val="00044607"/>
    <w:rsid w:val="000928CA"/>
    <w:rsid w:val="000D2C46"/>
    <w:rsid w:val="000D6FF8"/>
    <w:rsid w:val="000E055F"/>
    <w:rsid w:val="000E5CB4"/>
    <w:rsid w:val="000F6746"/>
    <w:rsid w:val="001111EC"/>
    <w:rsid w:val="001143D3"/>
    <w:rsid w:val="0011751E"/>
    <w:rsid w:val="00134FCD"/>
    <w:rsid w:val="00140CC8"/>
    <w:rsid w:val="00145260"/>
    <w:rsid w:val="0015037D"/>
    <w:rsid w:val="0017206B"/>
    <w:rsid w:val="00181E7F"/>
    <w:rsid w:val="001869BA"/>
    <w:rsid w:val="001A20B2"/>
    <w:rsid w:val="001A44D3"/>
    <w:rsid w:val="001A7619"/>
    <w:rsid w:val="001B7175"/>
    <w:rsid w:val="001C29A2"/>
    <w:rsid w:val="001D50C3"/>
    <w:rsid w:val="001E2951"/>
    <w:rsid w:val="00214BFA"/>
    <w:rsid w:val="002237C3"/>
    <w:rsid w:val="00231322"/>
    <w:rsid w:val="00232A8F"/>
    <w:rsid w:val="00242B21"/>
    <w:rsid w:val="00244ECA"/>
    <w:rsid w:val="002478A3"/>
    <w:rsid w:val="00260477"/>
    <w:rsid w:val="0028334C"/>
    <w:rsid w:val="002906E9"/>
    <w:rsid w:val="002B1FAF"/>
    <w:rsid w:val="002D63E2"/>
    <w:rsid w:val="002E0B94"/>
    <w:rsid w:val="002E73A6"/>
    <w:rsid w:val="002E73E7"/>
    <w:rsid w:val="003114B3"/>
    <w:rsid w:val="003232AE"/>
    <w:rsid w:val="00326FA1"/>
    <w:rsid w:val="00351C0B"/>
    <w:rsid w:val="0037293E"/>
    <w:rsid w:val="00384CCE"/>
    <w:rsid w:val="003A1B1D"/>
    <w:rsid w:val="003A3DCC"/>
    <w:rsid w:val="003C065B"/>
    <w:rsid w:val="003C61B4"/>
    <w:rsid w:val="003E263F"/>
    <w:rsid w:val="003F1F94"/>
    <w:rsid w:val="00405810"/>
    <w:rsid w:val="00406F34"/>
    <w:rsid w:val="0040770B"/>
    <w:rsid w:val="004473BC"/>
    <w:rsid w:val="00451A18"/>
    <w:rsid w:val="004616F0"/>
    <w:rsid w:val="004678C4"/>
    <w:rsid w:val="00473979"/>
    <w:rsid w:val="00481508"/>
    <w:rsid w:val="00482B3D"/>
    <w:rsid w:val="0048484D"/>
    <w:rsid w:val="00487C88"/>
    <w:rsid w:val="00496F48"/>
    <w:rsid w:val="004A208D"/>
    <w:rsid w:val="004A64DB"/>
    <w:rsid w:val="004B1A0C"/>
    <w:rsid w:val="004B257D"/>
    <w:rsid w:val="004B65F0"/>
    <w:rsid w:val="004C5D54"/>
    <w:rsid w:val="004D7440"/>
    <w:rsid w:val="004D7DFF"/>
    <w:rsid w:val="004E0C97"/>
    <w:rsid w:val="00516BFF"/>
    <w:rsid w:val="00517A87"/>
    <w:rsid w:val="00565359"/>
    <w:rsid w:val="00574C1C"/>
    <w:rsid w:val="00575806"/>
    <w:rsid w:val="00585B6D"/>
    <w:rsid w:val="00594B87"/>
    <w:rsid w:val="00596ED5"/>
    <w:rsid w:val="005A0B28"/>
    <w:rsid w:val="005A5EFE"/>
    <w:rsid w:val="005A7780"/>
    <w:rsid w:val="005B0506"/>
    <w:rsid w:val="005F0E6C"/>
    <w:rsid w:val="005F22C3"/>
    <w:rsid w:val="00611640"/>
    <w:rsid w:val="0061434A"/>
    <w:rsid w:val="00616E47"/>
    <w:rsid w:val="00652C61"/>
    <w:rsid w:val="006543E6"/>
    <w:rsid w:val="00665D55"/>
    <w:rsid w:val="006C07A3"/>
    <w:rsid w:val="006C160C"/>
    <w:rsid w:val="006D0A01"/>
    <w:rsid w:val="006D4124"/>
    <w:rsid w:val="006D455E"/>
    <w:rsid w:val="006D48FC"/>
    <w:rsid w:val="006F2945"/>
    <w:rsid w:val="007266D8"/>
    <w:rsid w:val="007342BE"/>
    <w:rsid w:val="0075331F"/>
    <w:rsid w:val="00756587"/>
    <w:rsid w:val="00764E1D"/>
    <w:rsid w:val="007704A4"/>
    <w:rsid w:val="00775997"/>
    <w:rsid w:val="00783A9C"/>
    <w:rsid w:val="007862C2"/>
    <w:rsid w:val="00791736"/>
    <w:rsid w:val="00793BB9"/>
    <w:rsid w:val="007A3AC1"/>
    <w:rsid w:val="007C458B"/>
    <w:rsid w:val="007D3ACE"/>
    <w:rsid w:val="007E3A26"/>
    <w:rsid w:val="007F0ED9"/>
    <w:rsid w:val="008047D3"/>
    <w:rsid w:val="0081147A"/>
    <w:rsid w:val="008146DC"/>
    <w:rsid w:val="0082344A"/>
    <w:rsid w:val="0082503E"/>
    <w:rsid w:val="00825052"/>
    <w:rsid w:val="0082693C"/>
    <w:rsid w:val="008464B1"/>
    <w:rsid w:val="008502B2"/>
    <w:rsid w:val="0086424D"/>
    <w:rsid w:val="00866D48"/>
    <w:rsid w:val="00867E6B"/>
    <w:rsid w:val="00875705"/>
    <w:rsid w:val="0089688A"/>
    <w:rsid w:val="008A1217"/>
    <w:rsid w:val="008A2CA4"/>
    <w:rsid w:val="008A3CB9"/>
    <w:rsid w:val="008B29DE"/>
    <w:rsid w:val="008C1D32"/>
    <w:rsid w:val="008D73A1"/>
    <w:rsid w:val="008E170C"/>
    <w:rsid w:val="008E36F9"/>
    <w:rsid w:val="008F4B5D"/>
    <w:rsid w:val="008F6F1B"/>
    <w:rsid w:val="00935971"/>
    <w:rsid w:val="00942CE9"/>
    <w:rsid w:val="0094376C"/>
    <w:rsid w:val="00955CD5"/>
    <w:rsid w:val="00963A6B"/>
    <w:rsid w:val="0096409C"/>
    <w:rsid w:val="00976032"/>
    <w:rsid w:val="00985231"/>
    <w:rsid w:val="00996B71"/>
    <w:rsid w:val="009A0DD1"/>
    <w:rsid w:val="009B487E"/>
    <w:rsid w:val="009E2C09"/>
    <w:rsid w:val="009E70E3"/>
    <w:rsid w:val="00A03F66"/>
    <w:rsid w:val="00A1570F"/>
    <w:rsid w:val="00A171AB"/>
    <w:rsid w:val="00A175A8"/>
    <w:rsid w:val="00A335CD"/>
    <w:rsid w:val="00A8107B"/>
    <w:rsid w:val="00AC2FC2"/>
    <w:rsid w:val="00AD3A1D"/>
    <w:rsid w:val="00AD43FF"/>
    <w:rsid w:val="00AD6DD4"/>
    <w:rsid w:val="00AE641F"/>
    <w:rsid w:val="00AF2116"/>
    <w:rsid w:val="00AF4FD0"/>
    <w:rsid w:val="00AF77CF"/>
    <w:rsid w:val="00B00413"/>
    <w:rsid w:val="00B10B9C"/>
    <w:rsid w:val="00B21EF3"/>
    <w:rsid w:val="00B265BD"/>
    <w:rsid w:val="00B3598F"/>
    <w:rsid w:val="00B72EA9"/>
    <w:rsid w:val="00BA59E8"/>
    <w:rsid w:val="00BB1072"/>
    <w:rsid w:val="00BB2C38"/>
    <w:rsid w:val="00BE0D6F"/>
    <w:rsid w:val="00BE5670"/>
    <w:rsid w:val="00C23B7F"/>
    <w:rsid w:val="00C26789"/>
    <w:rsid w:val="00C278FC"/>
    <w:rsid w:val="00C4262E"/>
    <w:rsid w:val="00C43189"/>
    <w:rsid w:val="00C70F83"/>
    <w:rsid w:val="00C778AC"/>
    <w:rsid w:val="00C84EA4"/>
    <w:rsid w:val="00C962C2"/>
    <w:rsid w:val="00CC34A3"/>
    <w:rsid w:val="00CC66BB"/>
    <w:rsid w:val="00CE2ECC"/>
    <w:rsid w:val="00CE6082"/>
    <w:rsid w:val="00CF4CA2"/>
    <w:rsid w:val="00CF597C"/>
    <w:rsid w:val="00D07A48"/>
    <w:rsid w:val="00D12CDB"/>
    <w:rsid w:val="00D160F8"/>
    <w:rsid w:val="00D20B4D"/>
    <w:rsid w:val="00D3152E"/>
    <w:rsid w:val="00D324AF"/>
    <w:rsid w:val="00D473C0"/>
    <w:rsid w:val="00D51DED"/>
    <w:rsid w:val="00D531A2"/>
    <w:rsid w:val="00D57448"/>
    <w:rsid w:val="00D648CC"/>
    <w:rsid w:val="00D70ED2"/>
    <w:rsid w:val="00D769E3"/>
    <w:rsid w:val="00D81DF4"/>
    <w:rsid w:val="00DB16FF"/>
    <w:rsid w:val="00DB328B"/>
    <w:rsid w:val="00DC3D5E"/>
    <w:rsid w:val="00DD3A74"/>
    <w:rsid w:val="00DD4075"/>
    <w:rsid w:val="00DE4AE1"/>
    <w:rsid w:val="00E04557"/>
    <w:rsid w:val="00E111FD"/>
    <w:rsid w:val="00E131BA"/>
    <w:rsid w:val="00E134E0"/>
    <w:rsid w:val="00E426F7"/>
    <w:rsid w:val="00E46953"/>
    <w:rsid w:val="00E565EF"/>
    <w:rsid w:val="00E578F3"/>
    <w:rsid w:val="00E613B3"/>
    <w:rsid w:val="00E96CB8"/>
    <w:rsid w:val="00EA4E8D"/>
    <w:rsid w:val="00EA79BB"/>
    <w:rsid w:val="00EB161F"/>
    <w:rsid w:val="00EB3282"/>
    <w:rsid w:val="00EB6B58"/>
    <w:rsid w:val="00EC461B"/>
    <w:rsid w:val="00EE7047"/>
    <w:rsid w:val="00F0387F"/>
    <w:rsid w:val="00F03FED"/>
    <w:rsid w:val="00F06222"/>
    <w:rsid w:val="00F24E97"/>
    <w:rsid w:val="00F4472E"/>
    <w:rsid w:val="00F62BC0"/>
    <w:rsid w:val="00F6665F"/>
    <w:rsid w:val="00F73A2B"/>
    <w:rsid w:val="00F86315"/>
    <w:rsid w:val="00F907BB"/>
    <w:rsid w:val="00F9351B"/>
    <w:rsid w:val="00F96218"/>
    <w:rsid w:val="00FB00D3"/>
    <w:rsid w:val="00FC559A"/>
    <w:rsid w:val="00FC5749"/>
    <w:rsid w:val="00FD7C29"/>
    <w:rsid w:val="00FF052A"/>
    <w:rsid w:val="00FF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8D440A"/>
  <w15:docId w15:val="{284F5E98-2E0D-447A-8A87-BE164C1FE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E2C09"/>
    <w:pPr>
      <w:spacing w:line="240" w:lineRule="atLeast"/>
    </w:pPr>
    <w:rPr>
      <w:rFonts w:ascii="Arial" w:hAnsi="Arial"/>
    </w:rPr>
  </w:style>
  <w:style w:type="paragraph" w:styleId="Kop1">
    <w:name w:val="heading 1"/>
    <w:next w:val="Standaard"/>
    <w:qFormat/>
    <w:rsid w:val="009E2C09"/>
    <w:pPr>
      <w:numPr>
        <w:numId w:val="17"/>
      </w:numPr>
      <w:tabs>
        <w:tab w:val="left" w:pos="1134"/>
      </w:tabs>
      <w:spacing w:after="2000"/>
      <w:outlineLvl w:val="0"/>
    </w:pPr>
    <w:rPr>
      <w:rFonts w:ascii="Arial Black" w:hAnsi="Arial Black"/>
      <w:kern w:val="28"/>
      <w:sz w:val="32"/>
      <w:lang w:eastAsia="en-US"/>
    </w:rPr>
  </w:style>
  <w:style w:type="paragraph" w:styleId="Kop2">
    <w:name w:val="heading 2"/>
    <w:next w:val="Standaard"/>
    <w:qFormat/>
    <w:rsid w:val="009E2C09"/>
    <w:pPr>
      <w:numPr>
        <w:ilvl w:val="1"/>
        <w:numId w:val="17"/>
      </w:numPr>
      <w:tabs>
        <w:tab w:val="left" w:pos="1134"/>
      </w:tabs>
      <w:outlineLvl w:val="1"/>
    </w:pPr>
    <w:rPr>
      <w:rFonts w:ascii="Arial" w:hAnsi="Arial" w:cs="Arial"/>
      <w:b/>
      <w:lang w:eastAsia="en-US"/>
    </w:rPr>
  </w:style>
  <w:style w:type="paragraph" w:styleId="Kop3">
    <w:name w:val="heading 3"/>
    <w:next w:val="Standaard"/>
    <w:qFormat/>
    <w:rsid w:val="009E2C09"/>
    <w:pPr>
      <w:numPr>
        <w:ilvl w:val="2"/>
        <w:numId w:val="17"/>
      </w:numPr>
      <w:tabs>
        <w:tab w:val="left" w:pos="1134"/>
      </w:tabs>
      <w:outlineLvl w:val="2"/>
    </w:pPr>
    <w:rPr>
      <w:rFonts w:ascii="Arial" w:hAnsi="Arial" w:cs="Arial"/>
      <w:lang w:eastAsia="en-US"/>
    </w:rPr>
  </w:style>
  <w:style w:type="paragraph" w:styleId="Kop4">
    <w:name w:val="heading 4"/>
    <w:next w:val="Standaard"/>
    <w:qFormat/>
    <w:rsid w:val="009E2C09"/>
    <w:pPr>
      <w:numPr>
        <w:ilvl w:val="3"/>
        <w:numId w:val="17"/>
      </w:numPr>
      <w:tabs>
        <w:tab w:val="left" w:pos="1134"/>
      </w:tabs>
      <w:outlineLvl w:val="3"/>
    </w:pPr>
    <w:rPr>
      <w:rFonts w:ascii="Arial" w:hAnsi="Arial" w:cs="Arial"/>
      <w:i/>
      <w:lang w:eastAsia="en-US"/>
    </w:rPr>
  </w:style>
  <w:style w:type="paragraph" w:styleId="Kop5">
    <w:name w:val="heading 5"/>
    <w:basedOn w:val="Standaard"/>
    <w:next w:val="Standaard"/>
    <w:qFormat/>
    <w:rsid w:val="009B487E"/>
    <w:pPr>
      <w:numPr>
        <w:ilvl w:val="4"/>
        <w:numId w:val="1"/>
      </w:numPr>
      <w:spacing w:before="240" w:after="60"/>
      <w:outlineLvl w:val="4"/>
    </w:pPr>
    <w:rPr>
      <w:sz w:val="22"/>
      <w:lang w:eastAsia="en-US"/>
    </w:rPr>
  </w:style>
  <w:style w:type="paragraph" w:styleId="Kop6">
    <w:name w:val="heading 6"/>
    <w:basedOn w:val="Standaard"/>
    <w:next w:val="Standaard"/>
    <w:qFormat/>
    <w:rsid w:val="009B487E"/>
    <w:pPr>
      <w:numPr>
        <w:ilvl w:val="5"/>
        <w:numId w:val="1"/>
      </w:numPr>
      <w:spacing w:before="240" w:after="60"/>
      <w:outlineLvl w:val="5"/>
    </w:pPr>
    <w:rPr>
      <w:i/>
      <w:sz w:val="22"/>
      <w:lang w:eastAsia="en-US"/>
    </w:rPr>
  </w:style>
  <w:style w:type="paragraph" w:styleId="Kop7">
    <w:name w:val="heading 7"/>
    <w:basedOn w:val="Standaard"/>
    <w:next w:val="Standaard"/>
    <w:qFormat/>
    <w:rsid w:val="009B487E"/>
    <w:pPr>
      <w:numPr>
        <w:ilvl w:val="6"/>
        <w:numId w:val="1"/>
      </w:numPr>
      <w:spacing w:before="240" w:after="60"/>
      <w:outlineLvl w:val="6"/>
    </w:pPr>
    <w:rPr>
      <w:lang w:eastAsia="en-US"/>
    </w:rPr>
  </w:style>
  <w:style w:type="paragraph" w:styleId="Kop8">
    <w:name w:val="heading 8"/>
    <w:basedOn w:val="Standaard"/>
    <w:next w:val="Standaard"/>
    <w:qFormat/>
    <w:rsid w:val="009B487E"/>
    <w:pPr>
      <w:numPr>
        <w:ilvl w:val="7"/>
        <w:numId w:val="1"/>
      </w:numPr>
      <w:spacing w:before="240" w:after="60"/>
      <w:outlineLvl w:val="7"/>
    </w:pPr>
    <w:rPr>
      <w:i/>
      <w:lang w:eastAsia="en-US"/>
    </w:rPr>
  </w:style>
  <w:style w:type="paragraph" w:styleId="Kop9">
    <w:name w:val="heading 9"/>
    <w:basedOn w:val="Standaard"/>
    <w:next w:val="Standaard"/>
    <w:qFormat/>
    <w:rsid w:val="009B487E"/>
    <w:pPr>
      <w:numPr>
        <w:ilvl w:val="8"/>
        <w:numId w:val="1"/>
      </w:numPr>
      <w:spacing w:before="240" w:after="60"/>
      <w:outlineLvl w:val="8"/>
    </w:pPr>
    <w:rPr>
      <w:i/>
      <w:sz w:val="1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abeltekst">
    <w:name w:val="tabeltekst"/>
    <w:basedOn w:val="Standaard"/>
    <w:rsid w:val="008A1217"/>
    <w:rPr>
      <w:sz w:val="16"/>
    </w:rPr>
  </w:style>
  <w:style w:type="paragraph" w:styleId="Koptekst">
    <w:name w:val="header"/>
    <w:basedOn w:val="Standaard"/>
    <w:rsid w:val="001C29A2"/>
    <w:pPr>
      <w:tabs>
        <w:tab w:val="center" w:pos="4153"/>
        <w:tab w:val="right" w:pos="8306"/>
      </w:tabs>
    </w:pPr>
    <w:rPr>
      <w:sz w:val="16"/>
    </w:rPr>
  </w:style>
  <w:style w:type="paragraph" w:customStyle="1" w:styleId="Bold1">
    <w:name w:val="Bold1"/>
    <w:basedOn w:val="Standaard"/>
    <w:rsid w:val="008E36F9"/>
    <w:pPr>
      <w:suppressAutoHyphens/>
    </w:pPr>
    <w:rPr>
      <w:rFonts w:ascii="Arial Black" w:hAnsi="Arial Black"/>
      <w:sz w:val="32"/>
    </w:rPr>
  </w:style>
  <w:style w:type="paragraph" w:customStyle="1" w:styleId="Bold2">
    <w:name w:val="Bold2"/>
    <w:basedOn w:val="Standaard"/>
    <w:rsid w:val="00496F48"/>
  </w:style>
  <w:style w:type="paragraph" w:customStyle="1" w:styleId="Bold3">
    <w:name w:val="Bold3"/>
    <w:basedOn w:val="Standaard"/>
    <w:rsid w:val="00496F48"/>
    <w:rPr>
      <w:sz w:val="22"/>
    </w:rPr>
  </w:style>
  <w:style w:type="paragraph" w:customStyle="1" w:styleId="Verantwoording">
    <w:name w:val="Verantwoording"/>
    <w:basedOn w:val="Standaard"/>
    <w:rsid w:val="00496F48"/>
    <w:rPr>
      <w:rFonts w:ascii="Arial Black" w:hAnsi="Arial Black"/>
      <w:sz w:val="32"/>
    </w:rPr>
  </w:style>
  <w:style w:type="paragraph" w:customStyle="1" w:styleId="Tabellabels">
    <w:name w:val="Tabellabels"/>
    <w:basedOn w:val="Standaard"/>
    <w:rsid w:val="00496F48"/>
    <w:rPr>
      <w:b/>
    </w:rPr>
  </w:style>
  <w:style w:type="paragraph" w:customStyle="1" w:styleId="tabel2tekst">
    <w:name w:val="tabel2tekst"/>
    <w:basedOn w:val="Standaard"/>
    <w:rsid w:val="00496F48"/>
  </w:style>
  <w:style w:type="paragraph" w:styleId="Voettekst">
    <w:name w:val="footer"/>
    <w:basedOn w:val="Standaard"/>
    <w:rsid w:val="004D7440"/>
    <w:pPr>
      <w:tabs>
        <w:tab w:val="center" w:pos="4153"/>
        <w:tab w:val="right" w:pos="8306"/>
      </w:tabs>
    </w:pPr>
    <w:rPr>
      <w:sz w:val="16"/>
    </w:rPr>
  </w:style>
  <w:style w:type="paragraph" w:styleId="Inhopg1">
    <w:name w:val="toc 1"/>
    <w:basedOn w:val="Standaard"/>
    <w:next w:val="Standaard"/>
    <w:uiPriority w:val="39"/>
    <w:rsid w:val="00C778AC"/>
    <w:pPr>
      <w:tabs>
        <w:tab w:val="left" w:pos="907"/>
        <w:tab w:val="right" w:leader="dot" w:pos="8494"/>
      </w:tabs>
      <w:spacing w:before="240"/>
      <w:ind w:left="907" w:hanging="907"/>
    </w:pPr>
    <w:rPr>
      <w:noProof/>
    </w:rPr>
  </w:style>
  <w:style w:type="character" w:styleId="Hyperlink">
    <w:name w:val="Hyperlink"/>
    <w:basedOn w:val="Standaardalinea-lettertype"/>
    <w:uiPriority w:val="99"/>
    <w:rsid w:val="00496F48"/>
    <w:rPr>
      <w:color w:val="0000FF"/>
      <w:u w:val="single"/>
    </w:rPr>
  </w:style>
  <w:style w:type="paragraph" w:styleId="Inhopg2">
    <w:name w:val="toc 2"/>
    <w:basedOn w:val="Standaard"/>
    <w:next w:val="Standaard"/>
    <w:uiPriority w:val="39"/>
    <w:rsid w:val="00C778AC"/>
    <w:pPr>
      <w:ind w:left="907" w:hanging="907"/>
    </w:pPr>
  </w:style>
  <w:style w:type="paragraph" w:styleId="Inhopg3">
    <w:name w:val="toc 3"/>
    <w:basedOn w:val="Standaard"/>
    <w:next w:val="Standaard"/>
    <w:semiHidden/>
    <w:rsid w:val="00C778AC"/>
    <w:pPr>
      <w:ind w:left="907" w:hanging="907"/>
    </w:pPr>
  </w:style>
  <w:style w:type="paragraph" w:styleId="Inhopg4">
    <w:name w:val="toc 4"/>
    <w:basedOn w:val="Standaard"/>
    <w:next w:val="Standaard"/>
    <w:semiHidden/>
    <w:rsid w:val="00C778AC"/>
    <w:pPr>
      <w:tabs>
        <w:tab w:val="left" w:pos="907"/>
        <w:tab w:val="right" w:leader="dot" w:pos="8494"/>
      </w:tabs>
      <w:ind w:left="907" w:hanging="907"/>
    </w:pPr>
  </w:style>
  <w:style w:type="paragraph" w:customStyle="1" w:styleId="BijlageTitelblad">
    <w:name w:val="BijlageTitelblad"/>
    <w:basedOn w:val="Standaard"/>
    <w:rsid w:val="0094376C"/>
    <w:pPr>
      <w:numPr>
        <w:numId w:val="6"/>
      </w:numPr>
      <w:jc w:val="center"/>
    </w:pPr>
    <w:rPr>
      <w:rFonts w:ascii="Arial Black" w:hAnsi="Arial Black"/>
      <w:sz w:val="32"/>
    </w:rPr>
  </w:style>
  <w:style w:type="paragraph" w:customStyle="1" w:styleId="BijlageNrTitelblad">
    <w:name w:val="BijlageNrTitelblad"/>
    <w:basedOn w:val="Standaard"/>
    <w:rsid w:val="00496F48"/>
    <w:pPr>
      <w:jc w:val="center"/>
    </w:pPr>
    <w:rPr>
      <w:sz w:val="36"/>
    </w:rPr>
  </w:style>
  <w:style w:type="paragraph" w:customStyle="1" w:styleId="BijlageTitelKoptekst">
    <w:name w:val="BijlageTitelKoptekst"/>
    <w:basedOn w:val="Standaard"/>
    <w:rsid w:val="00496F48"/>
    <w:pPr>
      <w:spacing w:after="240"/>
    </w:pPr>
    <w:rPr>
      <w:rFonts w:ascii="Arial Black" w:hAnsi="Arial Black"/>
    </w:rPr>
  </w:style>
  <w:style w:type="paragraph" w:customStyle="1" w:styleId="BijlageNrKoptekst">
    <w:name w:val="BijlageNrKoptekst"/>
    <w:basedOn w:val="Standaard"/>
    <w:rsid w:val="00496F48"/>
    <w:pPr>
      <w:spacing w:after="240"/>
    </w:pPr>
    <w:rPr>
      <w:sz w:val="22"/>
    </w:rPr>
  </w:style>
  <w:style w:type="paragraph" w:customStyle="1" w:styleId="Dummy">
    <w:name w:val="Dummy"/>
    <w:basedOn w:val="Standaard"/>
    <w:rsid w:val="004A64DB"/>
  </w:style>
  <w:style w:type="paragraph" w:customStyle="1" w:styleId="Onderschrift">
    <w:name w:val="Onderschrift"/>
    <w:basedOn w:val="Standaard"/>
    <w:next w:val="Standaard"/>
    <w:rsid w:val="009E2C09"/>
    <w:rPr>
      <w:i/>
      <w:sz w:val="18"/>
    </w:rPr>
  </w:style>
  <w:style w:type="paragraph" w:customStyle="1" w:styleId="Bovenschrift">
    <w:name w:val="Bovenschrift"/>
    <w:basedOn w:val="Onderschrift"/>
    <w:next w:val="Standaard"/>
    <w:rsid w:val="009E2C09"/>
    <w:rPr>
      <w:rFonts w:cs="Arial"/>
      <w:b/>
    </w:rPr>
  </w:style>
  <w:style w:type="table" w:styleId="Tabelraster">
    <w:name w:val="Table Grid"/>
    <w:basedOn w:val="Standaardtabel"/>
    <w:rsid w:val="003A3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5">
    <w:name w:val="toc 5"/>
    <w:basedOn w:val="Standaard"/>
    <w:next w:val="Standaard"/>
    <w:autoRedefine/>
    <w:semiHidden/>
    <w:rsid w:val="0094376C"/>
    <w:pPr>
      <w:numPr>
        <w:numId w:val="11"/>
      </w:numPr>
      <w:tabs>
        <w:tab w:val="right" w:leader="dot" w:pos="8494"/>
      </w:tabs>
      <w:spacing w:before="240"/>
    </w:pPr>
  </w:style>
  <w:style w:type="paragraph" w:styleId="Documentstructuur">
    <w:name w:val="Document Map"/>
    <w:basedOn w:val="Standaard"/>
    <w:semiHidden/>
    <w:rsid w:val="008F6F1B"/>
    <w:pPr>
      <w:shd w:val="clear" w:color="auto" w:fill="000080"/>
    </w:pPr>
    <w:rPr>
      <w:rFonts w:ascii="Tahoma" w:hAnsi="Tahoma" w:cs="Tahoma"/>
    </w:rPr>
  </w:style>
  <w:style w:type="paragraph" w:customStyle="1" w:styleId="Bullet1">
    <w:name w:val="Bullet1"/>
    <w:basedOn w:val="Standaard"/>
    <w:rsid w:val="00FB00D3"/>
    <w:pPr>
      <w:tabs>
        <w:tab w:val="num" w:pos="360"/>
      </w:tabs>
      <w:spacing w:line="240" w:lineRule="auto"/>
      <w:ind w:left="357" w:hanging="357"/>
    </w:pPr>
    <w:rPr>
      <w:rFonts w:ascii="07 Times Normaal" w:hAnsi="07 Times Normaal"/>
      <w:sz w:val="22"/>
      <w:lang w:eastAsia="en-US"/>
    </w:rPr>
  </w:style>
  <w:style w:type="paragraph" w:customStyle="1" w:styleId="basis">
    <w:name w:val="basis"/>
    <w:basedOn w:val="Standaard"/>
    <w:rsid w:val="009B487E"/>
    <w:rPr>
      <w:rFonts w:ascii="07 Times Normaal" w:hAnsi="07 Times Normaal"/>
      <w:sz w:val="22"/>
      <w:lang w:eastAsia="en-US"/>
    </w:rPr>
  </w:style>
  <w:style w:type="paragraph" w:customStyle="1" w:styleId="CellText">
    <w:name w:val="CellText"/>
    <w:basedOn w:val="Standaard"/>
    <w:rsid w:val="009B487E"/>
    <w:pPr>
      <w:keepLines/>
      <w:numPr>
        <w:numId w:val="26"/>
      </w:numPr>
      <w:tabs>
        <w:tab w:val="clear" w:pos="720"/>
      </w:tabs>
      <w:spacing w:line="240" w:lineRule="auto"/>
      <w:ind w:left="0" w:firstLine="0"/>
    </w:pPr>
    <w:rPr>
      <w:rFonts w:ascii="07 Times Normaal" w:hAnsi="07 Times Normaal"/>
      <w:sz w:val="18"/>
      <w:lang w:eastAsia="en-US"/>
    </w:rPr>
  </w:style>
  <w:style w:type="character" w:styleId="Paginanummer">
    <w:name w:val="page number"/>
    <w:basedOn w:val="Standaardalinea-lettertype"/>
    <w:rsid w:val="009B487E"/>
    <w:rPr>
      <w:rFonts w:ascii="07 Times Normaal" w:hAnsi="07 Times Normaal"/>
    </w:rPr>
  </w:style>
  <w:style w:type="paragraph" w:customStyle="1" w:styleId="vastetekst">
    <w:name w:val="vaste tekst"/>
    <w:basedOn w:val="Standaard"/>
    <w:rsid w:val="009B487E"/>
    <w:pPr>
      <w:spacing w:line="240" w:lineRule="auto"/>
    </w:pPr>
    <w:rPr>
      <w:rFonts w:ascii="02 Myriad Roepnaam" w:hAnsi="02 Myriad Roepnaam"/>
      <w:sz w:val="14"/>
      <w:lang w:eastAsia="en-US"/>
    </w:rPr>
  </w:style>
  <w:style w:type="paragraph" w:customStyle="1" w:styleId="Kop">
    <w:name w:val="Kop"/>
    <w:basedOn w:val="Standaard"/>
    <w:rsid w:val="009B487E"/>
    <w:rPr>
      <w:rFonts w:ascii="06 Myriad Ultra Vet" w:hAnsi="06 Myriad Ultra Vet"/>
      <w:sz w:val="24"/>
      <w:lang w:eastAsia="en-US"/>
    </w:rPr>
  </w:style>
  <w:style w:type="paragraph" w:customStyle="1" w:styleId="Naam">
    <w:name w:val="Naam"/>
    <w:basedOn w:val="Standaard"/>
    <w:rsid w:val="009B487E"/>
    <w:pPr>
      <w:tabs>
        <w:tab w:val="center" w:pos="4703"/>
        <w:tab w:val="right" w:pos="9406"/>
      </w:tabs>
      <w:spacing w:line="380" w:lineRule="exact"/>
      <w:ind w:left="100" w:hanging="600"/>
    </w:pPr>
    <w:rPr>
      <w:rFonts w:ascii="02 Myriad Roepnaam" w:hAnsi="02 Myriad Roepnaam"/>
      <w:sz w:val="36"/>
      <w:lang w:eastAsia="en-US"/>
    </w:rPr>
  </w:style>
  <w:style w:type="paragraph" w:customStyle="1" w:styleId="BVestiging">
    <w:name w:val="BVestiging"/>
    <w:rsid w:val="009B487E"/>
    <w:rPr>
      <w:rFonts w:ascii="03 Myriad Normaal" w:hAnsi="03 Myriad Normaal"/>
      <w:noProof/>
      <w:sz w:val="16"/>
      <w:lang w:eastAsia="en-US"/>
    </w:rPr>
  </w:style>
  <w:style w:type="character" w:customStyle="1" w:styleId="BBedrijf">
    <w:name w:val="BBedrijf"/>
    <w:basedOn w:val="Standaardalinea-lettertype"/>
    <w:rsid w:val="009B487E"/>
    <w:rPr>
      <w:rFonts w:ascii="01 Myriad Bedrijfsnaam" w:hAnsi="01 Myriad Bedrijfsnaam"/>
      <w:b/>
      <w:sz w:val="36"/>
    </w:rPr>
  </w:style>
  <w:style w:type="paragraph" w:customStyle="1" w:styleId="BNaam">
    <w:name w:val="BNaam"/>
    <w:basedOn w:val="Standaard"/>
    <w:rsid w:val="009B487E"/>
    <w:pPr>
      <w:spacing w:after="240"/>
    </w:pPr>
    <w:rPr>
      <w:rFonts w:ascii="06 Myriad Ultra Vet" w:hAnsi="06 Myriad Ultra Vet"/>
      <w:b/>
      <w:sz w:val="24"/>
      <w:lang w:eastAsia="en-US"/>
    </w:rPr>
  </w:style>
  <w:style w:type="character" w:styleId="Regelnummer">
    <w:name w:val="line number"/>
    <w:basedOn w:val="Standaardalinea-lettertype"/>
    <w:rsid w:val="009B487E"/>
    <w:rPr>
      <w:rFonts w:ascii="07 Times Normaal" w:hAnsi="07 Times Normaal"/>
    </w:rPr>
  </w:style>
  <w:style w:type="paragraph" w:customStyle="1" w:styleId="Bijlage">
    <w:name w:val="Bijlage"/>
    <w:basedOn w:val="Standaard"/>
    <w:next w:val="Standaard"/>
    <w:rsid w:val="009B487E"/>
    <w:pPr>
      <w:keepNext/>
      <w:spacing w:after="2000" w:line="360" w:lineRule="exact"/>
    </w:pPr>
    <w:rPr>
      <w:rFonts w:ascii="06 Myriad Ultra Vet" w:hAnsi="06 Myriad Ultra Vet"/>
      <w:b/>
      <w:kern w:val="28"/>
      <w:sz w:val="36"/>
      <w:lang w:eastAsia="en-US"/>
    </w:rPr>
  </w:style>
  <w:style w:type="paragraph" w:customStyle="1" w:styleId="Bodytekst">
    <w:name w:val="Bodytekst"/>
    <w:basedOn w:val="Standaard"/>
    <w:rsid w:val="009B487E"/>
    <w:pPr>
      <w:spacing w:line="240" w:lineRule="auto"/>
    </w:pPr>
    <w:rPr>
      <w:rFonts w:ascii="07 Times Normaal" w:hAnsi="07 Times Normaal"/>
      <w:sz w:val="22"/>
      <w:lang w:eastAsia="en-US"/>
    </w:rPr>
  </w:style>
  <w:style w:type="character" w:customStyle="1" w:styleId="VeldVet1">
    <w:name w:val="VeldVet1"/>
    <w:basedOn w:val="Standaardalinea-lettertype"/>
    <w:rsid w:val="009B487E"/>
    <w:rPr>
      <w:rFonts w:ascii="06 Myriad Ultra Vet" w:hAnsi="06 Myriad Ultra Vet"/>
      <w:sz w:val="36"/>
    </w:rPr>
  </w:style>
  <w:style w:type="character" w:customStyle="1" w:styleId="VeldVet2">
    <w:name w:val="VeldVet2"/>
    <w:basedOn w:val="Standaardalinea-lettertype"/>
    <w:rsid w:val="009B487E"/>
    <w:rPr>
      <w:rFonts w:ascii="03 Myriad Normaal" w:hAnsi="03 Myriad Normaal"/>
      <w:sz w:val="24"/>
    </w:rPr>
  </w:style>
  <w:style w:type="character" w:customStyle="1" w:styleId="VeldVet3">
    <w:name w:val="VeldVet3"/>
    <w:basedOn w:val="Standaardalinea-lettertype"/>
    <w:rsid w:val="009B487E"/>
    <w:rPr>
      <w:rFonts w:ascii="02 Myriad Roepnaam" w:hAnsi="02 Myriad Roepnaam"/>
      <w:sz w:val="22"/>
    </w:rPr>
  </w:style>
  <w:style w:type="paragraph" w:customStyle="1" w:styleId="Bullet2">
    <w:name w:val="Bullet2"/>
    <w:basedOn w:val="Standaard"/>
    <w:rsid w:val="009B487E"/>
    <w:pPr>
      <w:numPr>
        <w:ilvl w:val="1"/>
        <w:numId w:val="27"/>
      </w:numPr>
      <w:spacing w:line="240" w:lineRule="exact"/>
    </w:pPr>
    <w:rPr>
      <w:rFonts w:ascii="07 Times Normaal" w:hAnsi="07 Times Normaal"/>
      <w:sz w:val="22"/>
      <w:lang w:eastAsia="en-US"/>
    </w:rPr>
  </w:style>
  <w:style w:type="paragraph" w:customStyle="1" w:styleId="inhoud">
    <w:name w:val="inhoud"/>
    <w:basedOn w:val="Kop1"/>
    <w:rsid w:val="009B487E"/>
    <w:pPr>
      <w:keepNext/>
      <w:numPr>
        <w:numId w:val="0"/>
      </w:numPr>
      <w:tabs>
        <w:tab w:val="left" w:pos="720"/>
        <w:tab w:val="left" w:pos="1134"/>
      </w:tabs>
      <w:spacing w:after="0" w:line="240" w:lineRule="atLeast"/>
    </w:pPr>
    <w:rPr>
      <w:rFonts w:ascii="06 Myriad Ultra Vet" w:hAnsi="06 Myriad Ultra Vet"/>
      <w:kern w:val="0"/>
      <w:sz w:val="36"/>
    </w:rPr>
  </w:style>
  <w:style w:type="paragraph" w:styleId="Plattetekst">
    <w:name w:val="Body Text"/>
    <w:basedOn w:val="Standaard"/>
    <w:rsid w:val="009B487E"/>
    <w:rPr>
      <w:rFonts w:ascii="07 Times Normaal" w:hAnsi="07 Times Normaal"/>
      <w:b/>
      <w:sz w:val="22"/>
      <w:lang w:eastAsia="en-US"/>
    </w:rPr>
  </w:style>
  <w:style w:type="paragraph" w:customStyle="1" w:styleId="ListItem">
    <w:name w:val="ListItem"/>
    <w:basedOn w:val="Standaard"/>
    <w:rsid w:val="009B487E"/>
    <w:pPr>
      <w:keepLines/>
      <w:numPr>
        <w:numId w:val="9"/>
      </w:numPr>
      <w:spacing w:line="240" w:lineRule="auto"/>
      <w:ind w:left="255" w:hanging="215"/>
    </w:pPr>
    <w:rPr>
      <w:rFonts w:ascii="07 Times Normaal" w:hAnsi="07 Times Normaal"/>
      <w:sz w:val="18"/>
      <w:lang w:eastAsia="en-US"/>
    </w:rPr>
  </w:style>
  <w:style w:type="paragraph" w:customStyle="1" w:styleId="HeaderText">
    <w:name w:val="HeaderText"/>
    <w:basedOn w:val="Standaard"/>
    <w:rsid w:val="009B487E"/>
    <w:pPr>
      <w:keepNext/>
      <w:keepLines/>
      <w:spacing w:line="240" w:lineRule="auto"/>
    </w:pPr>
    <w:rPr>
      <w:rFonts w:ascii="03 Myriad Normaal" w:hAnsi="03 Myriad Normaal"/>
      <w:sz w:val="18"/>
      <w:lang w:eastAsia="en-US"/>
    </w:rPr>
  </w:style>
  <w:style w:type="paragraph" w:customStyle="1" w:styleId="Deelactiviteit">
    <w:name w:val="Deelactiviteit"/>
    <w:basedOn w:val="Standaard"/>
    <w:rsid w:val="009B487E"/>
    <w:pPr>
      <w:keepNext/>
      <w:keepLines/>
      <w:spacing w:before="120" w:line="240" w:lineRule="auto"/>
    </w:pPr>
    <w:rPr>
      <w:rFonts w:ascii="03 Myriad Normaal" w:hAnsi="03 Myriad Normaal"/>
      <w:b/>
      <w:sz w:val="18"/>
      <w:lang w:eastAsia="en-US"/>
    </w:rPr>
  </w:style>
  <w:style w:type="character" w:styleId="Zwaar">
    <w:name w:val="Strong"/>
    <w:basedOn w:val="Standaardalinea-lettertype"/>
    <w:qFormat/>
    <w:rsid w:val="00351C0B"/>
    <w:rPr>
      <w:b/>
      <w:bCs/>
    </w:rPr>
  </w:style>
  <w:style w:type="paragraph" w:styleId="Ballontekst">
    <w:name w:val="Balloon Text"/>
    <w:basedOn w:val="Standaard"/>
    <w:link w:val="BallontekstChar"/>
    <w:rsid w:val="00242B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42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4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Grontmij\Corporate%20Templates\Word\Main\Templates\Re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Report.dot</Template>
  <TotalTime>7</TotalTime>
  <Pages>10</Pages>
  <Words>1486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Veiligheids- en Gezondheidsplan ontwerpfase</vt:lpstr>
    </vt:vector>
  </TitlesOfParts>
  <Company>Grontmij NV</Company>
  <LinksUpToDate>false</LinksUpToDate>
  <CharactersWithSpaces>9641</CharactersWithSpaces>
  <SharedDoc>false</SharedDoc>
  <HLinks>
    <vt:vector size="102" baseType="variant">
      <vt:variant>
        <vt:i4>1572919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_Toc309887509</vt:lpwstr>
      </vt:variant>
      <vt:variant>
        <vt:i4>1572919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_Toc309887508</vt:lpwstr>
      </vt:variant>
      <vt:variant>
        <vt:i4>1572919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_Toc309887507</vt:lpwstr>
      </vt:variant>
      <vt:variant>
        <vt:i4>1572919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_Toc309887506</vt:lpwstr>
      </vt:variant>
      <vt:variant>
        <vt:i4>1572919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_Toc309887505</vt:lpwstr>
      </vt:variant>
      <vt:variant>
        <vt:i4>1572919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_Toc309887504</vt:lpwstr>
      </vt:variant>
      <vt:variant>
        <vt:i4>1572919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_Toc309887503</vt:lpwstr>
      </vt:variant>
      <vt:variant>
        <vt:i4>1572919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_Toc309887502</vt:lpwstr>
      </vt:variant>
      <vt:variant>
        <vt:i4>1572919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_Toc309887501</vt:lpwstr>
      </vt:variant>
      <vt:variant>
        <vt:i4>1572919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_Toc309887500</vt:lpwstr>
      </vt:variant>
      <vt:variant>
        <vt:i4>1114166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_Toc309887499</vt:lpwstr>
      </vt:variant>
      <vt:variant>
        <vt:i4>1114166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_Toc309887498</vt:lpwstr>
      </vt:variant>
      <vt:variant>
        <vt:i4>1114166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_Toc309887497</vt:lpwstr>
      </vt:variant>
      <vt:variant>
        <vt:i4>1114166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_Toc309887496</vt:lpwstr>
      </vt:variant>
      <vt:variant>
        <vt:i4>1114166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_Toc309887495</vt:lpwstr>
      </vt:variant>
      <vt:variant>
        <vt:i4>1114166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_Toc309887494</vt:lpwstr>
      </vt:variant>
      <vt:variant>
        <vt:i4>1114166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_Toc309887493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Veiligheids- en Gezondheidsplan ontwerpfase</dc:title>
  <dc:creator>Sabine</dc:creator>
  <cp:lastModifiedBy>Coen Wijnhoven</cp:lastModifiedBy>
  <cp:revision>6</cp:revision>
  <cp:lastPrinted>2023-09-18T14:22:00Z</cp:lastPrinted>
  <dcterms:created xsi:type="dcterms:W3CDTF">2023-11-08T09:32:00Z</dcterms:created>
  <dcterms:modified xsi:type="dcterms:W3CDTF">2024-02-02T13:06:00Z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rtPageEnclosure">
    <vt:lpwstr>-1</vt:lpwstr>
  </property>
  <property fmtid="{D5CDD505-2E9C-101B-9397-08002B2CF9AE}" pid="3" name="Type">
    <vt:lpwstr>Report</vt:lpwstr>
  </property>
  <property fmtid="{D5CDD505-2E9C-101B-9397-08002B2CF9AE}" pid="4" name="Language">
    <vt:lpwstr>Nederlands</vt:lpwstr>
  </property>
  <property fmtid="{D5CDD505-2E9C-101B-9397-08002B2CF9AE}" pid="5" name="Status">
    <vt:lpwstr>Concept</vt:lpwstr>
  </property>
  <property fmtid="{D5CDD505-2E9C-101B-9397-08002B2CF9AE}" pid="6" name="Date">
    <vt:lpwstr>06-07-2010</vt:lpwstr>
  </property>
  <property fmtid="{D5CDD505-2E9C-101B-9397-08002B2CF9AE}" pid="7" name="Location">
    <vt:lpwstr>021 - Grontmij Alkmaar</vt:lpwstr>
  </property>
  <property fmtid="{D5CDD505-2E9C-101B-9397-08002B2CF9AE}" pid="8" name="Documentnumber">
    <vt:lpwstr/>
  </property>
  <property fmtid="{D5CDD505-2E9C-101B-9397-08002B2CF9AE}" pid="9" name="Version">
    <vt:lpwstr>C1</vt:lpwstr>
  </property>
  <property fmtid="{D5CDD505-2E9C-101B-9397-08002B2CF9AE}" pid="10" name="_Version">
    <vt:lpwstr>revisie</vt:lpwstr>
  </property>
  <property fmtid="{D5CDD505-2E9C-101B-9397-08002B2CF9AE}" pid="11" name="_Page">
    <vt:lpwstr>Pagina</vt:lpwstr>
  </property>
  <property fmtid="{D5CDD505-2E9C-101B-9397-08002B2CF9AE}" pid="12" name="_Of">
    <vt:lpwstr>van</vt:lpwstr>
  </property>
  <property fmtid="{D5CDD505-2E9C-101B-9397-08002B2CF9AE}" pid="13" name="Continuation">
    <vt:lpwstr>Vervolg</vt:lpwstr>
  </property>
  <property fmtid="{D5CDD505-2E9C-101B-9397-08002B2CF9AE}" pid="14" name="BlackWhiteLogosSection1">
    <vt:lpwstr>0</vt:lpwstr>
  </property>
  <property fmtid="{D5CDD505-2E9C-101B-9397-08002B2CF9AE}" pid="15" name="BlackWhiteLogosNextSections">
    <vt:lpwstr>0</vt:lpwstr>
  </property>
</Properties>
</file>