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527ECEE8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V1.0 d.d. </w:t>
      </w:r>
      <w:r w:rsidR="0077448C">
        <w:rPr>
          <w:color w:val="2E74B5"/>
        </w:rPr>
        <w:t>30-11</w:t>
      </w:r>
      <w:r w:rsidR="00FD51F4">
        <w:rPr>
          <w:color w:val="2E74B5"/>
        </w:rPr>
        <w:t>-2023</w:t>
      </w:r>
    </w:p>
    <w:p w14:paraId="67139EB9" w14:textId="7A1E691F" w:rsidR="00E633B8" w:rsidRPr="00540C1F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 xml:space="preserve">Europese openbare aanbesteding </w:t>
      </w:r>
      <w:r w:rsidR="00FD51F4">
        <w:rPr>
          <w:sz w:val="20"/>
        </w:rPr>
        <w:t>“</w:t>
      </w:r>
      <w:r w:rsidR="00EE6D76" w:rsidRPr="00540C1F">
        <w:rPr>
          <w:sz w:val="20"/>
        </w:rPr>
        <w:t>Integra</w:t>
      </w:r>
      <w:r w:rsidR="00FD51F4">
        <w:rPr>
          <w:sz w:val="20"/>
        </w:rPr>
        <w:t>al beheersysteem”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7BB3B555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toelichting:</w:t>
      </w:r>
    </w:p>
    <w:p w14:paraId="0F8C29E7" w14:textId="04977204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beschrijving dient kort en bondig te zijn, doch maximaal het aantal vermelde pagina’s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5C1BB5AB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de kwalitatieve gunningscriteria dient in dit document en </w:t>
      </w:r>
      <w:r w:rsidRPr="00540C1F">
        <w:rPr>
          <w:sz w:val="20"/>
          <w:u w:val="single"/>
          <w:lang w:val="nl"/>
        </w:rPr>
        <w:t xml:space="preserve">conform dit format (onderdeel </w:t>
      </w:r>
      <w:r w:rsidR="00FB2BA4">
        <w:rPr>
          <w:sz w:val="20"/>
          <w:u w:val="single"/>
          <w:lang w:val="nl"/>
        </w:rPr>
        <w:t>K</w:t>
      </w:r>
      <w:r w:rsidR="00FD51F4">
        <w:rPr>
          <w:sz w:val="20"/>
          <w:u w:val="single"/>
          <w:lang w:val="nl"/>
        </w:rPr>
        <w:t>1a, K1b en K1c</w:t>
      </w:r>
      <w:r w:rsidRPr="00540C1F">
        <w:rPr>
          <w:sz w:val="20"/>
          <w:u w:val="single"/>
          <w:lang w:val="nl"/>
        </w:rPr>
        <w:t xml:space="preserve">)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het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6DFC645B" w:rsidR="005474A5" w:rsidRPr="00540C1F" w:rsidRDefault="00FD51F4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>
        <w:rPr>
          <w:sz w:val="20"/>
          <w:lang w:val="nl"/>
        </w:rPr>
        <w:t>De g</w:t>
      </w:r>
      <w:r w:rsidR="005474A5" w:rsidRPr="00540C1F">
        <w:rPr>
          <w:sz w:val="20"/>
          <w:lang w:val="nl"/>
        </w:rPr>
        <w:t>unningscriteria diene</w:t>
      </w:r>
      <w:r w:rsidR="008A3172" w:rsidRPr="00540C1F">
        <w:rPr>
          <w:sz w:val="20"/>
          <w:lang w:val="nl"/>
        </w:rPr>
        <w:t>n SMART</w:t>
      </w:r>
      <w:r w:rsidR="005474A5"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proofErr w:type="gramStart"/>
      <w:r w:rsidRPr="00540C1F">
        <w:rPr>
          <w:sz w:val="20"/>
        </w:rPr>
        <w:t>beschrijven</w:t>
      </w:r>
      <w:proofErr w:type="gramEnd"/>
      <w:r w:rsidRPr="00540C1F">
        <w:rPr>
          <w:sz w:val="20"/>
        </w:rPr>
        <w:t xml:space="preserve">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19D3F919" w:rsidR="00C42F45" w:rsidRPr="00540C1F" w:rsidRDefault="00C42F45" w:rsidP="00C42F45">
      <w:pPr>
        <w:spacing w:line="276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lastRenderedPageBreak/>
        <w:t>K</w:t>
      </w:r>
      <w:r w:rsidR="00FD51F4">
        <w:rPr>
          <w:rFonts w:cs="Arial"/>
          <w:b/>
          <w:bCs/>
          <w:sz w:val="20"/>
        </w:rPr>
        <w:t>1</w:t>
      </w:r>
      <w:r w:rsidRPr="00540C1F">
        <w:rPr>
          <w:rFonts w:cs="Arial"/>
          <w:b/>
          <w:bCs/>
          <w:sz w:val="20"/>
        </w:rPr>
        <w:t xml:space="preserve">: </w:t>
      </w:r>
      <w:r w:rsidR="00745CFA">
        <w:rPr>
          <w:rFonts w:cs="Arial"/>
          <w:b/>
          <w:bCs/>
          <w:sz w:val="20"/>
        </w:rPr>
        <w:t>Implementatieplan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 w:rsidR="00EB4489">
        <w:rPr>
          <w:rFonts w:cs="Arial"/>
          <w:sz w:val="20"/>
        </w:rPr>
        <w:t xml:space="preserve"> voor </w:t>
      </w:r>
      <w:r w:rsidR="00FD51F4">
        <w:rPr>
          <w:rFonts w:cs="Arial"/>
          <w:sz w:val="20"/>
        </w:rPr>
        <w:t>4</w:t>
      </w:r>
      <w:r w:rsidR="001D43AF" w:rsidRPr="00540C1F">
        <w:rPr>
          <w:rFonts w:cs="Arial"/>
          <w:sz w:val="20"/>
        </w:rPr>
        <w:t xml:space="preserve"> a4</w:t>
      </w:r>
      <w:r w:rsidR="00B45D37">
        <w:rPr>
          <w:rFonts w:cs="Arial"/>
          <w:sz w:val="20"/>
        </w:rPr>
        <w:t xml:space="preserve"> enkelzijdig</w:t>
      </w:r>
      <w:r w:rsidR="00FD51F4">
        <w:rPr>
          <w:rFonts w:cs="Arial"/>
          <w:sz w:val="20"/>
        </w:rPr>
        <w:t xml:space="preserve"> + 1losse A3 Mijlpalenplanning</w:t>
      </w:r>
      <w:r w:rsidR="001D43AF" w:rsidRPr="00540C1F">
        <w:rPr>
          <w:rFonts w:cs="Arial"/>
          <w:sz w:val="20"/>
        </w:rPr>
        <w:t>)</w:t>
      </w:r>
    </w:p>
    <w:p w14:paraId="48FA3FB9" w14:textId="593177B0" w:rsidR="001D43AF" w:rsidRPr="00BC4793" w:rsidRDefault="006264E0" w:rsidP="001D43AF">
      <w:pPr>
        <w:spacing w:line="276" w:lineRule="auto"/>
        <w:rPr>
          <w:sz w:val="20"/>
          <w:highlight w:val="lightGray"/>
        </w:rPr>
      </w:pPr>
      <w:r w:rsidRPr="006264E0">
        <w:rPr>
          <w:sz w:val="20"/>
          <w:highlight w:val="lightGray"/>
        </w:rPr>
        <w:t>K</w:t>
      </w:r>
      <w:r w:rsidR="00FD51F4">
        <w:rPr>
          <w:sz w:val="20"/>
          <w:highlight w:val="lightGray"/>
        </w:rPr>
        <w:t>1</w:t>
      </w:r>
      <w:r w:rsidRPr="006264E0">
        <w:rPr>
          <w:sz w:val="20"/>
          <w:highlight w:val="lightGray"/>
        </w:rPr>
        <w:t>a</w:t>
      </w:r>
      <w:r w:rsidR="00DC2BE1">
        <w:rPr>
          <w:sz w:val="20"/>
          <w:highlight w:val="lightGray"/>
        </w:rPr>
        <w:t xml:space="preserve"> </w:t>
      </w:r>
      <w:r w:rsidRPr="006264E0">
        <w:rPr>
          <w:sz w:val="20"/>
          <w:highlight w:val="lightGray"/>
        </w:rPr>
        <w:t>Aanpak</w:t>
      </w:r>
      <w:r w:rsidR="00BC4793">
        <w:rPr>
          <w:sz w:val="20"/>
          <w:highlight w:val="lightGray"/>
        </w:rPr>
        <w:t xml:space="preserve"> en </w:t>
      </w:r>
      <w:r w:rsidRPr="006264E0">
        <w:rPr>
          <w:sz w:val="20"/>
          <w:highlight w:val="lightGray"/>
        </w:rPr>
        <w:t>planning</w:t>
      </w:r>
      <w:r w:rsidR="005D22DF" w:rsidRPr="00540C1F">
        <w:rPr>
          <w:sz w:val="20"/>
        </w:rPr>
        <w:t xml:space="preserve">: </w:t>
      </w:r>
    </w:p>
    <w:p w14:paraId="430CCA87" w14:textId="6F715391" w:rsidR="00BC4793" w:rsidRPr="00BC4793" w:rsidRDefault="00BC4793" w:rsidP="00057BF3">
      <w:pPr>
        <w:pStyle w:val="Lijstalinea"/>
        <w:numPr>
          <w:ilvl w:val="0"/>
          <w:numId w:val="15"/>
        </w:numPr>
        <w:spacing w:line="276" w:lineRule="auto"/>
        <w:rPr>
          <w:sz w:val="20"/>
          <w:highlight w:val="lightGray"/>
        </w:rPr>
      </w:pPr>
      <w:r w:rsidRPr="00BC4793">
        <w:rPr>
          <w:sz w:val="20"/>
          <w:highlight w:val="lightGray"/>
        </w:rPr>
        <w:t xml:space="preserve">Inleiding </w:t>
      </w:r>
      <w:r w:rsidRPr="00BC4793">
        <w:rPr>
          <w:sz w:val="20"/>
          <w:shd w:val="clear" w:color="auto" w:fill="F4EFB9"/>
        </w:rPr>
        <w:t>Beschrijving Inschrijver (dit weghalen)</w:t>
      </w:r>
    </w:p>
    <w:p w14:paraId="5D169041" w14:textId="77777777" w:rsidR="00BC4793" w:rsidRDefault="00BC4793" w:rsidP="00BC4793">
      <w:pPr>
        <w:spacing w:line="276" w:lineRule="auto"/>
        <w:rPr>
          <w:sz w:val="20"/>
          <w:highlight w:val="lightGray"/>
        </w:rPr>
      </w:pPr>
    </w:p>
    <w:p w14:paraId="7F3976FA" w14:textId="77777777" w:rsidR="00BC4793" w:rsidRDefault="00BC4793" w:rsidP="00BC4793">
      <w:pPr>
        <w:spacing w:line="276" w:lineRule="auto"/>
        <w:rPr>
          <w:sz w:val="20"/>
          <w:highlight w:val="lightGray"/>
        </w:rPr>
      </w:pPr>
    </w:p>
    <w:p w14:paraId="765EEDEB" w14:textId="25BFF2D2" w:rsidR="00BC4793" w:rsidRDefault="00BC4793" w:rsidP="00BC4793">
      <w:pPr>
        <w:pStyle w:val="Lijstalinea"/>
        <w:numPr>
          <w:ilvl w:val="0"/>
          <w:numId w:val="15"/>
        </w:numPr>
        <w:spacing w:line="276" w:lineRule="auto"/>
        <w:rPr>
          <w:sz w:val="20"/>
          <w:highlight w:val="lightGray"/>
        </w:rPr>
      </w:pPr>
      <w:r>
        <w:rPr>
          <w:sz w:val="20"/>
          <w:highlight w:val="lightGray"/>
        </w:rPr>
        <w:t>Aanpak implementatie</w:t>
      </w:r>
      <w:r w:rsidRPr="00BC4793">
        <w:rPr>
          <w:sz w:val="20"/>
          <w:shd w:val="clear" w:color="auto" w:fill="F4EFB9"/>
        </w:rPr>
        <w:t xml:space="preserve"> Beschrijving Inschrijver (dit weghalen)</w:t>
      </w:r>
    </w:p>
    <w:p w14:paraId="5AAF3B2F" w14:textId="77777777" w:rsidR="00BC4793" w:rsidRDefault="00BC4793" w:rsidP="00BC4793">
      <w:pPr>
        <w:spacing w:line="276" w:lineRule="auto"/>
        <w:rPr>
          <w:sz w:val="20"/>
          <w:highlight w:val="lightGray"/>
        </w:rPr>
      </w:pPr>
    </w:p>
    <w:p w14:paraId="650C4181" w14:textId="77777777" w:rsidR="00BC4793" w:rsidRDefault="00BC4793" w:rsidP="00BC4793">
      <w:pPr>
        <w:spacing w:line="276" w:lineRule="auto"/>
        <w:rPr>
          <w:sz w:val="20"/>
          <w:highlight w:val="lightGray"/>
        </w:rPr>
      </w:pPr>
    </w:p>
    <w:p w14:paraId="1EBB84E4" w14:textId="77777777" w:rsidR="00BC4793" w:rsidRDefault="00BC4793" w:rsidP="00BC4793">
      <w:pPr>
        <w:spacing w:line="276" w:lineRule="auto"/>
        <w:rPr>
          <w:sz w:val="20"/>
          <w:highlight w:val="lightGray"/>
        </w:rPr>
      </w:pPr>
    </w:p>
    <w:p w14:paraId="0C1AAF6A" w14:textId="4F515236" w:rsidR="00BC4793" w:rsidRPr="00BC4793" w:rsidRDefault="00BC4793" w:rsidP="00BC4793">
      <w:pPr>
        <w:pStyle w:val="Lijstalinea"/>
        <w:numPr>
          <w:ilvl w:val="0"/>
          <w:numId w:val="15"/>
        </w:numPr>
        <w:spacing w:line="276" w:lineRule="auto"/>
        <w:rPr>
          <w:sz w:val="20"/>
          <w:highlight w:val="lightGray"/>
        </w:rPr>
      </w:pPr>
      <w:r>
        <w:rPr>
          <w:sz w:val="20"/>
          <w:highlight w:val="lightGray"/>
        </w:rPr>
        <w:t xml:space="preserve">Planning + + A3-formaat mijlpalenplanning (losse bijlage) </w:t>
      </w:r>
      <w:r w:rsidRPr="00BC4793">
        <w:rPr>
          <w:sz w:val="20"/>
          <w:shd w:val="clear" w:color="auto" w:fill="F4EFB9"/>
        </w:rPr>
        <w:t>Beschrijving Inschrijver (dit weghalen)</w:t>
      </w:r>
    </w:p>
    <w:p w14:paraId="01BB5E3B" w14:textId="77777777" w:rsidR="00BC4793" w:rsidRPr="00BC4793" w:rsidRDefault="00BC4793" w:rsidP="00BC4793">
      <w:pPr>
        <w:spacing w:line="276" w:lineRule="auto"/>
        <w:rPr>
          <w:sz w:val="20"/>
          <w:highlight w:val="lightGray"/>
        </w:rPr>
      </w:pPr>
    </w:p>
    <w:p w14:paraId="53B8DF64" w14:textId="77777777" w:rsidR="00BC4793" w:rsidRPr="00BC4793" w:rsidRDefault="00BC4793" w:rsidP="00BC4793">
      <w:pPr>
        <w:spacing w:line="276" w:lineRule="auto"/>
        <w:rPr>
          <w:sz w:val="20"/>
          <w:highlight w:val="lightGray"/>
        </w:rPr>
      </w:pPr>
    </w:p>
    <w:p w14:paraId="527B20B3" w14:textId="77777777" w:rsidR="00BC4793" w:rsidRDefault="00BC4793" w:rsidP="00BC4793">
      <w:pPr>
        <w:spacing w:line="276" w:lineRule="auto"/>
        <w:rPr>
          <w:sz w:val="20"/>
        </w:rPr>
      </w:pPr>
    </w:p>
    <w:p w14:paraId="4754A090" w14:textId="77777777" w:rsidR="00BC4793" w:rsidRDefault="00BC4793" w:rsidP="00BC4793">
      <w:pPr>
        <w:spacing w:line="276" w:lineRule="auto"/>
        <w:rPr>
          <w:sz w:val="20"/>
        </w:rPr>
      </w:pPr>
    </w:p>
    <w:p w14:paraId="70296C70" w14:textId="77777777" w:rsidR="00BC4793" w:rsidRDefault="00BC4793" w:rsidP="00BC4793">
      <w:pPr>
        <w:spacing w:line="276" w:lineRule="auto"/>
        <w:rPr>
          <w:sz w:val="20"/>
        </w:rPr>
      </w:pPr>
    </w:p>
    <w:p w14:paraId="193A78DB" w14:textId="77777777" w:rsidR="00BC4793" w:rsidRDefault="00BC4793" w:rsidP="00BC4793">
      <w:pPr>
        <w:spacing w:line="276" w:lineRule="auto"/>
        <w:rPr>
          <w:sz w:val="20"/>
        </w:rPr>
      </w:pPr>
    </w:p>
    <w:p w14:paraId="3E17DF56" w14:textId="77777777" w:rsidR="00BC4793" w:rsidRPr="00BC4793" w:rsidRDefault="00BC4793" w:rsidP="00BC4793">
      <w:pPr>
        <w:spacing w:line="276" w:lineRule="auto"/>
        <w:rPr>
          <w:sz w:val="20"/>
        </w:rPr>
      </w:pPr>
    </w:p>
    <w:p w14:paraId="26062B45" w14:textId="77777777" w:rsidR="00BC4793" w:rsidRPr="00BC4793" w:rsidRDefault="00BC4793" w:rsidP="00BC4793">
      <w:pPr>
        <w:spacing w:line="276" w:lineRule="auto"/>
        <w:rPr>
          <w:sz w:val="20"/>
        </w:rPr>
      </w:pPr>
    </w:p>
    <w:p w14:paraId="0C857D1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5D016836" w14:textId="19BE6170" w:rsidR="001D43AF" w:rsidRDefault="00EF5381" w:rsidP="001D43AF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FD51F4">
        <w:rPr>
          <w:sz w:val="20"/>
          <w:highlight w:val="lightGray"/>
        </w:rPr>
        <w:t>1b</w:t>
      </w:r>
      <w:r>
        <w:rPr>
          <w:sz w:val="20"/>
          <w:highlight w:val="lightGray"/>
        </w:rPr>
        <w:t xml:space="preserve"> Ople</w:t>
      </w:r>
      <w:r w:rsidR="00DC2BE1">
        <w:rPr>
          <w:sz w:val="20"/>
          <w:highlight w:val="lightGray"/>
        </w:rPr>
        <w:t>i</w:t>
      </w:r>
      <w:r>
        <w:rPr>
          <w:sz w:val="20"/>
          <w:highlight w:val="lightGray"/>
        </w:rPr>
        <w:t>dingen:</w:t>
      </w:r>
      <w:r w:rsidRPr="00EF5381">
        <w:rPr>
          <w:sz w:val="20"/>
        </w:rPr>
        <w:t xml:space="preserve">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1F67BA03" w14:textId="77777777" w:rsidR="00EF5381" w:rsidRDefault="00EF5381" w:rsidP="001D43AF">
      <w:pPr>
        <w:spacing w:line="276" w:lineRule="auto"/>
        <w:rPr>
          <w:sz w:val="20"/>
        </w:rPr>
      </w:pPr>
    </w:p>
    <w:p w14:paraId="5AE0718D" w14:textId="77777777" w:rsidR="00BC4793" w:rsidRDefault="00BC4793" w:rsidP="001D43AF">
      <w:pPr>
        <w:spacing w:line="276" w:lineRule="auto"/>
        <w:rPr>
          <w:sz w:val="20"/>
        </w:rPr>
      </w:pPr>
    </w:p>
    <w:p w14:paraId="38A03CBD" w14:textId="75D03762" w:rsidR="00EF5381" w:rsidRDefault="00EF5381" w:rsidP="00EF5381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FD51F4">
        <w:rPr>
          <w:sz w:val="20"/>
          <w:highlight w:val="lightGray"/>
        </w:rPr>
        <w:t>1c</w:t>
      </w:r>
      <w:r>
        <w:rPr>
          <w:sz w:val="20"/>
          <w:highlight w:val="lightGray"/>
        </w:rPr>
        <w:t xml:space="preserve"> </w:t>
      </w:r>
      <w:r w:rsidR="005132C4">
        <w:rPr>
          <w:sz w:val="20"/>
          <w:highlight w:val="lightGray"/>
        </w:rPr>
        <w:t>Risico’s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10E29CA" w14:textId="77777777" w:rsidR="005132C4" w:rsidRDefault="005132C4" w:rsidP="00EF5381">
      <w:pPr>
        <w:spacing w:line="276" w:lineRule="auto"/>
        <w:rPr>
          <w:sz w:val="20"/>
        </w:rPr>
      </w:pPr>
    </w:p>
    <w:p w14:paraId="1BDF2C11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2DD33AED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A5DF153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69EE9A1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1FB073BA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31E517A8" w14:textId="77777777" w:rsidR="008201AF" w:rsidRDefault="008201AF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br w:type="page"/>
      </w:r>
    </w:p>
    <w:sectPr w:rsidR="008201AF" w:rsidSect="005D52CC">
      <w:headerReference w:type="default" r:id="rId11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D1F89" w14:textId="77777777" w:rsidR="00C5084E" w:rsidRDefault="00C5084E" w:rsidP="00BD0883">
      <w:pPr>
        <w:spacing w:line="240" w:lineRule="auto"/>
      </w:pPr>
      <w:r>
        <w:separator/>
      </w:r>
    </w:p>
  </w:endnote>
  <w:endnote w:type="continuationSeparator" w:id="0">
    <w:p w14:paraId="7B66CE81" w14:textId="77777777" w:rsidR="00C5084E" w:rsidRDefault="00C5084E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C44F" w14:textId="77777777" w:rsidR="00C5084E" w:rsidRDefault="00C5084E" w:rsidP="00BD0883">
      <w:pPr>
        <w:spacing w:line="240" w:lineRule="auto"/>
      </w:pPr>
      <w:r>
        <w:separator/>
      </w:r>
    </w:p>
  </w:footnote>
  <w:footnote w:type="continuationSeparator" w:id="0">
    <w:p w14:paraId="3E336CC0" w14:textId="77777777" w:rsidR="00C5084E" w:rsidRDefault="00C5084E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02DDF61B" w:rsidR="00EE6D76" w:rsidRDefault="00FD51F4">
    <w:pPr>
      <w:pStyle w:val="Koptekst"/>
    </w:pPr>
    <w:r w:rsidRPr="004E0F02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8370F0D" wp14:editId="78ADD8D7">
          <wp:simplePos x="0" y="0"/>
          <wp:positionH relativeFrom="column">
            <wp:posOffset>5348176</wp:posOffset>
          </wp:positionH>
          <wp:positionV relativeFrom="paragraph">
            <wp:posOffset>-277082</wp:posOffset>
          </wp:positionV>
          <wp:extent cx="1457608" cy="804874"/>
          <wp:effectExtent l="0" t="0" r="0" b="0"/>
          <wp:wrapNone/>
          <wp:docPr id="403227694" name="Afbeelding 403227694" descr="Afbeelding met Lettertype, Graphics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927358" name="Afbeelding 1" descr="Afbeelding met Lettertype, Graphics, teks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608" cy="8048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03F6B"/>
    <w:multiLevelType w:val="hybridMultilevel"/>
    <w:tmpl w:val="60CAA3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7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9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1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260071">
    <w:abstractNumId w:val="12"/>
  </w:num>
  <w:num w:numId="2" w16cid:durableId="1914387363">
    <w:abstractNumId w:val="12"/>
  </w:num>
  <w:num w:numId="3" w16cid:durableId="600649493">
    <w:abstractNumId w:val="12"/>
  </w:num>
  <w:num w:numId="4" w16cid:durableId="887761118">
    <w:abstractNumId w:val="12"/>
  </w:num>
  <w:num w:numId="5" w16cid:durableId="1985962251">
    <w:abstractNumId w:val="7"/>
  </w:num>
  <w:num w:numId="6" w16cid:durableId="406223648">
    <w:abstractNumId w:val="10"/>
  </w:num>
  <w:num w:numId="7" w16cid:durableId="69542125">
    <w:abstractNumId w:val="9"/>
  </w:num>
  <w:num w:numId="8" w16cid:durableId="289635113">
    <w:abstractNumId w:val="4"/>
  </w:num>
  <w:num w:numId="9" w16cid:durableId="1653682479">
    <w:abstractNumId w:val="5"/>
  </w:num>
  <w:num w:numId="10" w16cid:durableId="1274442792">
    <w:abstractNumId w:val="11"/>
  </w:num>
  <w:num w:numId="11" w16cid:durableId="1473597351">
    <w:abstractNumId w:val="0"/>
  </w:num>
  <w:num w:numId="12" w16cid:durableId="2118988443">
    <w:abstractNumId w:val="13"/>
  </w:num>
  <w:num w:numId="13" w16cid:durableId="467482285">
    <w:abstractNumId w:val="2"/>
  </w:num>
  <w:num w:numId="14" w16cid:durableId="727532695">
    <w:abstractNumId w:val="14"/>
  </w:num>
  <w:num w:numId="15" w16cid:durableId="150184445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90710"/>
    <w:rsid w:val="000B39ED"/>
    <w:rsid w:val="000D1B21"/>
    <w:rsid w:val="000E072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C1A80"/>
    <w:rsid w:val="001D43AF"/>
    <w:rsid w:val="0021638E"/>
    <w:rsid w:val="00223E37"/>
    <w:rsid w:val="00254B02"/>
    <w:rsid w:val="00257A2D"/>
    <w:rsid w:val="002605A2"/>
    <w:rsid w:val="00261019"/>
    <w:rsid w:val="0026186B"/>
    <w:rsid w:val="0027149D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77B92"/>
    <w:rsid w:val="006A509F"/>
    <w:rsid w:val="006A5DBA"/>
    <w:rsid w:val="006B22AB"/>
    <w:rsid w:val="006B74AC"/>
    <w:rsid w:val="006D265A"/>
    <w:rsid w:val="006E1B76"/>
    <w:rsid w:val="006F4351"/>
    <w:rsid w:val="006F4FCF"/>
    <w:rsid w:val="00711630"/>
    <w:rsid w:val="007160B0"/>
    <w:rsid w:val="00716C62"/>
    <w:rsid w:val="00745CFA"/>
    <w:rsid w:val="00767A73"/>
    <w:rsid w:val="0077448C"/>
    <w:rsid w:val="007945F7"/>
    <w:rsid w:val="007A373C"/>
    <w:rsid w:val="007D17D7"/>
    <w:rsid w:val="007F48AD"/>
    <w:rsid w:val="007F5BDF"/>
    <w:rsid w:val="008201AF"/>
    <w:rsid w:val="0082074B"/>
    <w:rsid w:val="008222D7"/>
    <w:rsid w:val="00875EC5"/>
    <w:rsid w:val="0087736F"/>
    <w:rsid w:val="008844F9"/>
    <w:rsid w:val="0089082A"/>
    <w:rsid w:val="008A3172"/>
    <w:rsid w:val="008B5208"/>
    <w:rsid w:val="008C49A5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221"/>
    <w:rsid w:val="00B434C1"/>
    <w:rsid w:val="00B45D37"/>
    <w:rsid w:val="00B72021"/>
    <w:rsid w:val="00B80DBD"/>
    <w:rsid w:val="00B87F05"/>
    <w:rsid w:val="00B94A40"/>
    <w:rsid w:val="00BC4793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5084E"/>
    <w:rsid w:val="00C658D8"/>
    <w:rsid w:val="00C84253"/>
    <w:rsid w:val="00CA5460"/>
    <w:rsid w:val="00CD41A5"/>
    <w:rsid w:val="00CD5D8B"/>
    <w:rsid w:val="00D10F62"/>
    <w:rsid w:val="00D141FD"/>
    <w:rsid w:val="00D22AB5"/>
    <w:rsid w:val="00D27885"/>
    <w:rsid w:val="00D6101D"/>
    <w:rsid w:val="00D6790F"/>
    <w:rsid w:val="00D76727"/>
    <w:rsid w:val="00D832F7"/>
    <w:rsid w:val="00D96E1F"/>
    <w:rsid w:val="00DB1341"/>
    <w:rsid w:val="00DC2BE1"/>
    <w:rsid w:val="00DC5DF8"/>
    <w:rsid w:val="00DD248D"/>
    <w:rsid w:val="00DD589E"/>
    <w:rsid w:val="00DF440D"/>
    <w:rsid w:val="00DF7CBF"/>
    <w:rsid w:val="00E00379"/>
    <w:rsid w:val="00E22F64"/>
    <w:rsid w:val="00E633B8"/>
    <w:rsid w:val="00E806FD"/>
    <w:rsid w:val="00EB27AD"/>
    <w:rsid w:val="00EB4489"/>
    <w:rsid w:val="00ED0A65"/>
    <w:rsid w:val="00EE6D76"/>
    <w:rsid w:val="00EF1811"/>
    <w:rsid w:val="00EF5381"/>
    <w:rsid w:val="00F001F2"/>
    <w:rsid w:val="00F35FF3"/>
    <w:rsid w:val="00F44C96"/>
    <w:rsid w:val="00F57E07"/>
    <w:rsid w:val="00F86BB5"/>
    <w:rsid w:val="00FB2BA4"/>
    <w:rsid w:val="00FD51F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2449CE8E5E244B609C978891F0B97" ma:contentTypeVersion="8" ma:contentTypeDescription="Een nieuw document maken." ma:contentTypeScope="" ma:versionID="d07678aed1a7dbfc512b1150f9034fbd">
  <xsd:schema xmlns:xsd="http://www.w3.org/2001/XMLSchema" xmlns:xs="http://www.w3.org/2001/XMLSchema" xmlns:p="http://schemas.microsoft.com/office/2006/metadata/properties" xmlns:ns2="606fb9dd-4478-4b02-8108-f23c396fe859" targetNamespace="http://schemas.microsoft.com/office/2006/metadata/properties" ma:root="true" ma:fieldsID="7d47b419c70bfc88cb2ebb67cc1162c7" ns2:_="">
    <xsd:import namespace="606fb9dd-4478-4b02-8108-f23c396fe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9dd-4478-4b02-8108-f23c396f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E585AD-301B-43D1-83E1-4A89B738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9dd-4478-4b02-8108-f23c396f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45</TotalTime>
  <Pages>3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27</cp:revision>
  <cp:lastPrinted>2016-08-26T13:28:00Z</cp:lastPrinted>
  <dcterms:created xsi:type="dcterms:W3CDTF">2022-03-10T09:39:00Z</dcterms:created>
  <dcterms:modified xsi:type="dcterms:W3CDTF">2023-11-30T15:31:00Z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0x0101008AB2449CE8E5E244B609C978891F0B97</vt:lpwstr>
  </property>
</Properties>
</file>