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3C00CA909A446A63E5183C45DFC4B" ma:contentTypeVersion="3" ma:contentTypeDescription="Een nieuw document maken." ma:contentTypeScope="" ma:versionID="8ae43b9d10ddb677cd383b9a85c49f5b">
  <xsd:schema xmlns:xsd="http://www.w3.org/2001/XMLSchema" xmlns:xs="http://www.w3.org/2001/XMLSchema" xmlns:p="http://schemas.microsoft.com/office/2006/metadata/properties" xmlns:ns2="f8114108-dcf9-4cd6-b0ba-1806ede37ddd" targetNamespace="http://schemas.microsoft.com/office/2006/metadata/properties" ma:root="true" ma:fieldsID="73d08c98665443e54410ea8f92abfb6e" ns2:_="">
    <xsd:import namespace="f8114108-dcf9-4cd6-b0ba-1806ede37d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14108-dcf9-4cd6-b0ba-1806ede37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041008-9328-41CF-B5C9-C560EBFFFA0F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4C7AA8A-3CF1-4232-9F6F-A54C4F489D4B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0x010100CB03C00CA909A446A63E5183C45DFC4B</vt:lpwstr>
  </property>
</Properties>
</file>