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968C6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3C59174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B4A0896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0F39BBA" w14:textId="76197FD5" w:rsidR="00E032CC" w:rsidRPr="00663AD6" w:rsidRDefault="00E032CC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63AD6">
        <w:rPr>
          <w:rFonts w:cstheme="minorHAnsi"/>
          <w:b/>
          <w:bCs/>
          <w:sz w:val="28"/>
          <w:szCs w:val="28"/>
        </w:rPr>
        <w:t xml:space="preserve">Bijlage </w:t>
      </w:r>
      <w:r w:rsidR="00844992">
        <w:rPr>
          <w:rFonts w:cstheme="minorHAnsi"/>
          <w:b/>
          <w:bCs/>
          <w:sz w:val="28"/>
          <w:szCs w:val="28"/>
        </w:rPr>
        <w:t>N</w:t>
      </w:r>
      <w:r w:rsidRPr="00663AD6">
        <w:rPr>
          <w:rFonts w:cstheme="minorHAnsi"/>
          <w:b/>
          <w:bCs/>
          <w:sz w:val="28"/>
          <w:szCs w:val="28"/>
        </w:rPr>
        <w:t>.</w:t>
      </w:r>
      <w:r w:rsidR="00BC68FF" w:rsidRPr="00663AD6">
        <w:rPr>
          <w:rFonts w:cstheme="minorHAnsi"/>
          <w:b/>
          <w:bCs/>
          <w:sz w:val="28"/>
          <w:szCs w:val="28"/>
        </w:rPr>
        <w:t xml:space="preserve"> </w:t>
      </w:r>
      <w:r w:rsidRPr="00663AD6">
        <w:rPr>
          <w:rFonts w:cstheme="minorHAnsi"/>
          <w:b/>
          <w:bCs/>
          <w:sz w:val="28"/>
          <w:szCs w:val="28"/>
        </w:rPr>
        <w:t xml:space="preserve">Verklaring </w:t>
      </w:r>
      <w:r w:rsidR="00884DF1" w:rsidRPr="00663AD6">
        <w:rPr>
          <w:rFonts w:cstheme="minorHAnsi"/>
          <w:b/>
          <w:bCs/>
          <w:sz w:val="28"/>
          <w:szCs w:val="28"/>
        </w:rPr>
        <w:t>omtrent inschrijving</w:t>
      </w:r>
    </w:p>
    <w:p w14:paraId="4CAA1CF0" w14:textId="77777777" w:rsidR="00E032CC" w:rsidRPr="00663AD6" w:rsidRDefault="00E032CC" w:rsidP="006E4BF0">
      <w:pPr>
        <w:spacing w:after="0" w:line="240" w:lineRule="auto"/>
        <w:rPr>
          <w:rFonts w:cstheme="minorHAnsi"/>
          <w:sz w:val="18"/>
          <w:szCs w:val="18"/>
        </w:rPr>
      </w:pPr>
    </w:p>
    <w:p w14:paraId="2DA31B24" w14:textId="77777777" w:rsidR="00D231DA" w:rsidRDefault="00D231DA" w:rsidP="006E4BF0">
      <w:pPr>
        <w:spacing w:after="0" w:line="240" w:lineRule="auto"/>
        <w:rPr>
          <w:rFonts w:cstheme="minorHAnsi"/>
        </w:rPr>
      </w:pPr>
    </w:p>
    <w:p w14:paraId="35251275" w14:textId="379A184D" w:rsidR="00FC267F" w:rsidRDefault="00095232" w:rsidP="006E4BF0">
      <w:pPr>
        <w:spacing w:after="0" w:line="240" w:lineRule="auto"/>
        <w:rPr>
          <w:rFonts w:cstheme="minorHAnsi"/>
        </w:rPr>
      </w:pPr>
      <w:r w:rsidRPr="00663AD6">
        <w:rPr>
          <w:rFonts w:cstheme="minorHAnsi"/>
        </w:rPr>
        <w:t>Door rechtsgeldige ondertekening van deze verklaring</w:t>
      </w:r>
      <w:r w:rsidR="00FC267F" w:rsidRPr="00663AD6">
        <w:rPr>
          <w:rFonts w:cstheme="minorHAnsi"/>
        </w:rPr>
        <w:t>:</w:t>
      </w:r>
    </w:p>
    <w:p w14:paraId="26FF90F8" w14:textId="77777777" w:rsidR="00663AD6" w:rsidRPr="00663AD6" w:rsidRDefault="00663AD6" w:rsidP="006E4BF0">
      <w:pPr>
        <w:spacing w:after="0" w:line="240" w:lineRule="auto"/>
        <w:rPr>
          <w:rFonts w:cstheme="minorHAnsi"/>
          <w:sz w:val="18"/>
          <w:szCs w:val="18"/>
        </w:rPr>
      </w:pPr>
    </w:p>
    <w:p w14:paraId="6A41E23A" w14:textId="4931EC6A" w:rsidR="00FC267F" w:rsidRPr="00663AD6" w:rsidRDefault="00FC267F" w:rsidP="172D86E2">
      <w:pPr>
        <w:pStyle w:val="Lijstalinea"/>
        <w:numPr>
          <w:ilvl w:val="0"/>
          <w:numId w:val="2"/>
        </w:numPr>
        <w:spacing w:line="240" w:lineRule="auto"/>
      </w:pPr>
      <w:r w:rsidRPr="172D86E2">
        <w:t>C</w:t>
      </w:r>
      <w:r w:rsidR="001B19A9" w:rsidRPr="172D86E2">
        <w:t>onformeert</w:t>
      </w:r>
      <w:r w:rsidR="00095232" w:rsidRPr="172D86E2">
        <w:t xml:space="preserve"> </w:t>
      </w:r>
      <w:r w:rsidR="004975D0" w:rsidRPr="172D86E2">
        <w:t xml:space="preserve">de </w:t>
      </w:r>
      <w:r w:rsidR="00095232" w:rsidRPr="172D86E2">
        <w:t>inschrijver</w:t>
      </w:r>
      <w:r w:rsidR="001B19A9" w:rsidRPr="172D86E2">
        <w:t xml:space="preserve"> zich met de inhoud van de</w:t>
      </w:r>
      <w:r w:rsidRPr="172D86E2">
        <w:t xml:space="preserve"> aanbestedingsleidraad </w:t>
      </w:r>
      <w:r w:rsidR="0C20D5A0" w:rsidRPr="172D86E2">
        <w:t>E-HRM</w:t>
      </w:r>
      <w:r w:rsidRPr="172D86E2">
        <w:t xml:space="preserve"> en toebehorende bijlagen, </w:t>
      </w:r>
      <w:r w:rsidR="00FD71DE" w:rsidRPr="172D86E2">
        <w:t xml:space="preserve">zoals gepubliceerd op </w:t>
      </w:r>
      <w:r w:rsidR="00773D7E" w:rsidRPr="172D86E2">
        <w:t>TenderNed</w:t>
      </w:r>
      <w:r w:rsidR="00FD71DE" w:rsidRPr="172D86E2">
        <w:t xml:space="preserve">, </w:t>
      </w:r>
      <w:r w:rsidRPr="172D86E2">
        <w:t xml:space="preserve">te weten: </w:t>
      </w:r>
    </w:p>
    <w:p w14:paraId="7C90AF19" w14:textId="33BE4067" w:rsidR="001B19A9" w:rsidRPr="00663AD6" w:rsidRDefault="00FC267F" w:rsidP="006E4BF0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63AD6">
        <w:rPr>
          <w:rFonts w:cstheme="minorHAnsi"/>
        </w:rPr>
        <w:t>A</w:t>
      </w:r>
      <w:r w:rsidR="00095232" w:rsidRPr="00663AD6">
        <w:rPr>
          <w:rFonts w:cstheme="minorHAnsi"/>
        </w:rPr>
        <w:t xml:space="preserve">anbestedingsleidraad </w:t>
      </w:r>
      <w:r w:rsidR="008D1AF1">
        <w:rPr>
          <w:rFonts w:cstheme="minorHAnsi"/>
        </w:rPr>
        <w:t>E-HRM</w:t>
      </w:r>
    </w:p>
    <w:p w14:paraId="3C62D84D" w14:textId="550518FC" w:rsidR="00663AD6" w:rsidRDefault="001B19A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 xml:space="preserve">Bijlage </w:t>
      </w:r>
      <w:r w:rsidR="00AD6B09">
        <w:rPr>
          <w:rFonts w:cstheme="minorHAnsi"/>
        </w:rPr>
        <w:t>A</w:t>
      </w:r>
      <w:r w:rsidR="00663AD6">
        <w:rPr>
          <w:rFonts w:cstheme="minorHAnsi"/>
        </w:rPr>
        <w:t xml:space="preserve">. </w:t>
      </w:r>
      <w:r w:rsidR="00FD4C55">
        <w:rPr>
          <w:rFonts w:cstheme="minorHAnsi"/>
        </w:rPr>
        <w:t>Programma van eisen</w:t>
      </w:r>
    </w:p>
    <w:p w14:paraId="73CD5E8D" w14:textId="2A9C7302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B. </w:t>
      </w:r>
      <w:r w:rsidRPr="00D6749B">
        <w:rPr>
          <w:rFonts w:cstheme="minorHAnsi"/>
        </w:rPr>
        <w:t>Uniform Europees Aanbestedingsdocument (UEA)</w:t>
      </w:r>
    </w:p>
    <w:p w14:paraId="4EF4E2ED" w14:textId="6B76DBFD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C. Inschrijvingsbiljet</w:t>
      </w:r>
    </w:p>
    <w:p w14:paraId="53FAACF2" w14:textId="3895052E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D. Prijzenblad aanbesteding</w:t>
      </w:r>
    </w:p>
    <w:p w14:paraId="2D7A0956" w14:textId="46267B83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E. </w:t>
      </w:r>
      <w:r w:rsidRPr="00663AD6">
        <w:rPr>
          <w:rFonts w:cstheme="minorHAnsi"/>
        </w:rPr>
        <w:t xml:space="preserve">Verwerkersovereenkomst </w:t>
      </w:r>
    </w:p>
    <w:p w14:paraId="4D5D2C27" w14:textId="641A0C4A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F. Gemeentelijke ICT  kwaliteitsnormen</w:t>
      </w:r>
    </w:p>
    <w:p w14:paraId="56566466" w14:textId="117F945E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G- Ervaring aanbieder (referentie)</w:t>
      </w:r>
    </w:p>
    <w:p w14:paraId="09C771FD" w14:textId="77777777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H. Overeenkomst tbv ICT Prestatie Gibit 2020</w:t>
      </w:r>
    </w:p>
    <w:p w14:paraId="7486F9CB" w14:textId="18640A09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I</w:t>
      </w:r>
      <w:r>
        <w:rPr>
          <w:rFonts w:cstheme="minorHAnsi"/>
        </w:rPr>
        <w:t xml:space="preserve">. GIBIT 2020 </w:t>
      </w:r>
    </w:p>
    <w:p w14:paraId="3ED95DED" w14:textId="04432512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J</w:t>
      </w:r>
      <w:r>
        <w:rPr>
          <w:rFonts w:cstheme="minorHAnsi"/>
        </w:rPr>
        <w:t>. Addendum GIBIT 2020</w:t>
      </w:r>
    </w:p>
    <w:p w14:paraId="65ED9D88" w14:textId="4CF4BDC2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K. </w:t>
      </w:r>
      <w:r w:rsidRPr="00372B0A">
        <w:rPr>
          <w:rFonts w:cstheme="minorHAnsi"/>
        </w:rPr>
        <w:t>Verklaring beroep</w:t>
      </w:r>
      <w:r>
        <w:rPr>
          <w:rFonts w:cstheme="minorHAnsi"/>
        </w:rPr>
        <w:t xml:space="preserve"> op technische bekwaamheid Derde</w:t>
      </w:r>
    </w:p>
    <w:p w14:paraId="62DD482E" w14:textId="77777777" w:rsidR="005B1D57" w:rsidRPr="00663AD6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L. Verklaring beroep op financiële draagkracht Derde</w:t>
      </w:r>
    </w:p>
    <w:p w14:paraId="4094D892" w14:textId="58940F5D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M</w:t>
      </w:r>
      <w:r>
        <w:rPr>
          <w:rFonts w:cstheme="minorHAnsi"/>
        </w:rPr>
        <w:t xml:space="preserve">. </w:t>
      </w:r>
      <w:r w:rsidRPr="00663AD6">
        <w:rPr>
          <w:rFonts w:cstheme="minorHAnsi"/>
        </w:rPr>
        <w:t>BIO versie 1.0.4zv</w:t>
      </w:r>
    </w:p>
    <w:p w14:paraId="7A4604B7" w14:textId="77777777" w:rsidR="005B1D57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 xml:space="preserve">Bijlage </w:t>
      </w:r>
      <w:r>
        <w:rPr>
          <w:rFonts w:cstheme="minorHAnsi"/>
        </w:rPr>
        <w:t>N</w:t>
      </w:r>
      <w:r w:rsidRPr="00663AD6">
        <w:rPr>
          <w:rFonts w:cstheme="minorHAnsi"/>
        </w:rPr>
        <w:t>. Verklaring omtrent inschrijving</w:t>
      </w:r>
    </w:p>
    <w:p w14:paraId="6B2FCB2D" w14:textId="77777777" w:rsidR="005B1D57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O. Casussen tbv demo</w:t>
      </w:r>
    </w:p>
    <w:p w14:paraId="0ED78BD2" w14:textId="49A5A263" w:rsidR="008F7180" w:rsidRDefault="008F7180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P</w:t>
      </w:r>
      <w:r>
        <w:rPr>
          <w:rFonts w:cstheme="minorHAnsi"/>
        </w:rPr>
        <w:t>. E-HRM architectuurplaat</w:t>
      </w:r>
    </w:p>
    <w:p w14:paraId="02274E78" w14:textId="1C3A3E0F" w:rsidR="00FB3186" w:rsidRDefault="00E146F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E146F9">
        <w:rPr>
          <w:rFonts w:cstheme="minorHAnsi"/>
        </w:rPr>
        <w:t xml:space="preserve">Bijlage </w:t>
      </w:r>
      <w:r w:rsidR="00AD6B09">
        <w:rPr>
          <w:rFonts w:cstheme="minorHAnsi"/>
        </w:rPr>
        <w:t>Q</w:t>
      </w:r>
      <w:r w:rsidRPr="00E146F9">
        <w:rPr>
          <w:rFonts w:cstheme="minorHAnsi"/>
        </w:rPr>
        <w:t>. ICO-export clouddienst incl privacy en proces excl schaal</w:t>
      </w:r>
    </w:p>
    <w:p w14:paraId="6BB548CC" w14:textId="2136323F" w:rsidR="00FB3186" w:rsidRDefault="00FB318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R</w:t>
      </w:r>
      <w:r>
        <w:rPr>
          <w:rFonts w:cstheme="minorHAnsi"/>
        </w:rPr>
        <w:t>. SAAS-eisen en wensen v2023</w:t>
      </w:r>
    </w:p>
    <w:p w14:paraId="72EB9D48" w14:textId="77777777" w:rsidR="00AD6B09" w:rsidRDefault="00AD6B09" w:rsidP="005B1D57">
      <w:pPr>
        <w:pStyle w:val="Lijstalinea"/>
        <w:spacing w:line="240" w:lineRule="auto"/>
        <w:ind w:left="1068"/>
        <w:rPr>
          <w:rFonts w:cstheme="minorHAnsi"/>
        </w:rPr>
      </w:pPr>
    </w:p>
    <w:p w14:paraId="1E4F6D50" w14:textId="092CE1AF" w:rsidR="001B19A9" w:rsidRPr="00663AD6" w:rsidRDefault="001B19A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>Nota</w:t>
      </w:r>
      <w:r w:rsidR="00574840" w:rsidRPr="00663AD6">
        <w:rPr>
          <w:rFonts w:cstheme="minorHAnsi"/>
        </w:rPr>
        <w:t>(‘s)</w:t>
      </w:r>
      <w:r w:rsidRPr="00663AD6">
        <w:rPr>
          <w:rFonts w:cstheme="minorHAnsi"/>
        </w:rPr>
        <w:t xml:space="preserve"> van Inlichtingen </w:t>
      </w:r>
    </w:p>
    <w:p w14:paraId="68215214" w14:textId="77066566" w:rsidR="00FC267F" w:rsidRDefault="00FC267F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4B6CE414" w14:textId="620C1E9E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05FF76FB" w14:textId="4CA02AFC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379DDAD1" w14:textId="6BEF8712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5F1DB56C" w14:textId="480F6496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3AB9F883" w14:textId="1E6E8EC5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1267EB4B" w14:textId="10A4D0B5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1DE77404" w14:textId="5EC21F2F" w:rsidR="00D231DA" w:rsidRDefault="00D231DA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58333819" w14:textId="0FB58D24" w:rsidR="00D231DA" w:rsidRDefault="00D231DA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42F46735" w14:textId="77777777" w:rsidR="00D231DA" w:rsidRDefault="00D231DA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0A67FC59" w14:textId="4955A1F0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753254B1" w14:textId="77777777" w:rsidR="005B1D57" w:rsidRPr="00663AD6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6156B60F" w14:textId="77777777" w:rsidR="004975D0" w:rsidRPr="00663AD6" w:rsidRDefault="00BC37BE" w:rsidP="006E4BF0">
      <w:pPr>
        <w:pStyle w:val="Lijstalinea"/>
        <w:numPr>
          <w:ilvl w:val="0"/>
          <w:numId w:val="2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lastRenderedPageBreak/>
        <w:t>V</w:t>
      </w:r>
      <w:r w:rsidR="00FC267F" w:rsidRPr="00663AD6">
        <w:rPr>
          <w:rFonts w:cstheme="minorHAnsi"/>
        </w:rPr>
        <w:t>erklaar</w:t>
      </w:r>
      <w:r w:rsidR="00DB59EB" w:rsidRPr="00663AD6">
        <w:rPr>
          <w:rFonts w:cstheme="minorHAnsi"/>
        </w:rPr>
        <w:t>t</w:t>
      </w:r>
      <w:r w:rsidR="00FC267F" w:rsidRPr="00663AD6">
        <w:rPr>
          <w:rFonts w:cstheme="minorHAnsi"/>
        </w:rPr>
        <w:t xml:space="preserve"> de inschrijver zijn aanbieding rechtsgeldig</w:t>
      </w:r>
      <w:r w:rsidR="004F05A2" w:rsidRPr="00663AD6">
        <w:rPr>
          <w:rFonts w:cstheme="minorHAnsi"/>
        </w:rPr>
        <w:t>, hierdoor hoeven de overige bijlagen van de inschrijving niet ondertekend te worden.</w:t>
      </w:r>
    </w:p>
    <w:p w14:paraId="77B3D035" w14:textId="77777777" w:rsidR="00663AD6" w:rsidRPr="00663AD6" w:rsidRDefault="00663AD6" w:rsidP="006E4BF0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2F912A0" w14:textId="0FA2E83B" w:rsidR="007A0D83" w:rsidRPr="00663AD6" w:rsidRDefault="007A0D83" w:rsidP="006E4BF0">
      <w:pPr>
        <w:spacing w:after="0" w:line="240" w:lineRule="auto"/>
        <w:jc w:val="both"/>
        <w:rPr>
          <w:rFonts w:cstheme="minorHAnsi"/>
        </w:rPr>
      </w:pPr>
      <w:r w:rsidRPr="00663AD6">
        <w:rPr>
          <w:rFonts w:cstheme="minorHAnsi"/>
        </w:rPr>
        <w:t xml:space="preserve">Aldus naar waarheid ingevuld en </w:t>
      </w:r>
      <w:r w:rsidR="001B19A9" w:rsidRPr="00663AD6">
        <w:rPr>
          <w:rFonts w:cstheme="minorHAnsi"/>
          <w:bCs/>
        </w:rPr>
        <w:t>rechtsgeldig</w:t>
      </w:r>
      <w:r w:rsidRPr="00663AD6">
        <w:rPr>
          <w:rFonts w:cstheme="minorHAnsi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65"/>
        <w:gridCol w:w="6831"/>
      </w:tblGrid>
      <w:tr w:rsidR="00C12BE3" w:rsidRPr="00663AD6" w14:paraId="51B80172" w14:textId="77777777" w:rsidTr="00FC267F">
        <w:trPr>
          <w:trHeight w:val="49"/>
        </w:trPr>
        <w:tc>
          <w:tcPr>
            <w:tcW w:w="1365" w:type="pct"/>
            <w:shd w:val="clear" w:color="auto" w:fill="FFFFFF"/>
          </w:tcPr>
          <w:p w14:paraId="384C580C" w14:textId="77777777" w:rsidR="00C12BE3" w:rsidRPr="00663AD6" w:rsidRDefault="00095232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Naam</w:t>
            </w:r>
            <w:r w:rsidRPr="00663AD6">
              <w:rPr>
                <w:rStyle w:val="Voetnootmarkering"/>
                <w:rFonts w:cstheme="minorHAnsi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63DA889E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4E63B110" w14:textId="77777777" w:rsidTr="00E704FB">
        <w:tc>
          <w:tcPr>
            <w:tcW w:w="1365" w:type="pct"/>
            <w:shd w:val="clear" w:color="auto" w:fill="FFFFFF"/>
          </w:tcPr>
          <w:p w14:paraId="1B1C496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2738F034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548E5ABC" w14:textId="77777777" w:rsidTr="00E704FB">
        <w:tc>
          <w:tcPr>
            <w:tcW w:w="1365" w:type="pct"/>
            <w:shd w:val="clear" w:color="auto" w:fill="FFFFFF"/>
          </w:tcPr>
          <w:p w14:paraId="618C992A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69DCBEBD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1EFC7523" w14:textId="77777777" w:rsidTr="00E704FB">
        <w:trPr>
          <w:trHeight w:val="42"/>
        </w:trPr>
        <w:tc>
          <w:tcPr>
            <w:tcW w:w="1365" w:type="pct"/>
            <w:shd w:val="clear" w:color="auto" w:fill="FFFFFF"/>
          </w:tcPr>
          <w:p w14:paraId="743BC4B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33F6D2A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1F4268EF" w14:textId="77777777" w:rsidTr="00E704FB">
        <w:tc>
          <w:tcPr>
            <w:tcW w:w="1365" w:type="pct"/>
            <w:shd w:val="clear" w:color="auto" w:fill="FFFFFF"/>
          </w:tcPr>
          <w:p w14:paraId="56268E17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2025E20C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685DAA18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6C533C5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503F162C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</w:tbl>
    <w:p w14:paraId="7BAB46E6" w14:textId="77777777" w:rsidR="00663AD6" w:rsidRDefault="00663AD6" w:rsidP="006E4BF0">
      <w:pPr>
        <w:spacing w:after="0" w:line="240" w:lineRule="auto"/>
        <w:jc w:val="both"/>
        <w:rPr>
          <w:rFonts w:cstheme="minorHAnsi"/>
        </w:rPr>
      </w:pPr>
    </w:p>
    <w:p w14:paraId="27A663F4" w14:textId="48478AF9" w:rsidR="00DB59EB" w:rsidRPr="00663AD6" w:rsidRDefault="00DB59EB" w:rsidP="006E4BF0">
      <w:pPr>
        <w:spacing w:after="0" w:line="240" w:lineRule="auto"/>
        <w:jc w:val="both"/>
        <w:rPr>
          <w:rFonts w:cstheme="minorHAnsi"/>
        </w:rPr>
      </w:pPr>
      <w:r w:rsidRPr="00663AD6">
        <w:rPr>
          <w:rFonts w:cstheme="minorHAnsi"/>
        </w:rPr>
        <w:t xml:space="preserve">Indien van toepassing: Aldus naar waarheid ingevuld en door </w:t>
      </w:r>
      <w:r w:rsidR="00FB1E80" w:rsidRPr="00663AD6">
        <w:rPr>
          <w:rFonts w:cstheme="minorHAnsi"/>
          <w:b/>
        </w:rPr>
        <w:t>Combinant</w:t>
      </w:r>
      <w:r w:rsidRPr="00663AD6">
        <w:rPr>
          <w:rFonts w:cstheme="minorHAnsi"/>
        </w:rPr>
        <w:t xml:space="preserve"> 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DB59EB" w:rsidRPr="00663AD6" w14:paraId="51258AB9" w14:textId="77777777" w:rsidTr="00133AD7">
        <w:tc>
          <w:tcPr>
            <w:tcW w:w="2376" w:type="dxa"/>
          </w:tcPr>
          <w:p w14:paraId="355555A4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Pr="00663AD6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rechtsgeldige vertegenwoordiger</w:t>
            </w:r>
            <w:r w:rsidR="003C6EDE" w:rsidRPr="00663AD6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6835" w:type="dxa"/>
          </w:tcPr>
          <w:p w14:paraId="25C351CA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E7A3CA9" w14:textId="77777777" w:rsidTr="00133AD7">
        <w:tc>
          <w:tcPr>
            <w:tcW w:w="2376" w:type="dxa"/>
          </w:tcPr>
          <w:p w14:paraId="2847BAF8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62DC74D0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426A06DF" w14:textId="77777777" w:rsidTr="00133AD7">
        <w:tc>
          <w:tcPr>
            <w:tcW w:w="2376" w:type="dxa"/>
          </w:tcPr>
          <w:p w14:paraId="7275E4DA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2FD967A6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4554B7B" w14:textId="77777777" w:rsidTr="00133AD7">
        <w:tc>
          <w:tcPr>
            <w:tcW w:w="2376" w:type="dxa"/>
          </w:tcPr>
          <w:p w14:paraId="7896825C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 xml:space="preserve">Datum </w:t>
            </w:r>
          </w:p>
        </w:tc>
        <w:tc>
          <w:tcPr>
            <w:tcW w:w="6835" w:type="dxa"/>
          </w:tcPr>
          <w:p w14:paraId="4113EC19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7905FB4" w14:textId="77777777" w:rsidTr="00133AD7">
        <w:tc>
          <w:tcPr>
            <w:tcW w:w="2376" w:type="dxa"/>
          </w:tcPr>
          <w:p w14:paraId="473D83B3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DF257F3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24CAA8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7F96E1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5" w:type="dxa"/>
          </w:tcPr>
          <w:p w14:paraId="7CCBF559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8DC891" w14:textId="77777777" w:rsidR="00663AD6" w:rsidRDefault="00663AD6" w:rsidP="006E4BF0">
      <w:pPr>
        <w:spacing w:after="0" w:line="240" w:lineRule="auto"/>
        <w:jc w:val="both"/>
        <w:rPr>
          <w:rFonts w:cstheme="minorHAnsi"/>
        </w:rPr>
      </w:pPr>
    </w:p>
    <w:p w14:paraId="76FB8285" w14:textId="74CBDA97" w:rsidR="006B4234" w:rsidRPr="00663AD6" w:rsidRDefault="006B4234" w:rsidP="006E4BF0">
      <w:pPr>
        <w:spacing w:after="0" w:line="240" w:lineRule="auto"/>
        <w:jc w:val="both"/>
        <w:rPr>
          <w:rFonts w:cstheme="minorHAnsi"/>
        </w:rPr>
      </w:pPr>
      <w:r w:rsidRPr="00663AD6">
        <w:rPr>
          <w:rFonts w:cstheme="minorHAnsi"/>
        </w:rPr>
        <w:t xml:space="preserve">Indien van toepassing: Aldus naar waarheid ingevuld en door </w:t>
      </w:r>
      <w:r w:rsidRPr="00663AD6">
        <w:rPr>
          <w:rFonts w:cstheme="minorHAnsi"/>
          <w:b/>
        </w:rPr>
        <w:t>Derde</w:t>
      </w:r>
      <w:r w:rsidRPr="00663AD6">
        <w:rPr>
          <w:rFonts w:cstheme="minorHAnsi"/>
        </w:rPr>
        <w:t xml:space="preserve"> 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6B4234" w:rsidRPr="00663AD6" w14:paraId="69F0F782" w14:textId="77777777" w:rsidTr="00D80DB3">
        <w:tc>
          <w:tcPr>
            <w:tcW w:w="2376" w:type="dxa"/>
          </w:tcPr>
          <w:p w14:paraId="29CB1F61" w14:textId="5E2014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5B1D57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rechtsgeldige vertegenwoordiger</w:t>
            </w:r>
            <w:r w:rsidRPr="00663AD6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  <w:tc>
          <w:tcPr>
            <w:tcW w:w="6835" w:type="dxa"/>
          </w:tcPr>
          <w:p w14:paraId="707F97D7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234" w:rsidRPr="00663AD6" w14:paraId="157D18EB" w14:textId="77777777" w:rsidTr="00D80DB3">
        <w:tc>
          <w:tcPr>
            <w:tcW w:w="2376" w:type="dxa"/>
          </w:tcPr>
          <w:p w14:paraId="5C541F59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22439378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234" w:rsidRPr="00663AD6" w14:paraId="0106A1BC" w14:textId="77777777" w:rsidTr="00D80DB3">
        <w:tc>
          <w:tcPr>
            <w:tcW w:w="2376" w:type="dxa"/>
          </w:tcPr>
          <w:p w14:paraId="7B31BD4B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3E37E2DA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234" w:rsidRPr="00663AD6" w14:paraId="7EB3B1B0" w14:textId="77777777" w:rsidTr="00D80DB3">
        <w:tc>
          <w:tcPr>
            <w:tcW w:w="2376" w:type="dxa"/>
          </w:tcPr>
          <w:p w14:paraId="76776948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 xml:space="preserve">Datum </w:t>
            </w:r>
          </w:p>
        </w:tc>
        <w:tc>
          <w:tcPr>
            <w:tcW w:w="6835" w:type="dxa"/>
          </w:tcPr>
          <w:p w14:paraId="5E0EF401" w14:textId="77777777" w:rsidR="006B4234" w:rsidRPr="00663AD6" w:rsidRDefault="006B4234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1D57" w:rsidRPr="00663AD6" w14:paraId="201E614A" w14:textId="77777777" w:rsidTr="00D80DB3">
        <w:tc>
          <w:tcPr>
            <w:tcW w:w="2376" w:type="dxa"/>
          </w:tcPr>
          <w:p w14:paraId="2C91D333" w14:textId="72861B1E" w:rsidR="005B1D57" w:rsidRDefault="005B1D57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B1D57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2934E502" w14:textId="457F3689" w:rsidR="005B1D57" w:rsidRPr="005B1D57" w:rsidRDefault="005B1D57" w:rsidP="006E4BF0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GoBack"/>
            <w:bookmarkEnd w:id="2"/>
          </w:p>
        </w:tc>
        <w:tc>
          <w:tcPr>
            <w:tcW w:w="6835" w:type="dxa"/>
          </w:tcPr>
          <w:p w14:paraId="6D4235FF" w14:textId="77777777" w:rsidR="005B1D57" w:rsidRPr="00663AD6" w:rsidRDefault="005B1D57" w:rsidP="006E4BF0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</w:tbl>
    <w:p w14:paraId="415C38F1" w14:textId="77777777" w:rsidR="00DB59EB" w:rsidRPr="00663AD6" w:rsidRDefault="00DB59EB" w:rsidP="00D231DA">
      <w:pPr>
        <w:spacing w:line="240" w:lineRule="auto"/>
        <w:rPr>
          <w:rFonts w:cstheme="minorHAnsi"/>
        </w:rPr>
      </w:pPr>
    </w:p>
    <w:sectPr w:rsidR="00DB59EB" w:rsidRPr="00663AD6" w:rsidSect="00D71B02">
      <w:headerReference w:type="default" r:id="rId11"/>
      <w:footerReference w:type="default" r:id="rId12"/>
      <w:pgSz w:w="12240" w:h="15840"/>
      <w:pgMar w:top="26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C1BD2" w14:textId="77777777" w:rsidR="0056087A" w:rsidRDefault="0056087A" w:rsidP="00E032CC">
      <w:pPr>
        <w:spacing w:after="0" w:line="240" w:lineRule="auto"/>
      </w:pPr>
      <w:r>
        <w:separator/>
      </w:r>
    </w:p>
  </w:endnote>
  <w:endnote w:type="continuationSeparator" w:id="0">
    <w:p w14:paraId="0A53869D" w14:textId="77777777" w:rsidR="0056087A" w:rsidRDefault="0056087A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2655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6F8D5D" w14:textId="75126273" w:rsidR="008D351E" w:rsidRDefault="008D351E" w:rsidP="00663A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6F8F01A6" w14:textId="6E353096" w:rsidR="00C12BE3" w:rsidRPr="008D351E" w:rsidRDefault="00700843" w:rsidP="008D351E">
            <w:pPr>
              <w:pStyle w:val="Voettekst"/>
              <w:tabs>
                <w:tab w:val="left" w:pos="8272"/>
              </w:tabs>
              <w:jc w:val="right"/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Pagina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PAGE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="00D231DA">
              <w:rPr>
                <w:rFonts w:ascii="Arial" w:eastAsia="Times New Roman" w:hAnsi="Arial" w:cs="Arial"/>
                <w:noProof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van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NUMPAGES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="00D231DA">
              <w:rPr>
                <w:rFonts w:ascii="Arial" w:eastAsia="Times New Roman" w:hAnsi="Arial" w:cs="Arial"/>
                <w:noProof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15D8E" w14:textId="77777777" w:rsidR="0056087A" w:rsidRDefault="0056087A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4210E3BA" w14:textId="77777777" w:rsidR="0056087A" w:rsidRDefault="0056087A" w:rsidP="00E032CC">
      <w:pPr>
        <w:spacing w:after="0" w:line="240" w:lineRule="auto"/>
      </w:pPr>
      <w:r>
        <w:continuationSeparator/>
      </w:r>
    </w:p>
  </w:footnote>
  <w:footnote w:id="1">
    <w:p w14:paraId="0B1AFF2F" w14:textId="5FA7EE02" w:rsidR="00095232" w:rsidRPr="00663AD6" w:rsidRDefault="00095232" w:rsidP="00095232">
      <w:pPr>
        <w:pStyle w:val="Voetnoottekst"/>
        <w:rPr>
          <w:rFonts w:asciiTheme="majorHAnsi" w:hAnsiTheme="majorHAnsi" w:cstheme="majorHAnsi"/>
        </w:rPr>
      </w:pPr>
      <w:bookmarkStart w:id="1" w:name="_Hlk95822170"/>
      <w:r w:rsidRPr="00663AD6">
        <w:rPr>
          <w:rStyle w:val="Voetnootmarkering"/>
          <w:rFonts w:asciiTheme="majorHAnsi" w:hAnsiTheme="majorHAnsi" w:cstheme="majorHAnsi"/>
        </w:rPr>
        <w:footnoteRef/>
      </w:r>
      <w:r w:rsidRPr="00663AD6">
        <w:rPr>
          <w:rFonts w:asciiTheme="majorHAnsi" w:hAnsiTheme="majorHAnsi" w:cstheme="majorHAnsi"/>
        </w:rPr>
        <w:t xml:space="preserve">Naam rechtsgeldige vertegenwoordiger van inschrijver. </w:t>
      </w:r>
      <w:r w:rsidR="00027C6E" w:rsidRPr="00663AD6">
        <w:rPr>
          <w:rFonts w:asciiTheme="majorHAnsi" w:hAnsiTheme="majorHAnsi" w:cstheme="majorHAnsi"/>
        </w:rPr>
        <w:t xml:space="preserve">Indien rechtsgeldige vertegenwoordigers gezamenlijk bevoegd zijn moet het ondertekenblok gekopieerd worden.  </w:t>
      </w:r>
      <w:bookmarkEnd w:id="1"/>
    </w:p>
  </w:footnote>
  <w:footnote w:id="2">
    <w:p w14:paraId="44E087F3" w14:textId="4862B00C" w:rsidR="003C6EDE" w:rsidRPr="00663AD6" w:rsidRDefault="003C6EDE">
      <w:pPr>
        <w:pStyle w:val="Voetnoottekst"/>
        <w:rPr>
          <w:rFonts w:asciiTheme="majorHAnsi" w:hAnsiTheme="majorHAnsi" w:cstheme="majorHAnsi"/>
        </w:rPr>
      </w:pPr>
      <w:r w:rsidRPr="00663AD6">
        <w:rPr>
          <w:rStyle w:val="Voetnootmarkering"/>
          <w:rFonts w:asciiTheme="majorHAnsi" w:hAnsiTheme="majorHAnsi" w:cstheme="majorHAnsi"/>
        </w:rPr>
        <w:footnoteRef/>
      </w:r>
      <w:r w:rsidRPr="00663AD6">
        <w:rPr>
          <w:rFonts w:asciiTheme="majorHAnsi" w:hAnsiTheme="majorHAnsi" w:cstheme="majorHAnsi"/>
        </w:rPr>
        <w:t xml:space="preserve"> Ingeval van samenwerkingsverband (combinatie) </w:t>
      </w:r>
      <w:r w:rsidR="00236411" w:rsidRPr="00663AD6">
        <w:rPr>
          <w:rFonts w:asciiTheme="majorHAnsi" w:hAnsiTheme="majorHAnsi" w:cstheme="majorHAnsi"/>
        </w:rPr>
        <w:t xml:space="preserve">dienen </w:t>
      </w:r>
      <w:r w:rsidRPr="00663AD6">
        <w:rPr>
          <w:rFonts w:asciiTheme="majorHAnsi" w:hAnsiTheme="majorHAnsi" w:cstheme="majorHAnsi"/>
        </w:rPr>
        <w:t xml:space="preserve">alle </w:t>
      </w:r>
      <w:r w:rsidR="00027C6E" w:rsidRPr="00663AD6">
        <w:rPr>
          <w:rFonts w:asciiTheme="majorHAnsi" w:hAnsiTheme="majorHAnsi" w:cstheme="majorHAnsi"/>
        </w:rPr>
        <w:t>combinanten</w:t>
      </w:r>
      <w:r w:rsidRPr="00663AD6">
        <w:rPr>
          <w:rFonts w:asciiTheme="majorHAnsi" w:hAnsiTheme="majorHAnsi" w:cstheme="majorHAnsi"/>
        </w:rPr>
        <w:t xml:space="preserve"> deze verklaring rechtsgeldig te ondertekenen. Indien er meerdere </w:t>
      </w:r>
      <w:r w:rsidR="00FB1E80" w:rsidRPr="00663AD6">
        <w:rPr>
          <w:rFonts w:asciiTheme="majorHAnsi" w:hAnsiTheme="majorHAnsi" w:cstheme="majorHAnsi"/>
        </w:rPr>
        <w:t xml:space="preserve">combinanten zijn moet het ondertekenblok gekopieerd worden.  </w:t>
      </w:r>
    </w:p>
  </w:footnote>
  <w:footnote w:id="3">
    <w:p w14:paraId="74CC4DEA" w14:textId="4DF6E6ED" w:rsidR="006B4234" w:rsidRPr="00663AD6" w:rsidRDefault="006B4234" w:rsidP="006B4234">
      <w:pPr>
        <w:pStyle w:val="Voetnoottekst"/>
        <w:rPr>
          <w:rFonts w:asciiTheme="majorHAnsi" w:hAnsiTheme="majorHAnsi" w:cstheme="majorHAnsi"/>
        </w:rPr>
      </w:pPr>
      <w:r w:rsidRPr="00663AD6">
        <w:rPr>
          <w:rStyle w:val="Voetnootmarkering"/>
          <w:rFonts w:asciiTheme="majorHAnsi" w:hAnsiTheme="majorHAnsi" w:cstheme="majorHAnsi"/>
        </w:rPr>
        <w:footnoteRef/>
      </w:r>
      <w:r w:rsidRPr="00663AD6">
        <w:rPr>
          <w:rFonts w:asciiTheme="majorHAnsi" w:hAnsiTheme="majorHAnsi" w:cstheme="majorHAnsi"/>
        </w:rPr>
        <w:t xml:space="preserve"> </w:t>
      </w:r>
      <w:r w:rsidR="00CB3A1D" w:rsidRPr="00663AD6">
        <w:rPr>
          <w:rFonts w:asciiTheme="majorHAnsi" w:hAnsiTheme="majorHAnsi" w:cstheme="majorHAnsi"/>
        </w:rPr>
        <w:t>I</w:t>
      </w:r>
      <w:r w:rsidRPr="00663AD6">
        <w:rPr>
          <w:rFonts w:asciiTheme="majorHAnsi" w:hAnsiTheme="majorHAnsi" w:cstheme="majorHAnsi"/>
        </w:rPr>
        <w:t xml:space="preserve">ndien er beroep wordt gedaan op </w:t>
      </w:r>
      <w:r w:rsidR="006E4BF0">
        <w:rPr>
          <w:rFonts w:asciiTheme="majorHAnsi" w:hAnsiTheme="majorHAnsi" w:cstheme="majorHAnsi"/>
        </w:rPr>
        <w:t xml:space="preserve">draagkracht </w:t>
      </w:r>
      <w:r w:rsidRPr="00663AD6">
        <w:rPr>
          <w:rFonts w:asciiTheme="majorHAnsi" w:hAnsiTheme="majorHAnsi" w:cstheme="majorHAnsi"/>
        </w:rPr>
        <w:t>van een derde dien</w:t>
      </w:r>
      <w:r w:rsidR="00CB3A1D" w:rsidRPr="00663AD6">
        <w:rPr>
          <w:rFonts w:asciiTheme="majorHAnsi" w:hAnsiTheme="majorHAnsi" w:cstheme="majorHAnsi"/>
        </w:rPr>
        <w:t xml:space="preserve">t </w:t>
      </w:r>
      <w:r w:rsidRPr="00663AD6">
        <w:rPr>
          <w:rFonts w:asciiTheme="majorHAnsi" w:hAnsiTheme="majorHAnsi" w:cstheme="majorHAnsi"/>
        </w:rPr>
        <w:t xml:space="preserve"> deze </w:t>
      </w:r>
      <w:r w:rsidR="00027C6E" w:rsidRPr="00663AD6">
        <w:rPr>
          <w:rFonts w:asciiTheme="majorHAnsi" w:hAnsiTheme="majorHAnsi" w:cstheme="majorHAnsi"/>
        </w:rPr>
        <w:t xml:space="preserve">de </w:t>
      </w:r>
      <w:r w:rsidRPr="00663AD6">
        <w:rPr>
          <w:rFonts w:asciiTheme="majorHAnsi" w:hAnsiTheme="majorHAnsi" w:cstheme="majorHAnsi"/>
        </w:rPr>
        <w:t>verklaring rechtsgeldig te ondertekenen.</w:t>
      </w:r>
      <w:r w:rsidR="00CB3A1D" w:rsidRPr="00663AD6">
        <w:rPr>
          <w:rFonts w:asciiTheme="majorHAnsi" w:hAnsiTheme="majorHAnsi" w:cstheme="majorHAnsi"/>
        </w:rPr>
        <w:t xml:space="preserve"> Door ondertekening geeft de derde aan dat </w:t>
      </w:r>
      <w:r w:rsidR="00BC7B9A" w:rsidRPr="00663AD6">
        <w:rPr>
          <w:rFonts w:asciiTheme="majorHAnsi" w:hAnsiTheme="majorHAnsi" w:cstheme="majorHAnsi"/>
        </w:rPr>
        <w:t xml:space="preserve">de UEA naar waarheid ingevuld is en </w:t>
      </w:r>
      <w:r w:rsidR="00CB3A1D" w:rsidRPr="00663AD6">
        <w:rPr>
          <w:rFonts w:asciiTheme="majorHAnsi" w:hAnsiTheme="majorHAnsi" w:cstheme="majorHAnsi"/>
        </w:rPr>
        <w:t>de inschrijver kan beschikken over de voor de uitvoering van de overheidsopdracht noodzakelijke middelen.</w:t>
      </w:r>
      <w:r w:rsidRPr="00663AD6">
        <w:rPr>
          <w:rFonts w:asciiTheme="majorHAnsi" w:hAnsiTheme="majorHAnsi" w:cstheme="majorHAnsi"/>
        </w:rPr>
        <w:t xml:space="preserve"> Indien er meerdere derde zijn moet het ondertekenblok gekopieerd worden.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03FEC" w14:textId="38E306AD" w:rsidR="00BC68FF" w:rsidRDefault="00D71B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0" wp14:anchorId="7883F97B" wp14:editId="2B8FA143">
          <wp:simplePos x="0" y="0"/>
          <wp:positionH relativeFrom="page">
            <wp:posOffset>210185</wp:posOffset>
          </wp:positionH>
          <wp:positionV relativeFrom="page">
            <wp:posOffset>-36195</wp:posOffset>
          </wp:positionV>
          <wp:extent cx="7559675" cy="1623060"/>
          <wp:effectExtent l="0" t="0" r="3175" b="0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D78"/>
    <w:multiLevelType w:val="hybridMultilevel"/>
    <w:tmpl w:val="AE9E669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3844F2"/>
    <w:multiLevelType w:val="hybridMultilevel"/>
    <w:tmpl w:val="55A06A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172"/>
    <w:multiLevelType w:val="hybridMultilevel"/>
    <w:tmpl w:val="99189F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7A"/>
    <w:rsid w:val="00027C6E"/>
    <w:rsid w:val="00095232"/>
    <w:rsid w:val="000B7376"/>
    <w:rsid w:val="000F13D7"/>
    <w:rsid w:val="00141BE3"/>
    <w:rsid w:val="00184E8C"/>
    <w:rsid w:val="001B19A9"/>
    <w:rsid w:val="00236411"/>
    <w:rsid w:val="002C2A82"/>
    <w:rsid w:val="00372B0A"/>
    <w:rsid w:val="00385C52"/>
    <w:rsid w:val="003C6EDE"/>
    <w:rsid w:val="003D7365"/>
    <w:rsid w:val="00411494"/>
    <w:rsid w:val="00417E96"/>
    <w:rsid w:val="00493157"/>
    <w:rsid w:val="004975D0"/>
    <w:rsid w:val="004F05A2"/>
    <w:rsid w:val="0056087A"/>
    <w:rsid w:val="00561048"/>
    <w:rsid w:val="00563157"/>
    <w:rsid w:val="00574840"/>
    <w:rsid w:val="00580458"/>
    <w:rsid w:val="005B1D57"/>
    <w:rsid w:val="005F3ED9"/>
    <w:rsid w:val="00663AD6"/>
    <w:rsid w:val="006A0E4C"/>
    <w:rsid w:val="006B4234"/>
    <w:rsid w:val="006E4BF0"/>
    <w:rsid w:val="006E7891"/>
    <w:rsid w:val="00700843"/>
    <w:rsid w:val="00700FBD"/>
    <w:rsid w:val="007562F4"/>
    <w:rsid w:val="00773D7E"/>
    <w:rsid w:val="007A0D83"/>
    <w:rsid w:val="007A5540"/>
    <w:rsid w:val="00844992"/>
    <w:rsid w:val="00853596"/>
    <w:rsid w:val="00884DF1"/>
    <w:rsid w:val="008D1AF1"/>
    <w:rsid w:val="008D351E"/>
    <w:rsid w:val="008F7180"/>
    <w:rsid w:val="00994D4F"/>
    <w:rsid w:val="00AD6B09"/>
    <w:rsid w:val="00BC37BE"/>
    <w:rsid w:val="00BC68FF"/>
    <w:rsid w:val="00BC7B9A"/>
    <w:rsid w:val="00C01D6B"/>
    <w:rsid w:val="00C12BE3"/>
    <w:rsid w:val="00CB3A1D"/>
    <w:rsid w:val="00CB69E2"/>
    <w:rsid w:val="00D2199B"/>
    <w:rsid w:val="00D231DA"/>
    <w:rsid w:val="00D6749B"/>
    <w:rsid w:val="00D71B02"/>
    <w:rsid w:val="00DB17F6"/>
    <w:rsid w:val="00DB59EB"/>
    <w:rsid w:val="00E032CC"/>
    <w:rsid w:val="00E146F9"/>
    <w:rsid w:val="00E14BE6"/>
    <w:rsid w:val="00E36DDA"/>
    <w:rsid w:val="00E704FB"/>
    <w:rsid w:val="00EC519E"/>
    <w:rsid w:val="00FB1E80"/>
    <w:rsid w:val="00FB3186"/>
    <w:rsid w:val="00FC267F"/>
    <w:rsid w:val="00FD4C55"/>
    <w:rsid w:val="00FD71DE"/>
    <w:rsid w:val="0C20D5A0"/>
    <w:rsid w:val="172D8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4F3AF"/>
  <w15:chartTrackingRefBased/>
  <w15:docId w15:val="{333CA8B7-3790-4998-BD7A-E6266D81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omtrent%20inschrijv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9130C1E78404C91ECB3C530D071A2" ma:contentTypeVersion="3" ma:contentTypeDescription="Een nieuw document maken." ma:contentTypeScope="" ma:versionID="01755ff891f1c08be0d9c7eb0e920268">
  <xsd:schema xmlns:xsd="http://www.w3.org/2001/XMLSchema" xmlns:xs="http://www.w3.org/2001/XMLSchema" xmlns:p="http://schemas.microsoft.com/office/2006/metadata/properties" xmlns:ns2="e2263ee0-46ae-4558-a6be-ce2ba283cc47" targetNamespace="http://schemas.microsoft.com/office/2006/metadata/properties" ma:root="true" ma:fieldsID="54453b7f59acd01ed9391f6d1005879e" ns2:_="">
    <xsd:import namespace="e2263ee0-46ae-4558-a6be-ce2ba283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ee0-46ae-4558-a6be-ce2ba283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F0DB-4754-449C-AF27-F41D9ACF8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F2DAC-4F49-43FB-A8E7-E94FFA598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63ee0-46ae-4558-a6be-ce2ba283c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BF7DB8-6211-4E3C-A709-D4052A8292C5}">
  <ds:schemaRefs>
    <ds:schemaRef ds:uri="e2263ee0-46ae-4558-a6be-ce2ba283cc47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DC42FF1-E8C0-409E-A943-4027C253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omtrent inschrijving.dotx</Template>
  <TotalTime>13</TotalTime>
  <Pages>2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Dalen, Ron van</cp:lastModifiedBy>
  <cp:revision>8</cp:revision>
  <dcterms:created xsi:type="dcterms:W3CDTF">2023-11-02T14:49:00Z</dcterms:created>
  <dcterms:modified xsi:type="dcterms:W3CDTF">2023-12-04T15:32:00Z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0x0101004869130C1E78404C91ECB3C530D071A2</vt:lpwstr>
  </property>
</Properties>
</file>