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2EF3" w14:textId="192EA717" w:rsidR="0097226A" w:rsidRPr="00005F71" w:rsidRDefault="00344D2F" w:rsidP="00344D2F">
      <w:pPr>
        <w:spacing w:after="0"/>
        <w:rPr>
          <w:color w:val="1F3864" w:themeColor="accent5" w:themeShade="80"/>
          <w:sz w:val="48"/>
          <w:szCs w:val="48"/>
        </w:rPr>
      </w:pPr>
      <w:r w:rsidRPr="00005F71">
        <w:rPr>
          <w:color w:val="1F3864" w:themeColor="accent5" w:themeShade="80"/>
          <w:sz w:val="48"/>
          <w:szCs w:val="48"/>
        </w:rPr>
        <w:t>Bijlage 1</w:t>
      </w:r>
      <w:r w:rsidR="00A44E9B" w:rsidRPr="00005F71">
        <w:rPr>
          <w:color w:val="1F3864" w:themeColor="accent5" w:themeShade="80"/>
          <w:sz w:val="48"/>
          <w:szCs w:val="48"/>
        </w:rPr>
        <w:t>3</w:t>
      </w:r>
    </w:p>
    <w:p w14:paraId="28EBF087" w14:textId="77777777" w:rsidR="00344D2F" w:rsidRPr="00005F71" w:rsidRDefault="00344D2F" w:rsidP="00344D2F">
      <w:pPr>
        <w:spacing w:after="0"/>
        <w:rPr>
          <w:color w:val="1F3864" w:themeColor="accent5" w:themeShade="80"/>
          <w:sz w:val="48"/>
          <w:szCs w:val="48"/>
        </w:rPr>
      </w:pPr>
      <w:r w:rsidRPr="00005F71">
        <w:rPr>
          <w:color w:val="1F3864" w:themeColor="accent5" w:themeShade="80"/>
          <w:sz w:val="48"/>
          <w:szCs w:val="48"/>
        </w:rPr>
        <w:t>Formulier referentieopdracht</w:t>
      </w:r>
    </w:p>
    <w:p w14:paraId="7E77331F" w14:textId="77777777" w:rsidR="00344D2F" w:rsidRDefault="00344D2F" w:rsidP="00344D2F">
      <w:pPr>
        <w:spacing w:after="0"/>
      </w:pPr>
    </w:p>
    <w:p w14:paraId="3DF1226D" w14:textId="77777777" w:rsidR="00344D2F" w:rsidRPr="00C0390B" w:rsidRDefault="00344D2F" w:rsidP="00344D2F">
      <w:pPr>
        <w:suppressAutoHyphens/>
        <w:spacing w:line="240" w:lineRule="auto"/>
        <w:rPr>
          <w:rFonts w:cs="Arial"/>
        </w:rPr>
      </w:pPr>
      <w:r w:rsidRPr="00C0390B">
        <w:rPr>
          <w:rFonts w:cs="Arial"/>
        </w:rPr>
        <w:t xml:space="preserve">Inschrijver dient </w:t>
      </w:r>
      <w:r w:rsidRPr="001E1D4B">
        <w:rPr>
          <w:rFonts w:cs="Arial"/>
          <w:u w:val="single"/>
        </w:rPr>
        <w:t>per referentieopdracht</w:t>
      </w:r>
      <w:r w:rsidRPr="00C0390B">
        <w:rPr>
          <w:rFonts w:cs="Arial"/>
        </w:rPr>
        <w:t xml:space="preserve"> één ‘Formulier referentieopdracht’ te hanteren. </w:t>
      </w:r>
    </w:p>
    <w:p w14:paraId="66C2744E" w14:textId="77777777" w:rsidR="00344D2F" w:rsidRDefault="00344D2F" w:rsidP="00344D2F">
      <w:pPr>
        <w:suppressAutoHyphens/>
        <w:spacing w:line="240" w:lineRule="auto"/>
      </w:pPr>
      <w:r>
        <w:rPr>
          <w:rFonts w:cs="Arial"/>
          <w:b/>
        </w:rPr>
        <w:t>NB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naar tevredenheid </w:t>
      </w:r>
      <w:r>
        <w:t xml:space="preserve">van de </w:t>
      </w:r>
      <w:r w:rsidRPr="00724EA1">
        <w:rPr>
          <w:rFonts w:cs="Arial"/>
        </w:rPr>
        <w:t>opdrachtgever</w:t>
      </w:r>
      <w:r>
        <w:t xml:space="preserve"> van de referentie </w:t>
      </w:r>
      <w:r w:rsidRPr="00F13C0E">
        <w:t>en tijdig (verleend uitstel daarin begrepen) is verricht</w:t>
      </w:r>
      <w:r>
        <w:t>, behoudt</w:t>
      </w:r>
      <w:r w:rsidRPr="00F13C0E">
        <w:t xml:space="preserve"> </w:t>
      </w:r>
      <w:r>
        <w:t>VGGM</w:t>
      </w:r>
      <w:r w:rsidRPr="001419C2">
        <w:t xml:space="preserve"> </w:t>
      </w:r>
      <w:r>
        <w:t>z</w:t>
      </w:r>
      <w:r w:rsidRPr="001419C2">
        <w:t>ich het recht voor om zonder tussenkomst van de inschrijver (combinatie) contact op te nemen met de opdrachtgever van de referentieopdracht.</w:t>
      </w:r>
    </w:p>
    <w:p w14:paraId="4CF4C3D4" w14:textId="77777777" w:rsidR="00344D2F" w:rsidRPr="00C96900" w:rsidRDefault="00344D2F" w:rsidP="00344D2F">
      <w:pPr>
        <w:spacing w:line="240" w:lineRule="auto"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44D2F" w14:paraId="3899119C" w14:textId="77777777" w:rsidTr="0035525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650980A4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344D2F" w14:paraId="490A875A" w14:textId="77777777" w:rsidTr="0035525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3455514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5DDBE13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D1C8A0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14:paraId="0BA3C471" w14:textId="77777777" w:rsidTr="0035525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3F770BF" w14:textId="77777777"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6AD1C30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1F3E3F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14:paraId="2F429409" w14:textId="77777777" w:rsidTr="0035525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4B3D674" w14:textId="77777777"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236EAD9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DC3DFB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14:paraId="7354C28E" w14:textId="77777777" w:rsidTr="00355252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835EC8C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7C07114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EEB46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14:paraId="718F92A3" w14:textId="77777777" w:rsidTr="00355252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5B8B19B" w14:textId="77777777"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9825010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465DF6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14:paraId="0AC041BE" w14:textId="77777777" w:rsidTr="00355252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BF9631D" w14:textId="77777777"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95C1898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283683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0CA6DD22" w14:textId="77777777" w:rsidR="00344D2F" w:rsidRDefault="00344D2F" w:rsidP="00344D2F">
      <w:pPr>
        <w:spacing w:line="240" w:lineRule="auto"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344D2F" w14:paraId="1A1CA1BB" w14:textId="77777777" w:rsidTr="0035525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87E2349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344D2F" w14:paraId="15DDAE6B" w14:textId="77777777" w:rsidTr="0035525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775404C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8309ABF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AD63E3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14:paraId="6BF2F49C" w14:textId="77777777" w:rsidTr="0035525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4790620" w14:textId="77777777"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1ECEFDC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BABD09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14:paraId="0F62C91D" w14:textId="77777777" w:rsidTr="0035525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29EE58D" w14:textId="77777777"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4D94D2F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72BA53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14:paraId="3EF91A14" w14:textId="77777777" w:rsidTr="00355252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CA1189" w14:textId="77777777" w:rsidR="00344D2F" w:rsidRDefault="00344D2F" w:rsidP="00355252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0F90DB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350476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344D2F" w14:paraId="46B419FC" w14:textId="77777777" w:rsidTr="0035525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56A4ABA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9C1BD21" w14:textId="77777777" w:rsidR="00344D2F" w:rsidRPr="00482305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opdracht,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>qua aard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8162B1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344D2F" w14:paraId="7A6D8DE9" w14:textId="77777777" w:rsidTr="0035525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55B1CA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9252AC" w14:textId="77777777" w:rsidR="00344D2F" w:rsidRPr="00482305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werkzaamheden verricht in combinatieverband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7A647B" w14:textId="77777777" w:rsidR="00344D2F" w:rsidRDefault="00344D2F" w:rsidP="00355252">
            <w:pPr>
              <w:suppressAutoHyphens/>
              <w:spacing w:before="90" w:after="54" w:line="240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57EA0B92" w14:textId="77777777" w:rsidR="00344D2F" w:rsidRDefault="00344D2F" w:rsidP="00344D2F">
      <w:pPr>
        <w:spacing w:line="240" w:lineRule="auto"/>
        <w:rPr>
          <w:rFonts w:cs="Arial"/>
          <w:snapToGrid w:val="0"/>
          <w:lang w:eastAsia="ar-SA"/>
        </w:rPr>
      </w:pPr>
    </w:p>
    <w:p w14:paraId="48CAB77B" w14:textId="77777777" w:rsidR="00344D2F" w:rsidRDefault="00344D2F" w:rsidP="00344D2F">
      <w:pPr>
        <w:suppressAutoHyphens/>
        <w:spacing w:line="240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inschrijver (combinatie) dat bovenstaande referentieopdracht naar behoren is uitgevoerd.</w:t>
      </w:r>
    </w:p>
    <w:p w14:paraId="23EDC28D" w14:textId="77777777" w:rsidR="00344D2F" w:rsidRDefault="00344D2F" w:rsidP="00344D2F">
      <w:pPr>
        <w:spacing w:line="240" w:lineRule="auto"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44D2F" w:rsidRPr="009576D5" w14:paraId="0F24AA96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4D5F08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439E81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344D2F" w:rsidRPr="009576D5" w14:paraId="67BEA836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B0E961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F5DA25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344D2F" w:rsidRPr="009576D5" w14:paraId="2B13A7B9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4819AE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0DD791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344D2F" w:rsidRPr="009576D5" w14:paraId="19A733F1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163A14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6BBECAE2" w14:textId="77777777" w:rsidR="00344D2F" w:rsidRPr="009576D5" w:rsidRDefault="00344D2F" w:rsidP="00355252">
            <w:pPr>
              <w:suppressAutoHyphens/>
              <w:spacing w:before="90" w:after="54" w:line="240" w:lineRule="auto"/>
              <w:ind w:right="57"/>
              <w:rPr>
                <w:rFonts w:eastAsia="Calibri" w:cs="Arial"/>
              </w:rPr>
            </w:pPr>
          </w:p>
          <w:p w14:paraId="117A3418" w14:textId="77777777" w:rsidR="00344D2F" w:rsidRPr="009576D5" w:rsidRDefault="00344D2F" w:rsidP="00355252">
            <w:pPr>
              <w:suppressAutoHyphens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2D3717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  <w:tr w:rsidR="00344D2F" w:rsidRPr="009576D5" w14:paraId="3CAA2B77" w14:textId="77777777" w:rsidTr="003552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805C13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590F3B" w14:textId="77777777" w:rsidR="00344D2F" w:rsidRPr="009576D5" w:rsidRDefault="00344D2F" w:rsidP="00355252">
            <w:pPr>
              <w:suppressAutoHyphens/>
              <w:snapToGrid w:val="0"/>
              <w:spacing w:before="90" w:after="54" w:line="240" w:lineRule="auto"/>
              <w:ind w:right="57"/>
              <w:rPr>
                <w:rFonts w:eastAsia="Calibri" w:cs="Arial"/>
              </w:rPr>
            </w:pPr>
          </w:p>
        </w:tc>
      </w:tr>
    </w:tbl>
    <w:p w14:paraId="675256AF" w14:textId="77777777" w:rsidR="00344D2F" w:rsidRPr="002C34EC" w:rsidRDefault="00344D2F" w:rsidP="00344D2F">
      <w:pPr>
        <w:spacing w:line="240" w:lineRule="auto"/>
      </w:pPr>
    </w:p>
    <w:p w14:paraId="5CD46B56" w14:textId="77777777" w:rsidR="00344D2F" w:rsidRDefault="00344D2F"/>
    <w:p w14:paraId="5C26B46E" w14:textId="77777777" w:rsidR="00344D2F" w:rsidRDefault="00344D2F"/>
    <w:sectPr w:rsidR="00344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2D10A" w14:textId="77777777" w:rsidR="00344D2F" w:rsidRDefault="00344D2F" w:rsidP="00344D2F">
      <w:pPr>
        <w:spacing w:after="0" w:line="240" w:lineRule="auto"/>
      </w:pPr>
      <w:r>
        <w:separator/>
      </w:r>
    </w:p>
  </w:endnote>
  <w:endnote w:type="continuationSeparator" w:id="0">
    <w:p w14:paraId="05ABFE24" w14:textId="77777777" w:rsidR="00344D2F" w:rsidRDefault="00344D2F" w:rsidP="0034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4D945" w14:textId="77777777" w:rsidR="00344D2F" w:rsidRDefault="00344D2F" w:rsidP="00344D2F">
      <w:pPr>
        <w:spacing w:after="0" w:line="240" w:lineRule="auto"/>
      </w:pPr>
      <w:r>
        <w:separator/>
      </w:r>
    </w:p>
  </w:footnote>
  <w:footnote w:type="continuationSeparator" w:id="0">
    <w:p w14:paraId="1E0F81E9" w14:textId="77777777" w:rsidR="00344D2F" w:rsidRDefault="00344D2F" w:rsidP="00344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344D2F"/>
    <w:rsid w:val="00005F71"/>
    <w:rsid w:val="002F0CB5"/>
    <w:rsid w:val="00344D2F"/>
    <w:rsid w:val="004501BA"/>
    <w:rsid w:val="0097226A"/>
    <w:rsid w:val="00A4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C6B12D"/>
  <w15:chartTrackingRefBased/>
  <w15:docId w15:val="{BAA6E321-4DB5-4C58-B9EE-8316CC6B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0CB5"/>
    <w:rPr>
      <w:rFonts w:ascii="Arial" w:eastAsiaTheme="minorHAnsi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2F0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344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4D2F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344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4D2F"/>
    <w:rPr>
      <w:rFonts w:ascii="Arial" w:eastAsiaTheme="minorHAnsi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sba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3</TotalTime>
  <Pages>2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Gezondheidsregio Gelderland-Midden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Rens, van</dc:creator>
  <cp:keywords/>
  <dc:description/>
  <cp:lastModifiedBy>Mark Bijenhof</cp:lastModifiedBy>
  <cp:revision>5</cp:revision>
  <dcterms:created xsi:type="dcterms:W3CDTF">2020-03-19T09:00:00Z</dcterms:created>
  <dcterms:modified xsi:type="dcterms:W3CDTF">2023-08-23T09:57:00Z</dcterms:modified>
</cp:coreProperties>
</file>