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C7247" w14:textId="4671C2D2" w:rsidR="00CA5151" w:rsidRDefault="00141CEA">
      <w:pPr>
        <w:rPr>
          <w:rFonts w:ascii="Arial" w:hAnsi="Arial" w:cs="Arial"/>
          <w:color w:val="2F5496" w:themeColor="accent1" w:themeShade="BF"/>
          <w:sz w:val="48"/>
          <w:szCs w:val="48"/>
        </w:rPr>
      </w:pPr>
      <w:r w:rsidRPr="00CA5151">
        <w:rPr>
          <w:rFonts w:ascii="Arial" w:hAnsi="Arial" w:cs="Arial"/>
          <w:color w:val="2F5496" w:themeColor="accent1" w:themeShade="BF"/>
          <w:sz w:val="48"/>
          <w:szCs w:val="48"/>
        </w:rPr>
        <w:t>Bijlage</w:t>
      </w:r>
      <w:r w:rsidR="00CA5151">
        <w:rPr>
          <w:rFonts w:ascii="Arial" w:hAnsi="Arial" w:cs="Arial"/>
          <w:color w:val="2F5496" w:themeColor="accent1" w:themeShade="BF"/>
          <w:sz w:val="48"/>
          <w:szCs w:val="48"/>
        </w:rPr>
        <w:t xml:space="preserve"> 11</w:t>
      </w:r>
      <w:r w:rsidRPr="00CA5151">
        <w:rPr>
          <w:rFonts w:ascii="Arial" w:hAnsi="Arial" w:cs="Arial"/>
          <w:color w:val="2F5496" w:themeColor="accent1" w:themeShade="BF"/>
          <w:sz w:val="48"/>
          <w:szCs w:val="48"/>
        </w:rPr>
        <w:t xml:space="preserve"> </w:t>
      </w:r>
      <w:r w:rsidR="00CA5151">
        <w:rPr>
          <w:rFonts w:ascii="Arial" w:hAnsi="Arial" w:cs="Arial"/>
          <w:color w:val="2F5496" w:themeColor="accent1" w:themeShade="BF"/>
          <w:sz w:val="48"/>
          <w:szCs w:val="48"/>
        </w:rPr>
        <w:t xml:space="preserve"> Procedure klachtenafhandeling</w:t>
      </w:r>
    </w:p>
    <w:p w14:paraId="239A6B80" w14:textId="5B1E67AE" w:rsidR="00C2111F" w:rsidRPr="00CA5151" w:rsidRDefault="00CA5151">
      <w:pPr>
        <w:rPr>
          <w:rFonts w:ascii="Arial" w:hAnsi="Arial" w:cs="Arial"/>
          <w:color w:val="2F5496" w:themeColor="accent1" w:themeShade="BF"/>
          <w:sz w:val="48"/>
          <w:szCs w:val="48"/>
        </w:rPr>
      </w:pPr>
      <w:r>
        <w:rPr>
          <w:noProof/>
        </w:rPr>
        <w:drawing>
          <wp:inline distT="0" distB="0" distL="0" distR="0" wp14:anchorId="6D285EF5" wp14:editId="6369563E">
            <wp:extent cx="5731390" cy="6933311"/>
            <wp:effectExtent l="0" t="0" r="3175" b="1270"/>
            <wp:docPr id="1" name="Afbeelding 1" descr="Afbeelding met tekst, schermopname, Lettertype, documen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schermopname, Lettertype, document&#10;&#10;Automatisch gegenereerde beschrijving"/>
                    <pic:cNvPicPr/>
                  </pic:nvPicPr>
                  <pic:blipFill rotWithShape="1">
                    <a:blip r:embed="rId9"/>
                    <a:srcRect t="6302"/>
                    <a:stretch/>
                  </pic:blipFill>
                  <pic:spPr bwMode="auto">
                    <a:xfrm>
                      <a:off x="0" y="0"/>
                      <a:ext cx="5731510" cy="69334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03A883" w14:textId="620CC515" w:rsidR="00141CEA" w:rsidRDefault="00141CEA" w:rsidP="00141CEA">
      <w:pPr>
        <w:ind w:left="-284"/>
      </w:pPr>
    </w:p>
    <w:p w14:paraId="3DD9E9C0" w14:textId="6BE93D9E" w:rsidR="00141CEA" w:rsidRDefault="00141CEA"/>
    <w:p w14:paraId="0E314045" w14:textId="77777777" w:rsidR="00CA5151" w:rsidRDefault="00CA5151" w:rsidP="00141CEA">
      <w:pPr>
        <w:rPr>
          <w:rFonts w:ascii="Verdana" w:hAnsi="Verdana"/>
          <w:b/>
          <w:bCs/>
          <w:sz w:val="24"/>
          <w:szCs w:val="24"/>
        </w:rPr>
      </w:pPr>
    </w:p>
    <w:p w14:paraId="1EC509B9" w14:textId="77777777" w:rsidR="00CA5151" w:rsidRDefault="00CA5151" w:rsidP="00141CEA">
      <w:pPr>
        <w:rPr>
          <w:rFonts w:ascii="Verdana" w:hAnsi="Verdana"/>
          <w:b/>
          <w:bCs/>
          <w:sz w:val="24"/>
          <w:szCs w:val="24"/>
        </w:rPr>
      </w:pPr>
    </w:p>
    <w:p w14:paraId="51CF85E2" w14:textId="77777777" w:rsidR="00CA5151" w:rsidRDefault="00CA5151" w:rsidP="00141CEA">
      <w:pPr>
        <w:rPr>
          <w:rFonts w:ascii="Verdana" w:hAnsi="Verdana"/>
          <w:b/>
          <w:bCs/>
          <w:sz w:val="24"/>
          <w:szCs w:val="24"/>
        </w:rPr>
      </w:pPr>
    </w:p>
    <w:p w14:paraId="32E0178D" w14:textId="0812BC54" w:rsidR="00141CEA" w:rsidRPr="00141CEA" w:rsidRDefault="00141CEA" w:rsidP="00141CEA">
      <w:pPr>
        <w:rPr>
          <w:rFonts w:ascii="Verdana" w:hAnsi="Verdana"/>
          <w:b/>
          <w:bCs/>
          <w:sz w:val="24"/>
          <w:szCs w:val="24"/>
        </w:rPr>
      </w:pPr>
      <w:r w:rsidRPr="00141CEA">
        <w:rPr>
          <w:rFonts w:ascii="Verdana" w:hAnsi="Verdana"/>
          <w:b/>
          <w:bCs/>
          <w:sz w:val="24"/>
          <w:szCs w:val="24"/>
        </w:rPr>
        <w:t>Klachtenformulier aanbestedingen</w:t>
      </w:r>
    </w:p>
    <w:p w14:paraId="59F43B03" w14:textId="13CB43F3" w:rsidR="00141CEA" w:rsidRPr="00216A57" w:rsidRDefault="00141CEA" w:rsidP="00141CEA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0" w:history="1">
        <w:r w:rsidRPr="00064B1A">
          <w:rPr>
            <w:rStyle w:val="Hyperlink"/>
            <w:rFonts w:cs="Arial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59"/>
        <w:gridCol w:w="6757"/>
      </w:tblGrid>
      <w:tr w:rsidR="00141CEA" w:rsidRPr="00AB70CF" w14:paraId="5EDA9CE8" w14:textId="77777777" w:rsidTr="00833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0988C42D" w14:textId="77777777" w:rsidR="00141CEA" w:rsidRPr="00AB70CF" w:rsidRDefault="00141CEA" w:rsidP="008335A5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141CEA" w:rsidRPr="00AB70CF" w14:paraId="0A6F0898" w14:textId="77777777" w:rsidTr="00833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03C250B8" w14:textId="77777777" w:rsidR="00141CEA" w:rsidRPr="00AB70CF" w:rsidRDefault="00141CEA" w:rsidP="008335A5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09F4D8D" w14:textId="77777777" w:rsidR="00141CEA" w:rsidRPr="00AB70CF" w:rsidRDefault="00141CEA" w:rsidP="008335A5">
            <w:pPr>
              <w:rPr>
                <w:rFonts w:cs="Arial"/>
              </w:rPr>
            </w:pPr>
          </w:p>
        </w:tc>
      </w:tr>
      <w:tr w:rsidR="00141CEA" w:rsidRPr="00AB70CF" w14:paraId="29E25779" w14:textId="77777777" w:rsidTr="008335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60A9780C" w14:textId="77777777" w:rsidR="00141CEA" w:rsidRPr="00AB70CF" w:rsidRDefault="00141CEA" w:rsidP="008335A5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06F537A" w14:textId="77777777" w:rsidR="00141CEA" w:rsidRPr="00AB70CF" w:rsidRDefault="00141CEA" w:rsidP="008335A5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141CEA" w:rsidRPr="00AB70CF" w14:paraId="1F7B8822" w14:textId="77777777" w:rsidTr="00833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4282DD" w14:textId="77777777" w:rsidR="00141CEA" w:rsidRPr="00AB70CF" w:rsidRDefault="00141CEA" w:rsidP="008335A5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1A3442E" w14:textId="77777777" w:rsidR="00141CEA" w:rsidRPr="00AB70CF" w:rsidRDefault="00141CEA" w:rsidP="008335A5">
            <w:pPr>
              <w:rPr>
                <w:rFonts w:cs="Arial"/>
                <w:sz w:val="20"/>
              </w:rPr>
            </w:pPr>
          </w:p>
        </w:tc>
      </w:tr>
      <w:tr w:rsidR="00141CEA" w:rsidRPr="00AB70CF" w14:paraId="0F6C44A5" w14:textId="77777777" w:rsidTr="008335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612237B9" w14:textId="77777777" w:rsidR="00141CEA" w:rsidRPr="00AB70CF" w:rsidRDefault="00141CEA" w:rsidP="008335A5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8C096F6" w14:textId="77777777" w:rsidR="00141CEA" w:rsidRPr="00AB70CF" w:rsidRDefault="00141CEA" w:rsidP="008335A5">
            <w:pPr>
              <w:rPr>
                <w:rFonts w:cs="Arial"/>
                <w:sz w:val="20"/>
              </w:rPr>
            </w:pPr>
          </w:p>
        </w:tc>
      </w:tr>
      <w:tr w:rsidR="00141CEA" w:rsidRPr="00AB70CF" w14:paraId="1939A14C" w14:textId="77777777" w:rsidTr="00833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92295C" w14:textId="77777777" w:rsidR="00141CEA" w:rsidRPr="00AB70CF" w:rsidRDefault="00141CEA" w:rsidP="008335A5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D4989D5" w14:textId="77777777" w:rsidR="00141CEA" w:rsidRPr="00AB70CF" w:rsidRDefault="00141CEA" w:rsidP="008335A5">
            <w:pPr>
              <w:rPr>
                <w:rFonts w:cs="Arial"/>
                <w:sz w:val="20"/>
              </w:rPr>
            </w:pPr>
          </w:p>
        </w:tc>
      </w:tr>
      <w:tr w:rsidR="00141CEA" w:rsidRPr="00AB70CF" w14:paraId="4C412D25" w14:textId="77777777" w:rsidTr="008335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52EDB02F" w14:textId="77777777" w:rsidR="00141CEA" w:rsidRPr="00AB70CF" w:rsidRDefault="00141CEA" w:rsidP="008335A5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38CD12C" w14:textId="77777777" w:rsidR="00141CEA" w:rsidRPr="00AB70CF" w:rsidRDefault="00141CEA" w:rsidP="008335A5">
            <w:pPr>
              <w:rPr>
                <w:rFonts w:cs="Arial"/>
                <w:sz w:val="20"/>
              </w:rPr>
            </w:pPr>
          </w:p>
        </w:tc>
      </w:tr>
      <w:tr w:rsidR="00141CEA" w:rsidRPr="00AB70CF" w14:paraId="66CE376F" w14:textId="77777777" w:rsidTr="00833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7B6DCC10" w14:textId="77777777" w:rsidR="00141CEA" w:rsidRPr="00AB70CF" w:rsidRDefault="00141CEA" w:rsidP="008335A5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E3A8A08" w14:textId="77777777" w:rsidR="00141CEA" w:rsidRPr="00AB70CF" w:rsidRDefault="00141CEA" w:rsidP="008335A5">
            <w:pPr>
              <w:rPr>
                <w:rFonts w:cs="Arial"/>
                <w:sz w:val="20"/>
              </w:rPr>
            </w:pPr>
          </w:p>
        </w:tc>
      </w:tr>
    </w:tbl>
    <w:p w14:paraId="1031980F" w14:textId="77777777" w:rsidR="00141CEA" w:rsidRPr="00AB70CF" w:rsidRDefault="00141CEA" w:rsidP="00141CEA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0"/>
        <w:gridCol w:w="6756"/>
      </w:tblGrid>
      <w:tr w:rsidR="00141CEA" w:rsidRPr="004E1F5E" w14:paraId="66BAB4D9" w14:textId="77777777" w:rsidTr="00833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9A33F28" w14:textId="77777777" w:rsidR="00141CEA" w:rsidRPr="00FF6228" w:rsidRDefault="00141CEA" w:rsidP="008335A5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141CEA" w:rsidRPr="004E1F5E" w14:paraId="7E92DAD0" w14:textId="77777777" w:rsidTr="00833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3B8E870" w14:textId="77777777" w:rsidR="00141CEA" w:rsidRDefault="00141CEA" w:rsidP="008335A5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7B9D0FB" w14:textId="77777777" w:rsidR="00141CEA" w:rsidRPr="004E1F5E" w:rsidRDefault="00141CEA" w:rsidP="008335A5">
            <w:pPr>
              <w:rPr>
                <w:rFonts w:cs="Arial"/>
              </w:rPr>
            </w:pPr>
          </w:p>
        </w:tc>
      </w:tr>
      <w:tr w:rsidR="00141CEA" w:rsidRPr="004E1F5E" w14:paraId="249A3716" w14:textId="77777777" w:rsidTr="008335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62E14F27" w14:textId="77777777" w:rsidR="00141CEA" w:rsidRPr="004E1F5E" w:rsidRDefault="00141CEA" w:rsidP="008335A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78A67317" w14:textId="77777777" w:rsidR="00141CEA" w:rsidRPr="004E1F5E" w:rsidRDefault="00141CEA" w:rsidP="008335A5">
            <w:pPr>
              <w:rPr>
                <w:rFonts w:cs="Arial"/>
                <w:sz w:val="20"/>
              </w:rPr>
            </w:pPr>
          </w:p>
        </w:tc>
      </w:tr>
      <w:tr w:rsidR="00141CEA" w:rsidRPr="004E1F5E" w14:paraId="1EBB907C" w14:textId="77777777" w:rsidTr="00833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B40190A" w14:textId="77777777" w:rsidR="00141CEA" w:rsidRPr="004E1F5E" w:rsidRDefault="00141CEA" w:rsidP="008335A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750D6A7F" w14:textId="77777777" w:rsidR="00141CEA" w:rsidRPr="004E1F5E" w:rsidRDefault="00141CEA" w:rsidP="008335A5">
            <w:pPr>
              <w:rPr>
                <w:rFonts w:cs="Arial"/>
                <w:sz w:val="20"/>
              </w:rPr>
            </w:pPr>
          </w:p>
        </w:tc>
      </w:tr>
      <w:tr w:rsidR="00141CEA" w:rsidRPr="004E1F5E" w14:paraId="0A5801D2" w14:textId="77777777" w:rsidTr="008335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1CA2B2C0" w14:textId="77777777" w:rsidR="00141CEA" w:rsidRPr="004E1F5E" w:rsidRDefault="00141CEA" w:rsidP="008335A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28B03117" w14:textId="77777777" w:rsidR="00141CEA" w:rsidRPr="004E1F5E" w:rsidRDefault="00141CEA" w:rsidP="008335A5">
            <w:pPr>
              <w:rPr>
                <w:rFonts w:cs="Arial"/>
                <w:sz w:val="20"/>
              </w:rPr>
            </w:pPr>
          </w:p>
        </w:tc>
      </w:tr>
      <w:tr w:rsidR="00141CEA" w:rsidRPr="004E1F5E" w14:paraId="74C90A63" w14:textId="77777777" w:rsidTr="00833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D4A8D2F" w14:textId="77777777" w:rsidR="00141CEA" w:rsidRPr="004E1F5E" w:rsidRDefault="00141CEA" w:rsidP="008335A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6017313E" w14:textId="77777777" w:rsidR="00141CEA" w:rsidRPr="004E1F5E" w:rsidRDefault="00141CEA" w:rsidP="008335A5">
            <w:pPr>
              <w:rPr>
                <w:rFonts w:cs="Arial"/>
                <w:sz w:val="20"/>
              </w:rPr>
            </w:pPr>
          </w:p>
        </w:tc>
      </w:tr>
      <w:tr w:rsidR="00141CEA" w:rsidRPr="004E1F5E" w14:paraId="33E23E24" w14:textId="77777777" w:rsidTr="008335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FA06343" w14:textId="77777777" w:rsidR="00141CEA" w:rsidRPr="004E1F5E" w:rsidRDefault="00141CEA" w:rsidP="008335A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270CDF60" w14:textId="77777777" w:rsidR="00141CEA" w:rsidRPr="004E1F5E" w:rsidRDefault="00141CEA" w:rsidP="008335A5">
            <w:pPr>
              <w:rPr>
                <w:rFonts w:cs="Arial"/>
                <w:sz w:val="20"/>
              </w:rPr>
            </w:pPr>
          </w:p>
        </w:tc>
      </w:tr>
      <w:tr w:rsidR="00141CEA" w:rsidRPr="00696ADC" w14:paraId="6DF1DDEA" w14:textId="77777777" w:rsidTr="00833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0976C3DF" w14:textId="77777777" w:rsidR="00141CEA" w:rsidRPr="00696ADC" w:rsidRDefault="00141CEA" w:rsidP="008335A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C44FEDB" w14:textId="77777777" w:rsidR="00141CEA" w:rsidRPr="00696ADC" w:rsidRDefault="00141CEA" w:rsidP="008335A5">
            <w:pPr>
              <w:rPr>
                <w:rFonts w:cs="Arial"/>
                <w:sz w:val="20"/>
              </w:rPr>
            </w:pPr>
          </w:p>
        </w:tc>
      </w:tr>
      <w:tr w:rsidR="00141CEA" w:rsidRPr="00854FB4" w14:paraId="6614EDB0" w14:textId="77777777" w:rsidTr="008335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2DB4959" w14:textId="77777777" w:rsidR="00141CEA" w:rsidRPr="00854FB4" w:rsidRDefault="00141CEA" w:rsidP="008335A5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6199D889" w14:textId="77777777" w:rsidR="00141CEA" w:rsidRPr="00854FB4" w:rsidRDefault="00141CEA" w:rsidP="008335A5">
            <w:pPr>
              <w:rPr>
                <w:rFonts w:cs="Arial"/>
                <w:sz w:val="20"/>
              </w:rPr>
            </w:pPr>
          </w:p>
        </w:tc>
      </w:tr>
    </w:tbl>
    <w:p w14:paraId="4BEF64AF" w14:textId="7FB7E4A0" w:rsidR="00141CEA" w:rsidRPr="00216A57" w:rsidRDefault="00141CEA" w:rsidP="00141CEA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0"/>
        <w:gridCol w:w="6756"/>
      </w:tblGrid>
      <w:tr w:rsidR="00141CEA" w14:paraId="3E0F51FD" w14:textId="77777777" w:rsidTr="00833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39F66F0E" w14:textId="77777777" w:rsidR="00141CEA" w:rsidRDefault="00141CEA" w:rsidP="008335A5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141CEA" w14:paraId="4C703206" w14:textId="77777777" w:rsidTr="00833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CC931F2" w14:textId="77777777" w:rsidR="00141CEA" w:rsidRDefault="00141CEA" w:rsidP="008335A5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Bedrijfsnaam:</w:t>
            </w:r>
          </w:p>
        </w:tc>
        <w:tc>
          <w:tcPr>
            <w:tcW w:w="6798" w:type="dxa"/>
          </w:tcPr>
          <w:p w14:paraId="7D8E0559" w14:textId="77777777" w:rsidR="00141CEA" w:rsidRDefault="00141CEA" w:rsidP="008335A5">
            <w:pPr>
              <w:rPr>
                <w:rFonts w:cs="Arial"/>
              </w:rPr>
            </w:pPr>
          </w:p>
        </w:tc>
      </w:tr>
      <w:tr w:rsidR="00141CEA" w14:paraId="312E4F8E" w14:textId="77777777" w:rsidTr="008335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73BF26A" w14:textId="77777777" w:rsidR="00141CEA" w:rsidRDefault="00141CEA" w:rsidP="008335A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21CF8502" w14:textId="77777777" w:rsidR="00141CEA" w:rsidRDefault="00141CEA" w:rsidP="008335A5">
            <w:pPr>
              <w:rPr>
                <w:rFonts w:cs="Arial"/>
                <w:sz w:val="20"/>
              </w:rPr>
            </w:pPr>
          </w:p>
        </w:tc>
      </w:tr>
      <w:tr w:rsidR="00141CEA" w14:paraId="10D28D28" w14:textId="77777777" w:rsidTr="00833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58AECC68" w14:textId="77777777" w:rsidR="00141CEA" w:rsidRDefault="00141CEA" w:rsidP="008335A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44E4991B" w14:textId="77777777" w:rsidR="00141CEA" w:rsidRDefault="00141CEA" w:rsidP="008335A5">
            <w:pPr>
              <w:rPr>
                <w:rFonts w:cs="Arial"/>
                <w:sz w:val="20"/>
              </w:rPr>
            </w:pPr>
          </w:p>
        </w:tc>
      </w:tr>
      <w:tr w:rsidR="00141CEA" w14:paraId="278EB2ED" w14:textId="77777777" w:rsidTr="008335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87E0408" w14:textId="77777777" w:rsidR="00141CEA" w:rsidRDefault="00141CEA" w:rsidP="008335A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lastRenderedPageBreak/>
              <w:t>Telefoonnummer:</w:t>
            </w:r>
          </w:p>
        </w:tc>
        <w:tc>
          <w:tcPr>
            <w:tcW w:w="6798" w:type="dxa"/>
          </w:tcPr>
          <w:p w14:paraId="156D9235" w14:textId="77777777" w:rsidR="00141CEA" w:rsidRDefault="00141CEA" w:rsidP="008335A5">
            <w:pPr>
              <w:rPr>
                <w:rFonts w:cs="Arial"/>
                <w:sz w:val="20"/>
              </w:rPr>
            </w:pPr>
          </w:p>
        </w:tc>
      </w:tr>
    </w:tbl>
    <w:p w14:paraId="2873065D" w14:textId="77777777" w:rsidR="00141CEA" w:rsidRPr="00141CEA" w:rsidRDefault="00141CEA" w:rsidP="00141CEA">
      <w:pPr>
        <w:rPr>
          <w:rFonts w:cs="Arial"/>
          <w:sz w:val="16"/>
          <w:szCs w:val="16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CEA" w14:paraId="042D4F09" w14:textId="77777777" w:rsidTr="00833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5FC7F693" w14:textId="77777777" w:rsidR="00141CEA" w:rsidRPr="00EE05BC" w:rsidRDefault="00141CEA" w:rsidP="008335A5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154B489C" w14:textId="77777777" w:rsidR="00141CEA" w:rsidRDefault="00141CEA" w:rsidP="008335A5">
            <w:r>
              <w:t xml:space="preserve">Beschrijf kort de aard en inhoud van uw klacht. </w:t>
            </w:r>
          </w:p>
        </w:tc>
      </w:tr>
      <w:tr w:rsidR="00141CEA" w14:paraId="7D286A52" w14:textId="77777777" w:rsidTr="00833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93DAEE3" w14:textId="77777777" w:rsidR="00141CEA" w:rsidRDefault="00141CEA" w:rsidP="008335A5"/>
          <w:p w14:paraId="2E6B1129" w14:textId="77777777" w:rsidR="00141CEA" w:rsidRDefault="00141CEA" w:rsidP="008335A5"/>
          <w:p w14:paraId="5C7E0B70" w14:textId="77777777" w:rsidR="00141CEA" w:rsidRDefault="00141CEA" w:rsidP="008335A5"/>
          <w:p w14:paraId="6A89B4B5" w14:textId="77777777" w:rsidR="00141CEA" w:rsidRDefault="00141CEA" w:rsidP="008335A5"/>
          <w:p w14:paraId="3FE6689C" w14:textId="77777777" w:rsidR="00141CEA" w:rsidRDefault="00141CEA" w:rsidP="008335A5"/>
          <w:p w14:paraId="0547EEE2" w14:textId="77777777" w:rsidR="00141CEA" w:rsidRDefault="00141CEA" w:rsidP="008335A5"/>
          <w:p w14:paraId="33A40F25" w14:textId="77777777" w:rsidR="00141CEA" w:rsidRDefault="00141CEA" w:rsidP="008335A5"/>
          <w:p w14:paraId="37E5DD60" w14:textId="77777777" w:rsidR="00141CEA" w:rsidRDefault="00141CEA" w:rsidP="008335A5"/>
          <w:p w14:paraId="086A8B0A" w14:textId="77777777" w:rsidR="00141CEA" w:rsidRDefault="00141CEA" w:rsidP="008335A5"/>
          <w:p w14:paraId="7A64A5F8" w14:textId="77777777" w:rsidR="00141CEA" w:rsidRDefault="00141CEA" w:rsidP="008335A5"/>
          <w:p w14:paraId="6C13D54D" w14:textId="77777777" w:rsidR="00141CEA" w:rsidRDefault="00141CEA" w:rsidP="008335A5"/>
          <w:p w14:paraId="4FEAC8DB" w14:textId="77777777" w:rsidR="00141CEA" w:rsidRDefault="00141CEA" w:rsidP="008335A5"/>
        </w:tc>
      </w:tr>
    </w:tbl>
    <w:p w14:paraId="1283DA28" w14:textId="77777777" w:rsidR="00141CEA" w:rsidRPr="00141CEA" w:rsidRDefault="00141CEA" w:rsidP="00141CEA">
      <w:pPr>
        <w:rPr>
          <w:sz w:val="16"/>
          <w:szCs w:val="16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CEA" w14:paraId="23CFDDE3" w14:textId="77777777" w:rsidTr="00833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6754E880" w14:textId="77777777" w:rsidR="00141CEA" w:rsidRPr="00EE05BC" w:rsidRDefault="00141CEA" w:rsidP="008335A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3F686AA4" w14:textId="77777777" w:rsidR="00141CEA" w:rsidRDefault="00141CEA" w:rsidP="008335A5">
            <w:r>
              <w:t xml:space="preserve">Geef aan waarom u meent dat uw klacht gegrond is en verwijs hierbij naar relevante passages in door u bijgevoegde stukken.* </w:t>
            </w:r>
          </w:p>
        </w:tc>
      </w:tr>
      <w:tr w:rsidR="00141CEA" w14:paraId="08D047C6" w14:textId="77777777" w:rsidTr="00833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8800BCD" w14:textId="77777777" w:rsidR="00141CEA" w:rsidRDefault="00141CEA" w:rsidP="008335A5"/>
          <w:p w14:paraId="6351BC78" w14:textId="77777777" w:rsidR="00141CEA" w:rsidRDefault="00141CEA" w:rsidP="008335A5"/>
          <w:p w14:paraId="51B83151" w14:textId="77777777" w:rsidR="00141CEA" w:rsidRDefault="00141CEA" w:rsidP="008335A5"/>
          <w:p w14:paraId="2248D595" w14:textId="77777777" w:rsidR="00141CEA" w:rsidRDefault="00141CEA" w:rsidP="008335A5"/>
          <w:p w14:paraId="5F3670D8" w14:textId="77777777" w:rsidR="00141CEA" w:rsidRDefault="00141CEA" w:rsidP="008335A5"/>
          <w:p w14:paraId="07D76037" w14:textId="77777777" w:rsidR="00141CEA" w:rsidRDefault="00141CEA" w:rsidP="008335A5"/>
          <w:p w14:paraId="6C92C05F" w14:textId="77777777" w:rsidR="00141CEA" w:rsidRDefault="00141CEA" w:rsidP="008335A5"/>
          <w:p w14:paraId="54EAFBA8" w14:textId="77777777" w:rsidR="00141CEA" w:rsidRDefault="00141CEA" w:rsidP="008335A5"/>
          <w:p w14:paraId="55C53006" w14:textId="77777777" w:rsidR="00141CEA" w:rsidRDefault="00141CEA" w:rsidP="008335A5"/>
        </w:tc>
      </w:tr>
    </w:tbl>
    <w:p w14:paraId="6EAA1123" w14:textId="77777777" w:rsidR="00141CEA" w:rsidRPr="00141CEA" w:rsidRDefault="00141CEA" w:rsidP="00141CEA">
      <w:pPr>
        <w:rPr>
          <w:sz w:val="16"/>
          <w:szCs w:val="16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CEA" w14:paraId="7865CED8" w14:textId="77777777" w:rsidTr="00833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0D6063FA" w14:textId="77777777" w:rsidR="00141CEA" w:rsidRPr="00EE05BC" w:rsidRDefault="00141CEA" w:rsidP="008335A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Voorstel oplossing</w:t>
            </w:r>
          </w:p>
          <w:p w14:paraId="45E835D4" w14:textId="77777777" w:rsidR="00141CEA" w:rsidRDefault="00141CEA" w:rsidP="008335A5">
            <w:r>
              <w:t xml:space="preserve">Wat is uw voorstel om de klacht op te lossen?   </w:t>
            </w:r>
          </w:p>
        </w:tc>
      </w:tr>
      <w:tr w:rsidR="00141CEA" w14:paraId="5DB05500" w14:textId="77777777" w:rsidTr="00833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4BD2396" w14:textId="77777777" w:rsidR="00141CEA" w:rsidRDefault="00141CEA" w:rsidP="008335A5"/>
          <w:p w14:paraId="170B19B8" w14:textId="77777777" w:rsidR="00141CEA" w:rsidRDefault="00141CEA" w:rsidP="008335A5"/>
          <w:p w14:paraId="24D06D16" w14:textId="77777777" w:rsidR="00141CEA" w:rsidRDefault="00141CEA" w:rsidP="008335A5"/>
          <w:p w14:paraId="6AF59924" w14:textId="77777777" w:rsidR="00141CEA" w:rsidRDefault="00141CEA" w:rsidP="008335A5"/>
          <w:p w14:paraId="6B00E419" w14:textId="77777777" w:rsidR="00141CEA" w:rsidRDefault="00141CEA" w:rsidP="008335A5"/>
          <w:p w14:paraId="1C3B9430" w14:textId="77777777" w:rsidR="00141CEA" w:rsidRDefault="00141CEA" w:rsidP="008335A5"/>
          <w:p w14:paraId="34B0A7B7" w14:textId="77777777" w:rsidR="00141CEA" w:rsidRDefault="00141CEA" w:rsidP="008335A5"/>
          <w:p w14:paraId="781EECBF" w14:textId="77777777" w:rsidR="00141CEA" w:rsidRDefault="00141CEA" w:rsidP="008335A5"/>
          <w:p w14:paraId="556D5059" w14:textId="77777777" w:rsidR="00141CEA" w:rsidRDefault="00141CEA" w:rsidP="008335A5"/>
        </w:tc>
      </w:tr>
    </w:tbl>
    <w:p w14:paraId="01E26907" w14:textId="77777777" w:rsidR="00141CEA" w:rsidRPr="00141CEA" w:rsidRDefault="00141CEA" w:rsidP="00141CEA">
      <w:pPr>
        <w:rPr>
          <w:sz w:val="16"/>
          <w:szCs w:val="16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22"/>
        <w:gridCol w:w="1129"/>
        <w:gridCol w:w="1265"/>
      </w:tblGrid>
      <w:tr w:rsidR="00141CEA" w:rsidRPr="00F57BF5" w14:paraId="19042FDB" w14:textId="77777777" w:rsidTr="00833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65E3F4D4" w14:textId="77777777" w:rsidR="00141CEA" w:rsidRPr="00F57BF5" w:rsidRDefault="00141CEA" w:rsidP="008335A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 door middel van het stellen van een vraag in de Nota van Inlichtingen?*</w:t>
            </w:r>
          </w:p>
        </w:tc>
        <w:tc>
          <w:tcPr>
            <w:tcW w:w="1134" w:type="dxa"/>
          </w:tcPr>
          <w:p w14:paraId="75344733" w14:textId="77777777" w:rsidR="00141CEA" w:rsidRPr="00F57BF5" w:rsidRDefault="00141CEA" w:rsidP="008335A5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719C6CBB" w14:textId="77777777" w:rsidR="00141CEA" w:rsidRPr="00F57BF5" w:rsidRDefault="00141CEA" w:rsidP="008335A5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50ACAA04" w14:textId="77777777" w:rsidR="00141CEA" w:rsidRDefault="00141CEA" w:rsidP="00141CEA"/>
    <w:p w14:paraId="191047A4" w14:textId="61846CE3" w:rsidR="00141CEA" w:rsidRPr="00141CEA" w:rsidRDefault="00141CEA">
      <w:r>
        <w:lastRenderedPageBreak/>
        <w:t>*Voeg relevante documentatie toe aan uw e-mailbericht.</w:t>
      </w:r>
    </w:p>
    <w:sectPr w:rsidR="00141CEA" w:rsidRPr="00141C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CEA"/>
    <w:rsid w:val="00141CEA"/>
    <w:rsid w:val="00C2111F"/>
    <w:rsid w:val="00CA5151"/>
    <w:rsid w:val="00FB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ED3B9"/>
  <w15:chartTrackingRefBased/>
  <w15:docId w15:val="{469B8B09-A97E-44C8-928C-74D63E033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41C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nhideWhenUsed/>
    <w:rsid w:val="00141CEA"/>
    <w:rPr>
      <w:color w:val="0563C1" w:themeColor="hyperlink"/>
      <w:u w:val="single"/>
    </w:rPr>
  </w:style>
  <w:style w:type="paragraph" w:customStyle="1" w:styleId="Kop1zondernummer">
    <w:name w:val="Kop 1 zonder nummer"/>
    <w:basedOn w:val="Kop1"/>
    <w:next w:val="Standaard"/>
    <w:uiPriority w:val="3"/>
    <w:qFormat/>
    <w:rsid w:val="00141CEA"/>
    <w:pPr>
      <w:keepLines w:val="0"/>
      <w:pageBreakBefore/>
      <w:spacing w:before="0" w:after="960" w:line="600" w:lineRule="atLeast"/>
    </w:pPr>
    <w:rPr>
      <w:rFonts w:ascii="Arial" w:eastAsia="MS Mincho" w:hAnsi="Arial" w:cs="Arial"/>
      <w:bCs/>
      <w:color w:val="004563"/>
      <w:sz w:val="60"/>
      <w:lang w:eastAsia="nl-NL"/>
    </w:rPr>
  </w:style>
  <w:style w:type="table" w:styleId="Tabelraster">
    <w:name w:val="Table Grid"/>
    <w:basedOn w:val="Standaardtabel"/>
    <w:uiPriority w:val="39"/>
    <w:rsid w:val="00141CEA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141C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hyperlink" Target="mailto:klachtenmeldpunt.aanbestedingen@nipv.nl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rnMi\AppData\Local\Temp\Templafy\WordVsto\blankdocument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623c52-c0fd-4b19-af5a-02f369293440" xsi:nil="true"/>
    <lcf76f155ced4ddcb4097134ff3c332f xmlns="b7682fc8-b842-4a58-8a8a-edf1d9d8159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BE315C85891244823193A288565696" ma:contentTypeVersion="15" ma:contentTypeDescription="Een nieuw document maken." ma:contentTypeScope="" ma:versionID="6db7ce99e7d2002c4b98e2446cb394cb">
  <xsd:schema xmlns:xsd="http://www.w3.org/2001/XMLSchema" xmlns:xs="http://www.w3.org/2001/XMLSchema" xmlns:p="http://schemas.microsoft.com/office/2006/metadata/properties" xmlns:ns2="b7682fc8-b842-4a58-8a8a-edf1d9d81592" xmlns:ns3="13623c52-c0fd-4b19-af5a-02f369293440" targetNamespace="http://schemas.microsoft.com/office/2006/metadata/properties" ma:root="true" ma:fieldsID="40880fd3455f7464918845d07c413f3d" ns2:_="" ns3:_="">
    <xsd:import namespace="b7682fc8-b842-4a58-8a8a-edf1d9d81592"/>
    <xsd:import namespace="13623c52-c0fd-4b19-af5a-02f3692934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82fc8-b842-4a58-8a8a-edf1d9d81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cd649d9a-29dd-4290-b16c-d2e94161f7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23c52-c0fd-4b19-af5a-02f36929344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1f80df8-5360-4705-abf0-d0f7867b8b98}" ma:internalName="TaxCatchAll" ma:showField="CatchAllData" ma:web="13623c52-c0fd-4b19-af5a-02f3692934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TemplafyTemplateConfiguration><![CDATA[{"elementsMetadata":[],"transformationConfigurations":[],"templateName":"blankdocument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87F114F0-67BF-45AF-B027-150A77A80EA3}">
  <ds:schemaRefs/>
</ds:datastoreItem>
</file>

<file path=customXml/itemProps2.xml><?xml version="1.0" encoding="utf-8"?>
<ds:datastoreItem xmlns:ds="http://schemas.openxmlformats.org/officeDocument/2006/customXml" ds:itemID="{5492E1E8-FEE7-40AC-BDCF-83BAE04B685E}">
  <ds:schemaRefs>
    <ds:schemaRef ds:uri="http://schemas.microsoft.com/office/2006/metadata/properties"/>
    <ds:schemaRef ds:uri="http://schemas.microsoft.com/office/infopath/2007/PartnerControls"/>
    <ds:schemaRef ds:uri="13623c52-c0fd-4b19-af5a-02f369293440"/>
    <ds:schemaRef ds:uri="b7682fc8-b842-4a58-8a8a-edf1d9d81592"/>
  </ds:schemaRefs>
</ds:datastoreItem>
</file>

<file path=customXml/itemProps3.xml><?xml version="1.0" encoding="utf-8"?>
<ds:datastoreItem xmlns:ds="http://schemas.openxmlformats.org/officeDocument/2006/customXml" ds:itemID="{E90FBE8E-AF02-4A8B-B52D-7A65EA0ACF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682fc8-b842-4a58-8a8a-edf1d9d81592"/>
    <ds:schemaRef ds:uri="13623c52-c0fd-4b19-af5a-02f3692934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5C8E51-CE5C-4FAA-8A76-546A81338F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3CF037-6D06-415B-AD34-DA594E7548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blankdocument1</Template>
  <TotalTime>2</TotalTime>
  <Pages>4</Pages>
  <Words>210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Gerner</dc:creator>
  <cp:keywords/>
  <dc:description/>
  <cp:lastModifiedBy>Mark Bijenhof</cp:lastModifiedBy>
  <cp:revision>3</cp:revision>
  <dcterms:created xsi:type="dcterms:W3CDTF">2023-07-10T12:41:00Z</dcterms:created>
  <dcterms:modified xsi:type="dcterms:W3CDTF">2023-08-23T09:54:00Z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vggm</vt:lpwstr>
  </property>
  <property fmtid="{D5CDD505-2E9C-101B-9397-08002B2CF9AE}" pid="3" name="TemplafyTemplateId">
    <vt:lpwstr>637521693421151562</vt:lpwstr>
  </property>
  <property fmtid="{D5CDD505-2E9C-101B-9397-08002B2CF9AE}" pid="4" name="TemplafyUserProfileId">
    <vt:lpwstr>637581529201757200</vt:lpwstr>
  </property>
  <property fmtid="{D5CDD505-2E9C-101B-9397-08002B2CF9AE}" pid="5" name="TemplafyFromBlank">
    <vt:bool>true</vt:bool>
  </property>
  <property fmtid="{D5CDD505-2E9C-101B-9397-08002B2CF9AE}" pid="6" name="ContentTypeId">
    <vt:lpwstr>0x01010048BE315C85891244823193A288565696</vt:lpwstr>
  </property>
</Properties>
</file>