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D5440" w14:textId="01FCB988" w:rsidR="002B6D6D" w:rsidRPr="002344A4" w:rsidRDefault="009F2318" w:rsidP="009F2318">
      <w:pPr>
        <w:spacing w:after="0"/>
        <w:rPr>
          <w:color w:val="1F3864" w:themeColor="accent5" w:themeShade="80"/>
          <w:sz w:val="48"/>
          <w:szCs w:val="48"/>
        </w:rPr>
      </w:pPr>
      <w:r w:rsidRPr="002344A4">
        <w:rPr>
          <w:color w:val="1F3864" w:themeColor="accent5" w:themeShade="80"/>
          <w:sz w:val="48"/>
          <w:szCs w:val="48"/>
        </w:rPr>
        <w:t xml:space="preserve">Bijlage </w:t>
      </w:r>
      <w:r w:rsidR="00C34A27" w:rsidRPr="002344A4">
        <w:rPr>
          <w:color w:val="1F3864" w:themeColor="accent5" w:themeShade="80"/>
          <w:sz w:val="48"/>
          <w:szCs w:val="48"/>
        </w:rPr>
        <w:t>4</w:t>
      </w:r>
    </w:p>
    <w:p w14:paraId="64D60127" w14:textId="77777777" w:rsidR="009F2318" w:rsidRPr="002344A4" w:rsidRDefault="009F2318" w:rsidP="009F2318">
      <w:pPr>
        <w:spacing w:after="0"/>
        <w:rPr>
          <w:color w:val="1F3864" w:themeColor="accent5" w:themeShade="80"/>
          <w:sz w:val="48"/>
          <w:szCs w:val="48"/>
        </w:rPr>
      </w:pPr>
      <w:r w:rsidRPr="002344A4">
        <w:rPr>
          <w:color w:val="1F3864" w:themeColor="accent5" w:themeShade="80"/>
          <w:sz w:val="48"/>
          <w:szCs w:val="48"/>
        </w:rPr>
        <w:t>Verklaring Combinatie</w:t>
      </w:r>
    </w:p>
    <w:p w14:paraId="00F71036" w14:textId="77777777" w:rsidR="009F2318" w:rsidRDefault="009F2318" w:rsidP="009F2318">
      <w:pPr>
        <w:spacing w:after="0"/>
      </w:pPr>
    </w:p>
    <w:p w14:paraId="21358F55" w14:textId="77777777" w:rsidR="009F2318" w:rsidRPr="009576D5" w:rsidRDefault="009F2318" w:rsidP="009F2318">
      <w:pPr>
        <w:suppressAutoHyphens/>
        <w:spacing w:line="240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de leden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zich gezamenlijk en hoofdelijk aansprakelijk stellen voor de volledige en juiste uitvoering van de </w:t>
      </w:r>
      <w:r>
        <w:rPr>
          <w:rFonts w:eastAsia="Calibri" w:cs="Arial"/>
        </w:rPr>
        <w:t>o</w:t>
      </w:r>
      <w:r w:rsidRPr="009576D5">
        <w:rPr>
          <w:rFonts w:eastAsia="Calibri" w:cs="Arial"/>
        </w:rPr>
        <w:t xml:space="preserve">vereenkomst in al zijn onderdelen, en verklaren dat </w:t>
      </w:r>
    </w:p>
    <w:p w14:paraId="1EC86DB3" w14:textId="77777777" w:rsidR="009F2318" w:rsidRDefault="009F2318" w:rsidP="009F2318">
      <w:pPr>
        <w:suppressAutoHyphens/>
        <w:spacing w:line="240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…………………zal optreden als vertegenwoordiger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en bevoegd is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in alle opzichten te vertegenwoordigen en te binden en als enig aanspreekpunt voor </w:t>
      </w:r>
      <w:r>
        <w:rPr>
          <w:rFonts w:eastAsia="Calibri" w:cs="Arial"/>
        </w:rPr>
        <w:t>VGGM</w:t>
      </w:r>
      <w:r w:rsidRPr="009576D5">
        <w:rPr>
          <w:rFonts w:eastAsia="Calibri" w:cs="Arial"/>
        </w:rPr>
        <w:t xml:space="preserve"> dient.</w:t>
      </w:r>
    </w:p>
    <w:p w14:paraId="0A252563" w14:textId="77777777" w:rsidR="009F2318" w:rsidRDefault="009F2318" w:rsidP="009F2318">
      <w:pPr>
        <w:suppressAutoHyphens/>
        <w:spacing w:line="240" w:lineRule="auto"/>
        <w:rPr>
          <w:rFonts w:eastAsia="Calibri" w:cs="Arial"/>
        </w:rPr>
      </w:pPr>
    </w:p>
    <w:p w14:paraId="4E180F62" w14:textId="77777777" w:rsidR="009F2318" w:rsidRDefault="009F2318" w:rsidP="009F2318">
      <w:pPr>
        <w:suppressAutoHyphens/>
        <w:spacing w:line="240" w:lineRule="auto"/>
        <w:rPr>
          <w:rFonts w:eastAsia="Calibri" w:cs="Arial"/>
        </w:rPr>
      </w:pPr>
      <w:r>
        <w:rPr>
          <w:rFonts w:eastAsia="Calibri" w:cs="Arial"/>
        </w:rPr>
        <w:t>De reden dat in combinatie wordt ingeschreven is de volgende:</w:t>
      </w:r>
    </w:p>
    <w:p w14:paraId="0C12FE94" w14:textId="77777777" w:rsidR="009F2318" w:rsidRPr="009576D5" w:rsidRDefault="009F2318" w:rsidP="009F2318">
      <w:pPr>
        <w:suppressAutoHyphens/>
        <w:spacing w:line="240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4FBD3900" w14:textId="77777777" w:rsidR="009F2318" w:rsidRDefault="009F2318" w:rsidP="009F2318">
      <w:pPr>
        <w:suppressAutoHyphens/>
        <w:spacing w:line="240" w:lineRule="auto"/>
        <w:rPr>
          <w:rFonts w:eastAsia="Calibri" w:cs="Arial"/>
        </w:rPr>
      </w:pPr>
    </w:p>
    <w:p w14:paraId="2940888C" w14:textId="77777777" w:rsidR="009F2318" w:rsidRDefault="009F2318" w:rsidP="009F2318">
      <w:pPr>
        <w:suppressAutoHyphens/>
        <w:spacing w:line="240" w:lineRule="auto"/>
        <w:rPr>
          <w:rFonts w:eastAsia="Calibri" w:cs="Arial"/>
        </w:rPr>
      </w:pPr>
      <w:r>
        <w:rPr>
          <w:rFonts w:eastAsia="Calibri" w:cs="Arial"/>
        </w:rPr>
        <w:t>VGGM wenst te vernemen welke onderdelen van de opdracht door welke combinant worden vervuld:</w:t>
      </w:r>
    </w:p>
    <w:p w14:paraId="2BC32AA4" w14:textId="77777777" w:rsidR="009F2318" w:rsidRPr="009576D5" w:rsidRDefault="009F2318" w:rsidP="009F2318">
      <w:pPr>
        <w:suppressAutoHyphens/>
        <w:spacing w:line="240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7947AFDD" w14:textId="77777777" w:rsidR="009F2318" w:rsidRDefault="009F2318" w:rsidP="009F2318">
      <w:pPr>
        <w:suppressAutoHyphens/>
        <w:spacing w:line="240" w:lineRule="auto"/>
        <w:rPr>
          <w:rFonts w:eastAsia="Calibri" w:cs="Arial"/>
        </w:rPr>
      </w:pPr>
    </w:p>
    <w:p w14:paraId="4E32ACC4" w14:textId="77777777" w:rsidR="009F2318" w:rsidRPr="009576D5" w:rsidRDefault="009F2318" w:rsidP="009F2318">
      <w:pPr>
        <w:suppressAutoHyphens/>
        <w:spacing w:line="240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de betreffende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>ombinant, rechtens bevoegd zijn.</w:t>
      </w:r>
    </w:p>
    <w:p w14:paraId="091AC23C" w14:textId="77777777" w:rsidR="009F2318" w:rsidRPr="009576D5" w:rsidRDefault="009F2318" w:rsidP="009F2318">
      <w:pPr>
        <w:suppressAutoHyphens/>
        <w:spacing w:line="240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F2318" w:rsidRPr="009576D5" w14:paraId="61AB8080" w14:textId="77777777" w:rsidTr="0035525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29A21E8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139E44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tr w:rsidR="009F2318" w:rsidRPr="009576D5" w14:paraId="3382C181" w14:textId="77777777" w:rsidTr="0035525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B6D9AA0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D1A3BA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tr w:rsidR="009F2318" w:rsidRPr="009576D5" w14:paraId="257CD6B9" w14:textId="77777777" w:rsidTr="0035525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A464EC6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48E4C3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tr w:rsidR="009F2318" w:rsidRPr="009576D5" w14:paraId="0693A106" w14:textId="77777777" w:rsidTr="0035525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1462E6E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3C7006C8" w14:textId="77777777" w:rsidR="009F2318" w:rsidRPr="009576D5" w:rsidRDefault="009F2318" w:rsidP="00355252">
            <w:pPr>
              <w:suppressAutoHyphens/>
              <w:spacing w:before="90" w:after="54" w:line="240" w:lineRule="auto"/>
              <w:ind w:right="57"/>
              <w:rPr>
                <w:rFonts w:eastAsia="Calibri" w:cs="Arial"/>
              </w:rPr>
            </w:pPr>
          </w:p>
          <w:p w14:paraId="30C0F1D0" w14:textId="77777777" w:rsidR="009F2318" w:rsidRPr="009576D5" w:rsidRDefault="009F2318" w:rsidP="00355252">
            <w:pPr>
              <w:suppressAutoHyphens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097327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tr w:rsidR="009F2318" w:rsidRPr="009576D5" w14:paraId="51B3DECE" w14:textId="77777777" w:rsidTr="0035525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8950E69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956CAEE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</w:tbl>
    <w:p w14:paraId="7C777693" w14:textId="77777777" w:rsidR="009F2318" w:rsidRPr="009576D5" w:rsidRDefault="009F2318" w:rsidP="009F2318">
      <w:pPr>
        <w:suppressAutoHyphens/>
        <w:spacing w:line="240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F2318" w:rsidRPr="009576D5" w14:paraId="472B0D88" w14:textId="77777777" w:rsidTr="0035525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E0CDB45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E448EE8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tr w:rsidR="009F2318" w:rsidRPr="009576D5" w14:paraId="41C51FC8" w14:textId="77777777" w:rsidTr="0035525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9B2FD89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B55686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tr w:rsidR="009F2318" w:rsidRPr="009576D5" w14:paraId="66C0BFBA" w14:textId="77777777" w:rsidTr="0035525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26111F9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FB60E4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tr w:rsidR="009F2318" w:rsidRPr="009576D5" w14:paraId="10286DF1" w14:textId="77777777" w:rsidTr="0035525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B88258E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01156A0B" w14:textId="77777777" w:rsidR="009F2318" w:rsidRPr="009576D5" w:rsidRDefault="009F2318" w:rsidP="00355252">
            <w:pPr>
              <w:suppressAutoHyphens/>
              <w:spacing w:before="90" w:after="54" w:line="240" w:lineRule="auto"/>
              <w:ind w:right="57"/>
              <w:rPr>
                <w:rFonts w:eastAsia="Calibri" w:cs="Arial"/>
              </w:rPr>
            </w:pPr>
          </w:p>
          <w:p w14:paraId="2D91D6FA" w14:textId="77777777" w:rsidR="009F2318" w:rsidRPr="009576D5" w:rsidRDefault="009F2318" w:rsidP="00355252">
            <w:pPr>
              <w:suppressAutoHyphens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F10A64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tr w:rsidR="009F2318" w:rsidRPr="009576D5" w14:paraId="093C9DC9" w14:textId="77777777" w:rsidTr="0035525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A0E7CFB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DD9F80" w14:textId="77777777" w:rsidR="009F2318" w:rsidRPr="009576D5" w:rsidRDefault="009F2318" w:rsidP="00355252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</w:tbl>
    <w:p w14:paraId="757DE8E8" w14:textId="77777777" w:rsidR="009F2318" w:rsidRDefault="009F2318" w:rsidP="009F2318"/>
    <w:sectPr w:rsidR="009F231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6EFEE" w14:textId="77777777" w:rsidR="009F2318" w:rsidRDefault="009F2318" w:rsidP="009F2318">
      <w:pPr>
        <w:spacing w:after="0" w:line="240" w:lineRule="auto"/>
      </w:pPr>
      <w:r>
        <w:separator/>
      </w:r>
    </w:p>
  </w:endnote>
  <w:endnote w:type="continuationSeparator" w:id="0">
    <w:p w14:paraId="357C6356" w14:textId="77777777" w:rsidR="009F2318" w:rsidRDefault="009F2318" w:rsidP="009F2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F71D6" w14:textId="4E7CD135" w:rsidR="009F2318" w:rsidRDefault="009F2318">
    <w:pPr>
      <w:pStyle w:val="Voettekst"/>
    </w:pPr>
    <w:r w:rsidRPr="009F2318">
      <w:rPr>
        <w:i/>
      </w:rPr>
      <w:t xml:space="preserve">Bijlage </w:t>
    </w:r>
    <w:r w:rsidR="00F9678C">
      <w:rPr>
        <w:i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CF1A8" w14:textId="77777777" w:rsidR="009F2318" w:rsidRDefault="009F2318" w:rsidP="009F2318">
      <w:pPr>
        <w:spacing w:after="0" w:line="240" w:lineRule="auto"/>
      </w:pPr>
      <w:r>
        <w:separator/>
      </w:r>
    </w:p>
  </w:footnote>
  <w:footnote w:type="continuationSeparator" w:id="0">
    <w:p w14:paraId="2129B153" w14:textId="77777777" w:rsidR="009F2318" w:rsidRDefault="009F2318" w:rsidP="009F23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Name" w:val="IWRITER"/>
    <w:docVar w:name="DocType" w:val="NO"/>
    <w:docVar w:name="DocumentLanguage" w:val="nl-NL"/>
    <w:docVar w:name="IW_Generated" w:val="True"/>
    <w:docVar w:name="mitStyleTemplates" w:val="VGGM-stijlen voor brieven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7081"/>
  </w:docVars>
  <w:rsids>
    <w:rsidRoot w:val="009F2318"/>
    <w:rsid w:val="002344A4"/>
    <w:rsid w:val="002B6D6D"/>
    <w:rsid w:val="002F0CB5"/>
    <w:rsid w:val="009F2318"/>
    <w:rsid w:val="00C34A27"/>
    <w:rsid w:val="00F9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DE4BE64"/>
  <w15:chartTrackingRefBased/>
  <w15:docId w15:val="{70FED490-6E07-4D58-8763-DD000519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F0CB5"/>
    <w:rPr>
      <w:rFonts w:ascii="Arial" w:eastAsiaTheme="minorHAnsi" w:hAnsi="Arial"/>
      <w:sz w:val="20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rsid w:val="002F0C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F0CB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9F23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2318"/>
    <w:rPr>
      <w:rFonts w:ascii="Arial" w:eastAsiaTheme="minorHAnsi" w:hAnsi="Arial"/>
      <w:sz w:val="20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9F23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2318"/>
    <w:rPr>
      <w:rFonts w:ascii="Arial" w:eastAsiaTheme="minorHAnsi" w:hAnsi="Arial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sba\AppData\Local\Temp\IWRITER\%5bnieuw%20blanco%20document%5d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[nieuw blanco document]</Template>
  <TotalTime>1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Veiligheids- en Gezondheidsregio Gelderland-Midden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Rens, van</dc:creator>
  <cp:keywords/>
  <dc:description/>
  <cp:lastModifiedBy>Mark Bijenhof</cp:lastModifiedBy>
  <cp:revision>4</cp:revision>
  <dcterms:created xsi:type="dcterms:W3CDTF">2023-08-15T10:03:00Z</dcterms:created>
  <dcterms:modified xsi:type="dcterms:W3CDTF">2023-08-23T09:49:00Z</dcterms:modified>
</cp:coreProperties>
</file>