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18DB3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  <w:bookmarkStart w:id="0" w:name="_Toc224444803"/>
      <w:bookmarkStart w:id="1" w:name="_Toc184477921"/>
      <w:r>
        <w:rPr>
          <w:b/>
          <w:sz w:val="28"/>
          <w:szCs w:val="28"/>
        </w:rPr>
        <w:t>REFERENTIE</w:t>
      </w:r>
    </w:p>
    <w:bookmarkEnd w:id="0"/>
    <w:bookmarkEnd w:id="1"/>
    <w:p w14:paraId="49318DB4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</w:p>
    <w:p w14:paraId="49318DB5" w14:textId="5E2C67A2" w:rsidR="00E17B16" w:rsidRPr="00E90DEC" w:rsidRDefault="00722CD3" w:rsidP="003C1B5D">
      <w:pPr>
        <w:spacing w:line="276" w:lineRule="auto"/>
        <w:jc w:val="left"/>
        <w:rPr>
          <w:rFonts w:cs="Arial"/>
          <w:szCs w:val="20"/>
        </w:rPr>
      </w:pPr>
      <w:bookmarkStart w:id="2" w:name="_Hlk2174278"/>
      <w:r w:rsidRPr="00E90DEC">
        <w:rPr>
          <w:rFonts w:cs="Arial"/>
          <w:szCs w:val="20"/>
        </w:rPr>
        <w:t xml:space="preserve">Bijlage </w:t>
      </w:r>
      <w:r w:rsidR="00147458">
        <w:rPr>
          <w:rFonts w:cs="Arial"/>
          <w:szCs w:val="20"/>
        </w:rPr>
        <w:t>3A</w:t>
      </w:r>
      <w:r w:rsidR="00BC0859">
        <w:rPr>
          <w:rFonts w:cs="Arial"/>
          <w:szCs w:val="20"/>
        </w:rPr>
        <w:t xml:space="preserve"> </w:t>
      </w:r>
      <w:r w:rsidRPr="00E90DEC">
        <w:rPr>
          <w:rFonts w:cs="Arial"/>
          <w:szCs w:val="20"/>
        </w:rPr>
        <w:t>bij</w:t>
      </w:r>
      <w:r w:rsidR="00154A8C" w:rsidRPr="00E90DEC">
        <w:rPr>
          <w:rFonts w:cs="Arial"/>
          <w:szCs w:val="20"/>
        </w:rPr>
        <w:t xml:space="preserve"> de</w:t>
      </w:r>
      <w:r w:rsidR="00E70EAC" w:rsidRPr="00E90DEC">
        <w:rPr>
          <w:rFonts w:cs="Arial"/>
          <w:szCs w:val="20"/>
        </w:rPr>
        <w:t xml:space="preserve"> </w:t>
      </w:r>
      <w:bookmarkEnd w:id="2"/>
      <w:r w:rsidR="00E90DEC" w:rsidRPr="00E90DEC">
        <w:rPr>
          <w:rFonts w:cs="Arial"/>
          <w:szCs w:val="20"/>
        </w:rPr>
        <w:t xml:space="preserve">offerteaanvraag voor </w:t>
      </w:r>
      <w:r w:rsidR="00C0347B">
        <w:rPr>
          <w:rFonts w:cs="Arial"/>
          <w:szCs w:val="20"/>
        </w:rPr>
        <w:t xml:space="preserve">Perceel 1 Externe Loopbaanbegeleiding </w:t>
      </w:r>
      <w:r w:rsidR="00E90DEC" w:rsidRPr="00E90DEC">
        <w:rPr>
          <w:rFonts w:cs="Arial"/>
          <w:szCs w:val="20"/>
        </w:rPr>
        <w:t>met referentienumme</w:t>
      </w:r>
      <w:r w:rsidR="00BF5EE6">
        <w:rPr>
          <w:rFonts w:cs="Arial"/>
          <w:szCs w:val="20"/>
        </w:rPr>
        <w:t xml:space="preserve">r: </w:t>
      </w:r>
      <w:r w:rsidR="00FB7837" w:rsidRPr="00B23262">
        <w:rPr>
          <w:rFonts w:cs="Arial"/>
          <w:szCs w:val="20"/>
        </w:rPr>
        <w:t>20</w:t>
      </w:r>
      <w:r w:rsidR="00BC0859">
        <w:rPr>
          <w:rFonts w:cs="Arial"/>
          <w:szCs w:val="20"/>
        </w:rPr>
        <w:t>2</w:t>
      </w:r>
      <w:r w:rsidR="00147458">
        <w:rPr>
          <w:rFonts w:cs="Arial"/>
          <w:szCs w:val="20"/>
        </w:rPr>
        <w:t>4</w:t>
      </w:r>
      <w:r w:rsidR="00FB7837">
        <w:rPr>
          <w:rFonts w:cs="Arial"/>
          <w:szCs w:val="20"/>
        </w:rPr>
        <w:t>/0</w:t>
      </w:r>
      <w:r w:rsidR="00C0347B">
        <w:rPr>
          <w:rFonts w:cs="Arial"/>
          <w:szCs w:val="20"/>
        </w:rPr>
        <w:t>10</w:t>
      </w:r>
      <w:r w:rsidR="00BC0859">
        <w:rPr>
          <w:rFonts w:cs="Arial"/>
          <w:szCs w:val="20"/>
        </w:rPr>
        <w:t>/ OEO</w:t>
      </w:r>
      <w:r w:rsidR="00E90DEC" w:rsidRPr="00E90DEC">
        <w:rPr>
          <w:rFonts w:cs="Arial"/>
          <w:color w:val="000000"/>
          <w:szCs w:val="20"/>
          <w:lang w:eastAsia="zh-CN"/>
        </w:rPr>
        <w:t>.</w:t>
      </w:r>
    </w:p>
    <w:p w14:paraId="49318DB6" w14:textId="77777777" w:rsidR="00494BBA" w:rsidRDefault="00494BBA" w:rsidP="009B0A66">
      <w:pPr>
        <w:spacing w:line="276" w:lineRule="auto"/>
      </w:pPr>
    </w:p>
    <w:p w14:paraId="49318DB7" w14:textId="77777777" w:rsidR="00E17B16" w:rsidRPr="00FD4464" w:rsidRDefault="00FD4464" w:rsidP="009B0A66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14:paraId="49318DB9" w14:textId="4FDA9E5D" w:rsidR="00FD4464" w:rsidRPr="0047426B" w:rsidRDefault="00FD4464" w:rsidP="0047426B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3038C">
        <w:rPr>
          <w:rFonts w:cs="Arial"/>
          <w:szCs w:val="20"/>
        </w:rPr>
        <w:t xml:space="preserve">er referentieformulier </w:t>
      </w:r>
      <w:r>
        <w:rPr>
          <w:rFonts w:cs="Arial"/>
          <w:szCs w:val="20"/>
        </w:rPr>
        <w:t xml:space="preserve">mag slechts </w:t>
      </w:r>
      <w:r w:rsidRPr="00A3038C">
        <w:rPr>
          <w:rFonts w:cs="Arial"/>
          <w:szCs w:val="20"/>
        </w:rPr>
        <w:t xml:space="preserve">één referent gebruikt worden. </w:t>
      </w:r>
    </w:p>
    <w:p w14:paraId="060F758C" w14:textId="4D6D0D11" w:rsidR="0047426B" w:rsidRPr="0047426B" w:rsidRDefault="0047426B" w:rsidP="0047426B">
      <w:pPr>
        <w:pStyle w:val="Lijstalinea"/>
        <w:numPr>
          <w:ilvl w:val="0"/>
          <w:numId w:val="2"/>
        </w:numPr>
        <w:spacing w:line="280" w:lineRule="atLeast"/>
      </w:pPr>
      <w:r w:rsidRPr="00606CDB">
        <w:t xml:space="preserve">Per kerncompetentie dient </w:t>
      </w:r>
      <w:r w:rsidRPr="00606CDB">
        <w:rPr>
          <w:rFonts w:cs="Arial"/>
        </w:rPr>
        <w:t>éé</w:t>
      </w:r>
      <w:r w:rsidRPr="00606CDB">
        <w:t>n referentie aangeleverd te worden.</w:t>
      </w:r>
    </w:p>
    <w:p w14:paraId="49318DBB" w14:textId="77777777" w:rsidR="00FD4464" w:rsidRDefault="00FD4464" w:rsidP="009B0A66">
      <w:pPr>
        <w:numPr>
          <w:ilvl w:val="0"/>
          <w:numId w:val="2"/>
        </w:numPr>
        <w:spacing w:line="276" w:lineRule="auto"/>
        <w:jc w:val="left"/>
      </w:pPr>
      <w:r w:rsidRPr="00FD4464">
        <w:rPr>
          <w:rFonts w:cs="Arial"/>
          <w:szCs w:val="20"/>
        </w:rPr>
        <w:t>Het is toegestaan de referentie te verduidelijken. Deze toelichting mag maximaal 500 woorden bevatten.</w:t>
      </w:r>
    </w:p>
    <w:p w14:paraId="49318DBC" w14:textId="77777777" w:rsidR="00FD4464" w:rsidRPr="006058C6" w:rsidRDefault="00FD4464" w:rsidP="00E17B16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E17B16" w:rsidRPr="00826409" w14:paraId="49318DC1" w14:textId="77777777" w:rsidTr="00E26B82">
        <w:trPr>
          <w:jc w:val="center"/>
        </w:trPr>
        <w:tc>
          <w:tcPr>
            <w:tcW w:w="9067" w:type="dxa"/>
            <w:gridSpan w:val="4"/>
            <w:shd w:val="clear" w:color="auto" w:fill="C00000"/>
            <w:vAlign w:val="center"/>
          </w:tcPr>
          <w:p w14:paraId="49318DBD" w14:textId="77777777" w:rsidR="00E17B16" w:rsidRDefault="00E17B16" w:rsidP="003E01B7">
            <w:pPr>
              <w:rPr>
                <w:rFonts w:cs="Arial"/>
                <w:b/>
                <w:color w:val="FFFFFF"/>
                <w:szCs w:val="20"/>
              </w:rPr>
            </w:pPr>
          </w:p>
          <w:p w14:paraId="49318DBE" w14:textId="383BF69B" w:rsidR="00FD4464" w:rsidRDefault="001A2E66" w:rsidP="003E01B7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14:paraId="6F7064CF" w14:textId="45BEBDDD" w:rsidR="00BF5EE6" w:rsidRDefault="00E02ECF" w:rsidP="00FB7837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(</w:t>
            </w:r>
            <w:r w:rsidR="00FB7837">
              <w:rPr>
                <w:rFonts w:cs="Arial"/>
                <w:b/>
                <w:color w:val="FFFFFF"/>
                <w:szCs w:val="20"/>
              </w:rPr>
              <w:t xml:space="preserve">onderwerp kerncompetentie </w:t>
            </w:r>
            <w:r>
              <w:rPr>
                <w:rFonts w:cs="Arial"/>
                <w:b/>
                <w:color w:val="FFFFFF"/>
                <w:szCs w:val="20"/>
              </w:rPr>
              <w:t>1/2)</w:t>
            </w:r>
          </w:p>
          <w:p w14:paraId="49318DC0" w14:textId="77777777" w:rsidR="00E17B16" w:rsidRPr="00826409" w:rsidRDefault="00E17B16" w:rsidP="00FD4464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0B4E53" w:rsidRPr="00826409" w14:paraId="49318DC5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C2" w14:textId="77777777" w:rsidR="000B4E53" w:rsidRPr="000B4E53" w:rsidRDefault="000B4E53" w:rsidP="000B4E53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49318DC3" w14:textId="77777777" w:rsidR="000B4E53" w:rsidRPr="00826409" w:rsidRDefault="000B4E53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49318DC4" w14:textId="77777777" w:rsidR="000B4E53" w:rsidRPr="00826409" w:rsidRDefault="000B4E53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CA" w14:textId="77777777" w:rsidTr="00FD4464">
        <w:trPr>
          <w:jc w:val="center"/>
        </w:trPr>
        <w:tc>
          <w:tcPr>
            <w:tcW w:w="843" w:type="dxa"/>
            <w:vMerge w:val="restart"/>
          </w:tcPr>
          <w:p w14:paraId="49318DC6" w14:textId="77777777" w:rsidR="00E47924" w:rsidRPr="00826409" w:rsidRDefault="00E47924" w:rsidP="00E4792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49318DC7" w14:textId="77777777" w:rsidR="00E47924" w:rsidRPr="00826409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49318DC8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49318DC9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CF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CB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CC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CD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49318DCE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4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0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1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2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49318DD3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9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5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6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7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49318DD8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E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A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B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C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49318DDD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EC" w14:textId="77777777" w:rsidTr="00FD4464">
        <w:trPr>
          <w:jc w:val="center"/>
        </w:trPr>
        <w:tc>
          <w:tcPr>
            <w:tcW w:w="843" w:type="dxa"/>
          </w:tcPr>
          <w:p w14:paraId="49318DDF" w14:textId="77777777" w:rsidR="00E17B16" w:rsidRDefault="00492DF3" w:rsidP="00492DF3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50879FF8" w14:textId="77777777" w:rsidR="00E17B16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Voeg een o</w:t>
            </w:r>
            <w:r w:rsidR="00E17B16">
              <w:rPr>
                <w:rFonts w:cs="Arial"/>
                <w:szCs w:val="20"/>
              </w:rPr>
              <w:t xml:space="preserve">mschrijving </w:t>
            </w:r>
            <w:r>
              <w:rPr>
                <w:rFonts w:cs="Arial"/>
                <w:szCs w:val="20"/>
              </w:rPr>
              <w:t xml:space="preserve">van het </w:t>
            </w:r>
            <w:r w:rsidR="00E47924">
              <w:rPr>
                <w:rFonts w:cs="Arial"/>
                <w:szCs w:val="20"/>
              </w:rPr>
              <w:t xml:space="preserve">project </w:t>
            </w:r>
            <w:r>
              <w:rPr>
                <w:rFonts w:cs="Arial"/>
                <w:szCs w:val="20"/>
              </w:rPr>
              <w:t xml:space="preserve">toe </w:t>
            </w:r>
            <w:r w:rsidR="00E47924">
              <w:rPr>
                <w:rFonts w:cs="Arial"/>
                <w:szCs w:val="20"/>
              </w:rPr>
              <w:t xml:space="preserve">waaruit blijkt dat de referentie voldoet aan de </w:t>
            </w:r>
            <w:r w:rsidR="00492DF3">
              <w:rPr>
                <w:rFonts w:cs="Arial"/>
                <w:szCs w:val="20"/>
              </w:rPr>
              <w:t>kerncompetentie</w:t>
            </w:r>
            <w:r w:rsidR="00EF556A">
              <w:rPr>
                <w:rFonts w:cs="Arial"/>
                <w:szCs w:val="20"/>
              </w:rPr>
              <w:t xml:space="preserve">. </w:t>
            </w:r>
          </w:p>
          <w:p w14:paraId="49318DE0" w14:textId="574DCF42" w:rsidR="00EF556A" w:rsidRDefault="00EF556A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Geef duidelijk aan o</w:t>
            </w:r>
            <w:r w:rsidR="005B150E">
              <w:rPr>
                <w:rFonts w:cs="Arial"/>
                <w:szCs w:val="20"/>
              </w:rPr>
              <w:t xml:space="preserve">m welke kerncompetentie(s) het gaat. </w:t>
            </w:r>
          </w:p>
        </w:tc>
        <w:tc>
          <w:tcPr>
            <w:tcW w:w="6084" w:type="dxa"/>
            <w:gridSpan w:val="2"/>
            <w:vAlign w:val="center"/>
          </w:tcPr>
          <w:p w14:paraId="49318DE1" w14:textId="77777777" w:rsidR="00E17B16" w:rsidRDefault="00E17B16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2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3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4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5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6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7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8" w14:textId="77777777" w:rsidR="00100886" w:rsidRDefault="00100886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9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A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B" w14:textId="77777777" w:rsidR="00E42CE9" w:rsidRPr="0082640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F1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ED" w14:textId="77777777" w:rsidR="00E17B16" w:rsidRPr="00826409" w:rsidRDefault="00492DF3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49318DEE" w14:textId="77777777" w:rsidR="00E17B16" w:rsidRPr="00826409" w:rsidRDefault="00E17B16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49318DEF" w14:textId="77777777" w:rsidR="00E17B16" w:rsidRPr="00826409" w:rsidRDefault="00100886" w:rsidP="00100886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 en eind datum of a</w:t>
            </w:r>
            <w:r w:rsidR="00492DF3">
              <w:rPr>
                <w:rFonts w:cs="Arial"/>
                <w:szCs w:val="20"/>
              </w:rPr>
              <w:t>fronding project</w:t>
            </w:r>
            <w:r>
              <w:rPr>
                <w:rFonts w:cs="Arial"/>
                <w:szCs w:val="20"/>
              </w:rPr>
              <w:t>]</w:t>
            </w:r>
          </w:p>
        </w:tc>
        <w:tc>
          <w:tcPr>
            <w:tcW w:w="3922" w:type="dxa"/>
            <w:vAlign w:val="center"/>
          </w:tcPr>
          <w:p w14:paraId="49318DF0" w14:textId="77777777" w:rsidR="00E17B16" w:rsidRPr="00826409" w:rsidRDefault="00E17B16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F6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2" w14:textId="77777777" w:rsidR="00E17B16" w:rsidRDefault="00E42CE9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vAlign w:val="center"/>
          </w:tcPr>
          <w:p w14:paraId="49318DF3" w14:textId="77777777" w:rsidR="00E17B16" w:rsidRDefault="00492DF3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</w:t>
            </w:r>
            <w:r w:rsidR="00E42CE9">
              <w:rPr>
                <w:rFonts w:cs="Arial"/>
                <w:szCs w:val="20"/>
              </w:rPr>
              <w:t xml:space="preserve"> excl</w:t>
            </w:r>
            <w:r w:rsidR="00FD4464">
              <w:rPr>
                <w:rFonts w:cs="Arial"/>
                <w:szCs w:val="20"/>
              </w:rPr>
              <w:t>.</w:t>
            </w:r>
            <w:r w:rsidR="00E42CE9">
              <w:rPr>
                <w:rFonts w:cs="Arial"/>
                <w:szCs w:val="20"/>
              </w:rPr>
              <w:t xml:space="preserve"> BTW</w:t>
            </w:r>
          </w:p>
        </w:tc>
        <w:tc>
          <w:tcPr>
            <w:tcW w:w="2162" w:type="dxa"/>
            <w:vAlign w:val="center"/>
          </w:tcPr>
          <w:p w14:paraId="49318DF4" w14:textId="77777777" w:rsidR="00E17B16" w:rsidRDefault="00E17B16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49318DF5" w14:textId="77777777" w:rsidR="00E17B16" w:rsidRPr="00826409" w:rsidRDefault="00E17B16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FD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7" w14:textId="77777777" w:rsidR="00E17B16" w:rsidRPr="00826409" w:rsidRDefault="00E42CE9" w:rsidP="006E0D7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49318DF8" w14:textId="77777777" w:rsidR="00E17B16" w:rsidRPr="00826409" w:rsidRDefault="00E17B16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Is de opdracht geheel als zelfstandige </w:t>
            </w:r>
            <w:r>
              <w:rPr>
                <w:rFonts w:cs="Arial"/>
                <w:szCs w:val="20"/>
              </w:rPr>
              <w:lastRenderedPageBreak/>
              <w:t>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49318DF9" w14:textId="77777777" w:rsidR="009B0A66" w:rsidRDefault="009B0A66" w:rsidP="009B0A66">
            <w:pPr>
              <w:spacing w:before="60" w:after="60"/>
              <w:rPr>
                <w:rFonts w:cs="Arial"/>
                <w:b/>
                <w:color w:val="FF0000"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lastRenderedPageBreak/>
              <w:t>Indien sprake was van een combinatie of van onderaannemers, hier graag vermelden:</w:t>
            </w:r>
          </w:p>
          <w:p w14:paraId="49318DFA" w14:textId="77777777" w:rsidR="009B0A66" w:rsidRPr="009B0A66" w:rsidRDefault="00E17B1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lastRenderedPageBreak/>
              <w:t>de naam van de evt. partners</w:t>
            </w:r>
            <w:r w:rsidR="009B0A66">
              <w:rPr>
                <w:rFonts w:cs="Arial"/>
                <w:b/>
                <w:color w:val="FF0000"/>
                <w:szCs w:val="20"/>
              </w:rPr>
              <w:t>;</w:t>
            </w:r>
          </w:p>
          <w:p w14:paraId="49318DFB" w14:textId="77777777" w:rsidR="009B0A66" w:rsidRPr="009B0A66" w:rsidRDefault="009B0A6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wie welk aandeel verzorgde; en</w:t>
            </w:r>
          </w:p>
          <w:p w14:paraId="49318DFC" w14:textId="77777777" w:rsidR="00E17B16" w:rsidRPr="009B0A66" w:rsidRDefault="00E17B1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wie de leiding had.</w:t>
            </w:r>
          </w:p>
        </w:tc>
      </w:tr>
      <w:tr w:rsidR="00B119B5" w:rsidRPr="00826409" w14:paraId="49318E08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E" w14:textId="77777777" w:rsidR="00B119B5" w:rsidRDefault="00B119B5" w:rsidP="006E0D7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7.</w:t>
            </w:r>
          </w:p>
        </w:tc>
        <w:tc>
          <w:tcPr>
            <w:tcW w:w="2140" w:type="dxa"/>
            <w:vAlign w:val="center"/>
          </w:tcPr>
          <w:p w14:paraId="49318DFF" w14:textId="77777777" w:rsidR="00B119B5" w:rsidRDefault="00B119B5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Eventuele toelichting van maximaal 500 woorden.</w:t>
            </w:r>
          </w:p>
        </w:tc>
        <w:tc>
          <w:tcPr>
            <w:tcW w:w="6084" w:type="dxa"/>
            <w:gridSpan w:val="2"/>
            <w:vAlign w:val="center"/>
          </w:tcPr>
          <w:p w14:paraId="49318E00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1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2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3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4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5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6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7" w14:textId="77777777" w:rsidR="00B119B5" w:rsidRP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14:paraId="49318E09" w14:textId="77777777" w:rsidR="00E17B16" w:rsidRDefault="00E17B16" w:rsidP="00E17B16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E17B16" w:rsidRPr="00BB73CB" w14:paraId="49318E0C" w14:textId="77777777" w:rsidTr="00FD041D">
        <w:tc>
          <w:tcPr>
            <w:tcW w:w="2977" w:type="dxa"/>
            <w:vAlign w:val="center"/>
          </w:tcPr>
          <w:p w14:paraId="49318E0A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49318E0B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0F" w14:textId="77777777" w:rsidTr="00FD041D">
        <w:tc>
          <w:tcPr>
            <w:tcW w:w="2977" w:type="dxa"/>
            <w:vAlign w:val="center"/>
          </w:tcPr>
          <w:p w14:paraId="49318E0D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49318E0E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2" w14:textId="77777777" w:rsidTr="00FD041D">
        <w:tc>
          <w:tcPr>
            <w:tcW w:w="2977" w:type="dxa"/>
            <w:vAlign w:val="center"/>
          </w:tcPr>
          <w:p w14:paraId="49318E10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 w:rsidR="00FD4464"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49318E11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5" w14:textId="77777777" w:rsidTr="00FD041D">
        <w:tc>
          <w:tcPr>
            <w:tcW w:w="2977" w:type="dxa"/>
            <w:vAlign w:val="center"/>
          </w:tcPr>
          <w:p w14:paraId="49318E13" w14:textId="77777777" w:rsidR="00E17B16" w:rsidRPr="00C4628D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49318E14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9" w14:textId="77777777" w:rsidTr="00FD041D">
        <w:tc>
          <w:tcPr>
            <w:tcW w:w="2977" w:type="dxa"/>
            <w:vAlign w:val="center"/>
          </w:tcPr>
          <w:p w14:paraId="49318E16" w14:textId="77777777" w:rsidR="00E17B16" w:rsidRPr="00C4628D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49318E17" w14:textId="77777777" w:rsidR="00E17B16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49318E18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49318E1A" w14:textId="407143A0" w:rsidR="00B87DE5" w:rsidRDefault="00B87DE5" w:rsidP="00FD4464"/>
    <w:p w14:paraId="543C18AE" w14:textId="5DD6610F" w:rsidR="00480593" w:rsidRDefault="00480593" w:rsidP="00FD4464"/>
    <w:p w14:paraId="04567743" w14:textId="0429EDA8" w:rsidR="00480593" w:rsidRDefault="00480593" w:rsidP="00FD4464"/>
    <w:p w14:paraId="578EEEDE" w14:textId="216E9444" w:rsidR="00480593" w:rsidRDefault="00480593" w:rsidP="00FD4464"/>
    <w:p w14:paraId="2A3AB179" w14:textId="28B72E59" w:rsidR="00480593" w:rsidRDefault="00480593" w:rsidP="00FD4464"/>
    <w:p w14:paraId="1679D970" w14:textId="5B974DA4" w:rsidR="00480593" w:rsidRDefault="00480593" w:rsidP="00FD4464"/>
    <w:p w14:paraId="568A7002" w14:textId="17F7D7FE" w:rsidR="00480593" w:rsidRDefault="00480593" w:rsidP="00FD4464"/>
    <w:p w14:paraId="1A25E7E5" w14:textId="3B3DEDA5" w:rsidR="00480593" w:rsidRDefault="00480593" w:rsidP="00FD4464"/>
    <w:p w14:paraId="51D2A849" w14:textId="198ECE17" w:rsidR="00480593" w:rsidRDefault="00480593" w:rsidP="00FD4464"/>
    <w:p w14:paraId="16850C78" w14:textId="093C0F58" w:rsidR="00480593" w:rsidRDefault="00480593" w:rsidP="00FD4464"/>
    <w:p w14:paraId="60255BD6" w14:textId="14411BC7" w:rsidR="00480593" w:rsidRDefault="00480593" w:rsidP="00FD4464"/>
    <w:p w14:paraId="20D35E83" w14:textId="67DD8A6C" w:rsidR="00480593" w:rsidRDefault="00480593" w:rsidP="00FD4464"/>
    <w:p w14:paraId="39145256" w14:textId="5BA785CE" w:rsidR="00480593" w:rsidRDefault="00480593" w:rsidP="00FD4464"/>
    <w:p w14:paraId="44C52480" w14:textId="5A161538" w:rsidR="00480593" w:rsidRDefault="00480593" w:rsidP="00FD4464"/>
    <w:p w14:paraId="1C38F391" w14:textId="4FE4BC92" w:rsidR="00480593" w:rsidRDefault="00480593" w:rsidP="00FD4464"/>
    <w:p w14:paraId="1522FE0A" w14:textId="7A7886AB" w:rsidR="00480593" w:rsidRDefault="00480593" w:rsidP="00FD4464"/>
    <w:p w14:paraId="7CD3416F" w14:textId="4F822E24" w:rsidR="00480593" w:rsidRDefault="00480593" w:rsidP="00FD4464"/>
    <w:p w14:paraId="50310DCB" w14:textId="04EB021C" w:rsidR="00480593" w:rsidRDefault="00480593" w:rsidP="00FD4464"/>
    <w:p w14:paraId="46BCAC16" w14:textId="4F229F82" w:rsidR="00480593" w:rsidRDefault="00480593" w:rsidP="00FD4464"/>
    <w:p w14:paraId="7E4E1E0E" w14:textId="15E40B81" w:rsidR="00480593" w:rsidRDefault="00480593" w:rsidP="00FD4464"/>
    <w:p w14:paraId="689A169F" w14:textId="7A62CBE4" w:rsidR="00480593" w:rsidRDefault="00480593" w:rsidP="00FD4464"/>
    <w:p w14:paraId="3B34ECE1" w14:textId="787041BC" w:rsidR="00480593" w:rsidRDefault="00480593" w:rsidP="00FD4464"/>
    <w:p w14:paraId="0596CCE0" w14:textId="053E5F5B" w:rsidR="00480593" w:rsidRDefault="00480593" w:rsidP="00FD4464"/>
    <w:p w14:paraId="44DCDF74" w14:textId="68754439" w:rsidR="00480593" w:rsidRDefault="00480593" w:rsidP="00FD4464"/>
    <w:p w14:paraId="52EB6F96" w14:textId="77777777" w:rsidR="003C1B5D" w:rsidRDefault="003C1B5D" w:rsidP="00FD4464"/>
    <w:p w14:paraId="75C72BCD" w14:textId="74E8434B" w:rsidR="00480593" w:rsidRDefault="00480593" w:rsidP="00FD4464"/>
    <w:p w14:paraId="0D6A7CC6" w14:textId="49417A64" w:rsidR="00480593" w:rsidRDefault="00480593" w:rsidP="00FD4464"/>
    <w:p w14:paraId="27E6EF0D" w14:textId="77777777" w:rsidR="00480593" w:rsidRPr="00FD4464" w:rsidRDefault="00480593" w:rsidP="00480593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14:paraId="616D8A35" w14:textId="77777777" w:rsidR="00480593" w:rsidRPr="0047426B" w:rsidRDefault="00480593" w:rsidP="00480593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3038C">
        <w:rPr>
          <w:rFonts w:cs="Arial"/>
          <w:szCs w:val="20"/>
        </w:rPr>
        <w:t xml:space="preserve">er referentieformulier </w:t>
      </w:r>
      <w:r>
        <w:rPr>
          <w:rFonts w:cs="Arial"/>
          <w:szCs w:val="20"/>
        </w:rPr>
        <w:t xml:space="preserve">mag slechts </w:t>
      </w:r>
      <w:r w:rsidRPr="00A3038C">
        <w:rPr>
          <w:rFonts w:cs="Arial"/>
          <w:szCs w:val="20"/>
        </w:rPr>
        <w:t xml:space="preserve">één referent gebruikt worden. </w:t>
      </w:r>
    </w:p>
    <w:p w14:paraId="425BEDD8" w14:textId="77777777" w:rsidR="00480593" w:rsidRPr="0047426B" w:rsidRDefault="00480593" w:rsidP="00480593">
      <w:pPr>
        <w:pStyle w:val="Lijstalinea"/>
        <w:numPr>
          <w:ilvl w:val="0"/>
          <w:numId w:val="2"/>
        </w:numPr>
        <w:spacing w:line="280" w:lineRule="atLeast"/>
      </w:pPr>
      <w:r w:rsidRPr="00606CDB">
        <w:t xml:space="preserve">Per kerncompetentie dient </w:t>
      </w:r>
      <w:r w:rsidRPr="00606CDB">
        <w:rPr>
          <w:rFonts w:cs="Arial"/>
        </w:rPr>
        <w:t>éé</w:t>
      </w:r>
      <w:r w:rsidRPr="00606CDB">
        <w:t>n referentie aangeleverd te worden.</w:t>
      </w:r>
    </w:p>
    <w:p w14:paraId="5BC04219" w14:textId="77777777" w:rsidR="00480593" w:rsidRDefault="00480593" w:rsidP="00480593">
      <w:pPr>
        <w:numPr>
          <w:ilvl w:val="0"/>
          <w:numId w:val="2"/>
        </w:numPr>
        <w:spacing w:line="276" w:lineRule="auto"/>
        <w:jc w:val="left"/>
      </w:pPr>
      <w:r w:rsidRPr="00FD4464">
        <w:rPr>
          <w:rFonts w:cs="Arial"/>
          <w:szCs w:val="20"/>
        </w:rPr>
        <w:t>Het is toegestaan de referentie te verduidelijken. Deze toelichting mag maximaal 500 woorden bevatten.</w:t>
      </w:r>
    </w:p>
    <w:p w14:paraId="79B48F9F" w14:textId="77777777" w:rsidR="00480593" w:rsidRPr="006058C6" w:rsidRDefault="00480593" w:rsidP="00480593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480593" w:rsidRPr="00826409" w14:paraId="02E029C2" w14:textId="77777777" w:rsidTr="00C92E08">
        <w:trPr>
          <w:jc w:val="center"/>
        </w:trPr>
        <w:tc>
          <w:tcPr>
            <w:tcW w:w="9067" w:type="dxa"/>
            <w:gridSpan w:val="4"/>
            <w:shd w:val="clear" w:color="auto" w:fill="C00000"/>
            <w:vAlign w:val="center"/>
          </w:tcPr>
          <w:p w14:paraId="1EF6BF19" w14:textId="77777777" w:rsidR="00480593" w:rsidRDefault="00480593" w:rsidP="00C92E08">
            <w:pPr>
              <w:rPr>
                <w:rFonts w:cs="Arial"/>
                <w:b/>
                <w:color w:val="FFFFFF"/>
                <w:szCs w:val="20"/>
              </w:rPr>
            </w:pPr>
          </w:p>
          <w:p w14:paraId="7B0DF121" w14:textId="77777777" w:rsidR="00480593" w:rsidRDefault="00480593" w:rsidP="00C92E08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14:paraId="60E87107" w14:textId="66E2A325" w:rsidR="00480593" w:rsidRDefault="00480593" w:rsidP="00C92E08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(onderwerp kerncompetentie 1/2)</w:t>
            </w:r>
          </w:p>
          <w:p w14:paraId="50450510" w14:textId="77777777" w:rsidR="00480593" w:rsidRPr="00826409" w:rsidRDefault="00480593" w:rsidP="00C92E08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480593" w:rsidRPr="00826409" w14:paraId="604444D2" w14:textId="77777777" w:rsidTr="00C92E08">
        <w:trPr>
          <w:jc w:val="center"/>
        </w:trPr>
        <w:tc>
          <w:tcPr>
            <w:tcW w:w="843" w:type="dxa"/>
            <w:vAlign w:val="center"/>
          </w:tcPr>
          <w:p w14:paraId="6CAE9D03" w14:textId="77777777" w:rsidR="00480593" w:rsidRPr="000B4E53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01CA7C60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501211DE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7750A755" w14:textId="77777777" w:rsidTr="00C92E08">
        <w:trPr>
          <w:jc w:val="center"/>
        </w:trPr>
        <w:tc>
          <w:tcPr>
            <w:tcW w:w="843" w:type="dxa"/>
            <w:vMerge w:val="restart"/>
          </w:tcPr>
          <w:p w14:paraId="36110E99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4769C30C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3F6C776E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3F2E8928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2AD4E69B" w14:textId="77777777" w:rsidTr="00C92E08">
        <w:trPr>
          <w:jc w:val="center"/>
        </w:trPr>
        <w:tc>
          <w:tcPr>
            <w:tcW w:w="843" w:type="dxa"/>
            <w:vMerge/>
            <w:vAlign w:val="center"/>
          </w:tcPr>
          <w:p w14:paraId="6C3065FB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7C54300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05A8115F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1BAF3019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6C96D456" w14:textId="77777777" w:rsidTr="00C92E08">
        <w:trPr>
          <w:jc w:val="center"/>
        </w:trPr>
        <w:tc>
          <w:tcPr>
            <w:tcW w:w="843" w:type="dxa"/>
            <w:vMerge/>
            <w:vAlign w:val="center"/>
          </w:tcPr>
          <w:p w14:paraId="449F92A3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38C9583F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F4B4B58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26963C5F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755174E9" w14:textId="77777777" w:rsidTr="00C92E08">
        <w:trPr>
          <w:jc w:val="center"/>
        </w:trPr>
        <w:tc>
          <w:tcPr>
            <w:tcW w:w="843" w:type="dxa"/>
            <w:vMerge/>
            <w:vAlign w:val="center"/>
          </w:tcPr>
          <w:p w14:paraId="715CE08C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31F5E10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35684163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7BA147EE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25A945E6" w14:textId="77777777" w:rsidTr="00C92E08">
        <w:trPr>
          <w:jc w:val="center"/>
        </w:trPr>
        <w:tc>
          <w:tcPr>
            <w:tcW w:w="843" w:type="dxa"/>
            <w:vMerge/>
            <w:vAlign w:val="center"/>
          </w:tcPr>
          <w:p w14:paraId="50FF0DCC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63C12E63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051D7FA8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57B714E4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1182ABAC" w14:textId="77777777" w:rsidTr="00C92E08">
        <w:trPr>
          <w:jc w:val="center"/>
        </w:trPr>
        <w:tc>
          <w:tcPr>
            <w:tcW w:w="843" w:type="dxa"/>
          </w:tcPr>
          <w:p w14:paraId="69EB3E93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00CC8C2F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Voeg een omschrijving van het project toe waaruit blijkt dat de referentie voldoet aan de kerncompetentie. </w:t>
            </w:r>
          </w:p>
          <w:p w14:paraId="422AA770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Geef duidelijk aan om welke kerncompetentie(s) het gaat. </w:t>
            </w:r>
          </w:p>
        </w:tc>
        <w:tc>
          <w:tcPr>
            <w:tcW w:w="6084" w:type="dxa"/>
            <w:gridSpan w:val="2"/>
            <w:vAlign w:val="center"/>
          </w:tcPr>
          <w:p w14:paraId="79664EA6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64E42F3D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20F51798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7596F34A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3B004C41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157A2285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098B180B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38261BAA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29000F0B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024DDB03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7FD7B689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7EB17BA3" w14:textId="77777777" w:rsidTr="00C92E08">
        <w:trPr>
          <w:jc w:val="center"/>
        </w:trPr>
        <w:tc>
          <w:tcPr>
            <w:tcW w:w="843" w:type="dxa"/>
            <w:vAlign w:val="center"/>
          </w:tcPr>
          <w:p w14:paraId="5D00A04D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7C129A5D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70B8CD4E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 en eind datum of afronding project]</w:t>
            </w:r>
          </w:p>
        </w:tc>
        <w:tc>
          <w:tcPr>
            <w:tcW w:w="3922" w:type="dxa"/>
            <w:vAlign w:val="center"/>
          </w:tcPr>
          <w:p w14:paraId="7CA91C59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791FEFE7" w14:textId="77777777" w:rsidTr="00C92E08">
        <w:trPr>
          <w:jc w:val="center"/>
        </w:trPr>
        <w:tc>
          <w:tcPr>
            <w:tcW w:w="843" w:type="dxa"/>
            <w:vAlign w:val="center"/>
          </w:tcPr>
          <w:p w14:paraId="79E11F69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vAlign w:val="center"/>
          </w:tcPr>
          <w:p w14:paraId="4C7F0172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</w:t>
            </w:r>
          </w:p>
        </w:tc>
        <w:tc>
          <w:tcPr>
            <w:tcW w:w="2162" w:type="dxa"/>
            <w:vAlign w:val="center"/>
          </w:tcPr>
          <w:p w14:paraId="3F674775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782D338F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35E80D0D" w14:textId="77777777" w:rsidTr="00C92E08">
        <w:trPr>
          <w:jc w:val="center"/>
        </w:trPr>
        <w:tc>
          <w:tcPr>
            <w:tcW w:w="843" w:type="dxa"/>
            <w:vAlign w:val="center"/>
          </w:tcPr>
          <w:p w14:paraId="594373F7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0BC4BF19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Is de opdracht geheel als zelfstandige onderneming uitgevoerd of in </w:t>
            </w:r>
            <w:r>
              <w:rPr>
                <w:rFonts w:cs="Arial"/>
                <w:szCs w:val="20"/>
              </w:rPr>
              <w:lastRenderedPageBreak/>
              <w:t>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15E3D8EF" w14:textId="77777777" w:rsidR="00480593" w:rsidRDefault="00480593" w:rsidP="00C92E08">
            <w:pPr>
              <w:spacing w:before="60" w:after="60"/>
              <w:rPr>
                <w:rFonts w:cs="Arial"/>
                <w:b/>
                <w:color w:val="FF0000"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lastRenderedPageBreak/>
              <w:t>Indien sprake was van een combinatie of van onderaannemers, hier graag vermelden:</w:t>
            </w:r>
          </w:p>
          <w:p w14:paraId="6105FACD" w14:textId="77777777" w:rsidR="00480593" w:rsidRPr="009B0A66" w:rsidRDefault="00480593" w:rsidP="00480593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de naam van de evt. partners</w:t>
            </w:r>
            <w:r>
              <w:rPr>
                <w:rFonts w:cs="Arial"/>
                <w:b/>
                <w:color w:val="FF0000"/>
                <w:szCs w:val="20"/>
              </w:rPr>
              <w:t>;</w:t>
            </w:r>
          </w:p>
          <w:p w14:paraId="3D736A3B" w14:textId="77777777" w:rsidR="00480593" w:rsidRPr="009B0A66" w:rsidRDefault="00480593" w:rsidP="00480593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wie welk aandeel verzorgde; en</w:t>
            </w:r>
          </w:p>
          <w:p w14:paraId="0FBF3885" w14:textId="77777777" w:rsidR="00480593" w:rsidRPr="009B0A66" w:rsidRDefault="00480593" w:rsidP="00480593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wie de leiding had.</w:t>
            </w:r>
          </w:p>
        </w:tc>
      </w:tr>
      <w:tr w:rsidR="00480593" w:rsidRPr="00826409" w14:paraId="1F323E4D" w14:textId="77777777" w:rsidTr="00C92E08">
        <w:trPr>
          <w:jc w:val="center"/>
        </w:trPr>
        <w:tc>
          <w:tcPr>
            <w:tcW w:w="843" w:type="dxa"/>
            <w:vAlign w:val="center"/>
          </w:tcPr>
          <w:p w14:paraId="2249712F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7.</w:t>
            </w:r>
          </w:p>
        </w:tc>
        <w:tc>
          <w:tcPr>
            <w:tcW w:w="2140" w:type="dxa"/>
            <w:vAlign w:val="center"/>
          </w:tcPr>
          <w:p w14:paraId="7687DA28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Eventuele toelichting van maximaal 500 woorden.</w:t>
            </w:r>
          </w:p>
        </w:tc>
        <w:tc>
          <w:tcPr>
            <w:tcW w:w="6084" w:type="dxa"/>
            <w:gridSpan w:val="2"/>
            <w:vAlign w:val="center"/>
          </w:tcPr>
          <w:p w14:paraId="54C938AD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6902056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223554C4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7301AEA7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22963980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7828AEA6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BC11DA0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A9A5EC3" w14:textId="77777777" w:rsidR="00480593" w:rsidRPr="00B119B5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14:paraId="658CD32E" w14:textId="77777777" w:rsidR="00480593" w:rsidRDefault="00480593" w:rsidP="00480593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480593" w:rsidRPr="00BB73CB" w14:paraId="7B01AF6D" w14:textId="77777777" w:rsidTr="00C92E08">
        <w:tc>
          <w:tcPr>
            <w:tcW w:w="2977" w:type="dxa"/>
            <w:vAlign w:val="center"/>
          </w:tcPr>
          <w:p w14:paraId="668E894A" w14:textId="77777777" w:rsidR="00480593" w:rsidRPr="00C4628D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0535C636" w14:textId="77777777" w:rsidR="00480593" w:rsidRPr="00BB73CB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BB73CB" w14:paraId="1B270EC9" w14:textId="77777777" w:rsidTr="00C92E08">
        <w:tc>
          <w:tcPr>
            <w:tcW w:w="2977" w:type="dxa"/>
            <w:vAlign w:val="center"/>
          </w:tcPr>
          <w:p w14:paraId="0AB3D014" w14:textId="77777777" w:rsidR="00480593" w:rsidRPr="00C4628D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2F423CE6" w14:textId="77777777" w:rsidR="00480593" w:rsidRPr="00BB73CB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BB73CB" w14:paraId="60059F08" w14:textId="77777777" w:rsidTr="00C92E08">
        <w:tc>
          <w:tcPr>
            <w:tcW w:w="2977" w:type="dxa"/>
            <w:vAlign w:val="center"/>
          </w:tcPr>
          <w:p w14:paraId="446EF695" w14:textId="77777777" w:rsidR="00480593" w:rsidRPr="00C4628D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6FF6897E" w14:textId="77777777" w:rsidR="00480593" w:rsidRPr="00BB73CB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BB73CB" w14:paraId="097802E2" w14:textId="77777777" w:rsidTr="00C92E08">
        <w:tc>
          <w:tcPr>
            <w:tcW w:w="2977" w:type="dxa"/>
            <w:vAlign w:val="center"/>
          </w:tcPr>
          <w:p w14:paraId="52B2E446" w14:textId="77777777" w:rsidR="00480593" w:rsidRPr="00C4628D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33EC40A0" w14:textId="77777777" w:rsidR="00480593" w:rsidRPr="00BB73CB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BB73CB" w14:paraId="66852C38" w14:textId="77777777" w:rsidTr="00C92E08">
        <w:tc>
          <w:tcPr>
            <w:tcW w:w="2977" w:type="dxa"/>
            <w:vAlign w:val="center"/>
          </w:tcPr>
          <w:p w14:paraId="5C1359E3" w14:textId="77777777" w:rsidR="00480593" w:rsidRPr="00C4628D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6D6C45BC" w14:textId="77777777" w:rsidR="00480593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6DBC2931" w14:textId="77777777" w:rsidR="00480593" w:rsidRPr="00BB73CB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1DFE3E15" w14:textId="77777777" w:rsidR="00480593" w:rsidRDefault="00480593" w:rsidP="00480593"/>
    <w:p w14:paraId="2AF6B67D" w14:textId="4F9EF859" w:rsidR="00480593" w:rsidRDefault="00480593" w:rsidP="00FD4464"/>
    <w:p w14:paraId="20AA5356" w14:textId="414BDE63" w:rsidR="00480593" w:rsidRDefault="00480593" w:rsidP="00FD4464"/>
    <w:p w14:paraId="169F5522" w14:textId="7991B2AB" w:rsidR="00480593" w:rsidRDefault="00480593" w:rsidP="00FD4464"/>
    <w:p w14:paraId="65804899" w14:textId="056E06CD" w:rsidR="00480593" w:rsidRDefault="00480593" w:rsidP="00FD4464"/>
    <w:p w14:paraId="6907AB8E" w14:textId="664D528E" w:rsidR="00480593" w:rsidRDefault="00480593" w:rsidP="00FD4464"/>
    <w:p w14:paraId="3F6507F9" w14:textId="21EFB500" w:rsidR="00480593" w:rsidRDefault="00480593" w:rsidP="00FD4464"/>
    <w:p w14:paraId="03FF76CD" w14:textId="7A7D59FB" w:rsidR="00480593" w:rsidRDefault="00480593" w:rsidP="00FD4464"/>
    <w:p w14:paraId="35F1E546" w14:textId="1BF58845" w:rsidR="00480593" w:rsidRDefault="00480593" w:rsidP="00FD4464"/>
    <w:p w14:paraId="357990BD" w14:textId="13B27C0D" w:rsidR="00480593" w:rsidRDefault="00480593" w:rsidP="00FD4464"/>
    <w:p w14:paraId="414DCCF3" w14:textId="60BC5207" w:rsidR="00480593" w:rsidRDefault="00480593" w:rsidP="00FD4464"/>
    <w:p w14:paraId="33A3C8E2" w14:textId="2D5E66FC" w:rsidR="00480593" w:rsidRDefault="00480593" w:rsidP="00FD4464"/>
    <w:p w14:paraId="19A1A612" w14:textId="696CAFD1" w:rsidR="00480593" w:rsidRDefault="00480593" w:rsidP="00FD4464"/>
    <w:p w14:paraId="09A1D65F" w14:textId="20A9AE24" w:rsidR="00480593" w:rsidRDefault="00480593" w:rsidP="00FD4464"/>
    <w:p w14:paraId="288A5453" w14:textId="5DD1C54C" w:rsidR="00480593" w:rsidRDefault="00480593" w:rsidP="00FD4464"/>
    <w:p w14:paraId="538AE9F2" w14:textId="133DD3FD" w:rsidR="00480593" w:rsidRDefault="00480593" w:rsidP="00FD4464"/>
    <w:p w14:paraId="45FA5A0A" w14:textId="305D1643" w:rsidR="00480593" w:rsidRDefault="00480593" w:rsidP="00FD4464"/>
    <w:p w14:paraId="7E2BE001" w14:textId="743D7421" w:rsidR="00480593" w:rsidRDefault="00480593" w:rsidP="00FD4464"/>
    <w:p w14:paraId="749D1A3C" w14:textId="4A046090" w:rsidR="00480593" w:rsidRDefault="00480593" w:rsidP="00FD4464"/>
    <w:p w14:paraId="24F95C64" w14:textId="0D5A2745" w:rsidR="00480593" w:rsidRDefault="00480593" w:rsidP="00FD4464"/>
    <w:p w14:paraId="56A14BB8" w14:textId="04E2C0E4" w:rsidR="00480593" w:rsidRDefault="00480593" w:rsidP="00FD4464"/>
    <w:p w14:paraId="0A0EA5A7" w14:textId="6EF59B55" w:rsidR="00480593" w:rsidRDefault="00480593" w:rsidP="00FD4464"/>
    <w:p w14:paraId="5F54F766" w14:textId="59A3F712" w:rsidR="00480593" w:rsidRDefault="00480593" w:rsidP="00FD4464"/>
    <w:p w14:paraId="024A406A" w14:textId="7595D1EF" w:rsidR="00480593" w:rsidRDefault="00480593" w:rsidP="00FD4464"/>
    <w:p w14:paraId="0FA3BD35" w14:textId="179E5CB8" w:rsidR="00480593" w:rsidRDefault="00480593" w:rsidP="00FD4464"/>
    <w:p w14:paraId="3157B6BE" w14:textId="0D0A5DD6" w:rsidR="00480593" w:rsidRDefault="00480593" w:rsidP="00FD4464"/>
    <w:p w14:paraId="7E921010" w14:textId="447F36C4" w:rsidR="00480593" w:rsidRDefault="00480593" w:rsidP="00FD4464"/>
    <w:p w14:paraId="5F64C7E8" w14:textId="3855ECCB" w:rsidR="00480593" w:rsidRDefault="00480593" w:rsidP="00FD4464"/>
    <w:sectPr w:rsidR="00480593" w:rsidSect="00FD4464">
      <w:head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AAFDF" w14:textId="77777777" w:rsidR="002029F7" w:rsidRDefault="002029F7">
      <w:r>
        <w:separator/>
      </w:r>
    </w:p>
  </w:endnote>
  <w:endnote w:type="continuationSeparator" w:id="0">
    <w:p w14:paraId="22B51431" w14:textId="77777777" w:rsidR="002029F7" w:rsidRDefault="002029F7">
      <w:r>
        <w:continuationSeparator/>
      </w:r>
    </w:p>
  </w:endnote>
  <w:endnote w:type="continuationNotice" w:id="1">
    <w:p w14:paraId="5F204289" w14:textId="77777777" w:rsidR="00C0347B" w:rsidRDefault="00C034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20" w14:textId="77777777" w:rsidR="0036749A" w:rsidRDefault="00E70EAC" w:rsidP="00896E16">
    <w:pPr>
      <w:pStyle w:val="Voettekst"/>
      <w:spacing w:after="120"/>
      <w:jc w:val="right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FD4464">
      <w:rPr>
        <w:noProof/>
      </w:rPr>
      <w:t>Bijlage Referenties 2.0.docx</w:t>
    </w:r>
    <w:r>
      <w:rPr>
        <w:noProof/>
      </w:rPr>
      <w:fldChar w:fldCharType="end"/>
    </w:r>
    <w:r w:rsidR="00FD4464">
      <w:tab/>
    </w:r>
    <w:r w:rsidR="00FD4464">
      <w:tab/>
    </w:r>
    <w:r w:rsidR="00C24D15">
      <w:fldChar w:fldCharType="begin"/>
    </w:r>
    <w:r w:rsidR="00C24D15">
      <w:instrText xml:space="preserve"> PAGE </w:instrText>
    </w:r>
    <w:r w:rsidR="00C24D15">
      <w:fldChar w:fldCharType="separate"/>
    </w:r>
    <w:r w:rsidR="00B119B5">
      <w:rPr>
        <w:noProof/>
      </w:rPr>
      <w:t>2</w:t>
    </w:r>
    <w:r w:rsidR="00C24D15">
      <w:rPr>
        <w:noProof/>
      </w:rPr>
      <w:fldChar w:fldCharType="end"/>
    </w:r>
    <w:r w:rsidR="0036749A">
      <w:t xml:space="preserve"> </w:t>
    </w:r>
    <w:r w:rsidR="00FD4464">
      <w:t>/</w:t>
    </w:r>
    <w:r w:rsidR="0036749A">
      <w:t xml:space="preserve">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B119B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3" w:name="bmAfzenderRegel1"/>
  <w:bookmarkEnd w:id="3"/>
  <w:p w14:paraId="49318E22" w14:textId="77777777" w:rsidR="00FD4464" w:rsidRPr="00FD4464" w:rsidRDefault="00FD4464" w:rsidP="009B0A66">
    <w:pPr>
      <w:tabs>
        <w:tab w:val="right" w:pos="8364"/>
      </w:tabs>
      <w:rPr>
        <w:sz w:val="16"/>
        <w:szCs w:val="16"/>
      </w:rPr>
    </w:pP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FILENAME   \* MERGEFORMAT </w:instrText>
    </w:r>
    <w:r w:rsidRPr="00FD4464">
      <w:rPr>
        <w:sz w:val="16"/>
        <w:szCs w:val="16"/>
      </w:rPr>
      <w:fldChar w:fldCharType="separate"/>
    </w:r>
    <w:r w:rsidRPr="00FD4464">
      <w:rPr>
        <w:noProof/>
        <w:sz w:val="16"/>
        <w:szCs w:val="16"/>
      </w:rPr>
      <w:t>Bijlage Referenties 2.0.docx</w:t>
    </w:r>
    <w:r w:rsidRPr="00FD4464">
      <w:rPr>
        <w:sz w:val="16"/>
        <w:szCs w:val="16"/>
      </w:rPr>
      <w:fldChar w:fldCharType="end"/>
    </w:r>
    <w:r>
      <w:rPr>
        <w:sz w:val="16"/>
        <w:szCs w:val="16"/>
      </w:rPr>
      <w:tab/>
    </w:r>
    <w:r>
      <w:rPr>
        <w:sz w:val="16"/>
        <w:szCs w:val="16"/>
      </w:rPr>
      <w:tab/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PAGE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1</w:t>
    </w:r>
    <w:r w:rsidRPr="00FD4464">
      <w:rPr>
        <w:noProof/>
        <w:sz w:val="16"/>
        <w:szCs w:val="16"/>
      </w:rPr>
      <w:fldChar w:fldCharType="end"/>
    </w:r>
    <w:r w:rsidRPr="00FD4464">
      <w:rPr>
        <w:sz w:val="16"/>
        <w:szCs w:val="16"/>
      </w:rPr>
      <w:t xml:space="preserve"> / </w:t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NUMPAGES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2</w:t>
    </w:r>
    <w:r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A4D08" w14:textId="77777777" w:rsidR="002029F7" w:rsidRDefault="002029F7">
      <w:r>
        <w:separator/>
      </w:r>
    </w:p>
  </w:footnote>
  <w:footnote w:type="continuationSeparator" w:id="0">
    <w:p w14:paraId="415C40F8" w14:textId="77777777" w:rsidR="002029F7" w:rsidRDefault="002029F7">
      <w:r>
        <w:continuationSeparator/>
      </w:r>
    </w:p>
  </w:footnote>
  <w:footnote w:type="continuationNotice" w:id="1">
    <w:p w14:paraId="1BA33BD6" w14:textId="77777777" w:rsidR="00C0347B" w:rsidRDefault="00C034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1F" w14:textId="77777777" w:rsidR="0036749A" w:rsidRDefault="00C376C1">
    <w:pPr>
      <w:pStyle w:val="Koptekst"/>
    </w:pPr>
    <w:r>
      <w:rPr>
        <w:noProof/>
      </w:rPr>
      <w:drawing>
        <wp:inline distT="0" distB="0" distL="0" distR="0" wp14:anchorId="49318E23" wp14:editId="49318E24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21" w14:textId="77777777" w:rsidR="0036749A" w:rsidRDefault="00832D0F" w:rsidP="008F33E4">
    <w:pPr>
      <w:pStyle w:val="HRNaamInstituut"/>
    </w:pPr>
    <w:r w:rsidRPr="00832D0F">
      <w:rPr>
        <w:noProof/>
      </w:rPr>
      <w:drawing>
        <wp:anchor distT="0" distB="0" distL="114300" distR="114300" simplePos="0" relativeHeight="251658240" behindDoc="1" locked="0" layoutInCell="0" allowOverlap="1" wp14:anchorId="49318E25" wp14:editId="49318E2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990000" cy="990000"/>
          <wp:effectExtent l="0" t="0" r="635" b="635"/>
          <wp:wrapNone/>
          <wp:docPr id="240" name="Afbeelding 240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1" behindDoc="1" locked="0" layoutInCell="0" allowOverlap="1" wp14:anchorId="49318E27" wp14:editId="49318E28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1" name="Afbeelding 241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2" behindDoc="1" locked="0" layoutInCell="0" allowOverlap="1" wp14:anchorId="49318E29" wp14:editId="49318E2A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242" name="Afbeelding 242" descr="C:\Projecten\Hogeschool Rotterdam\Nieuwe logos\Februari 2013\HR_logo2007_RGB reonder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3" behindDoc="1" locked="0" layoutInCell="0" allowOverlap="1" wp14:anchorId="49318E2B" wp14:editId="49318E2C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3" name="Afbeelding 243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DA55F8"/>
    <w:multiLevelType w:val="hybridMultilevel"/>
    <w:tmpl w:val="7DD4A8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249440">
    <w:abstractNumId w:val="1"/>
  </w:num>
  <w:num w:numId="2" w16cid:durableId="1938320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8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B16"/>
    <w:rsid w:val="00023737"/>
    <w:rsid w:val="00025A94"/>
    <w:rsid w:val="000A603C"/>
    <w:rsid w:val="000B008C"/>
    <w:rsid w:val="000B4E53"/>
    <w:rsid w:val="000C032F"/>
    <w:rsid w:val="000D2E67"/>
    <w:rsid w:val="000F0FC9"/>
    <w:rsid w:val="00100886"/>
    <w:rsid w:val="00105EC2"/>
    <w:rsid w:val="001141A1"/>
    <w:rsid w:val="00116A45"/>
    <w:rsid w:val="0012144B"/>
    <w:rsid w:val="00124DC5"/>
    <w:rsid w:val="001325E5"/>
    <w:rsid w:val="001472BD"/>
    <w:rsid w:val="00147458"/>
    <w:rsid w:val="00154A8C"/>
    <w:rsid w:val="00160A50"/>
    <w:rsid w:val="001659AC"/>
    <w:rsid w:val="00165B6B"/>
    <w:rsid w:val="0017420B"/>
    <w:rsid w:val="00180E5A"/>
    <w:rsid w:val="001A2E66"/>
    <w:rsid w:val="001B1CA8"/>
    <w:rsid w:val="001C621D"/>
    <w:rsid w:val="001E514A"/>
    <w:rsid w:val="002029F7"/>
    <w:rsid w:val="0021078E"/>
    <w:rsid w:val="002530D8"/>
    <w:rsid w:val="0027638E"/>
    <w:rsid w:val="002A3132"/>
    <w:rsid w:val="002A7DB6"/>
    <w:rsid w:val="002C1461"/>
    <w:rsid w:val="002C46CD"/>
    <w:rsid w:val="002C4DF6"/>
    <w:rsid w:val="002D07F9"/>
    <w:rsid w:val="002F4C38"/>
    <w:rsid w:val="00305F91"/>
    <w:rsid w:val="003126E7"/>
    <w:rsid w:val="00323CFA"/>
    <w:rsid w:val="00347499"/>
    <w:rsid w:val="0036513B"/>
    <w:rsid w:val="0036720A"/>
    <w:rsid w:val="0036749A"/>
    <w:rsid w:val="0037000E"/>
    <w:rsid w:val="003A00DA"/>
    <w:rsid w:val="003A13B9"/>
    <w:rsid w:val="003A56B6"/>
    <w:rsid w:val="003B0C8A"/>
    <w:rsid w:val="003B43B9"/>
    <w:rsid w:val="003B477E"/>
    <w:rsid w:val="003B52AB"/>
    <w:rsid w:val="003C1097"/>
    <w:rsid w:val="003C1B5D"/>
    <w:rsid w:val="003D43E8"/>
    <w:rsid w:val="003D6722"/>
    <w:rsid w:val="003E7B4C"/>
    <w:rsid w:val="00410414"/>
    <w:rsid w:val="0043637D"/>
    <w:rsid w:val="004556D9"/>
    <w:rsid w:val="00455EA3"/>
    <w:rsid w:val="004613D8"/>
    <w:rsid w:val="00471C95"/>
    <w:rsid w:val="0047426B"/>
    <w:rsid w:val="00480593"/>
    <w:rsid w:val="00492DF3"/>
    <w:rsid w:val="00494BBA"/>
    <w:rsid w:val="004D025F"/>
    <w:rsid w:val="004D0EBB"/>
    <w:rsid w:val="004D688C"/>
    <w:rsid w:val="004E1207"/>
    <w:rsid w:val="004E38DA"/>
    <w:rsid w:val="004F372C"/>
    <w:rsid w:val="00501148"/>
    <w:rsid w:val="005050D9"/>
    <w:rsid w:val="0051245E"/>
    <w:rsid w:val="005154E9"/>
    <w:rsid w:val="00533DEA"/>
    <w:rsid w:val="00536F15"/>
    <w:rsid w:val="005467AB"/>
    <w:rsid w:val="00547C88"/>
    <w:rsid w:val="0057194B"/>
    <w:rsid w:val="005A20CC"/>
    <w:rsid w:val="005A3F4E"/>
    <w:rsid w:val="005B150E"/>
    <w:rsid w:val="005C5DBE"/>
    <w:rsid w:val="005D335E"/>
    <w:rsid w:val="005E3E7D"/>
    <w:rsid w:val="005E4C21"/>
    <w:rsid w:val="006018D6"/>
    <w:rsid w:val="00606CA8"/>
    <w:rsid w:val="00611C0B"/>
    <w:rsid w:val="00642CDE"/>
    <w:rsid w:val="0064561D"/>
    <w:rsid w:val="00645AD4"/>
    <w:rsid w:val="006474DA"/>
    <w:rsid w:val="00647D6B"/>
    <w:rsid w:val="006520A1"/>
    <w:rsid w:val="00657EEA"/>
    <w:rsid w:val="00662FE1"/>
    <w:rsid w:val="00681D1E"/>
    <w:rsid w:val="006A1034"/>
    <w:rsid w:val="006A2B79"/>
    <w:rsid w:val="006D2C44"/>
    <w:rsid w:val="006E0D78"/>
    <w:rsid w:val="007110B9"/>
    <w:rsid w:val="00722CD3"/>
    <w:rsid w:val="00726D9C"/>
    <w:rsid w:val="007458D5"/>
    <w:rsid w:val="00761D44"/>
    <w:rsid w:val="00767A90"/>
    <w:rsid w:val="00782EE9"/>
    <w:rsid w:val="00783ED6"/>
    <w:rsid w:val="0079138B"/>
    <w:rsid w:val="00794EB5"/>
    <w:rsid w:val="007A0094"/>
    <w:rsid w:val="007A2E67"/>
    <w:rsid w:val="007E7804"/>
    <w:rsid w:val="007F0D3B"/>
    <w:rsid w:val="007F0F7D"/>
    <w:rsid w:val="007F6668"/>
    <w:rsid w:val="00800D58"/>
    <w:rsid w:val="00832D0F"/>
    <w:rsid w:val="0084553F"/>
    <w:rsid w:val="008547D9"/>
    <w:rsid w:val="00855FFF"/>
    <w:rsid w:val="00872946"/>
    <w:rsid w:val="00877336"/>
    <w:rsid w:val="00882D8C"/>
    <w:rsid w:val="00886E0F"/>
    <w:rsid w:val="00896E16"/>
    <w:rsid w:val="008B37FB"/>
    <w:rsid w:val="008C0206"/>
    <w:rsid w:val="008C54FE"/>
    <w:rsid w:val="008D6DA6"/>
    <w:rsid w:val="008F33E4"/>
    <w:rsid w:val="00927D39"/>
    <w:rsid w:val="00945B46"/>
    <w:rsid w:val="00951936"/>
    <w:rsid w:val="0097441C"/>
    <w:rsid w:val="009777AA"/>
    <w:rsid w:val="00984BC1"/>
    <w:rsid w:val="0098535D"/>
    <w:rsid w:val="00986E4A"/>
    <w:rsid w:val="009B0A66"/>
    <w:rsid w:val="009E44F5"/>
    <w:rsid w:val="00A02F4A"/>
    <w:rsid w:val="00A259F9"/>
    <w:rsid w:val="00A31D6D"/>
    <w:rsid w:val="00A5318D"/>
    <w:rsid w:val="00A660E7"/>
    <w:rsid w:val="00A95013"/>
    <w:rsid w:val="00AA0BC7"/>
    <w:rsid w:val="00AA18E8"/>
    <w:rsid w:val="00AA1D48"/>
    <w:rsid w:val="00AB6628"/>
    <w:rsid w:val="00AC576C"/>
    <w:rsid w:val="00AC6D2E"/>
    <w:rsid w:val="00AD5A83"/>
    <w:rsid w:val="00AD7ABC"/>
    <w:rsid w:val="00AE02FA"/>
    <w:rsid w:val="00B024E4"/>
    <w:rsid w:val="00B0333E"/>
    <w:rsid w:val="00B119B5"/>
    <w:rsid w:val="00B120FD"/>
    <w:rsid w:val="00B15B10"/>
    <w:rsid w:val="00B3364D"/>
    <w:rsid w:val="00B36AE6"/>
    <w:rsid w:val="00B53B88"/>
    <w:rsid w:val="00B80767"/>
    <w:rsid w:val="00B87DE5"/>
    <w:rsid w:val="00B92FAA"/>
    <w:rsid w:val="00BB1F02"/>
    <w:rsid w:val="00BB3809"/>
    <w:rsid w:val="00BB467D"/>
    <w:rsid w:val="00BB6382"/>
    <w:rsid w:val="00BB70C9"/>
    <w:rsid w:val="00BC0859"/>
    <w:rsid w:val="00BE0109"/>
    <w:rsid w:val="00BF5EE6"/>
    <w:rsid w:val="00C00465"/>
    <w:rsid w:val="00C0347B"/>
    <w:rsid w:val="00C06E9E"/>
    <w:rsid w:val="00C07C13"/>
    <w:rsid w:val="00C173A9"/>
    <w:rsid w:val="00C24D15"/>
    <w:rsid w:val="00C36C56"/>
    <w:rsid w:val="00C376C1"/>
    <w:rsid w:val="00C40A68"/>
    <w:rsid w:val="00C449EC"/>
    <w:rsid w:val="00C65CF7"/>
    <w:rsid w:val="00C72C48"/>
    <w:rsid w:val="00C75F9A"/>
    <w:rsid w:val="00CA193B"/>
    <w:rsid w:val="00CA2B16"/>
    <w:rsid w:val="00CC5E70"/>
    <w:rsid w:val="00CC70D4"/>
    <w:rsid w:val="00CD5848"/>
    <w:rsid w:val="00CE3CBD"/>
    <w:rsid w:val="00CF4DCD"/>
    <w:rsid w:val="00CF7AD8"/>
    <w:rsid w:val="00D02F1A"/>
    <w:rsid w:val="00D17E49"/>
    <w:rsid w:val="00D25B86"/>
    <w:rsid w:val="00D31418"/>
    <w:rsid w:val="00D349FD"/>
    <w:rsid w:val="00D53E42"/>
    <w:rsid w:val="00D657D9"/>
    <w:rsid w:val="00D9093B"/>
    <w:rsid w:val="00D943C1"/>
    <w:rsid w:val="00DA1444"/>
    <w:rsid w:val="00DD5847"/>
    <w:rsid w:val="00DF3BF3"/>
    <w:rsid w:val="00E02ECF"/>
    <w:rsid w:val="00E17B16"/>
    <w:rsid w:val="00E24B3F"/>
    <w:rsid w:val="00E26B82"/>
    <w:rsid w:val="00E30B84"/>
    <w:rsid w:val="00E31635"/>
    <w:rsid w:val="00E42CE9"/>
    <w:rsid w:val="00E47924"/>
    <w:rsid w:val="00E527B9"/>
    <w:rsid w:val="00E645DB"/>
    <w:rsid w:val="00E67A6D"/>
    <w:rsid w:val="00E70EAC"/>
    <w:rsid w:val="00E8678F"/>
    <w:rsid w:val="00E90DEC"/>
    <w:rsid w:val="00E9636B"/>
    <w:rsid w:val="00EA1824"/>
    <w:rsid w:val="00EA2577"/>
    <w:rsid w:val="00EA4D00"/>
    <w:rsid w:val="00EA5492"/>
    <w:rsid w:val="00EB0069"/>
    <w:rsid w:val="00EB3DAD"/>
    <w:rsid w:val="00EC149E"/>
    <w:rsid w:val="00EC3025"/>
    <w:rsid w:val="00ED43F1"/>
    <w:rsid w:val="00EF556A"/>
    <w:rsid w:val="00F11919"/>
    <w:rsid w:val="00F2433F"/>
    <w:rsid w:val="00F24F72"/>
    <w:rsid w:val="00F3308E"/>
    <w:rsid w:val="00F43BD0"/>
    <w:rsid w:val="00F53DF2"/>
    <w:rsid w:val="00F53E94"/>
    <w:rsid w:val="00F90C5C"/>
    <w:rsid w:val="00F91189"/>
    <w:rsid w:val="00FB0732"/>
    <w:rsid w:val="00FB0A0B"/>
    <w:rsid w:val="00FB7837"/>
    <w:rsid w:val="00FC3183"/>
    <w:rsid w:val="00FC5F52"/>
    <w:rsid w:val="00FD041D"/>
    <w:rsid w:val="00FD4464"/>
    <w:rsid w:val="00FE2F79"/>
    <w:rsid w:val="00FE59EF"/>
    <w:rsid w:val="00FF2C8E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49318DB3"/>
  <w15:docId w15:val="{67559280-5ACC-476C-AF5A-83E739895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17B16"/>
    <w:pPr>
      <w:jc w:val="both"/>
    </w:pPr>
    <w:rPr>
      <w:rFonts w:ascii="Arial" w:hAnsi="Arial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  <w:sz w:val="24"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0B4E53"/>
    <w:pPr>
      <w:ind w:left="720"/>
      <w:contextualSpacing/>
    </w:pPr>
  </w:style>
  <w:style w:type="paragraph" w:styleId="Revisie">
    <w:name w:val="Revision"/>
    <w:hidden/>
    <w:uiPriority w:val="99"/>
    <w:semiHidden/>
    <w:rsid w:val="00EB3DAD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81BD0595E043BB3893968DD5BF1C" ma:contentTypeVersion="4" ma:contentTypeDescription="Create a new document." ma:contentTypeScope="" ma:versionID="a1da52478feb349b0f30def1981d0e89">
  <xsd:schema xmlns:xsd="http://www.w3.org/2001/XMLSchema" xmlns:xs="http://www.w3.org/2001/XMLSchema" xmlns:p="http://schemas.microsoft.com/office/2006/metadata/properties" xmlns:ns2="03b7edb8-0f0e-45e5-9ee1-f3e543a4c616" targetNamespace="http://schemas.microsoft.com/office/2006/metadata/properties" ma:root="true" ma:fieldsID="0b995ee67aeceff317b03ff3d4bfa30b" ns2:_="">
    <xsd:import namespace="03b7edb8-0f0e-45e5-9ee1-f3e543a4c6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7edb8-0f0e-45e5-9ee1-f3e543a4c6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34BEA-38F7-442C-9B5B-4B8A1FDC1F13}"/>
</file>

<file path=customXml/itemProps2.xml><?xml version="1.0" encoding="utf-8"?>
<ds:datastoreItem xmlns:ds="http://schemas.openxmlformats.org/officeDocument/2006/customXml" ds:itemID="{45C2FB6D-64AB-445D-90ED-5E3801C68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ECC179-7A46-4216-B273-90C06D2857D2}">
  <ds:schemaRefs>
    <ds:schemaRef ds:uri="7e1ba295-dd8e-4067-a6c4-c4dbdce2c182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dd404054-1511-433b-8718-0c786fdd74aa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B775337-F0E8-43F6-829F-1F3511D9A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document.dotm</Template>
  <TotalTime>0</TotalTime>
  <Pages>4</Pages>
  <Words>307</Words>
  <Characters>2035</Characters>
  <Application>Microsoft Office Word</Application>
  <DocSecurity>2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Poot-van Aken, P.R.</dc:creator>
  <cp:lastModifiedBy>Groot, J.J.A. de (Jolijn)</cp:lastModifiedBy>
  <cp:revision>9</cp:revision>
  <cp:lastPrinted>2016-11-04T11:55:00Z</cp:lastPrinted>
  <dcterms:created xsi:type="dcterms:W3CDTF">2022-06-01T11:55:00Z</dcterms:created>
  <dcterms:modified xsi:type="dcterms:W3CDTF">2024-03-20T10:42:00Z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>Ja</vt:lpwstr>
  </property>
  <property fmtid="{D5CDD505-2E9C-101B-9397-08002B2CF9AE}" pid="9" name="ContentTypeId">
    <vt:lpwstr>0x010100D81481BD0595E043BB3893968DD5BF1C</vt:lpwstr>
  </property>
  <property fmtid="{D5CDD505-2E9C-101B-9397-08002B2CF9AE}" pid="10" name="MediaServiceImageTags">
    <vt:lpwstr/>
  </property>
</Properties>
</file>