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2BFE1" w14:textId="77777777" w:rsidR="0090475B" w:rsidRPr="003712D4" w:rsidRDefault="0090475B" w:rsidP="0090475B">
      <w:pPr>
        <w:tabs>
          <w:tab w:val="left" w:pos="1440"/>
        </w:tabs>
        <w:ind w:right="-846"/>
        <w:rPr>
          <w:rFonts w:ascii="Arial" w:hAnsi="Arial" w:cs="Arial"/>
          <w:b/>
          <w:color w:val="0070C0"/>
          <w:sz w:val="32"/>
          <w:szCs w:val="32"/>
        </w:rPr>
      </w:pPr>
      <w:r w:rsidRPr="003712D4">
        <w:rPr>
          <w:rFonts w:ascii="Arial" w:hAnsi="Arial" w:cs="Arial"/>
          <w:b/>
          <w:color w:val="0070C0"/>
          <w:sz w:val="32"/>
          <w:szCs w:val="32"/>
        </w:rPr>
        <w:t xml:space="preserve">Standaardformulier instemming Algemene Inkoopvoorwaarden </w:t>
      </w:r>
    </w:p>
    <w:p w14:paraId="47E810E6" w14:textId="77777777" w:rsidR="0090475B" w:rsidRPr="0090475B" w:rsidRDefault="0090475B" w:rsidP="0090475B">
      <w:pPr>
        <w:rPr>
          <w:rFonts w:ascii="Arial" w:hAnsi="Arial" w:cs="Arial"/>
          <w:b/>
          <w:sz w:val="32"/>
          <w:szCs w:val="32"/>
        </w:rPr>
      </w:pPr>
    </w:p>
    <w:p w14:paraId="2CDD328E" w14:textId="77777777" w:rsidR="0090475B" w:rsidRPr="00434D47" w:rsidRDefault="0090475B" w:rsidP="0090475B">
      <w:pPr>
        <w:rPr>
          <w:rFonts w:ascii="Arial" w:hAnsi="Arial" w:cs="Arial"/>
          <w:b/>
          <w:sz w:val="22"/>
        </w:rPr>
      </w:pPr>
    </w:p>
    <w:p w14:paraId="3CE933C0" w14:textId="77777777" w:rsidR="0090475B" w:rsidRPr="00434D47" w:rsidRDefault="0090475B" w:rsidP="0090475B">
      <w:pPr>
        <w:tabs>
          <w:tab w:val="left" w:pos="434"/>
        </w:tabs>
        <w:rPr>
          <w:rFonts w:ascii="Arial" w:hAnsi="Arial" w:cs="Arial"/>
          <w:b/>
          <w:bCs/>
          <w:sz w:val="22"/>
        </w:rPr>
      </w:pPr>
      <w:r w:rsidRPr="00434D47">
        <w:rPr>
          <w:rFonts w:ascii="Arial" w:hAnsi="Arial" w:cs="Arial"/>
          <w:b/>
          <w:sz w:val="22"/>
        </w:rPr>
        <w:t xml:space="preserve">N.B.: Combinanten </w:t>
      </w:r>
      <w:r w:rsidRPr="00434D47">
        <w:rPr>
          <w:rFonts w:ascii="Arial" w:hAnsi="Arial" w:cs="Arial"/>
          <w:b/>
          <w:bCs/>
          <w:sz w:val="22"/>
        </w:rPr>
        <w:t>moeten deze verklaring ook invullen en ondertekenen!</w:t>
      </w:r>
    </w:p>
    <w:p w14:paraId="59730F23" w14:textId="77777777" w:rsidR="0090475B" w:rsidRPr="00434D47" w:rsidRDefault="0090475B" w:rsidP="0090475B">
      <w:pPr>
        <w:rPr>
          <w:rFonts w:ascii="Arial" w:hAnsi="Arial" w:cs="Arial"/>
          <w:b/>
          <w:sz w:val="22"/>
        </w:rPr>
      </w:pPr>
    </w:p>
    <w:p w14:paraId="2E188902" w14:textId="77777777" w:rsidR="00E35199" w:rsidRPr="00434D47" w:rsidRDefault="00E35199" w:rsidP="00E35199">
      <w:pPr>
        <w:rPr>
          <w:rFonts w:ascii="Arial" w:hAnsi="Arial" w:cs="Arial"/>
          <w:b/>
          <w:sz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E35199" w:rsidRPr="00434D47" w14:paraId="49EAA4F4" w14:textId="77777777" w:rsidTr="007464D0">
        <w:tc>
          <w:tcPr>
            <w:tcW w:w="4606" w:type="dxa"/>
          </w:tcPr>
          <w:p w14:paraId="7E4CDCA7" w14:textId="77777777" w:rsidR="00E35199" w:rsidRPr="003712D4" w:rsidRDefault="00E35199" w:rsidP="007464D0">
            <w:pPr>
              <w:rPr>
                <w:rFonts w:ascii="Arial" w:hAnsi="Arial" w:cs="Arial"/>
                <w:b/>
                <w:color w:val="0070C0"/>
                <w:sz w:val="22"/>
              </w:rPr>
            </w:pPr>
            <w:r w:rsidRPr="003712D4">
              <w:rPr>
                <w:rFonts w:ascii="Arial" w:hAnsi="Arial" w:cs="Arial"/>
                <w:b/>
                <w:color w:val="0070C0"/>
                <w:sz w:val="22"/>
              </w:rPr>
              <w:t>Contractvorm</w:t>
            </w:r>
          </w:p>
        </w:tc>
        <w:tc>
          <w:tcPr>
            <w:tcW w:w="4606" w:type="dxa"/>
          </w:tcPr>
          <w:p w14:paraId="65B9E515" w14:textId="77777777" w:rsidR="00E35199" w:rsidRPr="003712D4" w:rsidRDefault="00E35199" w:rsidP="007464D0">
            <w:pPr>
              <w:rPr>
                <w:rFonts w:ascii="Arial" w:hAnsi="Arial" w:cs="Arial"/>
                <w:b/>
                <w:color w:val="0070C0"/>
                <w:sz w:val="22"/>
              </w:rPr>
            </w:pPr>
            <w:r w:rsidRPr="003712D4">
              <w:rPr>
                <w:rFonts w:ascii="Arial" w:hAnsi="Arial" w:cs="Arial"/>
                <w:b/>
                <w:color w:val="0070C0"/>
                <w:sz w:val="22"/>
              </w:rPr>
              <w:t xml:space="preserve">Akkoordverklaring </w:t>
            </w:r>
          </w:p>
          <w:p w14:paraId="27963E8E" w14:textId="77777777" w:rsidR="00E35199" w:rsidRPr="003712D4" w:rsidRDefault="00E35199" w:rsidP="007464D0">
            <w:pPr>
              <w:rPr>
                <w:rFonts w:ascii="Arial" w:hAnsi="Arial" w:cs="Arial"/>
                <w:b/>
                <w:color w:val="0070C0"/>
                <w:sz w:val="22"/>
              </w:rPr>
            </w:pPr>
            <w:r w:rsidRPr="003712D4">
              <w:rPr>
                <w:rFonts w:ascii="Arial" w:hAnsi="Arial" w:cs="Arial"/>
                <w:b/>
                <w:color w:val="0070C0"/>
                <w:sz w:val="18"/>
                <w:szCs w:val="18"/>
              </w:rPr>
              <w:t>(het niet akkoord gaan leidt tot uitsluiting)</w:t>
            </w:r>
          </w:p>
        </w:tc>
      </w:tr>
      <w:tr w:rsidR="00E35199" w:rsidRPr="00434D47" w14:paraId="63A81695" w14:textId="77777777" w:rsidTr="007464D0">
        <w:tc>
          <w:tcPr>
            <w:tcW w:w="4606" w:type="dxa"/>
          </w:tcPr>
          <w:p w14:paraId="49C6F689" w14:textId="72D42ED3" w:rsidR="00E35199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 xml:space="preserve">Algemene </w:t>
            </w:r>
            <w:r>
              <w:rPr>
                <w:rFonts w:ascii="Arial" w:hAnsi="Arial" w:cs="Arial"/>
                <w:bCs/>
                <w:sz w:val="22"/>
              </w:rPr>
              <w:t>V</w:t>
            </w:r>
            <w:r w:rsidRPr="00434D47">
              <w:rPr>
                <w:rFonts w:ascii="Arial" w:hAnsi="Arial" w:cs="Arial"/>
                <w:bCs/>
                <w:sz w:val="22"/>
              </w:rPr>
              <w:t xml:space="preserve">oorwaarden </w:t>
            </w:r>
            <w:r w:rsidR="00CE704A">
              <w:rPr>
                <w:rFonts w:ascii="Arial" w:hAnsi="Arial" w:cs="Arial"/>
                <w:bCs/>
                <w:sz w:val="22"/>
              </w:rPr>
              <w:t xml:space="preserve">inclusief </w:t>
            </w:r>
          </w:p>
          <w:p w14:paraId="70ECD410" w14:textId="1B13D15B" w:rsidR="00E35199" w:rsidRPr="00434D47" w:rsidRDefault="00095B6C" w:rsidP="007464D0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</w:t>
            </w:r>
            <w:r w:rsidR="00CE704A">
              <w:rPr>
                <w:rFonts w:ascii="Arial" w:hAnsi="Arial" w:cs="Arial"/>
                <w:bCs/>
                <w:sz w:val="22"/>
              </w:rPr>
              <w:t>angepas</w:t>
            </w:r>
            <w:r w:rsidR="00F15FC4">
              <w:rPr>
                <w:rFonts w:ascii="Arial" w:hAnsi="Arial" w:cs="Arial"/>
                <w:bCs/>
                <w:sz w:val="22"/>
              </w:rPr>
              <w:t>singen</w:t>
            </w:r>
          </w:p>
        </w:tc>
        <w:tc>
          <w:tcPr>
            <w:tcW w:w="4606" w:type="dxa"/>
          </w:tcPr>
          <w:p w14:paraId="4890520A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>Akkoord ja/nee</w:t>
            </w:r>
          </w:p>
        </w:tc>
      </w:tr>
    </w:tbl>
    <w:p w14:paraId="4A9AB41E" w14:textId="77777777" w:rsidR="00E35199" w:rsidRPr="00434D47" w:rsidRDefault="00E35199" w:rsidP="00E35199">
      <w:pPr>
        <w:rPr>
          <w:rFonts w:ascii="Arial" w:hAnsi="Arial" w:cs="Arial"/>
          <w:bCs/>
          <w:sz w:val="22"/>
        </w:rPr>
      </w:pPr>
    </w:p>
    <w:p w14:paraId="2BFCB47F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18A53E90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0475B" w:rsidRPr="00434D47" w14:paraId="5A76BC44" w14:textId="77777777" w:rsidTr="00120DC3">
        <w:tc>
          <w:tcPr>
            <w:tcW w:w="4606" w:type="dxa"/>
          </w:tcPr>
          <w:p w14:paraId="165DC64C" w14:textId="77777777" w:rsidR="0090475B" w:rsidRPr="00D61F26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0070C0"/>
                <w:sz w:val="22"/>
              </w:rPr>
            </w:pPr>
            <w:r w:rsidRPr="00D61F26">
              <w:rPr>
                <w:rFonts w:ascii="Arial" w:hAnsi="Arial" w:cs="Arial"/>
                <w:b/>
                <w:noProof/>
                <w:color w:val="0070C0"/>
                <w:sz w:val="22"/>
              </w:rPr>
              <w:t>Contractvorm</w:t>
            </w:r>
          </w:p>
        </w:tc>
        <w:tc>
          <w:tcPr>
            <w:tcW w:w="4606" w:type="dxa"/>
          </w:tcPr>
          <w:p w14:paraId="268D1CFD" w14:textId="77777777" w:rsidR="0090475B" w:rsidRPr="00D61F26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0070C0"/>
                <w:sz w:val="22"/>
              </w:rPr>
            </w:pPr>
            <w:r w:rsidRPr="00D61F26">
              <w:rPr>
                <w:rFonts w:ascii="Arial" w:hAnsi="Arial" w:cs="Arial"/>
                <w:b/>
                <w:noProof/>
                <w:color w:val="0070C0"/>
                <w:sz w:val="22"/>
              </w:rPr>
              <w:t xml:space="preserve">Akkoordverklaring </w:t>
            </w:r>
          </w:p>
          <w:p w14:paraId="0E9DE56A" w14:textId="77777777" w:rsidR="0090475B" w:rsidRPr="00D61F26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0070C0"/>
                <w:sz w:val="22"/>
              </w:rPr>
            </w:pPr>
            <w:r w:rsidRPr="00D61F26">
              <w:rPr>
                <w:rFonts w:ascii="Arial" w:hAnsi="Arial" w:cs="Arial"/>
                <w:b/>
                <w:noProof/>
                <w:color w:val="0070C0"/>
                <w:sz w:val="18"/>
                <w:szCs w:val="18"/>
              </w:rPr>
              <w:t>(het niet akkoord gaan leidt tot uitsluiting)</w:t>
            </w:r>
          </w:p>
        </w:tc>
      </w:tr>
      <w:tr w:rsidR="0090475B" w:rsidRPr="00434D47" w14:paraId="60073186" w14:textId="77777777" w:rsidTr="00120DC3">
        <w:tc>
          <w:tcPr>
            <w:tcW w:w="4606" w:type="dxa"/>
          </w:tcPr>
          <w:p w14:paraId="182175B7" w14:textId="77777777" w:rsidR="0090475B" w:rsidRPr="00434D47" w:rsidRDefault="0090475B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  <w:r w:rsidRPr="00434D47">
              <w:rPr>
                <w:rFonts w:ascii="Arial" w:hAnsi="Arial" w:cs="Arial"/>
                <w:bCs/>
                <w:noProof/>
                <w:sz w:val="22"/>
              </w:rPr>
              <w:t xml:space="preserve">Eigen koop-, betalings- en andere leveringsvoorwaarden van inschrijver zijn </w:t>
            </w:r>
            <w:r w:rsidRPr="00434D47">
              <w:rPr>
                <w:rFonts w:ascii="Arial" w:hAnsi="Arial" w:cs="Arial"/>
                <w:b/>
                <w:noProof/>
                <w:sz w:val="22"/>
              </w:rPr>
              <w:t>NIET</w:t>
            </w:r>
            <w:r w:rsidRPr="00434D47">
              <w:rPr>
                <w:rFonts w:ascii="Arial" w:hAnsi="Arial" w:cs="Arial"/>
                <w:bCs/>
                <w:noProof/>
                <w:sz w:val="22"/>
              </w:rPr>
              <w:t xml:space="preserve"> van toepassing</w:t>
            </w:r>
          </w:p>
        </w:tc>
        <w:tc>
          <w:tcPr>
            <w:tcW w:w="4606" w:type="dxa"/>
          </w:tcPr>
          <w:p w14:paraId="56ADAE5E" w14:textId="77777777" w:rsidR="0090475B" w:rsidRPr="00434D47" w:rsidRDefault="0090475B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  <w:r w:rsidRPr="00434D47">
              <w:rPr>
                <w:rFonts w:ascii="Arial" w:hAnsi="Arial" w:cs="Arial"/>
                <w:bCs/>
                <w:noProof/>
                <w:sz w:val="22"/>
              </w:rPr>
              <w:t>Akkoord ja/nee</w:t>
            </w:r>
          </w:p>
        </w:tc>
      </w:tr>
    </w:tbl>
    <w:p w14:paraId="0F03D8AB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219BDCAF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736DE0C4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  <w:r w:rsidRPr="00434D47">
        <w:rPr>
          <w:rFonts w:ascii="Arial" w:hAnsi="Arial" w:cs="Arial"/>
          <w:bCs/>
          <w:sz w:val="22"/>
        </w:rPr>
        <w:t>Ondergetekende verklaart dat hij/zij onvoorwaardelijk akkoord gaat met de gestelde voorwaarden.</w:t>
      </w:r>
    </w:p>
    <w:p w14:paraId="5954AC13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205A2BE5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3E52C59C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0873CE36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Naam inschrijver:</w:t>
      </w:r>
    </w:p>
    <w:p w14:paraId="5DBAAD9B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5DA2F1CB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4F22D475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Naam en functie ondergetekende:</w:t>
      </w:r>
    </w:p>
    <w:p w14:paraId="063D72EF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7E6EF9E9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02765D9A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Datum:</w:t>
      </w:r>
    </w:p>
    <w:p w14:paraId="11F19D76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7D327A67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148EBDA7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Handtekening:</w:t>
      </w:r>
    </w:p>
    <w:p w14:paraId="430E6970" w14:textId="77777777" w:rsidR="00C6531B" w:rsidRDefault="00C6531B"/>
    <w:sectPr w:rsidR="00C6531B" w:rsidSect="00E944C0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9E844" w14:textId="77777777" w:rsidR="00C40B2A" w:rsidRDefault="00C40B2A" w:rsidP="008526A3">
      <w:pPr>
        <w:spacing w:line="240" w:lineRule="auto"/>
      </w:pPr>
      <w:r>
        <w:separator/>
      </w:r>
    </w:p>
  </w:endnote>
  <w:endnote w:type="continuationSeparator" w:id="0">
    <w:p w14:paraId="4774D487" w14:textId="77777777" w:rsidR="00C40B2A" w:rsidRDefault="00C40B2A" w:rsidP="008526A3">
      <w:pPr>
        <w:spacing w:line="240" w:lineRule="auto"/>
      </w:pPr>
      <w:r>
        <w:continuationSeparator/>
      </w:r>
    </w:p>
  </w:endnote>
  <w:endnote w:type="continuationNotice" w:id="1">
    <w:p w14:paraId="0B75FADF" w14:textId="77777777" w:rsidR="00D9201D" w:rsidRDefault="00D9201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D6412" w14:textId="77777777" w:rsidR="00C40B2A" w:rsidRDefault="00C40B2A" w:rsidP="008526A3">
      <w:pPr>
        <w:spacing w:line="240" w:lineRule="auto"/>
      </w:pPr>
      <w:r>
        <w:separator/>
      </w:r>
    </w:p>
  </w:footnote>
  <w:footnote w:type="continuationSeparator" w:id="0">
    <w:p w14:paraId="06423A74" w14:textId="77777777" w:rsidR="00C40B2A" w:rsidRDefault="00C40B2A" w:rsidP="008526A3">
      <w:pPr>
        <w:spacing w:line="240" w:lineRule="auto"/>
      </w:pPr>
      <w:r>
        <w:continuationSeparator/>
      </w:r>
    </w:p>
  </w:footnote>
  <w:footnote w:type="continuationNotice" w:id="1">
    <w:p w14:paraId="70805D36" w14:textId="77777777" w:rsidR="00D9201D" w:rsidRDefault="00D9201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9A50C" w14:textId="77777777" w:rsidR="008526A3" w:rsidRDefault="008526A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4EFA28" wp14:editId="5CDFB7B5">
          <wp:simplePos x="0" y="0"/>
          <wp:positionH relativeFrom="column">
            <wp:posOffset>6103620</wp:posOffset>
          </wp:positionH>
          <wp:positionV relativeFrom="paragraph">
            <wp:posOffset>-215900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2A"/>
    <w:rsid w:val="00095B6C"/>
    <w:rsid w:val="0018229D"/>
    <w:rsid w:val="003712D4"/>
    <w:rsid w:val="004209D8"/>
    <w:rsid w:val="005D0C63"/>
    <w:rsid w:val="007124FE"/>
    <w:rsid w:val="007351E9"/>
    <w:rsid w:val="007A7DB9"/>
    <w:rsid w:val="008526A3"/>
    <w:rsid w:val="0090475B"/>
    <w:rsid w:val="009A6650"/>
    <w:rsid w:val="00C40B2A"/>
    <w:rsid w:val="00C6531B"/>
    <w:rsid w:val="00CE704A"/>
    <w:rsid w:val="00D61F26"/>
    <w:rsid w:val="00D9201D"/>
    <w:rsid w:val="00E35199"/>
    <w:rsid w:val="00E944C0"/>
    <w:rsid w:val="00EC75BB"/>
    <w:rsid w:val="00F1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01501"/>
  <w15:chartTrackingRefBased/>
  <w15:docId w15:val="{D9ED2E98-006B-4D8A-B554-35F0E63D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475B"/>
    <w:pPr>
      <w:spacing w:line="276" w:lineRule="auto"/>
    </w:pPr>
    <w:rPr>
      <w:rFonts w:ascii="Calibri" w:eastAsia="Calibri" w:hAnsi="Calibri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475B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af">
    <w:name w:val="paragraaf"/>
    <w:basedOn w:val="Standaard"/>
    <w:next w:val="Standaard"/>
    <w:rsid w:val="0090475B"/>
    <w:pPr>
      <w:spacing w:before="240" w:after="60" w:line="240" w:lineRule="atLeast"/>
    </w:pPr>
    <w:rPr>
      <w:rFonts w:ascii="Arial" w:eastAsia="Times New Roman" w:hAnsi="Arial"/>
      <w:b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26A3"/>
    <w:rPr>
      <w:rFonts w:ascii="Calibri" w:eastAsia="Calibri" w:hAnsi="Calibri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26A3"/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H\Groningen%20Seaports%20NV\TEAM-Projectsupport%20-%20Documenten\General\05%20AANBESTEDEN\01%20Documenten\227%20-%20Formulier%20instemming%20Algemene%20voorwaard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OpStuk xmlns="6d6fd0a0-e73e-48d2-9e16-5c80ca3c5db6" xsi:nil="true"/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b8a310ad-4f6c-454c-acd0-feb964b2bf0f</TermId>
        </TermInfo>
      </Terms>
    </ba2b5568e00c48c58e469b0a9f413512>
    <TaxCatchAll xmlns="6d6fd0a0-e73e-48d2-9e16-5c80ca3c5db6">
      <Value>8</Value>
      <Value>2</Value>
      <Value>1</Value>
    </TaxCatchAll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Blanco formulier instemming met Algemene Voorwaarden. Bijlage bij de aanbesteding van project</BeschrijvingInhoud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P000177-01 ICT basis infrastructuur</TermName>
          <TermId xmlns="http://schemas.microsoft.com/office/infopath/2007/PartnerControls">f7940cf8-c082-4d03-b9b5-58906c16506c</TermId>
        </TermInfo>
      </Terms>
    </efdc0143416444a1828dd4e2d2935ff4>
    <BestekNr xmlns="6d6fd0a0-e73e-48d2-9e16-5c80ca3c5db6" xsi:nil="true"/>
    <Location xmlns="http://schemas.microsoft.com/sharepoint/v3/fields" xsi:nil="true"/>
    <_dlc_DocId xmlns="666b840c-651b-4ea8-bfdf-4aecd401696b">ZVFM7RRJR37K-80944019-249</_dlc_DocId>
    <_dlc_DocIdUrl xmlns="666b840c-651b-4ea8-bfdf-4aecd401696b">
      <Url>https://groningenseaportsnv.sharepoint.com/sites/PROJ-P000195-ICTbasisinfrastructuur/_layouts/15/DocIdRedir.aspx?ID=ZVFM7RRJR37K-80944019-249</Url>
      <Description>ZVFM7RRJR37K-80944019-249</Description>
    </_dlc_DocIdUrl>
    <GSPEindDatum xmlns="6d6fd0a0-e73e-48d2-9e16-5c80ca3c5db6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5a5d1ad2-fa5c-47db-9da2-e0f51743bacf" ContentTypeId="0x0101006E73F22CEAE83043BE5DCE314C8E981A04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SP Projecten Nieuw" ma:contentTypeID="0x0101006E73F22CEAE83043BE5DCE314C8E981A04006B45A6AC6E942D478D171D83C2ECFD9B" ma:contentTypeVersion="13" ma:contentTypeDescription="Nieuw inhoudstype voor project teams. Dit inhoudstype bevat minder velden en is afgestemd met Project Support." ma:contentTypeScope="" ma:versionID="21eeb2c60db057e73a59d97e16341579">
  <xsd:schema xmlns:xsd="http://www.w3.org/2001/XMLSchema" xmlns:xs="http://www.w3.org/2001/XMLSchema" xmlns:p="http://schemas.microsoft.com/office/2006/metadata/properties" xmlns:ns2="6d6fd0a0-e73e-48d2-9e16-5c80ca3c5db6" xmlns:ns3="http://schemas.microsoft.com/sharepoint/v3/fields" xmlns:ns4="666b840c-651b-4ea8-bfdf-4aecd401696b" targetNamespace="http://schemas.microsoft.com/office/2006/metadata/properties" ma:root="true" ma:fieldsID="86932ede745aa2c7f8a8901e020a6da1" ns2:_="" ns3:_="" ns4:_="">
    <xsd:import namespace="6d6fd0a0-e73e-48d2-9e16-5c80ca3c5db6"/>
    <xsd:import namespace="http://schemas.microsoft.com/sharepoint/v3/fields"/>
    <xsd:import namespace="666b840c-651b-4ea8-bfdf-4aecd401696b"/>
    <xsd:element name="properties">
      <xsd:complexType>
        <xsd:sequence>
          <xsd:element name="documentManagement">
            <xsd:complexType>
              <xsd:all>
                <xsd:element ref="ns2:BeschrijvingInhoud" minOccurs="0"/>
                <xsd:element ref="ns2:DatumOpStuk" minOccurs="0"/>
                <xsd:element ref="ns2:gspKenmerk" minOccurs="0"/>
                <xsd:element ref="ns2:BestekNr" minOccurs="0"/>
                <xsd:element ref="ns3:Location" minOccurs="0"/>
                <xsd:element ref="ns2:TaxCatchAllLabel" minOccurs="0"/>
                <xsd:element ref="ns2:la025304fa2345e1832b8f4c1cae977f" minOccurs="0"/>
                <xsd:element ref="ns2:ba2b5568e00c48c58e469b0a9f413512" minOccurs="0"/>
                <xsd:element ref="ns2:efdc0143416444a1828dd4e2d2935ff4" minOccurs="0"/>
                <xsd:element ref="ns2:TaxCatchAll" minOccurs="0"/>
                <xsd:element ref="ns2:m1c1089021ba4db7bed31e16ccd9d4ab" minOccurs="0"/>
                <xsd:element ref="ns2:GSPEindDatum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BeschrijvingInhoud" ma:index="2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gspKenmerk" ma:index="7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stekNr" ma:index="8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axCatchAllLabel" ma:index="10" nillable="true" ma:displayName="Taxonomy Catch All Column1" ma:hidden="true" ma:list="{0bbf84c4-bbde-4611-94ef-4f6006cc2b8c}" ma:internalName="TaxCatchAllLabel" ma:readOnly="true" ma:showField="CatchAllDataLabel" ma:web="666b840c-651b-4ea8-bfdf-4aecd4016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025304fa2345e1832b8f4c1cae977f" ma:index="14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2b5568e00c48c58e469b0a9f413512" ma:index="16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18" nillable="true" ma:taxonomy="true" ma:internalName="efdc0143416444a1828dd4e2d2935ff4" ma:taxonomyFieldName="ProjectNr" ma:displayName="Projectnummer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0bbf84c4-bbde-4611-94ef-4f6006cc2b8c}" ma:internalName="TaxCatchAll" ma:showField="CatchAllData" ma:web="666b840c-651b-4ea8-bfdf-4aecd4016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21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PEindDatum" ma:index="23" nillable="true" ma:displayName="Eind datum" ma:description="Einddatum" ma:format="DateOnly" ma:internalName="GSPEind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Location" ma:index="9" nillable="true" ma:displayName="Locatie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b840c-651b-4ea8-bfdf-4aecd401696b" elementFormDefault="qualified">
    <xsd:import namespace="http://schemas.microsoft.com/office/2006/documentManagement/types"/>
    <xsd:import namespace="http://schemas.microsoft.com/office/infopath/2007/PartnerControls"/>
    <xsd:element name="_dlc_DocId" ma:index="2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C77F11-EC3F-4898-94BC-CE69814F3A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04507A-ED64-49B0-B746-581A0E479954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http://schemas.microsoft.com/sharepoint/v3/fields"/>
    <ds:schemaRef ds:uri="666b840c-651b-4ea8-bfdf-4aecd401696b"/>
  </ds:schemaRefs>
</ds:datastoreItem>
</file>

<file path=customXml/itemProps3.xml><?xml version="1.0" encoding="utf-8"?>
<ds:datastoreItem xmlns:ds="http://schemas.openxmlformats.org/officeDocument/2006/customXml" ds:itemID="{A0871B2D-74D4-4F76-84C5-B098A11C787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3F5EFEE-F89B-4772-B385-6C8B1BE5392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2CE1038-B2E5-452B-9EAE-3440F0354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http://schemas.microsoft.com/sharepoint/v3/fields"/>
    <ds:schemaRef ds:uri="666b840c-651b-4ea8-bfdf-4aecd4016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227 - Formulier instemming Algemene voorwaarden</Template>
  <TotalTime>0</TotalTime>
  <Pages>1</Pages>
  <Words>99</Words>
  <Characters>549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3</cp:revision>
  <dcterms:created xsi:type="dcterms:W3CDTF">2024-02-28T11:30:00Z</dcterms:created>
  <dcterms:modified xsi:type="dcterms:W3CDTF">2024-02-28T12:09:00Z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0x0101006E73F22CEAE83043BE5DCE314C8E981A04006B45A6AC6E942D478D171D83C2ECFD9B</vt:lpwstr>
  </property>
  <property fmtid="{D5CDD505-2E9C-101B-9397-08002B2CF9AE}" pid="3" name="_dlc_DocIdItemGuid">
    <vt:lpwstr>d00b920f-747a-44fd-b4d7-e822b89adb12</vt:lpwstr>
  </property>
  <property fmtid="{D5CDD505-2E9C-101B-9397-08002B2CF9AE}" pid="4" name="Topic">
    <vt:lpwstr/>
  </property>
  <property fmtid="{D5CDD505-2E9C-101B-9397-08002B2CF9AE}" pid="5" name="DocumentSoort">
    <vt:lpwstr>2;#Aanbesteding|b8a310ad-4f6c-454c-acd0-feb964b2bf0f</vt:lpwstr>
  </property>
  <property fmtid="{D5CDD505-2E9C-101B-9397-08002B2CF9AE}" pid="6" name="ProjectNr">
    <vt:lpwstr>8;#P000177-01 ICT basis infrastructuur|f7940cf8-c082-4d03-b9b5-58906c16506c</vt:lpwstr>
  </property>
  <property fmtid="{D5CDD505-2E9C-101B-9397-08002B2CF9AE}" pid="7" name="AfzenderGeadresseerde">
    <vt:lpwstr>1;#Tenderned|9e8f9204-6bb4-4c6d-8b45-06eda84d4447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/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/>
  </property>
  <property fmtid="{D5CDD505-2E9C-101B-9397-08002B2CF9AE}" pid="19" name="MediaServiceImageTags">
    <vt:lpwstr/>
  </property>
  <property fmtid="{D5CDD505-2E9C-101B-9397-08002B2CF9AE}" pid="20" name="_dlc_DocId">
    <vt:lpwstr>RKKYZPNWYVAN-284649207-385</vt:lpwstr>
  </property>
  <property fmtid="{D5CDD505-2E9C-101B-9397-08002B2CF9AE}" pid="21" name="PostType">
    <vt:lpwstr>Uitgaand</vt:lpwstr>
  </property>
  <property fmtid="{D5CDD505-2E9C-101B-9397-08002B2CF9AE}" pid="22" name="Behandelaar">
    <vt:lpwstr>30;#H.Blaauw@groningen-seaports.com</vt:lpwstr>
  </property>
  <property fmtid="{D5CDD505-2E9C-101B-9397-08002B2CF9AE}" pid="23" name="FysiekeKopie">
    <vt:bool>false</vt:bool>
  </property>
  <property fmtid="{D5CDD505-2E9C-101B-9397-08002B2CF9AE}" pid="24" name="_dlc_DocIdUrl">
    <vt:lpwstr>https://groningenseaportsnv.sharepoint.com/sites/TEAM-Projectsupport/_layouts/15/DocIdRedir.aspx?ID=RKKYZPNWYVAN-284649207-385, RKKYZPNWYVAN-284649207-385</vt:lpwstr>
  </property>
  <property fmtid="{D5CDD505-2E9C-101B-9397-08002B2CF9AE}" pid="25" name="Vertrouwelijkheid">
    <vt:lpwstr>Bedrijfsvertrouwelijk</vt:lpwstr>
  </property>
  <property fmtid="{D5CDD505-2E9C-101B-9397-08002B2CF9AE}" pid="26" name="lcf76f155ced4ddcb4097134ff3c332f">
    <vt:lpwstr/>
  </property>
  <property fmtid="{D5CDD505-2E9C-101B-9397-08002B2CF9AE}" pid="27" name="efdc0143416444a1828dd4e2d2935ff4">
    <vt:lpwstr/>
  </property>
  <property fmtid="{D5CDD505-2E9C-101B-9397-08002B2CF9AE}" pid="28" name="m54c08c34d8948f6918ce88524479c5e">
    <vt:lpwstr/>
  </property>
</Properties>
</file>