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2F1BF" w14:textId="77777777" w:rsidR="00011DB0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Bijlage F</w:t>
      </w:r>
      <w:r w:rsidRPr="00FE135A">
        <w:rPr>
          <w:rFonts w:ascii="Corbel" w:hAnsi="Corbel"/>
          <w:b/>
          <w:sz w:val="24"/>
          <w:szCs w:val="24"/>
        </w:rPr>
        <w:t>ormat kerncompetentie</w:t>
      </w:r>
      <w:bookmarkEnd w:id="0"/>
      <w:bookmarkEnd w:id="1"/>
      <w:r w:rsidR="00177A69">
        <w:rPr>
          <w:rFonts w:ascii="Corbel" w:hAnsi="Corbel"/>
          <w:b/>
          <w:sz w:val="24"/>
          <w:szCs w:val="24"/>
        </w:rPr>
        <w:t xml:space="preserve">s </w:t>
      </w:r>
    </w:p>
    <w:p w14:paraId="597DFB1E" w14:textId="7B43355C" w:rsidR="007650B2" w:rsidRPr="00177A69" w:rsidRDefault="00177A69" w:rsidP="00FE135A">
      <w:pPr>
        <w:rPr>
          <w:rFonts w:ascii="Corbel" w:hAnsi="Corbel"/>
          <w:b/>
          <w:i/>
          <w:iCs/>
          <w:sz w:val="24"/>
          <w:szCs w:val="24"/>
        </w:rPr>
      </w:pPr>
      <w:r>
        <w:rPr>
          <w:rFonts w:ascii="Corbel" w:hAnsi="Corbel"/>
          <w:b/>
          <w:i/>
          <w:iCs/>
          <w:sz w:val="24"/>
          <w:szCs w:val="24"/>
        </w:rPr>
        <w:t>Perceel 2: Projectconsultant</w:t>
      </w:r>
    </w:p>
    <w:p w14:paraId="51178F14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4DAC3E2A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0FD8E2A9" w14:textId="5A1FC4E8" w:rsidR="00A57DF0" w:rsidRPr="00A57DF0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A276E8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1</w:t>
            </w:r>
            <w:r w:rsidR="008717DD"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0E7C328F" w14:textId="7FD50EB7" w:rsidR="00D155E8" w:rsidRPr="00206723" w:rsidRDefault="00206723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bCs/>
                <w:color w:val="FFFFFF" w:themeColor="background1"/>
                <w:szCs w:val="18"/>
              </w:rPr>
            </w:pPr>
            <w:r w:rsidRPr="00206723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Inschrijver overlegt een referentie waaruit blijkt dat Inschrijver een kandidaat heeft aangeboden die een opdracht heeft uitgevoerd waarbinnen werkzaamheden zijn uitgevoerd in de consultancy/ project management.</w:t>
            </w:r>
          </w:p>
        </w:tc>
      </w:tr>
      <w:tr w:rsidR="00D82414" w:rsidRPr="001A17B8" w14:paraId="748B68D6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3D99D29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E6F07CF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068F44BE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341D56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FA392A0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13CDA4B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5F060841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14CEA2A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EC02F7D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DEAAD44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18F8329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5779DE1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8F0624E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59C3F6A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4B88B31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6C0983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30643E4C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6397949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5EEACB5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30FB9979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0B6B956" w14:textId="0FD1D3EC" w:rsidR="00D82414" w:rsidRPr="00A276E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 w:rsidRPr="00A276E8"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 w:rsidRPr="00A276E8"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</w:t>
            </w:r>
            <w:r w:rsidR="0047548D" w:rsidRPr="00A276E8">
              <w:rPr>
                <w:rFonts w:ascii="Corbel" w:hAnsi="Corbel"/>
                <w:sz w:val="16"/>
                <w:szCs w:val="16"/>
              </w:rPr>
              <w:t xml:space="preserve"> </w:t>
            </w:r>
            <w:r w:rsidRPr="00A276E8">
              <w:rPr>
                <w:rFonts w:ascii="Corbel" w:hAnsi="Corbel"/>
                <w:sz w:val="16"/>
                <w:szCs w:val="16"/>
              </w:rPr>
              <w:t>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4CF0D5E8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E4B11ED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4D1D25E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F3B91C5" w14:textId="77777777" w:rsidR="001E36FF" w:rsidRPr="00A276E8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A276E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 w:rsidRPr="00A276E8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 w:rsidRPr="00A276E8">
              <w:rPr>
                <w:rFonts w:ascii="Corbel" w:hAnsi="Corbel"/>
                <w:sz w:val="16"/>
                <w:szCs w:val="16"/>
              </w:rPr>
              <w:t>blijkt:</w:t>
            </w:r>
          </w:p>
          <w:p w14:paraId="6B541219" w14:textId="77777777" w:rsidR="00D82414" w:rsidRPr="00A276E8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34739A1" w14:textId="77777777" w:rsidR="00D82414" w:rsidRPr="00A276E8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E7A825F" w14:textId="77777777" w:rsidR="00D82414" w:rsidRPr="00A276E8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CE848C9" w14:textId="77777777" w:rsidR="00D82414" w:rsidRPr="00A276E8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63D0B6D" w14:textId="77777777" w:rsidR="00D82414" w:rsidRPr="00A276E8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EEC4E95" w14:textId="77777777" w:rsidR="001E36FF" w:rsidRPr="00A276E8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5A8F78E1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68949371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2440AC6" w14:textId="7778C59C" w:rsidR="00702A25" w:rsidRPr="00206723" w:rsidRDefault="00011DB0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bCs/>
                <w:sz w:val="16"/>
                <w:szCs w:val="16"/>
              </w:rPr>
              <w:t>H</w:t>
            </w:r>
            <w:r w:rsidR="00206723">
              <w:rPr>
                <w:rFonts w:ascii="Corbel" w:hAnsi="Corbel"/>
                <w:bCs/>
                <w:sz w:val="16"/>
                <w:szCs w:val="16"/>
              </w:rPr>
              <w:t xml:space="preserve">eeft </w:t>
            </w:r>
            <w:r>
              <w:rPr>
                <w:rFonts w:ascii="Corbel" w:hAnsi="Corbel"/>
                <w:bCs/>
                <w:sz w:val="16"/>
                <w:szCs w:val="16"/>
              </w:rPr>
              <w:t xml:space="preserve">u </w:t>
            </w:r>
            <w:r w:rsidR="00206723" w:rsidRPr="00206723">
              <w:rPr>
                <w:rFonts w:ascii="Corbel" w:hAnsi="Corbel"/>
                <w:bCs/>
                <w:sz w:val="16"/>
                <w:szCs w:val="16"/>
              </w:rPr>
              <w:t>een kandidaat aangeboden die een opdracht heeft uitgevoerd waarbinnen werkzaamheden zijn uitgevoerd in de consultancy/ project management</w:t>
            </w:r>
            <w:r>
              <w:rPr>
                <w:rFonts w:ascii="Corbel" w:hAnsi="Corbel"/>
                <w:bCs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375E316F" w14:textId="77777777" w:rsidR="00702A25" w:rsidRPr="00206723" w:rsidRDefault="00011DB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597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25" w:rsidRPr="002067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206723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206723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339B518E" w14:textId="77777777" w:rsidR="00702A25" w:rsidRPr="00206723" w:rsidRDefault="00011DB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25" w:rsidRPr="002067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206723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206723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133F0C" w:rsidRPr="00206723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33F0C" w:rsidRPr="00206723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 w:rsidRPr="00206723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</w:t>
            </w:r>
            <w:r w:rsidR="00CE7F7A" w:rsidRPr="00206723">
              <w:rPr>
                <w:rFonts w:ascii="Corbel" w:eastAsia="MS Gothic" w:hAnsi="Corbel"/>
                <w:sz w:val="16"/>
                <w:szCs w:val="16"/>
              </w:rPr>
              <w:t>g.</w:t>
            </w:r>
          </w:p>
        </w:tc>
      </w:tr>
      <w:tr w:rsidR="007650B2" w:rsidRPr="001A17B8" w14:paraId="29E49CE6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16ADC133" w14:textId="7FBBBDD4" w:rsidR="00376FA8" w:rsidRPr="00A276E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A276E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 w:rsidRPr="00A276E8">
              <w:rPr>
                <w:rFonts w:ascii="Corbel" w:hAnsi="Corbel"/>
                <w:sz w:val="16"/>
                <w:szCs w:val="16"/>
              </w:rPr>
              <w:t xml:space="preserve"> is tot volle tevredenheid van de referentie-organisatie verricht in de periode van 36 maanden voorafgaand aan de sluitingsdatum voor het indienen van de Inschrijving.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2D9736F" w14:textId="77777777" w:rsidR="00376FA8" w:rsidRPr="00A019E4" w:rsidRDefault="00011DB0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0B2E1BC1" w14:textId="77777777" w:rsidR="007650B2" w:rsidRPr="00A019E4" w:rsidRDefault="00011DB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02EB77F6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E65B85D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F5E90C5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14C4868D" w14:textId="77777777" w:rsidTr="00011DB0">
        <w:trPr>
          <w:trHeight w:val="170"/>
          <w:jc w:val="center"/>
        </w:trPr>
        <w:tc>
          <w:tcPr>
            <w:tcW w:w="5076" w:type="dxa"/>
            <w:shd w:val="clear" w:color="auto" w:fill="auto"/>
          </w:tcPr>
          <w:p w14:paraId="4263FA66" w14:textId="473DBC44" w:rsidR="00D82414" w:rsidRPr="00A276E8" w:rsidRDefault="00011DB0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011DB0">
              <w:rPr>
                <w:rFonts w:ascii="Corbel" w:hAnsi="Corbel"/>
                <w:sz w:val="16"/>
                <w:szCs w:val="16"/>
              </w:rPr>
              <w:t>In welke periode is de kandidaat aangeboden?</w:t>
            </w:r>
          </w:p>
        </w:tc>
        <w:tc>
          <w:tcPr>
            <w:tcW w:w="3941" w:type="dxa"/>
            <w:shd w:val="clear" w:color="auto" w:fill="auto"/>
          </w:tcPr>
          <w:p w14:paraId="1089E28A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5CE82A65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526A8E76" w14:textId="77777777" w:rsidR="007650B2" w:rsidRPr="00A276E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A276E8"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A276E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2F81ED42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51AF4340" w14:textId="606E5797" w:rsidR="007650B2" w:rsidRPr="00A276E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A276E8">
              <w:rPr>
                <w:rFonts w:ascii="Corbel" w:hAnsi="Corbel"/>
                <w:sz w:val="16"/>
                <w:szCs w:val="16"/>
                <w:lang w:val="nl-NL"/>
              </w:rPr>
              <w:t>Inschrijver</w:t>
            </w:r>
            <w:r w:rsidR="00D82414" w:rsidRPr="00A276E8">
              <w:rPr>
                <w:rFonts w:ascii="Corbel" w:hAnsi="Corbel"/>
                <w:sz w:val="16"/>
                <w:szCs w:val="16"/>
                <w:lang w:val="nl-NL"/>
              </w:rPr>
              <w:t xml:space="preserve"> </w:t>
            </w:r>
            <w:r w:rsidRPr="00A276E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 w:rsidR="00376FA8" w:rsidRPr="00A276E8">
              <w:rPr>
                <w:rFonts w:ascii="Corbel" w:hAnsi="Corbel"/>
                <w:sz w:val="16"/>
                <w:szCs w:val="16"/>
                <w:lang w:val="nl-NL"/>
              </w:rPr>
              <w:t xml:space="preserve">heid </w:t>
            </w:r>
            <w:r w:rsidR="00D82414" w:rsidRPr="00A276E8">
              <w:rPr>
                <w:rFonts w:ascii="Corbel" w:hAnsi="Corbel"/>
                <w:sz w:val="16"/>
                <w:szCs w:val="16"/>
                <w:lang w:val="nl-NL"/>
              </w:rPr>
              <w:t>uitvoeren van deze referentie-o</w:t>
            </w:r>
            <w:r w:rsidRPr="00A276E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 w:rsidR="00D82414" w:rsidRPr="00A276E8"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4BB3D0EE" w14:textId="77777777" w:rsidR="007650B2" w:rsidRPr="00A276E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4C631CC4" w14:textId="77777777" w:rsidR="008717DD" w:rsidRPr="00A276E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A276E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 w:rsidRPr="00A276E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A276E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11537109" w14:textId="77777777" w:rsidR="00376FA8" w:rsidRPr="00A019E4" w:rsidRDefault="00011DB0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492413FA" w14:textId="77777777" w:rsidR="007650B2" w:rsidRPr="001A17B8" w:rsidRDefault="00011DB0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081F3005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677D4B8" w14:textId="0ED1DC88" w:rsidR="00A276E8" w:rsidRDefault="00A276E8" w:rsidP="007650B2">
      <w:pPr>
        <w:spacing w:after="200" w:line="276" w:lineRule="auto"/>
      </w:pPr>
    </w:p>
    <w:p w14:paraId="24061052" w14:textId="77777777" w:rsidR="00A276E8" w:rsidRDefault="00A276E8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A276E8" w:rsidRPr="00CF3901" w14:paraId="7FC8AD7F" w14:textId="77777777" w:rsidTr="00613262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08C44D56" w14:textId="4A393858" w:rsidR="00A276E8" w:rsidRPr="00A57DF0" w:rsidRDefault="00A276E8" w:rsidP="0061326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 w:rsidR="00512E3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6DD782FA" w14:textId="72046BB3" w:rsidR="00A276E8" w:rsidRPr="00A57DF0" w:rsidRDefault="006527A7" w:rsidP="0061326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Cs w:val="18"/>
              </w:rPr>
            </w:pPr>
            <w:r w:rsidRPr="006527A7">
              <w:rPr>
                <w:rFonts w:ascii="Corbel" w:hAnsi="Corbel" w:cs="Verdana"/>
                <w:color w:val="FFFFFF" w:themeColor="background1"/>
                <w:sz w:val="16"/>
                <w:szCs w:val="16"/>
              </w:rPr>
              <w:t>Inschrijver overlegt een referentie waaruit blijkt dat Inschrijver een kandidaat heeft aangeboden die een opdracht heeft uitgevoerd waarbinnen werkzaamheden zijn uitgevoerd in innovatieve veranderprojecten.</w:t>
            </w:r>
          </w:p>
        </w:tc>
      </w:tr>
      <w:tr w:rsidR="00A276E8" w:rsidRPr="001A17B8" w14:paraId="3457870F" w14:textId="77777777" w:rsidTr="00613262">
        <w:trPr>
          <w:jc w:val="center"/>
        </w:trPr>
        <w:tc>
          <w:tcPr>
            <w:tcW w:w="5076" w:type="dxa"/>
            <w:shd w:val="clear" w:color="auto" w:fill="auto"/>
          </w:tcPr>
          <w:p w14:paraId="50B4EAEE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7A587CC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276E8" w:rsidRPr="001A17B8" w14:paraId="3D8D106B" w14:textId="77777777" w:rsidTr="00613262">
        <w:trPr>
          <w:jc w:val="center"/>
        </w:trPr>
        <w:tc>
          <w:tcPr>
            <w:tcW w:w="5076" w:type="dxa"/>
            <w:shd w:val="clear" w:color="auto" w:fill="auto"/>
          </w:tcPr>
          <w:p w14:paraId="1CE51E26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CC24729" w14:textId="77777777" w:rsidR="00A276E8" w:rsidRPr="001E36FF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430C1F0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A276E8" w:rsidRPr="001A17B8" w14:paraId="62E999C8" w14:textId="77777777" w:rsidTr="00613262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7BBB8DA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7AF7730" w14:textId="77777777" w:rsid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17C26CF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A276E8" w:rsidRPr="001A17B8" w14:paraId="1B8EE8B0" w14:textId="77777777" w:rsidTr="00613262">
        <w:trPr>
          <w:jc w:val="center"/>
        </w:trPr>
        <w:tc>
          <w:tcPr>
            <w:tcW w:w="5076" w:type="dxa"/>
            <w:shd w:val="clear" w:color="auto" w:fill="auto"/>
          </w:tcPr>
          <w:p w14:paraId="36BD6B8B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BD37DD4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276E8" w:rsidRPr="001A17B8" w14:paraId="7F9A2686" w14:textId="77777777" w:rsidTr="00613262">
        <w:trPr>
          <w:jc w:val="center"/>
        </w:trPr>
        <w:tc>
          <w:tcPr>
            <w:tcW w:w="5076" w:type="dxa"/>
            <w:shd w:val="clear" w:color="auto" w:fill="auto"/>
          </w:tcPr>
          <w:p w14:paraId="54816407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2E75450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276E8" w:rsidRPr="001A17B8" w14:paraId="2DADF4AD" w14:textId="77777777" w:rsidTr="00613262">
        <w:trPr>
          <w:jc w:val="center"/>
        </w:trPr>
        <w:tc>
          <w:tcPr>
            <w:tcW w:w="5076" w:type="dxa"/>
            <w:shd w:val="clear" w:color="auto" w:fill="auto"/>
          </w:tcPr>
          <w:p w14:paraId="57C4DBFD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6386CAD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276E8" w:rsidRPr="001A17B8" w14:paraId="44FBFE62" w14:textId="77777777" w:rsidTr="00613262">
        <w:trPr>
          <w:jc w:val="center"/>
        </w:trPr>
        <w:tc>
          <w:tcPr>
            <w:tcW w:w="5076" w:type="dxa"/>
            <w:shd w:val="clear" w:color="auto" w:fill="auto"/>
          </w:tcPr>
          <w:p w14:paraId="059063CC" w14:textId="77777777" w:rsidR="00A276E8" w:rsidRP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 w:rsidRPr="00A276E8"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 w:rsidRPr="00A276E8"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F513F83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AFE331F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A276E8" w:rsidRPr="001A17B8" w14:paraId="258E3480" w14:textId="77777777" w:rsidTr="00613262">
        <w:trPr>
          <w:jc w:val="center"/>
        </w:trPr>
        <w:tc>
          <w:tcPr>
            <w:tcW w:w="5076" w:type="dxa"/>
            <w:shd w:val="clear" w:color="auto" w:fill="auto"/>
          </w:tcPr>
          <w:p w14:paraId="125AD271" w14:textId="77777777" w:rsidR="00A276E8" w:rsidRP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A276E8">
              <w:rPr>
                <w:rFonts w:ascii="Corbel" w:hAnsi="Corbel"/>
                <w:sz w:val="16"/>
                <w:szCs w:val="16"/>
              </w:rPr>
              <w:t>Korte omschrijving van werkzaamheden waaruit de gevraagde kerncompetentie blijkt:</w:t>
            </w:r>
          </w:p>
          <w:p w14:paraId="4147EE8D" w14:textId="77777777" w:rsidR="00A276E8" w:rsidRP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F976538" w14:textId="77777777" w:rsidR="00A276E8" w:rsidRP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E1318EA" w14:textId="77777777" w:rsidR="00A276E8" w:rsidRP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DAFC7B6" w14:textId="77777777" w:rsidR="00A276E8" w:rsidRP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B8D70F4" w14:textId="77777777" w:rsidR="00A276E8" w:rsidRP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C330067" w14:textId="77777777" w:rsidR="00A276E8" w:rsidRP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5BA35F5C" w14:textId="77777777" w:rsidR="00A276E8" w:rsidRPr="00376FA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276E8" w:rsidRPr="001A17B8" w14:paraId="180658A9" w14:textId="77777777" w:rsidTr="00613262">
        <w:trPr>
          <w:jc w:val="center"/>
        </w:trPr>
        <w:tc>
          <w:tcPr>
            <w:tcW w:w="5076" w:type="dxa"/>
            <w:shd w:val="clear" w:color="auto" w:fill="auto"/>
          </w:tcPr>
          <w:p w14:paraId="5B80D170" w14:textId="02F1D215" w:rsidR="00A276E8" w:rsidRPr="006527A7" w:rsidRDefault="00011DB0" w:rsidP="006527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 w:cs="Verdana"/>
                <w:sz w:val="16"/>
                <w:szCs w:val="16"/>
              </w:rPr>
              <w:t>H</w:t>
            </w:r>
            <w:r w:rsidR="006527A7" w:rsidRPr="006527A7">
              <w:rPr>
                <w:rFonts w:ascii="Corbel" w:hAnsi="Corbel" w:cs="Verdana"/>
                <w:sz w:val="16"/>
                <w:szCs w:val="16"/>
              </w:rPr>
              <w:t xml:space="preserve">eeft </w:t>
            </w:r>
            <w:r>
              <w:rPr>
                <w:rFonts w:ascii="Corbel" w:hAnsi="Corbel" w:cs="Verdana"/>
                <w:sz w:val="16"/>
                <w:szCs w:val="16"/>
              </w:rPr>
              <w:t xml:space="preserve">u </w:t>
            </w:r>
            <w:r w:rsidR="006527A7" w:rsidRPr="006527A7">
              <w:rPr>
                <w:rFonts w:ascii="Corbel" w:hAnsi="Corbel" w:cs="Verdana"/>
                <w:sz w:val="16"/>
                <w:szCs w:val="16"/>
              </w:rPr>
              <w:t>een kandidaat aangeboden die een opdracht heeft uitgevoerd waarbinnen werkzaamheden zijn uitgevoerd in innovatieve veranderprojecten</w:t>
            </w:r>
            <w:r>
              <w:rPr>
                <w:rFonts w:ascii="Corbel" w:hAnsi="Corbel" w:cs="Verdana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77EFA5B4" w14:textId="77777777" w:rsidR="00A276E8" w:rsidRPr="006527A7" w:rsidRDefault="00011DB0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9440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6E8" w:rsidRPr="006527A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276E8" w:rsidRPr="006527A7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FB4D96F" w14:textId="77777777" w:rsidR="00A276E8" w:rsidRPr="006527A7" w:rsidRDefault="00011DB0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76711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6E8" w:rsidRPr="006527A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276E8" w:rsidRPr="006527A7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A276E8" w:rsidRPr="006527A7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A276E8" w:rsidRPr="006527A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A276E8" w:rsidRPr="001A17B8" w14:paraId="6AA96508" w14:textId="77777777" w:rsidTr="00613262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66A05829" w14:textId="77777777" w:rsidR="00A276E8" w:rsidRPr="00A276E8" w:rsidRDefault="00A276E8" w:rsidP="0061326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A276E8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Inschrijving.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3063039F" w14:textId="77777777" w:rsidR="00A276E8" w:rsidRPr="00A019E4" w:rsidRDefault="00011DB0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5891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6E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276E8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18EC5B9" w14:textId="77777777" w:rsidR="00A276E8" w:rsidRPr="00A019E4" w:rsidRDefault="00011DB0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8832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6E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276E8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A276E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A276E8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A276E8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3D4437AE" w14:textId="77777777" w:rsidR="00A276E8" w:rsidRPr="00A019E4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D18D025" w14:textId="77777777" w:rsidR="00A276E8" w:rsidRPr="00A019E4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BF615A6" w14:textId="77777777" w:rsidR="00A276E8" w:rsidRPr="00376FA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A276E8" w:rsidRPr="001A17B8" w14:paraId="4989462A" w14:textId="77777777" w:rsidTr="00011DB0">
        <w:trPr>
          <w:trHeight w:val="57"/>
          <w:jc w:val="center"/>
        </w:trPr>
        <w:tc>
          <w:tcPr>
            <w:tcW w:w="5076" w:type="dxa"/>
            <w:shd w:val="clear" w:color="auto" w:fill="auto"/>
          </w:tcPr>
          <w:p w14:paraId="7F95DB0A" w14:textId="46C6344F" w:rsidR="00A276E8" w:rsidRPr="00A276E8" w:rsidRDefault="00011DB0" w:rsidP="0061326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011DB0">
              <w:rPr>
                <w:rFonts w:ascii="Corbel" w:hAnsi="Corbel"/>
                <w:sz w:val="16"/>
                <w:szCs w:val="16"/>
              </w:rPr>
              <w:t>In welke periode is de kandidaat aangeboden?</w:t>
            </w:r>
          </w:p>
        </w:tc>
        <w:tc>
          <w:tcPr>
            <w:tcW w:w="3941" w:type="dxa"/>
            <w:shd w:val="clear" w:color="auto" w:fill="auto"/>
          </w:tcPr>
          <w:p w14:paraId="3301077E" w14:textId="77777777" w:rsidR="00A276E8" w:rsidRPr="00376FA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276E8" w:rsidRPr="001A17B8" w14:paraId="163B6BCD" w14:textId="77777777" w:rsidTr="00613262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3255877C" w14:textId="77777777" w:rsidR="00A276E8" w:rsidRPr="00A276E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A276E8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A276E8" w:rsidRPr="001A17B8" w14:paraId="25D088A1" w14:textId="77777777" w:rsidTr="00613262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00A36374" w14:textId="77777777" w:rsidR="00A276E8" w:rsidRPr="00A276E8" w:rsidRDefault="00A276E8" w:rsidP="0061326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A276E8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tevredenheid uitvoeren van deze referentie-opdracht, ervaring te hebben met bovengenoemde kerncompetentie. </w:t>
            </w:r>
          </w:p>
          <w:p w14:paraId="172B13AA" w14:textId="77777777" w:rsidR="00A276E8" w:rsidRPr="00A276E8" w:rsidRDefault="00A276E8" w:rsidP="0061326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A9E0EEA" w14:textId="77777777" w:rsidR="00A276E8" w:rsidRPr="00A276E8" w:rsidRDefault="00A276E8" w:rsidP="00613262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A276E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4CAF0827" w14:textId="77777777" w:rsidR="00A276E8" w:rsidRPr="00A019E4" w:rsidRDefault="00011DB0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800334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6E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276E8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1D899EE" w14:textId="77777777" w:rsidR="00A276E8" w:rsidRPr="001A17B8" w:rsidRDefault="00011DB0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402254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6E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276E8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A276E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A276E8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A276E8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1D963088" w14:textId="77777777" w:rsidR="00A276E8" w:rsidRPr="001A17B8" w:rsidRDefault="00A276E8" w:rsidP="0061326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1028F87F" w14:textId="77777777" w:rsidR="00287178" w:rsidRDefault="00287178" w:rsidP="007650B2">
      <w:pPr>
        <w:spacing w:after="200" w:line="276" w:lineRule="auto"/>
      </w:pPr>
    </w:p>
    <w:sectPr w:rsidR="00287178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DFF1D" w14:textId="77777777" w:rsidR="00007C25" w:rsidRDefault="00007C25" w:rsidP="00A57DF0">
      <w:pPr>
        <w:spacing w:line="240" w:lineRule="auto"/>
      </w:pPr>
      <w:r>
        <w:separator/>
      </w:r>
    </w:p>
  </w:endnote>
  <w:endnote w:type="continuationSeparator" w:id="0">
    <w:p w14:paraId="28D861B5" w14:textId="77777777" w:rsidR="00007C25" w:rsidRDefault="00007C25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12DEF36B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0E2D0D64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86538" w14:textId="77777777" w:rsidR="00007C25" w:rsidRDefault="00007C25" w:rsidP="00A57DF0">
      <w:pPr>
        <w:spacing w:line="240" w:lineRule="auto"/>
      </w:pPr>
      <w:r>
        <w:separator/>
      </w:r>
    </w:p>
  </w:footnote>
  <w:footnote w:type="continuationSeparator" w:id="0">
    <w:p w14:paraId="3441F001" w14:textId="77777777" w:rsidR="00007C25" w:rsidRDefault="00007C25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C25"/>
    <w:rsid w:val="00007C25"/>
    <w:rsid w:val="00011DB0"/>
    <w:rsid w:val="00064E11"/>
    <w:rsid w:val="00087AF2"/>
    <w:rsid w:val="000A5C56"/>
    <w:rsid w:val="00100A15"/>
    <w:rsid w:val="00125F21"/>
    <w:rsid w:val="00133F0C"/>
    <w:rsid w:val="00177A69"/>
    <w:rsid w:val="001E36FF"/>
    <w:rsid w:val="00206723"/>
    <w:rsid w:val="00287178"/>
    <w:rsid w:val="003265BB"/>
    <w:rsid w:val="00376002"/>
    <w:rsid w:val="00376FA8"/>
    <w:rsid w:val="004045F0"/>
    <w:rsid w:val="0047548D"/>
    <w:rsid w:val="00512E3A"/>
    <w:rsid w:val="00520270"/>
    <w:rsid w:val="00632837"/>
    <w:rsid w:val="006527A7"/>
    <w:rsid w:val="00702A25"/>
    <w:rsid w:val="007576F1"/>
    <w:rsid w:val="007650B2"/>
    <w:rsid w:val="007B2A9F"/>
    <w:rsid w:val="008717DD"/>
    <w:rsid w:val="008A5C68"/>
    <w:rsid w:val="00904410"/>
    <w:rsid w:val="00A019E4"/>
    <w:rsid w:val="00A276E8"/>
    <w:rsid w:val="00A57DF0"/>
    <w:rsid w:val="00C12F22"/>
    <w:rsid w:val="00CE7F7A"/>
    <w:rsid w:val="00D06D74"/>
    <w:rsid w:val="00D155E8"/>
    <w:rsid w:val="00D82414"/>
    <w:rsid w:val="00E76EC8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74AD"/>
  <w15:docId w15:val="{6D880C9E-BACE-4BC6-924F-DF106AA5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kMuller\Pro10\Pro10%20-%20Data\Kennisdomeinen\0.%20Aanbestedingstemplates\9.%20Overige%20veel%20voorkomende%20bijlagen\6mei22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7" ma:contentTypeDescription="Een nieuw document maken." ma:contentTypeScope="" ma:versionID="89e634e82c49fb8814b8897733af07f0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72998fcacb5803e5db7a2c3a971aff6a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2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D66423-E276-41F4-A21A-990F11B74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6mei22_Bijlage Format kerncompetenties</Template>
  <TotalTime>4</TotalTime>
  <Pages>2</Pages>
  <Words>622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 Muller</dc:creator>
  <cp:lastModifiedBy>Emily van der Linden</cp:lastModifiedBy>
  <cp:revision>8</cp:revision>
  <dcterms:created xsi:type="dcterms:W3CDTF">2023-11-07T10:29:00Z</dcterms:created>
  <dcterms:modified xsi:type="dcterms:W3CDTF">2023-12-07T13:17:00Z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