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D011" w14:textId="77777777" w:rsidR="00804A04" w:rsidRPr="00804A04" w:rsidRDefault="00804A04" w:rsidP="00804A04">
      <w:pPr>
        <w:pStyle w:val="Kop1"/>
      </w:pPr>
      <w:r w:rsidRPr="00804A04">
        <w:t>Verklaring Russische sancties Europese Unie</w:t>
      </w:r>
    </w:p>
    <w:p w14:paraId="6B47F364" w14:textId="7BC7B7A5"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CC4527">
        <w:rPr>
          <w:rFonts w:ascii="Arial" w:hAnsi="Arial" w:cs="Arial"/>
          <w:sz w:val="20"/>
          <w:szCs w:val="20"/>
        </w:rPr>
        <w:t>:</w:t>
      </w:r>
      <w:r w:rsidRPr="00CC4527">
        <w:rPr>
          <w:rFonts w:ascii="Arial" w:hAnsi="Arial" w:cs="Arial"/>
          <w:sz w:val="20"/>
          <w:szCs w:val="20"/>
          <w:u w:val="single"/>
        </w:rPr>
        <w:t xml:space="preserve"> </w:t>
      </w:r>
      <w:r w:rsidR="00CC4527" w:rsidRPr="00CC4527">
        <w:rPr>
          <w:rFonts w:ascii="Arial" w:hAnsi="Arial" w:cs="Arial"/>
          <w:sz w:val="20"/>
          <w:szCs w:val="20"/>
          <w:u w:val="single"/>
        </w:rPr>
        <w:t>230173</w:t>
      </w:r>
      <w:r w:rsidR="00DC6E87" w:rsidRPr="00CC4527">
        <w:rPr>
          <w:rFonts w:ascii="Arial" w:hAnsi="Arial" w:cs="Arial"/>
          <w:sz w:val="20"/>
          <w:szCs w:val="20"/>
          <w:u w:val="single"/>
        </w:rPr>
        <w:t>GAD</w:t>
      </w:r>
      <w:r w:rsidR="00CC4527">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2512D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3F512FE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8A8127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2D8BBF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FAED12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9BE099"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07043656" w14:textId="77777777" w:rsidR="00804A04" w:rsidRPr="00804A04" w:rsidRDefault="00804A04" w:rsidP="00804A04">
      <w:pPr>
        <w:tabs>
          <w:tab w:val="left" w:pos="2200"/>
          <w:tab w:val="right" w:pos="9000"/>
        </w:tabs>
        <w:rPr>
          <w:rFonts w:ascii="Arial" w:hAnsi="Arial" w:cs="Arial"/>
          <w:sz w:val="20"/>
          <w:szCs w:val="20"/>
          <w:u w:val="dotted"/>
        </w:rPr>
      </w:pPr>
    </w:p>
    <w:p w14:paraId="47A5322C"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27828CE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664B90F"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11C5C4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680DC65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380009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0A408D6" w14:textId="77777777" w:rsidR="00804A04" w:rsidRPr="00804A04" w:rsidRDefault="00804A04" w:rsidP="00804A04">
      <w:pPr>
        <w:tabs>
          <w:tab w:val="left" w:pos="2300"/>
          <w:tab w:val="right" w:pos="9000"/>
        </w:tabs>
        <w:rPr>
          <w:rFonts w:ascii="Arial" w:hAnsi="Arial" w:cs="Arial"/>
          <w:sz w:val="20"/>
          <w:szCs w:val="20"/>
        </w:rPr>
      </w:pPr>
    </w:p>
    <w:p w14:paraId="7FF3BB0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4459F738" w14:textId="77777777" w:rsidR="00804A04" w:rsidRDefault="00804A04" w:rsidP="00804A04">
      <w:pPr>
        <w:rPr>
          <w:rFonts w:ascii="Arial" w:hAnsi="Arial" w:cs="Arial"/>
          <w:sz w:val="20"/>
          <w:szCs w:val="20"/>
        </w:rPr>
      </w:pPr>
    </w:p>
    <w:p w14:paraId="4A6E01E0"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72F3" w14:textId="77777777" w:rsidR="00CC4527" w:rsidRDefault="00CC4527" w:rsidP="00987C12">
      <w:r>
        <w:separator/>
      </w:r>
    </w:p>
    <w:p w14:paraId="372E9BFC" w14:textId="77777777" w:rsidR="00CC4527" w:rsidRDefault="00CC4527" w:rsidP="00987C12"/>
    <w:p w14:paraId="1222E5DF" w14:textId="77777777" w:rsidR="00CC4527" w:rsidRDefault="00CC4527" w:rsidP="00987C12"/>
    <w:p w14:paraId="5FD94EE3" w14:textId="77777777" w:rsidR="00CC4527" w:rsidRDefault="00CC4527" w:rsidP="00987C12"/>
  </w:endnote>
  <w:endnote w:type="continuationSeparator" w:id="0">
    <w:p w14:paraId="5432EFE4" w14:textId="77777777" w:rsidR="00CC4527" w:rsidRDefault="00CC4527" w:rsidP="00987C12">
      <w:r>
        <w:continuationSeparator/>
      </w:r>
    </w:p>
    <w:p w14:paraId="4129EF6B" w14:textId="77777777" w:rsidR="00CC4527" w:rsidRDefault="00CC4527" w:rsidP="00987C12"/>
    <w:p w14:paraId="00D2C3CD" w14:textId="77777777" w:rsidR="00CC4527" w:rsidRDefault="00CC4527" w:rsidP="00987C12"/>
    <w:p w14:paraId="30AE407A" w14:textId="77777777" w:rsidR="00CC4527" w:rsidRDefault="00CC4527"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5FE5771F"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117DB30"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EBF4" w14:textId="77777777" w:rsidR="0051457F" w:rsidRDefault="0051457F" w:rsidP="0051457F">
    <w:pPr>
      <w:pStyle w:val="Voettekst"/>
      <w:jc w:val="right"/>
      <w:rPr>
        <w:noProof/>
        <w:sz w:val="15"/>
        <w:szCs w:val="15"/>
      </w:rPr>
    </w:pPr>
  </w:p>
  <w:p w14:paraId="27B5C014" w14:textId="77777777" w:rsidR="00670930" w:rsidRDefault="00670930" w:rsidP="00670930">
    <w:pPr>
      <w:pStyle w:val="Voettekst"/>
      <w:spacing w:line="240" w:lineRule="auto"/>
      <w:jc w:val="right"/>
      <w:rPr>
        <w:rFonts w:cs="Arial"/>
        <w:noProof/>
        <w:color w:val="FFFFFF" w:themeColor="text1"/>
        <w:sz w:val="15"/>
        <w:szCs w:val="15"/>
      </w:rPr>
    </w:pPr>
  </w:p>
  <w:p w14:paraId="0296858D"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55F10AF9" wp14:editId="1B3EC974">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38E343C" w14:textId="3B1BEBE6"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DC6E8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C452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6176BC9C"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AC2BE" w14:textId="77777777" w:rsidR="00CC4527" w:rsidRDefault="00CC4527" w:rsidP="00987C12">
      <w:r>
        <w:separator/>
      </w:r>
    </w:p>
    <w:p w14:paraId="441DE118" w14:textId="77777777" w:rsidR="00CC4527" w:rsidRDefault="00CC4527" w:rsidP="00987C12"/>
    <w:p w14:paraId="4951291D" w14:textId="77777777" w:rsidR="00CC4527" w:rsidRDefault="00CC4527" w:rsidP="00987C12"/>
    <w:p w14:paraId="49A31DBE" w14:textId="77777777" w:rsidR="00CC4527" w:rsidRDefault="00CC4527" w:rsidP="00987C12"/>
  </w:footnote>
  <w:footnote w:type="continuationSeparator" w:id="0">
    <w:p w14:paraId="7D24EFF4" w14:textId="77777777" w:rsidR="00CC4527" w:rsidRDefault="00CC4527" w:rsidP="00987C12">
      <w:r>
        <w:continuationSeparator/>
      </w:r>
    </w:p>
    <w:p w14:paraId="0D1651B7" w14:textId="77777777" w:rsidR="00CC4527" w:rsidRDefault="00CC4527" w:rsidP="00987C12"/>
    <w:p w14:paraId="2C498684" w14:textId="77777777" w:rsidR="00CC4527" w:rsidRDefault="00CC4527" w:rsidP="00987C12"/>
    <w:p w14:paraId="1BBA2FCD" w14:textId="77777777" w:rsidR="00CC4527" w:rsidRDefault="00CC4527"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E9C7" w14:textId="77777777" w:rsidR="006E3637" w:rsidRDefault="00E56333" w:rsidP="00E56333">
    <w:pPr>
      <w:pStyle w:val="Koptekst"/>
      <w:tabs>
        <w:tab w:val="clear" w:pos="4536"/>
        <w:tab w:val="center" w:pos="4820"/>
      </w:tabs>
    </w:pPr>
    <w:r>
      <w:rPr>
        <w:noProof/>
        <w:lang w:eastAsia="nl-NL"/>
      </w:rPr>
      <w:drawing>
        <wp:inline distT="0" distB="0" distL="0" distR="0" wp14:anchorId="34C04CDB" wp14:editId="505131D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4189228">
    <w:abstractNumId w:val="0"/>
  </w:num>
  <w:num w:numId="2" w16cid:durableId="1829200908">
    <w:abstractNumId w:val="1"/>
  </w:num>
  <w:num w:numId="3" w16cid:durableId="1972594798">
    <w:abstractNumId w:val="2"/>
  </w:num>
  <w:num w:numId="4" w16cid:durableId="1336954234">
    <w:abstractNumId w:val="3"/>
  </w:num>
  <w:num w:numId="5" w16cid:durableId="2094009839">
    <w:abstractNumId w:val="8"/>
  </w:num>
  <w:num w:numId="6" w16cid:durableId="1508442382">
    <w:abstractNumId w:val="4"/>
  </w:num>
  <w:num w:numId="7" w16cid:durableId="473377823">
    <w:abstractNumId w:val="5"/>
  </w:num>
  <w:num w:numId="8" w16cid:durableId="62802165">
    <w:abstractNumId w:val="6"/>
  </w:num>
  <w:num w:numId="9" w16cid:durableId="1503618650">
    <w:abstractNumId w:val="7"/>
  </w:num>
  <w:num w:numId="10" w16cid:durableId="1085495541">
    <w:abstractNumId w:val="9"/>
  </w:num>
  <w:num w:numId="11" w16cid:durableId="1439983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27"/>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C4527"/>
    <w:rsid w:val="00CD72A7"/>
    <w:rsid w:val="00CF6950"/>
    <w:rsid w:val="00D124DF"/>
    <w:rsid w:val="00D24F08"/>
    <w:rsid w:val="00D57F70"/>
    <w:rsid w:val="00D821E3"/>
    <w:rsid w:val="00DC6E87"/>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758B4"/>
  <w15:chartTrackingRefBased/>
  <w15:docId w15:val="{A9BE3B05-5F14-45CC-965D-F21A402B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AD\230173GAD%20Onderhoudsbestek%20verhardingen,%20gras%20en%20waterganen%20Alblasserdam\02%20Aanbestedingsstukken\01%20Te%20publiceren\Bijlage%20G%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99AC4-99D0-4B7F-8048-7197EAAD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 Verklaring Russische sancties</Template>
  <TotalTime>1</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cp:revision>
  <cp:lastPrinted>2020-09-04T07:56:00Z</cp:lastPrinted>
  <dcterms:created xsi:type="dcterms:W3CDTF">2024-01-18T15:16:00Z</dcterms:created>
  <dcterms:modified xsi:type="dcterms:W3CDTF">2024-01-18T15:17:00Z</dcterms:modified>
</cp:coreProperties>
</file>