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2.bin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EA51A" w14:textId="3930CF5D" w:rsidR="00480D72" w:rsidRDefault="00480D72">
      <w:pPr>
        <w:tabs>
          <w:tab w:val="clear" w:pos="0"/>
          <w:tab w:val="clear" w:pos="357"/>
        </w:tabs>
        <w:spacing w:after="200" w:line="276" w:lineRule="auto"/>
      </w:pPr>
    </w:p>
    <w:p w14:paraId="2C1D1016" w14:textId="325AA432" w:rsidR="00480D72" w:rsidRDefault="00480D72" w:rsidP="00480D72">
      <w:pPr>
        <w:pStyle w:val="Kop1"/>
      </w:pPr>
      <w:r>
        <w:t>Vragen</w:t>
      </w:r>
      <w:r w:rsidR="002215EF">
        <w:t xml:space="preserve"> t.b.v. aanbesteding:</w:t>
      </w:r>
    </w:p>
    <w:p w14:paraId="023BCA15" w14:textId="7582440C" w:rsidR="00480D72" w:rsidRDefault="00480D72" w:rsidP="2009B99B">
      <w:pPr>
        <w:pStyle w:val="Kop1"/>
        <w:rPr>
          <w:b/>
        </w:rPr>
      </w:pPr>
    </w:p>
    <w:p w14:paraId="644928D7" w14:textId="77777777" w:rsidR="00480D72" w:rsidRDefault="00480D72" w:rsidP="00480D7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6"/>
        <w:gridCol w:w="1599"/>
        <w:gridCol w:w="6611"/>
      </w:tblGrid>
      <w:tr w:rsidR="00480D72" w:rsidRPr="00E22FCF" w14:paraId="6E329617" w14:textId="77777777" w:rsidTr="00044AF9">
        <w:tc>
          <w:tcPr>
            <w:tcW w:w="846" w:type="dxa"/>
          </w:tcPr>
          <w:p w14:paraId="463F9B07" w14:textId="77777777" w:rsidR="00480D72" w:rsidRDefault="00480D72" w:rsidP="00044AF9">
            <w:pPr>
              <w:rPr>
                <w:rFonts w:ascii="Orgon" w:hAnsi="Orgon"/>
                <w:b/>
                <w:bCs/>
              </w:rPr>
            </w:pPr>
            <w:r w:rsidRPr="00E22FCF">
              <w:rPr>
                <w:rFonts w:ascii="Orgon" w:hAnsi="Orgon"/>
                <w:b/>
                <w:bCs/>
              </w:rPr>
              <w:t xml:space="preserve">Vraag </w:t>
            </w:r>
          </w:p>
          <w:p w14:paraId="112B3203" w14:textId="77777777" w:rsidR="00480D72" w:rsidRPr="00E22FCF" w:rsidRDefault="00480D72" w:rsidP="00044AF9">
            <w:pPr>
              <w:rPr>
                <w:rFonts w:ascii="Orgon" w:hAnsi="Orgon"/>
                <w:b/>
                <w:bCs/>
              </w:rPr>
            </w:pPr>
            <w:r w:rsidRPr="00E22FCF">
              <w:rPr>
                <w:rFonts w:ascii="Orgon" w:hAnsi="Orgon"/>
                <w:b/>
                <w:bCs/>
              </w:rPr>
              <w:t>nr.</w:t>
            </w:r>
          </w:p>
        </w:tc>
        <w:tc>
          <w:tcPr>
            <w:tcW w:w="1559" w:type="dxa"/>
          </w:tcPr>
          <w:p w14:paraId="412A6818" w14:textId="58EEF091" w:rsidR="00480D72" w:rsidRPr="00E22FCF" w:rsidRDefault="00480D72" w:rsidP="00480D72">
            <w:pPr>
              <w:rPr>
                <w:rFonts w:ascii="Orgon" w:hAnsi="Orgon"/>
                <w:b/>
                <w:bCs/>
              </w:rPr>
            </w:pPr>
            <w:r w:rsidRPr="00E22FCF">
              <w:rPr>
                <w:rFonts w:ascii="Orgon" w:hAnsi="Orgon"/>
                <w:b/>
                <w:bCs/>
              </w:rPr>
              <w:t>Pagina op</w:t>
            </w:r>
          </w:p>
          <w:p w14:paraId="12E833BE" w14:textId="77777777" w:rsidR="00480D72" w:rsidRPr="00E22FCF" w:rsidRDefault="00480D72" w:rsidP="00480D72">
            <w:pPr>
              <w:rPr>
                <w:rFonts w:ascii="Orgon" w:hAnsi="Orgon"/>
                <w:b/>
                <w:bCs/>
              </w:rPr>
            </w:pPr>
            <w:proofErr w:type="spellStart"/>
            <w:r w:rsidRPr="00E22FCF">
              <w:rPr>
                <w:rFonts w:ascii="Orgon" w:hAnsi="Orgon"/>
                <w:b/>
                <w:bCs/>
              </w:rPr>
              <w:t>aanbestedings</w:t>
            </w:r>
            <w:proofErr w:type="spellEnd"/>
            <w:r w:rsidRPr="00E22FCF">
              <w:rPr>
                <w:rFonts w:ascii="Orgon" w:hAnsi="Orgon"/>
                <w:b/>
                <w:bCs/>
              </w:rPr>
              <w:t>-</w:t>
            </w:r>
          </w:p>
          <w:p w14:paraId="6B7D5744" w14:textId="77777777" w:rsidR="00480D72" w:rsidRDefault="00480D72" w:rsidP="00480D72">
            <w:pPr>
              <w:rPr>
                <w:rFonts w:ascii="Orgon" w:hAnsi="Orgon"/>
                <w:b/>
                <w:bCs/>
              </w:rPr>
            </w:pPr>
            <w:r>
              <w:rPr>
                <w:rFonts w:ascii="Orgon" w:hAnsi="Orgon"/>
                <w:b/>
                <w:bCs/>
              </w:rPr>
              <w:t xml:space="preserve">leidraad </w:t>
            </w:r>
            <w:r w:rsidRPr="00E22FCF">
              <w:rPr>
                <w:rFonts w:ascii="Orgon" w:hAnsi="Orgon"/>
                <w:b/>
                <w:bCs/>
              </w:rPr>
              <w:t>en</w:t>
            </w:r>
          </w:p>
          <w:p w14:paraId="7115BD63" w14:textId="4289AC10" w:rsidR="00480D72" w:rsidRPr="00E22FCF" w:rsidRDefault="00480D72" w:rsidP="00480D72">
            <w:pPr>
              <w:rPr>
                <w:rFonts w:ascii="Orgon" w:hAnsi="Orgon"/>
                <w:b/>
                <w:bCs/>
              </w:rPr>
            </w:pPr>
            <w:r w:rsidRPr="00E22FCF">
              <w:rPr>
                <w:rFonts w:ascii="Orgon" w:hAnsi="Orgon"/>
                <w:b/>
                <w:bCs/>
              </w:rPr>
              <w:t>/ of bijlagen</w:t>
            </w:r>
          </w:p>
        </w:tc>
        <w:tc>
          <w:tcPr>
            <w:tcW w:w="6611" w:type="dxa"/>
          </w:tcPr>
          <w:p w14:paraId="6A0F7619" w14:textId="77777777" w:rsidR="00480D72" w:rsidRPr="00E22FCF" w:rsidRDefault="00480D72" w:rsidP="00044AF9">
            <w:pPr>
              <w:rPr>
                <w:rFonts w:ascii="Orgon" w:hAnsi="Orgon"/>
                <w:b/>
                <w:bCs/>
              </w:rPr>
            </w:pPr>
            <w:r w:rsidRPr="00E22FCF">
              <w:rPr>
                <w:rFonts w:ascii="Orgon" w:hAnsi="Orgon"/>
                <w:b/>
                <w:bCs/>
              </w:rPr>
              <w:t xml:space="preserve"> </w:t>
            </w:r>
          </w:p>
        </w:tc>
      </w:tr>
      <w:tr w:rsidR="00480D72" w:rsidRPr="00E22FCF" w14:paraId="5E96B6F9" w14:textId="77777777" w:rsidTr="00044AF9">
        <w:tc>
          <w:tcPr>
            <w:tcW w:w="846" w:type="dxa"/>
          </w:tcPr>
          <w:p w14:paraId="25B4D79C" w14:textId="77777777" w:rsidR="00480D72" w:rsidRPr="00E22FCF" w:rsidRDefault="00480D72" w:rsidP="00480D72">
            <w:pPr>
              <w:pStyle w:val="Lijstalinea"/>
              <w:numPr>
                <w:ilvl w:val="0"/>
                <w:numId w:val="1"/>
              </w:numPr>
              <w:tabs>
                <w:tab w:val="clear" w:pos="0"/>
                <w:tab w:val="clear" w:pos="357"/>
              </w:tabs>
              <w:spacing w:line="240" w:lineRule="auto"/>
              <w:rPr>
                <w:rFonts w:ascii="Orgon" w:hAnsi="Orgon"/>
                <w:b/>
                <w:bCs/>
              </w:rPr>
            </w:pPr>
          </w:p>
        </w:tc>
        <w:tc>
          <w:tcPr>
            <w:tcW w:w="1559" w:type="dxa"/>
          </w:tcPr>
          <w:p w14:paraId="25C03AD7" w14:textId="77777777" w:rsidR="00480D72" w:rsidRPr="00E22FCF" w:rsidRDefault="00480D72" w:rsidP="00044AF9">
            <w:pPr>
              <w:rPr>
                <w:rFonts w:ascii="Orgon" w:hAnsi="Orgon"/>
                <w:b/>
                <w:bCs/>
              </w:rPr>
            </w:pPr>
            <w:r w:rsidRPr="00E22FCF">
              <w:rPr>
                <w:rFonts w:ascii="Orgon" w:hAnsi="Orgon"/>
                <w:b/>
                <w:bCs/>
              </w:rPr>
              <w:t>p.</w:t>
            </w:r>
          </w:p>
        </w:tc>
        <w:tc>
          <w:tcPr>
            <w:tcW w:w="6611" w:type="dxa"/>
          </w:tcPr>
          <w:p w14:paraId="5A9E024D" w14:textId="77777777" w:rsidR="00480D72" w:rsidRPr="00E22FCF" w:rsidRDefault="00480D72" w:rsidP="00044AF9">
            <w:pPr>
              <w:rPr>
                <w:rFonts w:ascii="Orgon" w:hAnsi="Orgon"/>
                <w:b/>
                <w:bCs/>
              </w:rPr>
            </w:pPr>
            <w:r w:rsidRPr="00E22FCF">
              <w:rPr>
                <w:rFonts w:ascii="Orgon" w:hAnsi="Orgon"/>
                <w:b/>
                <w:bCs/>
              </w:rPr>
              <w:t>Vraag</w:t>
            </w:r>
          </w:p>
          <w:p w14:paraId="7ACB26A6" w14:textId="77777777" w:rsidR="00480D72" w:rsidRPr="00E22FCF" w:rsidRDefault="00480D72" w:rsidP="00044AF9">
            <w:pPr>
              <w:rPr>
                <w:rFonts w:ascii="Orgon" w:hAnsi="Orgon"/>
                <w:b/>
                <w:bCs/>
              </w:rPr>
            </w:pPr>
          </w:p>
        </w:tc>
      </w:tr>
      <w:tr w:rsidR="00480D72" w:rsidRPr="00E22FCF" w14:paraId="2A8283C9" w14:textId="77777777" w:rsidTr="00044AF9">
        <w:tc>
          <w:tcPr>
            <w:tcW w:w="846" w:type="dxa"/>
          </w:tcPr>
          <w:p w14:paraId="56F65449" w14:textId="77777777" w:rsidR="00480D72" w:rsidRPr="00E22FCF" w:rsidRDefault="00480D72" w:rsidP="00044AF9">
            <w:pPr>
              <w:pStyle w:val="Lijstalinea"/>
              <w:rPr>
                <w:rFonts w:ascii="Orgon" w:hAnsi="Orgon"/>
                <w:b/>
                <w:bCs/>
              </w:rPr>
            </w:pPr>
          </w:p>
        </w:tc>
        <w:tc>
          <w:tcPr>
            <w:tcW w:w="1559" w:type="dxa"/>
          </w:tcPr>
          <w:p w14:paraId="430C4897" w14:textId="77777777" w:rsidR="00480D72" w:rsidRPr="00E22FCF" w:rsidRDefault="00480D72" w:rsidP="00044AF9">
            <w:pPr>
              <w:rPr>
                <w:rFonts w:ascii="Orgon" w:hAnsi="Orgon"/>
                <w:b/>
                <w:bCs/>
              </w:rPr>
            </w:pPr>
          </w:p>
        </w:tc>
        <w:tc>
          <w:tcPr>
            <w:tcW w:w="6611" w:type="dxa"/>
          </w:tcPr>
          <w:p w14:paraId="49499B0D" w14:textId="77777777" w:rsidR="00480D72" w:rsidRPr="00E22FCF" w:rsidRDefault="00480D72" w:rsidP="00044AF9">
            <w:pPr>
              <w:rPr>
                <w:rFonts w:ascii="Orgon" w:hAnsi="Orgon"/>
                <w:b/>
                <w:bCs/>
              </w:rPr>
            </w:pPr>
            <w:r w:rsidRPr="00E22FCF">
              <w:rPr>
                <w:rFonts w:ascii="Orgon" w:hAnsi="Orgon"/>
                <w:b/>
                <w:bCs/>
              </w:rPr>
              <w:t>Antwoord</w:t>
            </w:r>
          </w:p>
          <w:p w14:paraId="27CE2587" w14:textId="77777777" w:rsidR="00480D72" w:rsidRPr="00E22FCF" w:rsidRDefault="00480D72" w:rsidP="00044AF9">
            <w:pPr>
              <w:rPr>
                <w:rFonts w:ascii="Orgon" w:hAnsi="Orgon"/>
                <w:b/>
                <w:bCs/>
              </w:rPr>
            </w:pPr>
          </w:p>
        </w:tc>
      </w:tr>
      <w:tr w:rsidR="00480D72" w:rsidRPr="00E22FCF" w14:paraId="7C6CDBBE" w14:textId="77777777" w:rsidTr="00044AF9">
        <w:tc>
          <w:tcPr>
            <w:tcW w:w="846" w:type="dxa"/>
            <w:shd w:val="clear" w:color="auto" w:fill="D9D9D9" w:themeFill="background1" w:themeFillShade="D9"/>
          </w:tcPr>
          <w:p w14:paraId="6C068464" w14:textId="77777777" w:rsidR="00480D72" w:rsidRPr="00E22FCF" w:rsidRDefault="00480D72" w:rsidP="00044AF9">
            <w:pPr>
              <w:pStyle w:val="Lijstalinea"/>
              <w:rPr>
                <w:rFonts w:ascii="Orgon" w:hAnsi="Orgon"/>
                <w:b/>
                <w:b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111F061" w14:textId="77777777" w:rsidR="00480D72" w:rsidRPr="00E22FCF" w:rsidRDefault="00480D72" w:rsidP="00044AF9">
            <w:pPr>
              <w:rPr>
                <w:rFonts w:ascii="Orgon" w:hAnsi="Orgon"/>
                <w:b/>
                <w:bCs/>
              </w:rPr>
            </w:pPr>
          </w:p>
        </w:tc>
        <w:tc>
          <w:tcPr>
            <w:tcW w:w="6611" w:type="dxa"/>
            <w:shd w:val="clear" w:color="auto" w:fill="D9D9D9" w:themeFill="background1" w:themeFillShade="D9"/>
          </w:tcPr>
          <w:p w14:paraId="383FA36A" w14:textId="77777777" w:rsidR="00480D72" w:rsidRPr="00E22FCF" w:rsidRDefault="00480D72" w:rsidP="00044AF9">
            <w:pPr>
              <w:rPr>
                <w:rFonts w:ascii="Orgon" w:hAnsi="Orgon"/>
                <w:b/>
                <w:bCs/>
              </w:rPr>
            </w:pPr>
          </w:p>
        </w:tc>
      </w:tr>
      <w:tr w:rsidR="00480D72" w:rsidRPr="00E22FCF" w14:paraId="6C2B00F6" w14:textId="77777777" w:rsidTr="00044AF9">
        <w:tc>
          <w:tcPr>
            <w:tcW w:w="846" w:type="dxa"/>
          </w:tcPr>
          <w:p w14:paraId="7736F7BD" w14:textId="77777777" w:rsidR="00480D72" w:rsidRPr="00E22FCF" w:rsidRDefault="00480D72" w:rsidP="00480D72">
            <w:pPr>
              <w:pStyle w:val="Lijstalinea"/>
              <w:numPr>
                <w:ilvl w:val="0"/>
                <w:numId w:val="1"/>
              </w:numPr>
              <w:tabs>
                <w:tab w:val="clear" w:pos="0"/>
                <w:tab w:val="clear" w:pos="357"/>
              </w:tabs>
              <w:spacing w:line="240" w:lineRule="auto"/>
              <w:rPr>
                <w:rFonts w:ascii="Orgon" w:hAnsi="Orgon"/>
                <w:b/>
                <w:bCs/>
              </w:rPr>
            </w:pPr>
          </w:p>
        </w:tc>
        <w:tc>
          <w:tcPr>
            <w:tcW w:w="1559" w:type="dxa"/>
          </w:tcPr>
          <w:p w14:paraId="12CB0746" w14:textId="77777777" w:rsidR="00480D72" w:rsidRPr="00E22FCF" w:rsidRDefault="00480D72" w:rsidP="00044AF9">
            <w:pPr>
              <w:rPr>
                <w:rFonts w:ascii="Orgon" w:hAnsi="Orgon"/>
                <w:b/>
                <w:bCs/>
              </w:rPr>
            </w:pPr>
            <w:r w:rsidRPr="00E22FCF">
              <w:rPr>
                <w:rFonts w:ascii="Orgon" w:hAnsi="Orgon"/>
                <w:b/>
                <w:bCs/>
              </w:rPr>
              <w:t>p.</w:t>
            </w:r>
          </w:p>
        </w:tc>
        <w:tc>
          <w:tcPr>
            <w:tcW w:w="6611" w:type="dxa"/>
          </w:tcPr>
          <w:p w14:paraId="11E2B46A" w14:textId="77777777" w:rsidR="00480D72" w:rsidRPr="00E22FCF" w:rsidRDefault="00480D72" w:rsidP="00044AF9">
            <w:pPr>
              <w:rPr>
                <w:rFonts w:ascii="Orgon" w:hAnsi="Orgon"/>
                <w:b/>
                <w:bCs/>
              </w:rPr>
            </w:pPr>
            <w:r w:rsidRPr="00E22FCF">
              <w:rPr>
                <w:rFonts w:ascii="Orgon" w:hAnsi="Orgon"/>
                <w:b/>
                <w:bCs/>
              </w:rPr>
              <w:t>Vraag</w:t>
            </w:r>
          </w:p>
          <w:p w14:paraId="413011E3" w14:textId="77777777" w:rsidR="00480D72" w:rsidRPr="00E22FCF" w:rsidRDefault="00480D72" w:rsidP="00044AF9">
            <w:pPr>
              <w:rPr>
                <w:rFonts w:ascii="Orgon" w:hAnsi="Orgon"/>
                <w:b/>
                <w:bCs/>
              </w:rPr>
            </w:pPr>
          </w:p>
        </w:tc>
      </w:tr>
      <w:tr w:rsidR="00480D72" w:rsidRPr="00E22FCF" w14:paraId="1366A321" w14:textId="77777777" w:rsidTr="00044AF9">
        <w:tc>
          <w:tcPr>
            <w:tcW w:w="846" w:type="dxa"/>
          </w:tcPr>
          <w:p w14:paraId="48D0D2DB" w14:textId="77777777" w:rsidR="00480D72" w:rsidRPr="00E22FCF" w:rsidRDefault="00480D72" w:rsidP="00044AF9">
            <w:pPr>
              <w:pStyle w:val="Lijstalinea"/>
              <w:rPr>
                <w:rFonts w:ascii="Orgon" w:hAnsi="Orgon"/>
                <w:b/>
                <w:bCs/>
              </w:rPr>
            </w:pPr>
          </w:p>
        </w:tc>
        <w:tc>
          <w:tcPr>
            <w:tcW w:w="1559" w:type="dxa"/>
          </w:tcPr>
          <w:p w14:paraId="0E35EE35" w14:textId="77777777" w:rsidR="00480D72" w:rsidRPr="00E22FCF" w:rsidRDefault="00480D72" w:rsidP="00044AF9">
            <w:pPr>
              <w:rPr>
                <w:rFonts w:ascii="Orgon" w:hAnsi="Orgon"/>
                <w:b/>
                <w:bCs/>
              </w:rPr>
            </w:pPr>
          </w:p>
        </w:tc>
        <w:tc>
          <w:tcPr>
            <w:tcW w:w="6611" w:type="dxa"/>
          </w:tcPr>
          <w:p w14:paraId="46002824" w14:textId="77777777" w:rsidR="00480D72" w:rsidRPr="00E22FCF" w:rsidRDefault="00480D72" w:rsidP="00044AF9">
            <w:pPr>
              <w:rPr>
                <w:rFonts w:ascii="Orgon" w:hAnsi="Orgon"/>
                <w:b/>
                <w:bCs/>
              </w:rPr>
            </w:pPr>
            <w:r w:rsidRPr="00E22FCF">
              <w:rPr>
                <w:rFonts w:ascii="Orgon" w:hAnsi="Orgon"/>
                <w:b/>
                <w:bCs/>
              </w:rPr>
              <w:t>Antwoord</w:t>
            </w:r>
          </w:p>
          <w:p w14:paraId="0F10D276" w14:textId="77777777" w:rsidR="00480D72" w:rsidRPr="00E22FCF" w:rsidRDefault="00480D72" w:rsidP="00044AF9">
            <w:pPr>
              <w:rPr>
                <w:rFonts w:ascii="Orgon" w:hAnsi="Orgon"/>
                <w:b/>
                <w:bCs/>
              </w:rPr>
            </w:pPr>
          </w:p>
        </w:tc>
      </w:tr>
      <w:tr w:rsidR="00480D72" w:rsidRPr="00E22FCF" w14:paraId="0E36F029" w14:textId="77777777" w:rsidTr="00044AF9">
        <w:tc>
          <w:tcPr>
            <w:tcW w:w="846" w:type="dxa"/>
            <w:shd w:val="clear" w:color="auto" w:fill="D9D9D9" w:themeFill="background1" w:themeFillShade="D9"/>
          </w:tcPr>
          <w:p w14:paraId="638CED8C" w14:textId="77777777" w:rsidR="00480D72" w:rsidRPr="00E22FCF" w:rsidRDefault="00480D72" w:rsidP="00044AF9">
            <w:pPr>
              <w:pStyle w:val="Lijstalinea"/>
              <w:rPr>
                <w:rFonts w:ascii="Orgon" w:hAnsi="Orgon"/>
                <w:b/>
                <w:b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081F56B" w14:textId="77777777" w:rsidR="00480D72" w:rsidRPr="00E22FCF" w:rsidRDefault="00480D72" w:rsidP="00044AF9">
            <w:pPr>
              <w:rPr>
                <w:rFonts w:ascii="Orgon" w:hAnsi="Orgon"/>
                <w:b/>
                <w:bCs/>
              </w:rPr>
            </w:pPr>
          </w:p>
        </w:tc>
        <w:tc>
          <w:tcPr>
            <w:tcW w:w="6611" w:type="dxa"/>
            <w:shd w:val="clear" w:color="auto" w:fill="D9D9D9" w:themeFill="background1" w:themeFillShade="D9"/>
          </w:tcPr>
          <w:p w14:paraId="04B0D062" w14:textId="77777777" w:rsidR="00480D72" w:rsidRPr="00E22FCF" w:rsidRDefault="00480D72" w:rsidP="00044AF9">
            <w:pPr>
              <w:rPr>
                <w:rFonts w:ascii="Orgon" w:hAnsi="Orgon"/>
                <w:b/>
                <w:bCs/>
              </w:rPr>
            </w:pPr>
          </w:p>
        </w:tc>
      </w:tr>
      <w:tr w:rsidR="00480D72" w:rsidRPr="00E22FCF" w14:paraId="014E50F4" w14:textId="77777777" w:rsidTr="00044AF9">
        <w:tc>
          <w:tcPr>
            <w:tcW w:w="846" w:type="dxa"/>
          </w:tcPr>
          <w:p w14:paraId="6CA7FCFB" w14:textId="77777777" w:rsidR="00480D72" w:rsidRPr="00E22FCF" w:rsidRDefault="00480D72" w:rsidP="00480D72">
            <w:pPr>
              <w:pStyle w:val="Lijstalinea"/>
              <w:numPr>
                <w:ilvl w:val="0"/>
                <w:numId w:val="1"/>
              </w:numPr>
              <w:tabs>
                <w:tab w:val="clear" w:pos="0"/>
                <w:tab w:val="clear" w:pos="357"/>
              </w:tabs>
              <w:spacing w:line="240" w:lineRule="auto"/>
              <w:rPr>
                <w:rFonts w:ascii="Orgon" w:hAnsi="Orgon"/>
                <w:b/>
                <w:bCs/>
              </w:rPr>
            </w:pPr>
          </w:p>
        </w:tc>
        <w:tc>
          <w:tcPr>
            <w:tcW w:w="1559" w:type="dxa"/>
          </w:tcPr>
          <w:p w14:paraId="03A109D8" w14:textId="77777777" w:rsidR="00480D72" w:rsidRPr="00E22FCF" w:rsidRDefault="00480D72" w:rsidP="00044AF9">
            <w:pPr>
              <w:rPr>
                <w:rFonts w:ascii="Orgon" w:hAnsi="Orgon"/>
                <w:b/>
                <w:bCs/>
              </w:rPr>
            </w:pPr>
            <w:r w:rsidRPr="00E22FCF">
              <w:rPr>
                <w:rFonts w:ascii="Orgon" w:hAnsi="Orgon"/>
                <w:b/>
                <w:bCs/>
              </w:rPr>
              <w:t>p.</w:t>
            </w:r>
          </w:p>
        </w:tc>
        <w:tc>
          <w:tcPr>
            <w:tcW w:w="6611" w:type="dxa"/>
          </w:tcPr>
          <w:p w14:paraId="5403633B" w14:textId="77777777" w:rsidR="00480D72" w:rsidRPr="00E22FCF" w:rsidRDefault="00480D72" w:rsidP="00044AF9">
            <w:pPr>
              <w:rPr>
                <w:rFonts w:ascii="Orgon" w:hAnsi="Orgon"/>
                <w:b/>
                <w:bCs/>
              </w:rPr>
            </w:pPr>
            <w:r w:rsidRPr="00E22FCF">
              <w:rPr>
                <w:rFonts w:ascii="Orgon" w:hAnsi="Orgon"/>
                <w:b/>
                <w:bCs/>
              </w:rPr>
              <w:t>Vraag</w:t>
            </w:r>
          </w:p>
          <w:p w14:paraId="2102BE61" w14:textId="77777777" w:rsidR="00480D72" w:rsidRPr="00E22FCF" w:rsidRDefault="00480D72" w:rsidP="00044AF9">
            <w:pPr>
              <w:rPr>
                <w:rFonts w:ascii="Orgon" w:hAnsi="Orgon"/>
                <w:b/>
                <w:bCs/>
              </w:rPr>
            </w:pPr>
          </w:p>
        </w:tc>
      </w:tr>
      <w:tr w:rsidR="00480D72" w:rsidRPr="00E22FCF" w14:paraId="364CD2EE" w14:textId="77777777" w:rsidTr="00044AF9">
        <w:tc>
          <w:tcPr>
            <w:tcW w:w="846" w:type="dxa"/>
          </w:tcPr>
          <w:p w14:paraId="34845F95" w14:textId="77777777" w:rsidR="00480D72" w:rsidRPr="00E22FCF" w:rsidRDefault="00480D72" w:rsidP="00044AF9">
            <w:pPr>
              <w:pStyle w:val="Lijstalinea"/>
              <w:rPr>
                <w:rFonts w:ascii="Orgon" w:hAnsi="Orgon"/>
                <w:b/>
                <w:bCs/>
              </w:rPr>
            </w:pPr>
          </w:p>
        </w:tc>
        <w:tc>
          <w:tcPr>
            <w:tcW w:w="1559" w:type="dxa"/>
          </w:tcPr>
          <w:p w14:paraId="5553A0C9" w14:textId="77777777" w:rsidR="00480D72" w:rsidRPr="00E22FCF" w:rsidRDefault="00480D72" w:rsidP="00044AF9">
            <w:pPr>
              <w:rPr>
                <w:rFonts w:ascii="Orgon" w:hAnsi="Orgon"/>
                <w:b/>
                <w:bCs/>
              </w:rPr>
            </w:pPr>
          </w:p>
        </w:tc>
        <w:tc>
          <w:tcPr>
            <w:tcW w:w="6611" w:type="dxa"/>
          </w:tcPr>
          <w:p w14:paraId="044C1335" w14:textId="77777777" w:rsidR="00480D72" w:rsidRPr="00E22FCF" w:rsidRDefault="00480D72" w:rsidP="00044AF9">
            <w:pPr>
              <w:rPr>
                <w:rFonts w:ascii="Orgon" w:hAnsi="Orgon"/>
                <w:b/>
                <w:bCs/>
              </w:rPr>
            </w:pPr>
            <w:r w:rsidRPr="00E22FCF">
              <w:rPr>
                <w:rFonts w:ascii="Orgon" w:hAnsi="Orgon"/>
                <w:b/>
                <w:bCs/>
              </w:rPr>
              <w:t>Antwoord</w:t>
            </w:r>
          </w:p>
          <w:p w14:paraId="75897B51" w14:textId="77777777" w:rsidR="00480D72" w:rsidRPr="00E22FCF" w:rsidRDefault="00480D72" w:rsidP="00044AF9">
            <w:pPr>
              <w:rPr>
                <w:rFonts w:ascii="Orgon" w:hAnsi="Orgon"/>
                <w:b/>
                <w:bCs/>
              </w:rPr>
            </w:pPr>
          </w:p>
        </w:tc>
      </w:tr>
      <w:tr w:rsidR="00480D72" w:rsidRPr="00E22FCF" w14:paraId="383AB8D2" w14:textId="77777777" w:rsidTr="00044AF9">
        <w:tc>
          <w:tcPr>
            <w:tcW w:w="846" w:type="dxa"/>
            <w:shd w:val="clear" w:color="auto" w:fill="D9D9D9" w:themeFill="background1" w:themeFillShade="D9"/>
          </w:tcPr>
          <w:p w14:paraId="3C44BBB8" w14:textId="77777777" w:rsidR="00480D72" w:rsidRPr="00E22FCF" w:rsidRDefault="00480D72" w:rsidP="00044AF9">
            <w:pPr>
              <w:pStyle w:val="Lijstalinea"/>
              <w:rPr>
                <w:rFonts w:ascii="Orgon" w:hAnsi="Orgon"/>
                <w:b/>
                <w:b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3E251B8" w14:textId="77777777" w:rsidR="00480D72" w:rsidRPr="00E22FCF" w:rsidRDefault="00480D72" w:rsidP="00044AF9">
            <w:pPr>
              <w:rPr>
                <w:rFonts w:ascii="Orgon" w:hAnsi="Orgon"/>
                <w:b/>
                <w:bCs/>
              </w:rPr>
            </w:pPr>
          </w:p>
        </w:tc>
        <w:tc>
          <w:tcPr>
            <w:tcW w:w="6611" w:type="dxa"/>
            <w:shd w:val="clear" w:color="auto" w:fill="D9D9D9" w:themeFill="background1" w:themeFillShade="D9"/>
          </w:tcPr>
          <w:p w14:paraId="0C65CB73" w14:textId="77777777" w:rsidR="00480D72" w:rsidRPr="00E22FCF" w:rsidRDefault="00480D72" w:rsidP="00044AF9">
            <w:pPr>
              <w:rPr>
                <w:rFonts w:ascii="Orgon" w:hAnsi="Orgon"/>
                <w:b/>
                <w:bCs/>
              </w:rPr>
            </w:pPr>
          </w:p>
        </w:tc>
      </w:tr>
      <w:tr w:rsidR="00480D72" w:rsidRPr="00E22FCF" w14:paraId="5527DCFD" w14:textId="77777777" w:rsidTr="00044AF9">
        <w:tc>
          <w:tcPr>
            <w:tcW w:w="846" w:type="dxa"/>
          </w:tcPr>
          <w:p w14:paraId="3FD1130D" w14:textId="77777777" w:rsidR="00480D72" w:rsidRPr="00E22FCF" w:rsidRDefault="00480D72" w:rsidP="00480D72">
            <w:pPr>
              <w:pStyle w:val="Lijstalinea"/>
              <w:numPr>
                <w:ilvl w:val="0"/>
                <w:numId w:val="1"/>
              </w:numPr>
              <w:tabs>
                <w:tab w:val="clear" w:pos="0"/>
                <w:tab w:val="clear" w:pos="357"/>
              </w:tabs>
              <w:spacing w:line="240" w:lineRule="auto"/>
              <w:rPr>
                <w:rFonts w:ascii="Orgon" w:hAnsi="Orgon"/>
                <w:b/>
                <w:bCs/>
              </w:rPr>
            </w:pPr>
          </w:p>
        </w:tc>
        <w:tc>
          <w:tcPr>
            <w:tcW w:w="1559" w:type="dxa"/>
          </w:tcPr>
          <w:p w14:paraId="52D4AD7E" w14:textId="77777777" w:rsidR="00480D72" w:rsidRPr="00E22FCF" w:rsidRDefault="00480D72" w:rsidP="00044AF9">
            <w:pPr>
              <w:rPr>
                <w:rFonts w:ascii="Orgon" w:hAnsi="Orgon"/>
                <w:b/>
                <w:bCs/>
              </w:rPr>
            </w:pPr>
            <w:r w:rsidRPr="00E22FCF">
              <w:rPr>
                <w:rFonts w:ascii="Orgon" w:hAnsi="Orgon"/>
                <w:b/>
                <w:bCs/>
              </w:rPr>
              <w:t>p.</w:t>
            </w:r>
          </w:p>
        </w:tc>
        <w:tc>
          <w:tcPr>
            <w:tcW w:w="6611" w:type="dxa"/>
          </w:tcPr>
          <w:p w14:paraId="44109776" w14:textId="77777777" w:rsidR="00480D72" w:rsidRPr="00E22FCF" w:rsidRDefault="00480D72" w:rsidP="00044AF9">
            <w:pPr>
              <w:rPr>
                <w:rFonts w:ascii="Orgon" w:hAnsi="Orgon"/>
                <w:b/>
                <w:bCs/>
              </w:rPr>
            </w:pPr>
            <w:r w:rsidRPr="00E22FCF">
              <w:rPr>
                <w:rFonts w:ascii="Orgon" w:hAnsi="Orgon"/>
                <w:b/>
                <w:bCs/>
              </w:rPr>
              <w:t>Vraag</w:t>
            </w:r>
          </w:p>
          <w:p w14:paraId="4B8F57CB" w14:textId="77777777" w:rsidR="00480D72" w:rsidRPr="00E22FCF" w:rsidRDefault="00480D72" w:rsidP="00044AF9">
            <w:pPr>
              <w:rPr>
                <w:rFonts w:ascii="Orgon" w:hAnsi="Orgon"/>
                <w:b/>
                <w:bCs/>
              </w:rPr>
            </w:pPr>
          </w:p>
        </w:tc>
      </w:tr>
      <w:tr w:rsidR="00480D72" w:rsidRPr="00E22FCF" w14:paraId="1345C621" w14:textId="77777777" w:rsidTr="00044AF9">
        <w:tc>
          <w:tcPr>
            <w:tcW w:w="846" w:type="dxa"/>
          </w:tcPr>
          <w:p w14:paraId="7555B25E" w14:textId="77777777" w:rsidR="00480D72" w:rsidRPr="00E22FCF" w:rsidRDefault="00480D72" w:rsidP="00044AF9">
            <w:pPr>
              <w:rPr>
                <w:rFonts w:ascii="Orgon" w:hAnsi="Orgon"/>
                <w:b/>
                <w:bCs/>
              </w:rPr>
            </w:pPr>
          </w:p>
        </w:tc>
        <w:tc>
          <w:tcPr>
            <w:tcW w:w="1559" w:type="dxa"/>
          </w:tcPr>
          <w:p w14:paraId="73A8C5E5" w14:textId="77777777" w:rsidR="00480D72" w:rsidRPr="00E22FCF" w:rsidRDefault="00480D72" w:rsidP="00044AF9">
            <w:pPr>
              <w:rPr>
                <w:rFonts w:ascii="Orgon" w:hAnsi="Orgon"/>
                <w:b/>
                <w:bCs/>
              </w:rPr>
            </w:pPr>
          </w:p>
        </w:tc>
        <w:tc>
          <w:tcPr>
            <w:tcW w:w="6611" w:type="dxa"/>
          </w:tcPr>
          <w:p w14:paraId="2CBCC4E0" w14:textId="77777777" w:rsidR="00480D72" w:rsidRPr="00E22FCF" w:rsidRDefault="00480D72" w:rsidP="00044AF9">
            <w:pPr>
              <w:rPr>
                <w:rFonts w:ascii="Orgon" w:hAnsi="Orgon"/>
                <w:b/>
                <w:bCs/>
              </w:rPr>
            </w:pPr>
            <w:r w:rsidRPr="00E22FCF">
              <w:rPr>
                <w:rFonts w:ascii="Orgon" w:hAnsi="Orgon"/>
                <w:b/>
                <w:bCs/>
              </w:rPr>
              <w:t>Antwoord</w:t>
            </w:r>
          </w:p>
          <w:p w14:paraId="60D98164" w14:textId="77777777" w:rsidR="00480D72" w:rsidRPr="00E22FCF" w:rsidRDefault="00480D72" w:rsidP="00044AF9">
            <w:pPr>
              <w:rPr>
                <w:rFonts w:ascii="Orgon" w:hAnsi="Orgon"/>
                <w:b/>
                <w:bCs/>
              </w:rPr>
            </w:pPr>
          </w:p>
        </w:tc>
      </w:tr>
      <w:tr w:rsidR="00480D72" w:rsidRPr="00E22FCF" w14:paraId="772C79F9" w14:textId="77777777" w:rsidTr="00044AF9">
        <w:tc>
          <w:tcPr>
            <w:tcW w:w="846" w:type="dxa"/>
            <w:shd w:val="clear" w:color="auto" w:fill="D9D9D9" w:themeFill="background1" w:themeFillShade="D9"/>
          </w:tcPr>
          <w:p w14:paraId="76CE8992" w14:textId="77777777" w:rsidR="00480D72" w:rsidRPr="00E22FCF" w:rsidRDefault="00480D72" w:rsidP="00044AF9">
            <w:pPr>
              <w:rPr>
                <w:rFonts w:ascii="Orgon" w:hAnsi="Orgon"/>
                <w:b/>
                <w:b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C809EF9" w14:textId="77777777" w:rsidR="00480D72" w:rsidRPr="00E22FCF" w:rsidRDefault="00480D72" w:rsidP="00044AF9">
            <w:pPr>
              <w:rPr>
                <w:rFonts w:ascii="Orgon" w:hAnsi="Orgon"/>
                <w:b/>
                <w:bCs/>
              </w:rPr>
            </w:pPr>
          </w:p>
        </w:tc>
        <w:tc>
          <w:tcPr>
            <w:tcW w:w="6611" w:type="dxa"/>
            <w:shd w:val="clear" w:color="auto" w:fill="D9D9D9" w:themeFill="background1" w:themeFillShade="D9"/>
          </w:tcPr>
          <w:p w14:paraId="1D5F96E4" w14:textId="77777777" w:rsidR="00480D72" w:rsidRPr="00E22FCF" w:rsidRDefault="00480D72" w:rsidP="00044AF9">
            <w:pPr>
              <w:rPr>
                <w:rFonts w:ascii="Orgon" w:hAnsi="Orgon"/>
                <w:b/>
                <w:bCs/>
              </w:rPr>
            </w:pPr>
          </w:p>
        </w:tc>
      </w:tr>
      <w:tr w:rsidR="00480D72" w:rsidRPr="00E22FCF" w14:paraId="572AB7BD" w14:textId="77777777" w:rsidTr="00044AF9">
        <w:tc>
          <w:tcPr>
            <w:tcW w:w="846" w:type="dxa"/>
          </w:tcPr>
          <w:p w14:paraId="00503ACD" w14:textId="77777777" w:rsidR="00480D72" w:rsidRPr="00E22FCF" w:rsidRDefault="00480D72" w:rsidP="00480D72">
            <w:pPr>
              <w:pStyle w:val="Lijstalinea"/>
              <w:numPr>
                <w:ilvl w:val="0"/>
                <w:numId w:val="1"/>
              </w:numPr>
              <w:tabs>
                <w:tab w:val="clear" w:pos="0"/>
                <w:tab w:val="clear" w:pos="357"/>
              </w:tabs>
              <w:spacing w:line="240" w:lineRule="auto"/>
              <w:rPr>
                <w:rFonts w:ascii="Orgon" w:hAnsi="Orgon"/>
                <w:b/>
                <w:bCs/>
              </w:rPr>
            </w:pPr>
          </w:p>
        </w:tc>
        <w:tc>
          <w:tcPr>
            <w:tcW w:w="1559" w:type="dxa"/>
          </w:tcPr>
          <w:p w14:paraId="20EC68F8" w14:textId="77777777" w:rsidR="00480D72" w:rsidRPr="00E22FCF" w:rsidRDefault="00480D72" w:rsidP="00044AF9">
            <w:pPr>
              <w:rPr>
                <w:rFonts w:ascii="Orgon" w:hAnsi="Orgon"/>
                <w:b/>
                <w:bCs/>
              </w:rPr>
            </w:pPr>
            <w:r w:rsidRPr="00E22FCF">
              <w:rPr>
                <w:rFonts w:ascii="Orgon" w:hAnsi="Orgon"/>
                <w:b/>
                <w:bCs/>
              </w:rPr>
              <w:t>p.</w:t>
            </w:r>
          </w:p>
        </w:tc>
        <w:tc>
          <w:tcPr>
            <w:tcW w:w="6611" w:type="dxa"/>
          </w:tcPr>
          <w:p w14:paraId="2883C92A" w14:textId="77777777" w:rsidR="00480D72" w:rsidRPr="00E22FCF" w:rsidRDefault="00480D72" w:rsidP="00044AF9">
            <w:pPr>
              <w:rPr>
                <w:rFonts w:ascii="Orgon" w:hAnsi="Orgon"/>
                <w:b/>
                <w:bCs/>
              </w:rPr>
            </w:pPr>
            <w:r w:rsidRPr="00E22FCF">
              <w:rPr>
                <w:rFonts w:ascii="Orgon" w:hAnsi="Orgon"/>
                <w:b/>
                <w:bCs/>
              </w:rPr>
              <w:t>Vraag</w:t>
            </w:r>
          </w:p>
          <w:p w14:paraId="62C914AA" w14:textId="77777777" w:rsidR="00480D72" w:rsidRPr="00E22FCF" w:rsidRDefault="00480D72" w:rsidP="00044AF9">
            <w:pPr>
              <w:rPr>
                <w:rFonts w:ascii="Orgon" w:hAnsi="Orgon"/>
                <w:b/>
                <w:bCs/>
              </w:rPr>
            </w:pPr>
          </w:p>
        </w:tc>
      </w:tr>
      <w:tr w:rsidR="00480D72" w:rsidRPr="00E22FCF" w14:paraId="0D7AC884" w14:textId="77777777" w:rsidTr="00044AF9">
        <w:tc>
          <w:tcPr>
            <w:tcW w:w="846" w:type="dxa"/>
          </w:tcPr>
          <w:p w14:paraId="1CD7C2C7" w14:textId="77777777" w:rsidR="00480D72" w:rsidRPr="00E22FCF" w:rsidRDefault="00480D72" w:rsidP="00044AF9">
            <w:pPr>
              <w:pStyle w:val="Lijstalinea"/>
              <w:rPr>
                <w:rFonts w:ascii="Orgon" w:hAnsi="Orgon"/>
                <w:b/>
                <w:bCs/>
              </w:rPr>
            </w:pPr>
          </w:p>
        </w:tc>
        <w:tc>
          <w:tcPr>
            <w:tcW w:w="1559" w:type="dxa"/>
          </w:tcPr>
          <w:p w14:paraId="1C57FC1A" w14:textId="77777777" w:rsidR="00480D72" w:rsidRPr="00E22FCF" w:rsidRDefault="00480D72" w:rsidP="00044AF9">
            <w:pPr>
              <w:rPr>
                <w:rFonts w:ascii="Orgon" w:hAnsi="Orgon"/>
                <w:b/>
                <w:bCs/>
              </w:rPr>
            </w:pPr>
          </w:p>
        </w:tc>
        <w:tc>
          <w:tcPr>
            <w:tcW w:w="6611" w:type="dxa"/>
          </w:tcPr>
          <w:p w14:paraId="766F2092" w14:textId="77777777" w:rsidR="00480D72" w:rsidRPr="00E22FCF" w:rsidRDefault="00480D72" w:rsidP="00044AF9">
            <w:pPr>
              <w:rPr>
                <w:rFonts w:ascii="Orgon" w:hAnsi="Orgon"/>
                <w:b/>
                <w:bCs/>
              </w:rPr>
            </w:pPr>
            <w:r w:rsidRPr="00E22FCF">
              <w:rPr>
                <w:rFonts w:ascii="Orgon" w:hAnsi="Orgon"/>
                <w:b/>
                <w:bCs/>
              </w:rPr>
              <w:t>Antwoord</w:t>
            </w:r>
          </w:p>
          <w:p w14:paraId="20418AE9" w14:textId="77777777" w:rsidR="00480D72" w:rsidRPr="00E22FCF" w:rsidRDefault="00480D72" w:rsidP="00044AF9">
            <w:pPr>
              <w:rPr>
                <w:rFonts w:ascii="Orgon" w:hAnsi="Orgon"/>
                <w:b/>
                <w:bCs/>
              </w:rPr>
            </w:pPr>
          </w:p>
        </w:tc>
      </w:tr>
      <w:tr w:rsidR="00480D72" w:rsidRPr="00E22FCF" w14:paraId="6695DA55" w14:textId="77777777" w:rsidTr="00044AF9">
        <w:tc>
          <w:tcPr>
            <w:tcW w:w="846" w:type="dxa"/>
            <w:shd w:val="clear" w:color="auto" w:fill="D9D9D9" w:themeFill="background1" w:themeFillShade="D9"/>
          </w:tcPr>
          <w:p w14:paraId="3A6B2873" w14:textId="77777777" w:rsidR="00480D72" w:rsidRPr="00E22FCF" w:rsidRDefault="00480D72" w:rsidP="00044AF9">
            <w:pPr>
              <w:pStyle w:val="Lijstalinea"/>
              <w:rPr>
                <w:rFonts w:ascii="Orgon" w:hAnsi="Orgon"/>
                <w:b/>
                <w:b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BFB9BF8" w14:textId="77777777" w:rsidR="00480D72" w:rsidRPr="00E22FCF" w:rsidRDefault="00480D72" w:rsidP="00044AF9">
            <w:pPr>
              <w:rPr>
                <w:rFonts w:ascii="Orgon" w:hAnsi="Orgon"/>
                <w:b/>
                <w:bCs/>
              </w:rPr>
            </w:pPr>
          </w:p>
        </w:tc>
        <w:tc>
          <w:tcPr>
            <w:tcW w:w="6611" w:type="dxa"/>
            <w:shd w:val="clear" w:color="auto" w:fill="D9D9D9" w:themeFill="background1" w:themeFillShade="D9"/>
          </w:tcPr>
          <w:p w14:paraId="3E9B4AEA" w14:textId="77777777" w:rsidR="00480D72" w:rsidRPr="00E22FCF" w:rsidRDefault="00480D72" w:rsidP="00044AF9">
            <w:pPr>
              <w:rPr>
                <w:rFonts w:ascii="Orgon" w:hAnsi="Orgon"/>
                <w:b/>
                <w:bCs/>
              </w:rPr>
            </w:pPr>
          </w:p>
        </w:tc>
      </w:tr>
    </w:tbl>
    <w:p w14:paraId="4E058EAE" w14:textId="77777777" w:rsidR="00480D72" w:rsidRDefault="00480D72" w:rsidP="00480D72">
      <w:pPr>
        <w:rPr>
          <w:rFonts w:asciiTheme="majorHAnsi" w:hAnsiTheme="majorHAnsi"/>
        </w:rPr>
      </w:pPr>
    </w:p>
    <w:p w14:paraId="245B3504" w14:textId="77777777" w:rsidR="00D033A7" w:rsidRPr="000070A5" w:rsidRDefault="00D033A7" w:rsidP="00480D72">
      <w:pPr>
        <w:rPr>
          <w:rFonts w:asciiTheme="minorHAnsi" w:hAnsiTheme="minorHAnsi"/>
        </w:rPr>
      </w:pPr>
    </w:p>
    <w:sectPr w:rsidR="00D033A7" w:rsidRPr="000070A5" w:rsidSect="00C828B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2495" w:right="567" w:bottom="1134" w:left="136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1259E" w14:textId="77777777" w:rsidR="00671D9E" w:rsidRPr="00D12B25" w:rsidRDefault="00671D9E" w:rsidP="00D12B25">
      <w:pPr>
        <w:pStyle w:val="Voettekst"/>
      </w:pPr>
    </w:p>
  </w:endnote>
  <w:endnote w:type="continuationSeparator" w:id="0">
    <w:p w14:paraId="41B44C06" w14:textId="77777777" w:rsidR="00671D9E" w:rsidRPr="00D12B25" w:rsidRDefault="00671D9E" w:rsidP="00D12B25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rgon">
    <w:panose1 w:val="02000503000000020004"/>
    <w:charset w:val="00"/>
    <w:family w:val="modern"/>
    <w:notTrueType/>
    <w:pitch w:val="variable"/>
    <w:sig w:usb0="A00000AF" w:usb1="5000207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6D256" w14:textId="77777777" w:rsidR="00D12B25" w:rsidRDefault="00D12B25" w:rsidP="00D12B25">
    <w:pPr>
      <w:pStyle w:val="Voettekst"/>
      <w:rPr>
        <w:rFonts w:asciiTheme="minorHAnsi" w:eastAsiaTheme="minorEastAsia" w:hAnsiTheme="minorHAnsi" w:cstheme="minorBidi"/>
        <w:sz w:val="22"/>
      </w:rPr>
    </w:pPr>
  </w:p>
  <w:p w14:paraId="549FEBF5" w14:textId="77777777" w:rsidR="004759FA" w:rsidRPr="00B54C85" w:rsidRDefault="004759FA" w:rsidP="004759FA">
    <w:pPr>
      <w:tabs>
        <w:tab w:val="clear" w:pos="0"/>
        <w:tab w:val="clear" w:pos="357"/>
      </w:tabs>
      <w:jc w:val="right"/>
      <w:rPr>
        <w:rFonts w:eastAsiaTheme="minorHAnsi" w:cstheme="minorBidi"/>
      </w:rPr>
    </w:pPr>
    <w:r w:rsidRPr="00B54C85">
      <w:rPr>
        <w:rFonts w:eastAsiaTheme="minorHAnsi" w:cstheme="minorBidi"/>
      </w:rPr>
      <w:t xml:space="preserve">pag. </w:t>
    </w:r>
    <w:r w:rsidRPr="00B54C85">
      <w:rPr>
        <w:rFonts w:eastAsiaTheme="minorHAnsi" w:cstheme="minorBidi"/>
      </w:rPr>
      <w:fldChar w:fldCharType="begin"/>
    </w:r>
    <w:r w:rsidRPr="00B54C85">
      <w:rPr>
        <w:rFonts w:eastAsiaTheme="minorHAnsi" w:cstheme="minorBidi"/>
      </w:rPr>
      <w:instrText xml:space="preserve"> PAGE   \* MERGEFORMAT </w:instrText>
    </w:r>
    <w:r w:rsidRPr="00B54C85">
      <w:rPr>
        <w:rFonts w:eastAsiaTheme="minorHAnsi" w:cstheme="minorBidi"/>
      </w:rPr>
      <w:fldChar w:fldCharType="separate"/>
    </w:r>
    <w:r>
      <w:rPr>
        <w:rFonts w:eastAsiaTheme="minorHAnsi" w:cstheme="minorBidi"/>
      </w:rPr>
      <w:t>2</w:t>
    </w:r>
    <w:r w:rsidRPr="00B54C85">
      <w:rPr>
        <w:rFonts w:eastAsiaTheme="minorHAnsi" w:cstheme="minorBidi"/>
      </w:rPr>
      <w:fldChar w:fldCharType="end"/>
    </w:r>
    <w:r w:rsidRPr="00B54C85">
      <w:rPr>
        <w:rFonts w:eastAsiaTheme="minorHAnsi" w:cstheme="minorBidi"/>
      </w:rPr>
      <w:t>/</w:t>
    </w:r>
    <w:r w:rsidRPr="00B54C85">
      <w:rPr>
        <w:rFonts w:eastAsiaTheme="minorHAnsi" w:cstheme="minorBidi"/>
      </w:rPr>
      <w:fldChar w:fldCharType="begin"/>
    </w:r>
    <w:r w:rsidRPr="00B54C85">
      <w:rPr>
        <w:rFonts w:eastAsiaTheme="minorHAnsi" w:cstheme="minorBidi"/>
      </w:rPr>
      <w:instrText xml:space="preserve"> NUMPAGES   \* MERGEFORMAT </w:instrText>
    </w:r>
    <w:r w:rsidRPr="00B54C85">
      <w:rPr>
        <w:rFonts w:eastAsiaTheme="minorHAnsi" w:cstheme="minorBidi"/>
      </w:rPr>
      <w:fldChar w:fldCharType="separate"/>
    </w:r>
    <w:r>
      <w:rPr>
        <w:rFonts w:eastAsiaTheme="minorHAnsi" w:cstheme="minorBidi"/>
      </w:rPr>
      <w:t>2</w:t>
    </w:r>
    <w:r w:rsidRPr="00B54C85">
      <w:rPr>
        <w:rFonts w:eastAsiaTheme="minorHAnsi" w:cstheme="minorBidi"/>
        <w:noProof/>
      </w:rPr>
      <w:fldChar w:fldCharType="end"/>
    </w:r>
  </w:p>
  <w:p w14:paraId="162BF11F" w14:textId="77777777" w:rsidR="00D12B25" w:rsidRDefault="00D12B2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B5D9C" w14:textId="6C7C3DC8" w:rsidR="00D12B25" w:rsidRDefault="005535B3" w:rsidP="00D12B25">
    <w:pPr>
      <w:pStyle w:val="Voettekst"/>
      <w:rPr>
        <w:rFonts w:asciiTheme="minorHAnsi" w:eastAsiaTheme="minorEastAsia" w:hAnsiTheme="minorHAnsi" w:cstheme="minorBidi"/>
        <w:sz w:val="22"/>
      </w:rPr>
    </w:pPr>
    <w:r w:rsidRPr="005535B3">
      <w:rPr>
        <w:rFonts w:asciiTheme="minorHAnsi" w:eastAsiaTheme="minorEastAsia" w:hAnsiTheme="minorHAnsi" w:cstheme="minorBidi"/>
        <w:sz w:val="22"/>
        <w:highlight w:val="yellow"/>
      </w:rPr>
      <w:t>Bijlage xxx Nota van Inlichtingen, zaaknummer + naam opdracht</w:t>
    </w:r>
  </w:p>
  <w:p w14:paraId="1F82FE45" w14:textId="77777777" w:rsidR="004759FA" w:rsidRPr="00B54C85" w:rsidRDefault="004759FA" w:rsidP="004759FA">
    <w:pPr>
      <w:tabs>
        <w:tab w:val="clear" w:pos="0"/>
        <w:tab w:val="clear" w:pos="357"/>
      </w:tabs>
      <w:jc w:val="right"/>
      <w:rPr>
        <w:rFonts w:eastAsiaTheme="minorHAnsi" w:cstheme="minorBidi"/>
      </w:rPr>
    </w:pPr>
    <w:r w:rsidRPr="00B54C85">
      <w:rPr>
        <w:rFonts w:eastAsiaTheme="minorHAnsi" w:cstheme="minorBidi"/>
      </w:rPr>
      <w:t xml:space="preserve">pag. </w:t>
    </w:r>
    <w:r w:rsidRPr="00B54C85">
      <w:rPr>
        <w:rFonts w:eastAsiaTheme="minorHAnsi" w:cstheme="minorBidi"/>
      </w:rPr>
      <w:fldChar w:fldCharType="begin"/>
    </w:r>
    <w:r w:rsidRPr="00B54C85">
      <w:rPr>
        <w:rFonts w:eastAsiaTheme="minorHAnsi" w:cstheme="minorBidi"/>
      </w:rPr>
      <w:instrText xml:space="preserve"> PAGE   \* MERGEFORMAT </w:instrText>
    </w:r>
    <w:r w:rsidRPr="00B54C85">
      <w:rPr>
        <w:rFonts w:eastAsiaTheme="minorHAnsi" w:cstheme="minorBidi"/>
      </w:rPr>
      <w:fldChar w:fldCharType="separate"/>
    </w:r>
    <w:r>
      <w:rPr>
        <w:rFonts w:eastAsiaTheme="minorHAnsi" w:cstheme="minorBidi"/>
      </w:rPr>
      <w:t>2</w:t>
    </w:r>
    <w:r w:rsidRPr="00B54C85">
      <w:rPr>
        <w:rFonts w:eastAsiaTheme="minorHAnsi" w:cstheme="minorBidi"/>
      </w:rPr>
      <w:fldChar w:fldCharType="end"/>
    </w:r>
    <w:r w:rsidRPr="00B54C85">
      <w:rPr>
        <w:rFonts w:eastAsiaTheme="minorHAnsi" w:cstheme="minorBidi"/>
      </w:rPr>
      <w:t>/</w:t>
    </w:r>
    <w:r w:rsidRPr="00B54C85">
      <w:rPr>
        <w:rFonts w:eastAsiaTheme="minorHAnsi" w:cstheme="minorBidi"/>
      </w:rPr>
      <w:fldChar w:fldCharType="begin"/>
    </w:r>
    <w:r w:rsidRPr="00B54C85">
      <w:rPr>
        <w:rFonts w:eastAsiaTheme="minorHAnsi" w:cstheme="minorBidi"/>
      </w:rPr>
      <w:instrText xml:space="preserve"> NUMPAGES   \* MERGEFORMAT </w:instrText>
    </w:r>
    <w:r w:rsidRPr="00B54C85">
      <w:rPr>
        <w:rFonts w:eastAsiaTheme="minorHAnsi" w:cstheme="minorBidi"/>
      </w:rPr>
      <w:fldChar w:fldCharType="separate"/>
    </w:r>
    <w:r>
      <w:rPr>
        <w:rFonts w:eastAsiaTheme="minorHAnsi" w:cstheme="minorBidi"/>
      </w:rPr>
      <w:t>2</w:t>
    </w:r>
    <w:r w:rsidRPr="00B54C85">
      <w:rPr>
        <w:rFonts w:eastAsiaTheme="minorHAnsi" w:cstheme="minorBidi"/>
        <w:noProof/>
      </w:rPr>
      <w:fldChar w:fldCharType="end"/>
    </w:r>
  </w:p>
  <w:p w14:paraId="7F615350" w14:textId="77777777" w:rsidR="00D12B25" w:rsidRDefault="00D12B2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2"/>
        <w:lang w:eastAsia="en-US"/>
      </w:rPr>
      <w:alias w:val="textElement"/>
      <w:tag w:val="{&quot;templafy&quot;:{&quot;id&quot;:&quot;446b1ae1-3c37-4133-be97-7820b08e74e3&quot;}}"/>
      <w:id w:val="787939863"/>
    </w:sdtPr>
    <w:sdtEndPr/>
    <w:sdtContent>
      <w:tbl>
        <w:tblPr>
          <w:tblStyle w:val="Tabelraster"/>
          <w:tblW w:w="996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>
        <w:tblGrid>
          <w:gridCol w:w="4499"/>
          <w:gridCol w:w="5469"/>
        </w:tblGrid>
        <w:tr w:rsidR="002C7C66" w:rsidRPr="007806BF" w14:paraId="772946AF" w14:textId="77777777" w:rsidTr="00E10912">
          <w:trPr>
            <w:trHeight w:hRule="exact" w:val="227"/>
          </w:trPr>
          <w:tc>
            <w:tcPr>
              <w:tcW w:w="4508" w:type="dxa"/>
            </w:tcPr>
            <w:p w14:paraId="089487E0" w14:textId="77777777" w:rsidR="00AE25C6" w:rsidRDefault="00AE25C6" w:rsidP="00E10912">
              <w:pPr>
                <w:pStyle w:val="Kopjereferentie"/>
                <w:spacing w:line="227" w:lineRule="atLeast"/>
              </w:pPr>
            </w:p>
          </w:tc>
          <w:tc>
            <w:tcPr>
              <w:tcW w:w="5477" w:type="dxa"/>
            </w:tcPr>
            <w:p w14:paraId="452D552C" w14:textId="77777777" w:rsidR="00AE25C6" w:rsidRPr="007806BF" w:rsidRDefault="005B7231" w:rsidP="00E10912">
              <w:pPr>
                <w:pStyle w:val="Kopjereferentie"/>
                <w:spacing w:line="227" w:lineRule="atLeast"/>
                <w:rPr>
                  <w:color w:val="008FAA"/>
                </w:rPr>
              </w:pPr>
              <w:sdt>
                <w:sdtPr>
                  <w:rPr>
                    <w:b/>
                    <w:color w:val="008FAA"/>
                  </w:rPr>
                  <w:alias w:val="{{UserProfile.Organisatie.Weergavenaam}}"/>
                  <w:tag w:val="{&quot;templafy&quot;:{&quot;id&quot;:&quot;3a932bbe-67df-4b0d-a143-99f0f2023f53&quot;}}"/>
                  <w:id w:val="-1601792225"/>
                </w:sdtPr>
                <w:sdtEndPr/>
                <w:sdtContent>
                  <w:r w:rsidR="00AE25C6">
                    <w:rPr>
                      <w:b/>
                      <w:color w:val="008FAA"/>
                    </w:rPr>
                    <w:t>gemeente Krimpenerwaard</w:t>
                  </w:r>
                </w:sdtContent>
              </w:sdt>
              <w:r w:rsidR="00AE25C6" w:rsidRPr="007806BF">
                <w:rPr>
                  <w:color w:val="008FAA"/>
                </w:rPr>
                <w:t xml:space="preserve">  </w:t>
              </w:r>
              <w:sdt>
                <w:sdtPr>
                  <w:rPr>
                    <w:color w:val="008FAA"/>
                  </w:rPr>
                  <w:alias w:val="{{UserProfile.Organisatie.Postadres}}"/>
                  <w:tag w:val="{&quot;templafy&quot;:{&quot;id&quot;:&quot;0907f483-4b8a-40b0-8329-dd47912e4a44&quot;}}"/>
                  <w:id w:val="-946455602"/>
                </w:sdtPr>
                <w:sdtEndPr/>
                <w:sdtContent>
                  <w:r w:rsidR="00AE25C6">
                    <w:rPr>
                      <w:color w:val="008FAA"/>
                    </w:rPr>
                    <w:t>Postbus 51</w:t>
                  </w:r>
                </w:sdtContent>
              </w:sdt>
              <w:r w:rsidR="00AE25C6" w:rsidRPr="007806BF">
                <w:rPr>
                  <w:color w:val="008FAA"/>
                </w:rPr>
                <w:t xml:space="preserve">  </w:t>
              </w:r>
              <w:sdt>
                <w:sdtPr>
                  <w:rPr>
                    <w:color w:val="008FAA"/>
                  </w:rPr>
                  <w:alias w:val="{{UserProfile.Organisatie.PostcodePostadres}}"/>
                  <w:tag w:val="{&quot;templafy&quot;:{&quot;id&quot;:&quot;6d19e588-6b46-41d8-bc53-aa06cca7d13d&quot;}}"/>
                  <w:id w:val="797574629"/>
                </w:sdtPr>
                <w:sdtEndPr/>
                <w:sdtContent>
                  <w:r w:rsidR="00AE25C6">
                    <w:rPr>
                      <w:color w:val="008FAA"/>
                    </w:rPr>
                    <w:t>2820 AB</w:t>
                  </w:r>
                </w:sdtContent>
              </w:sdt>
              <w:r w:rsidR="00AE25C6" w:rsidRPr="007806BF">
                <w:rPr>
                  <w:color w:val="008FAA"/>
                </w:rPr>
                <w:t xml:space="preserve"> </w:t>
              </w:r>
              <w:sdt>
                <w:sdtPr>
                  <w:rPr>
                    <w:color w:val="008FAA"/>
                  </w:rPr>
                  <w:alias w:val="{{UserProfile.Organisatie.PlaatsPostadres}}"/>
                  <w:tag w:val="{&quot;templafy&quot;:{&quot;id&quot;:&quot;6108048b-c70a-4760-a6ae-04ee9657e132&quot;}}"/>
                  <w:id w:val="33472961"/>
                </w:sdtPr>
                <w:sdtEndPr/>
                <w:sdtContent>
                  <w:r w:rsidR="00AE25C6">
                    <w:rPr>
                      <w:color w:val="008FAA"/>
                    </w:rPr>
                    <w:t>Stolwijk</w:t>
                  </w:r>
                </w:sdtContent>
              </w:sdt>
            </w:p>
          </w:tc>
        </w:tr>
        <w:tr w:rsidR="002C7C66" w14:paraId="044EF0E1" w14:textId="77777777" w:rsidTr="00E10912">
          <w:trPr>
            <w:trHeight w:hRule="exact" w:val="227"/>
          </w:trPr>
          <w:tc>
            <w:tcPr>
              <w:tcW w:w="4508" w:type="dxa"/>
            </w:tcPr>
            <w:p w14:paraId="05898F47" w14:textId="77777777" w:rsidR="00AE25C6" w:rsidRDefault="00AE25C6" w:rsidP="00E10912">
              <w:pPr>
                <w:pStyle w:val="Kopjereferentie"/>
                <w:spacing w:line="227" w:lineRule="atLeast"/>
              </w:pPr>
            </w:p>
          </w:tc>
          <w:tc>
            <w:tcPr>
              <w:tcW w:w="5477" w:type="dxa"/>
            </w:tcPr>
            <w:sdt>
              <w:sdtPr>
                <w:alias w:val="{{UserProfile.Organisatie.Website}}"/>
                <w:tag w:val="{&quot;templafy&quot;:{&quot;id&quot;:&quot;7ae8babd-3e89-406b-aed2-4e4ae6f02cd4&quot;}}"/>
                <w:id w:val="1216317191"/>
              </w:sdtPr>
              <w:sdtEndPr/>
              <w:sdtContent>
                <w:p w14:paraId="094A5942" w14:textId="77777777" w:rsidR="00C63890" w:rsidRDefault="00AE25C6">
                  <w:pPr>
                    <w:pStyle w:val="Kopjereferentie"/>
                    <w:spacing w:line="227" w:lineRule="atLeast"/>
                  </w:pPr>
                  <w:r>
                    <w:t>www.krimpenerwaard.nl</w:t>
                  </w:r>
                </w:p>
              </w:sdtContent>
            </w:sdt>
          </w:tc>
        </w:tr>
      </w:tbl>
      <w:p w14:paraId="637B882E" w14:textId="77777777" w:rsidR="004759FA" w:rsidRPr="002C7C66" w:rsidRDefault="005B7231" w:rsidP="002C7C66">
        <w:pPr>
          <w:rPr>
            <w:sz w:val="2"/>
            <w:szCs w:val="4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42D1D" w14:textId="77777777" w:rsidR="00671D9E" w:rsidRPr="00D12B25" w:rsidRDefault="00671D9E" w:rsidP="00D12B25">
      <w:pPr>
        <w:pStyle w:val="Voettekst"/>
      </w:pPr>
    </w:p>
  </w:footnote>
  <w:footnote w:type="continuationSeparator" w:id="0">
    <w:p w14:paraId="11D7BCDD" w14:textId="77777777" w:rsidR="00671D9E" w:rsidRPr="00D12B25" w:rsidRDefault="00671D9E" w:rsidP="00D12B25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11FA1" w14:textId="77777777" w:rsidR="00C63890" w:rsidRDefault="00AE25C6">
    <w:r>
      <w:rPr>
        <w:noProof/>
      </w:rPr>
      <w:drawing>
        <wp:anchor distT="0" distB="0" distL="0" distR="0" simplePos="0" relativeHeight="251658240" behindDoc="0" locked="0" layoutInCell="1" allowOverlap="1" wp14:anchorId="1577A82D" wp14:editId="2A7B77E0">
          <wp:simplePos x="0" y="0"/>
          <wp:positionH relativeFrom="page">
            <wp:posOffset>3697200</wp:posOffset>
          </wp:positionH>
          <wp:positionV relativeFrom="page">
            <wp:posOffset>349200</wp:posOffset>
          </wp:positionV>
          <wp:extent cx="669600" cy="401759"/>
          <wp:effectExtent l="0" t="0" r="0" b="0"/>
          <wp:wrapNone/>
          <wp:docPr id="1" name="Logo zwartwit volgende pagin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2635866" name="Logo zwartwit volgende pagina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669600" cy="4017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83A2A" w14:textId="36CCA530" w:rsidR="00C63890" w:rsidRDefault="00AE25C6">
    <w:r>
      <w:rPr>
        <w:noProof/>
      </w:rPr>
      <w:drawing>
        <wp:anchor distT="0" distB="0" distL="0" distR="0" simplePos="0" relativeHeight="251662336" behindDoc="0" locked="0" layoutInCell="1" allowOverlap="1" wp14:anchorId="63E9FDA0" wp14:editId="22B3BF24">
          <wp:simplePos x="0" y="0"/>
          <wp:positionH relativeFrom="page">
            <wp:posOffset>864235</wp:posOffset>
          </wp:positionH>
          <wp:positionV relativeFrom="page">
            <wp:posOffset>449580</wp:posOffset>
          </wp:positionV>
          <wp:extent cx="2840400" cy="955033"/>
          <wp:effectExtent l="0" t="0" r="0" b="0"/>
          <wp:wrapNone/>
          <wp:docPr id="457104536" name="Afbeelding 457104536" descr="Afbeelding met tekst, Lettertype, logo, Graphics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7104536" name="Afbeelding 457104536" descr="Afbeelding met tekst, Lettertype, logo, Graphics&#10;&#10;Automatisch gegenereerde beschrijving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2840400" cy="9550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9CCDC" w14:textId="71F4C48C" w:rsidR="002215EF" w:rsidRDefault="002215EF">
    <w:pPr>
      <w:pStyle w:val="Koptekst"/>
    </w:pPr>
    <w:r>
      <w:rPr>
        <w:noProof/>
      </w:rPr>
      <w:drawing>
        <wp:anchor distT="0" distB="0" distL="0" distR="0" simplePos="0" relativeHeight="251664384" behindDoc="0" locked="0" layoutInCell="1" allowOverlap="1" wp14:anchorId="56252AA4" wp14:editId="6AE1B21D">
          <wp:simplePos x="0" y="0"/>
          <wp:positionH relativeFrom="page">
            <wp:posOffset>864235</wp:posOffset>
          </wp:positionH>
          <wp:positionV relativeFrom="page">
            <wp:posOffset>449580</wp:posOffset>
          </wp:positionV>
          <wp:extent cx="2840400" cy="955033"/>
          <wp:effectExtent l="0" t="0" r="0" b="0"/>
          <wp:wrapNone/>
          <wp:docPr id="347790718" name="Afbeelding 347790718" descr="Afbeelding met tekst, Lettertype, logo, Graphics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7104536" name="Afbeelding 457104536" descr="Afbeelding met tekst, Lettertype, logo, Graphics&#10;&#10;Automatisch gegenereerde beschrijving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2840400" cy="9550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252557"/>
    <w:multiLevelType w:val="hybridMultilevel"/>
    <w:tmpl w:val="6DEA387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1552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D9E"/>
    <w:rsid w:val="000070A5"/>
    <w:rsid w:val="00021D74"/>
    <w:rsid w:val="00024B7C"/>
    <w:rsid w:val="00030652"/>
    <w:rsid w:val="00037A40"/>
    <w:rsid w:val="000437C5"/>
    <w:rsid w:val="00064214"/>
    <w:rsid w:val="00086F84"/>
    <w:rsid w:val="000A27C0"/>
    <w:rsid w:val="000C0903"/>
    <w:rsid w:val="000C274A"/>
    <w:rsid w:val="000C34C0"/>
    <w:rsid w:val="000C5443"/>
    <w:rsid w:val="000D293B"/>
    <w:rsid w:val="000E18B7"/>
    <w:rsid w:val="000E6E70"/>
    <w:rsid w:val="000F47A7"/>
    <w:rsid w:val="00104249"/>
    <w:rsid w:val="00106E4B"/>
    <w:rsid w:val="00111340"/>
    <w:rsid w:val="0012515E"/>
    <w:rsid w:val="00126B90"/>
    <w:rsid w:val="00126D1F"/>
    <w:rsid w:val="00153837"/>
    <w:rsid w:val="0016508F"/>
    <w:rsid w:val="0017348E"/>
    <w:rsid w:val="0019279A"/>
    <w:rsid w:val="00195CDF"/>
    <w:rsid w:val="001A2D67"/>
    <w:rsid w:val="001A5B3A"/>
    <w:rsid w:val="001A6E2E"/>
    <w:rsid w:val="001D2968"/>
    <w:rsid w:val="001D325B"/>
    <w:rsid w:val="001E4392"/>
    <w:rsid w:val="001F2F67"/>
    <w:rsid w:val="001F7D85"/>
    <w:rsid w:val="00201315"/>
    <w:rsid w:val="00206607"/>
    <w:rsid w:val="00207B07"/>
    <w:rsid w:val="00213AAD"/>
    <w:rsid w:val="002215EF"/>
    <w:rsid w:val="002258FD"/>
    <w:rsid w:val="00226365"/>
    <w:rsid w:val="00233453"/>
    <w:rsid w:val="00237D30"/>
    <w:rsid w:val="00256CB1"/>
    <w:rsid w:val="00261ABB"/>
    <w:rsid w:val="002630DD"/>
    <w:rsid w:val="00263573"/>
    <w:rsid w:val="00265BFA"/>
    <w:rsid w:val="002721E6"/>
    <w:rsid w:val="00276E4A"/>
    <w:rsid w:val="00282405"/>
    <w:rsid w:val="0028254D"/>
    <w:rsid w:val="00282AAB"/>
    <w:rsid w:val="002876FC"/>
    <w:rsid w:val="00287732"/>
    <w:rsid w:val="00290499"/>
    <w:rsid w:val="00293D68"/>
    <w:rsid w:val="002A50C6"/>
    <w:rsid w:val="002B3685"/>
    <w:rsid w:val="002B595D"/>
    <w:rsid w:val="002C09FF"/>
    <w:rsid w:val="002D313A"/>
    <w:rsid w:val="002E406D"/>
    <w:rsid w:val="002E4C71"/>
    <w:rsid w:val="002E6169"/>
    <w:rsid w:val="002F6A87"/>
    <w:rsid w:val="00300EE4"/>
    <w:rsid w:val="00305176"/>
    <w:rsid w:val="003141FD"/>
    <w:rsid w:val="00321C6F"/>
    <w:rsid w:val="00322210"/>
    <w:rsid w:val="00322DFC"/>
    <w:rsid w:val="00330561"/>
    <w:rsid w:val="0033539C"/>
    <w:rsid w:val="0034219A"/>
    <w:rsid w:val="00361CFE"/>
    <w:rsid w:val="00364668"/>
    <w:rsid w:val="00365CFC"/>
    <w:rsid w:val="003741EC"/>
    <w:rsid w:val="00374232"/>
    <w:rsid w:val="00376BC6"/>
    <w:rsid w:val="00380B72"/>
    <w:rsid w:val="0038162E"/>
    <w:rsid w:val="0038281B"/>
    <w:rsid w:val="00385C70"/>
    <w:rsid w:val="00385D6F"/>
    <w:rsid w:val="0039187F"/>
    <w:rsid w:val="00391FBC"/>
    <w:rsid w:val="00394496"/>
    <w:rsid w:val="003A3354"/>
    <w:rsid w:val="003A41FC"/>
    <w:rsid w:val="003A4CC1"/>
    <w:rsid w:val="003C4643"/>
    <w:rsid w:val="003D3521"/>
    <w:rsid w:val="003F0134"/>
    <w:rsid w:val="003F7E47"/>
    <w:rsid w:val="00406B05"/>
    <w:rsid w:val="004210ED"/>
    <w:rsid w:val="004256BD"/>
    <w:rsid w:val="004317AE"/>
    <w:rsid w:val="00447AB1"/>
    <w:rsid w:val="00452BA2"/>
    <w:rsid w:val="00452E30"/>
    <w:rsid w:val="00453C83"/>
    <w:rsid w:val="00453F1B"/>
    <w:rsid w:val="00473828"/>
    <w:rsid w:val="004759FA"/>
    <w:rsid w:val="0048020A"/>
    <w:rsid w:val="00480D72"/>
    <w:rsid w:val="00484242"/>
    <w:rsid w:val="00491551"/>
    <w:rsid w:val="004948B2"/>
    <w:rsid w:val="004A2BF8"/>
    <w:rsid w:val="004A6990"/>
    <w:rsid w:val="004B01AD"/>
    <w:rsid w:val="004B0B49"/>
    <w:rsid w:val="004B1022"/>
    <w:rsid w:val="004B5EF4"/>
    <w:rsid w:val="004B6035"/>
    <w:rsid w:val="004C7D48"/>
    <w:rsid w:val="004D1B7F"/>
    <w:rsid w:val="004D22A1"/>
    <w:rsid w:val="004E1918"/>
    <w:rsid w:val="004E6729"/>
    <w:rsid w:val="004F1A21"/>
    <w:rsid w:val="004F402F"/>
    <w:rsid w:val="004F53F5"/>
    <w:rsid w:val="004F6207"/>
    <w:rsid w:val="004F733B"/>
    <w:rsid w:val="00501BA3"/>
    <w:rsid w:val="0050242B"/>
    <w:rsid w:val="005029A4"/>
    <w:rsid w:val="005134E9"/>
    <w:rsid w:val="00514F7F"/>
    <w:rsid w:val="00517B62"/>
    <w:rsid w:val="005232F5"/>
    <w:rsid w:val="00523B3E"/>
    <w:rsid w:val="005251CE"/>
    <w:rsid w:val="005339C1"/>
    <w:rsid w:val="00535A16"/>
    <w:rsid w:val="00535B33"/>
    <w:rsid w:val="00536FD0"/>
    <w:rsid w:val="00551282"/>
    <w:rsid w:val="005535B3"/>
    <w:rsid w:val="00555E42"/>
    <w:rsid w:val="00560784"/>
    <w:rsid w:val="00561806"/>
    <w:rsid w:val="00564C5F"/>
    <w:rsid w:val="00575D51"/>
    <w:rsid w:val="00581163"/>
    <w:rsid w:val="00586D08"/>
    <w:rsid w:val="00596239"/>
    <w:rsid w:val="005A25BB"/>
    <w:rsid w:val="005A5A2E"/>
    <w:rsid w:val="005A71C5"/>
    <w:rsid w:val="005B2321"/>
    <w:rsid w:val="005B7231"/>
    <w:rsid w:val="005D5C70"/>
    <w:rsid w:val="005D7539"/>
    <w:rsid w:val="005E199F"/>
    <w:rsid w:val="005E1BB9"/>
    <w:rsid w:val="005F058B"/>
    <w:rsid w:val="005F0F79"/>
    <w:rsid w:val="00617FA3"/>
    <w:rsid w:val="00622F09"/>
    <w:rsid w:val="00626012"/>
    <w:rsid w:val="00627404"/>
    <w:rsid w:val="00632B48"/>
    <w:rsid w:val="006344AE"/>
    <w:rsid w:val="00645D6D"/>
    <w:rsid w:val="0066210E"/>
    <w:rsid w:val="0066418A"/>
    <w:rsid w:val="00665974"/>
    <w:rsid w:val="00671B35"/>
    <w:rsid w:val="00671D9E"/>
    <w:rsid w:val="00693209"/>
    <w:rsid w:val="0069458E"/>
    <w:rsid w:val="006B3C68"/>
    <w:rsid w:val="006B6319"/>
    <w:rsid w:val="006C68A0"/>
    <w:rsid w:val="006D1FF6"/>
    <w:rsid w:val="006D7D09"/>
    <w:rsid w:val="006F0DCA"/>
    <w:rsid w:val="006F42C0"/>
    <w:rsid w:val="006F60E8"/>
    <w:rsid w:val="006F6AEA"/>
    <w:rsid w:val="006F7EF9"/>
    <w:rsid w:val="007050A1"/>
    <w:rsid w:val="00710FD7"/>
    <w:rsid w:val="00714CFA"/>
    <w:rsid w:val="00722F89"/>
    <w:rsid w:val="00737EFB"/>
    <w:rsid w:val="007512AB"/>
    <w:rsid w:val="00760E8D"/>
    <w:rsid w:val="00765509"/>
    <w:rsid w:val="00771EA1"/>
    <w:rsid w:val="00772F2D"/>
    <w:rsid w:val="0078246D"/>
    <w:rsid w:val="00784762"/>
    <w:rsid w:val="00784DA5"/>
    <w:rsid w:val="00786337"/>
    <w:rsid w:val="00790359"/>
    <w:rsid w:val="007925BB"/>
    <w:rsid w:val="007955E2"/>
    <w:rsid w:val="007B2B7B"/>
    <w:rsid w:val="007C146D"/>
    <w:rsid w:val="007D2187"/>
    <w:rsid w:val="007E1EE7"/>
    <w:rsid w:val="007F4488"/>
    <w:rsid w:val="007F6034"/>
    <w:rsid w:val="007F64B3"/>
    <w:rsid w:val="00825293"/>
    <w:rsid w:val="008261B5"/>
    <w:rsid w:val="00830AA7"/>
    <w:rsid w:val="008423B1"/>
    <w:rsid w:val="00843011"/>
    <w:rsid w:val="00846932"/>
    <w:rsid w:val="008636DA"/>
    <w:rsid w:val="00865816"/>
    <w:rsid w:val="00865E46"/>
    <w:rsid w:val="00866DBC"/>
    <w:rsid w:val="00870FA1"/>
    <w:rsid w:val="00872473"/>
    <w:rsid w:val="00874A1B"/>
    <w:rsid w:val="00875B7E"/>
    <w:rsid w:val="00890DEC"/>
    <w:rsid w:val="00893051"/>
    <w:rsid w:val="008A521D"/>
    <w:rsid w:val="008A6DC3"/>
    <w:rsid w:val="008B6665"/>
    <w:rsid w:val="008C673C"/>
    <w:rsid w:val="008C782A"/>
    <w:rsid w:val="008C7AC6"/>
    <w:rsid w:val="008D7557"/>
    <w:rsid w:val="008D75A1"/>
    <w:rsid w:val="008D7F48"/>
    <w:rsid w:val="008E0476"/>
    <w:rsid w:val="008E1576"/>
    <w:rsid w:val="008F08D9"/>
    <w:rsid w:val="008F28C6"/>
    <w:rsid w:val="008F6750"/>
    <w:rsid w:val="00901AB2"/>
    <w:rsid w:val="00902BA3"/>
    <w:rsid w:val="0090433E"/>
    <w:rsid w:val="00910D85"/>
    <w:rsid w:val="00910F7E"/>
    <w:rsid w:val="00921FB8"/>
    <w:rsid w:val="00923C33"/>
    <w:rsid w:val="00933579"/>
    <w:rsid w:val="009534F8"/>
    <w:rsid w:val="0095389C"/>
    <w:rsid w:val="009553B2"/>
    <w:rsid w:val="0096703B"/>
    <w:rsid w:val="0097455C"/>
    <w:rsid w:val="00975661"/>
    <w:rsid w:val="00992BAF"/>
    <w:rsid w:val="00994891"/>
    <w:rsid w:val="009A7B17"/>
    <w:rsid w:val="009A7C95"/>
    <w:rsid w:val="009B025D"/>
    <w:rsid w:val="009B2F81"/>
    <w:rsid w:val="009B7A4D"/>
    <w:rsid w:val="009C0A51"/>
    <w:rsid w:val="009D3778"/>
    <w:rsid w:val="009D66A4"/>
    <w:rsid w:val="009E3E0B"/>
    <w:rsid w:val="009E70FD"/>
    <w:rsid w:val="009F1A48"/>
    <w:rsid w:val="009F6005"/>
    <w:rsid w:val="00A12633"/>
    <w:rsid w:val="00A12CA5"/>
    <w:rsid w:val="00A13D01"/>
    <w:rsid w:val="00A15C5F"/>
    <w:rsid w:val="00A4519C"/>
    <w:rsid w:val="00A5040B"/>
    <w:rsid w:val="00A52C97"/>
    <w:rsid w:val="00A557BD"/>
    <w:rsid w:val="00A677CC"/>
    <w:rsid w:val="00A67A43"/>
    <w:rsid w:val="00A74B92"/>
    <w:rsid w:val="00A87E60"/>
    <w:rsid w:val="00A91857"/>
    <w:rsid w:val="00A92421"/>
    <w:rsid w:val="00A94428"/>
    <w:rsid w:val="00A94B9A"/>
    <w:rsid w:val="00A955FF"/>
    <w:rsid w:val="00AA60F2"/>
    <w:rsid w:val="00AB07E6"/>
    <w:rsid w:val="00AB1B62"/>
    <w:rsid w:val="00AB6966"/>
    <w:rsid w:val="00AC3ADA"/>
    <w:rsid w:val="00AC527D"/>
    <w:rsid w:val="00AD0D01"/>
    <w:rsid w:val="00AD2EE9"/>
    <w:rsid w:val="00AE25C6"/>
    <w:rsid w:val="00AF0993"/>
    <w:rsid w:val="00AF200F"/>
    <w:rsid w:val="00B041C3"/>
    <w:rsid w:val="00B0519F"/>
    <w:rsid w:val="00B06252"/>
    <w:rsid w:val="00B132FA"/>
    <w:rsid w:val="00B26E95"/>
    <w:rsid w:val="00B306E6"/>
    <w:rsid w:val="00B4051B"/>
    <w:rsid w:val="00B52F24"/>
    <w:rsid w:val="00B65F2B"/>
    <w:rsid w:val="00B664F7"/>
    <w:rsid w:val="00B87C52"/>
    <w:rsid w:val="00B92453"/>
    <w:rsid w:val="00BA11DC"/>
    <w:rsid w:val="00BA3DAC"/>
    <w:rsid w:val="00BA64EA"/>
    <w:rsid w:val="00BB0FB0"/>
    <w:rsid w:val="00BB5246"/>
    <w:rsid w:val="00BC0354"/>
    <w:rsid w:val="00BE6958"/>
    <w:rsid w:val="00C05954"/>
    <w:rsid w:val="00C205FB"/>
    <w:rsid w:val="00C24043"/>
    <w:rsid w:val="00C27A3D"/>
    <w:rsid w:val="00C56EA1"/>
    <w:rsid w:val="00C573A5"/>
    <w:rsid w:val="00C63890"/>
    <w:rsid w:val="00C71573"/>
    <w:rsid w:val="00C72A98"/>
    <w:rsid w:val="00C75907"/>
    <w:rsid w:val="00C828B5"/>
    <w:rsid w:val="00C83DBC"/>
    <w:rsid w:val="00C84B95"/>
    <w:rsid w:val="00C92FF1"/>
    <w:rsid w:val="00CC3E87"/>
    <w:rsid w:val="00CD36E2"/>
    <w:rsid w:val="00CD704F"/>
    <w:rsid w:val="00CF314C"/>
    <w:rsid w:val="00CF7B8C"/>
    <w:rsid w:val="00D033A7"/>
    <w:rsid w:val="00D12B25"/>
    <w:rsid w:val="00D132E7"/>
    <w:rsid w:val="00D14383"/>
    <w:rsid w:val="00D15A56"/>
    <w:rsid w:val="00D275D9"/>
    <w:rsid w:val="00D276B5"/>
    <w:rsid w:val="00D41994"/>
    <w:rsid w:val="00D42503"/>
    <w:rsid w:val="00D42BD7"/>
    <w:rsid w:val="00D454DE"/>
    <w:rsid w:val="00D54348"/>
    <w:rsid w:val="00D772AE"/>
    <w:rsid w:val="00D80215"/>
    <w:rsid w:val="00D81C17"/>
    <w:rsid w:val="00D83D01"/>
    <w:rsid w:val="00D87EB7"/>
    <w:rsid w:val="00D95E92"/>
    <w:rsid w:val="00DA1C8B"/>
    <w:rsid w:val="00DA3839"/>
    <w:rsid w:val="00DA3CB5"/>
    <w:rsid w:val="00DA5D26"/>
    <w:rsid w:val="00DA6563"/>
    <w:rsid w:val="00DB2BF2"/>
    <w:rsid w:val="00DC0382"/>
    <w:rsid w:val="00DC1540"/>
    <w:rsid w:val="00DC3952"/>
    <w:rsid w:val="00DC5E5A"/>
    <w:rsid w:val="00DD6B0D"/>
    <w:rsid w:val="00DD6C57"/>
    <w:rsid w:val="00DF1CFB"/>
    <w:rsid w:val="00DF7D62"/>
    <w:rsid w:val="00E07C00"/>
    <w:rsid w:val="00E1059D"/>
    <w:rsid w:val="00E24879"/>
    <w:rsid w:val="00E255FA"/>
    <w:rsid w:val="00E256AB"/>
    <w:rsid w:val="00E303D2"/>
    <w:rsid w:val="00E36359"/>
    <w:rsid w:val="00E4246F"/>
    <w:rsid w:val="00E42D91"/>
    <w:rsid w:val="00E461FC"/>
    <w:rsid w:val="00E52787"/>
    <w:rsid w:val="00E763CF"/>
    <w:rsid w:val="00EB0DDF"/>
    <w:rsid w:val="00EB5E71"/>
    <w:rsid w:val="00EB7BF5"/>
    <w:rsid w:val="00EC54FD"/>
    <w:rsid w:val="00EC7348"/>
    <w:rsid w:val="00EC7881"/>
    <w:rsid w:val="00ED7268"/>
    <w:rsid w:val="00EE7E18"/>
    <w:rsid w:val="00EF6CDD"/>
    <w:rsid w:val="00F02155"/>
    <w:rsid w:val="00F04647"/>
    <w:rsid w:val="00F04D86"/>
    <w:rsid w:val="00F11894"/>
    <w:rsid w:val="00F15703"/>
    <w:rsid w:val="00F17AC3"/>
    <w:rsid w:val="00F24646"/>
    <w:rsid w:val="00F25F97"/>
    <w:rsid w:val="00F30C8B"/>
    <w:rsid w:val="00F3354B"/>
    <w:rsid w:val="00F37436"/>
    <w:rsid w:val="00F5029E"/>
    <w:rsid w:val="00F56BED"/>
    <w:rsid w:val="00F57F55"/>
    <w:rsid w:val="00F67517"/>
    <w:rsid w:val="00F73C67"/>
    <w:rsid w:val="00F755B2"/>
    <w:rsid w:val="00F83600"/>
    <w:rsid w:val="00F854C3"/>
    <w:rsid w:val="00F9044F"/>
    <w:rsid w:val="00F90F61"/>
    <w:rsid w:val="00F93911"/>
    <w:rsid w:val="00FA79A5"/>
    <w:rsid w:val="00FE17F7"/>
    <w:rsid w:val="2009B99B"/>
    <w:rsid w:val="48035783"/>
    <w:rsid w:val="5135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60D9D7"/>
  <w15:chartTrackingRefBased/>
  <w15:docId w15:val="{DAEBCE3D-A580-4268-B207-5270228E9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45D6D"/>
    <w:pPr>
      <w:tabs>
        <w:tab w:val="left" w:pos="0"/>
        <w:tab w:val="left" w:pos="357"/>
      </w:tabs>
      <w:spacing w:after="0" w:line="227" w:lineRule="atLeast"/>
    </w:pPr>
    <w:rPr>
      <w:rFonts w:ascii="Arial" w:eastAsia="Times New Roman" w:hAnsi="Arial" w:cs="Times New Roman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EF6CDD"/>
    <w:pPr>
      <w:keepNext/>
      <w:keepLines/>
      <w:tabs>
        <w:tab w:val="clear" w:pos="0"/>
        <w:tab w:val="clear" w:pos="357"/>
      </w:tabs>
      <w:outlineLvl w:val="0"/>
    </w:pPr>
    <w:rPr>
      <w:rFonts w:eastAsiaTheme="majorEastAsia" w:cstheme="majorBidi"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F6CDD"/>
    <w:pPr>
      <w:keepNext/>
      <w:keepLines/>
      <w:tabs>
        <w:tab w:val="clear" w:pos="0"/>
        <w:tab w:val="clear" w:pos="357"/>
      </w:tabs>
      <w:outlineLvl w:val="1"/>
    </w:pPr>
    <w:rPr>
      <w:rFonts w:eastAsiaTheme="majorEastAsia" w:cstheme="majorBidi"/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F6CDD"/>
    <w:rPr>
      <w:rFonts w:ascii="Arial" w:eastAsiaTheme="majorEastAsia" w:hAnsi="Arial" w:cstheme="majorBidi"/>
      <w:bCs/>
      <w:sz w:val="28"/>
      <w:szCs w:val="28"/>
      <w:lang w:val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F6CDD"/>
    <w:rPr>
      <w:rFonts w:ascii="Arial" w:eastAsiaTheme="majorEastAsia" w:hAnsi="Arial" w:cstheme="majorBidi"/>
      <w:b/>
      <w:bCs/>
      <w:sz w:val="20"/>
      <w:szCs w:val="26"/>
      <w:lang w:val="nl-NL"/>
    </w:rPr>
  </w:style>
  <w:style w:type="table" w:styleId="Tabelraster">
    <w:name w:val="Table Grid"/>
    <w:basedOn w:val="Standaardtabel"/>
    <w:uiPriority w:val="39"/>
    <w:rsid w:val="00645D6D"/>
    <w:pPr>
      <w:spacing w:after="0" w:line="227" w:lineRule="exact"/>
      <w:ind w:left="357" w:hanging="357"/>
    </w:pPr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jereferentie">
    <w:name w:val="Kopje referentie"/>
    <w:qFormat/>
    <w:rsid w:val="00645D6D"/>
    <w:pPr>
      <w:spacing w:after="0" w:line="227" w:lineRule="exact"/>
    </w:pPr>
    <w:rPr>
      <w:rFonts w:ascii="Arial" w:eastAsia="Times New Roman" w:hAnsi="Arial" w:cs="Times New Roman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645D6D"/>
    <w:pPr>
      <w:tabs>
        <w:tab w:val="clear" w:pos="0"/>
        <w:tab w:val="clear" w:pos="35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45D6D"/>
    <w:rPr>
      <w:rFonts w:ascii="Arial" w:eastAsia="Times New Roman" w:hAnsi="Arial" w:cs="Times New Roman"/>
      <w:sz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645D6D"/>
    <w:pPr>
      <w:tabs>
        <w:tab w:val="clear" w:pos="0"/>
        <w:tab w:val="clear" w:pos="35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45D6D"/>
    <w:rPr>
      <w:rFonts w:ascii="Arial" w:eastAsia="Times New Roman" w:hAnsi="Arial" w:cs="Times New Roman"/>
      <w:sz w:val="20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645D6D"/>
    <w:rPr>
      <w:color w:val="808080"/>
      <w:lang w:val="nl-NL"/>
    </w:rPr>
  </w:style>
  <w:style w:type="paragraph" w:styleId="Lijstalinea">
    <w:name w:val="List Paragraph"/>
    <w:basedOn w:val="Standaard"/>
    <w:uiPriority w:val="34"/>
    <w:qFormat/>
    <w:rsid w:val="0037444B"/>
    <w:pPr>
      <w:ind w:left="720"/>
      <w:contextualSpacing/>
    </w:pPr>
  </w:style>
  <w:style w:type="table" w:customStyle="1" w:styleId="Tabelraster1">
    <w:name w:val="Tabelraster1"/>
    <w:basedOn w:val="Standaardtabel"/>
    <w:next w:val="Tabelraster"/>
    <w:uiPriority w:val="59"/>
    <w:rsid w:val="007962DE"/>
    <w:pPr>
      <w:spacing w:after="0" w:line="227" w:lineRule="exact"/>
      <w:ind w:left="357" w:hanging="357"/>
    </w:pPr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E1059D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4A699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A6990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A6990"/>
    <w:rPr>
      <w:rFonts w:ascii="Arial" w:eastAsia="Times New Roman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A699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A6990"/>
    <w:rPr>
      <w:rFonts w:ascii="Arial" w:eastAsia="Times New Roman" w:hAnsi="Arial" w:cs="Times New Roman"/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5535B3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53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pf0">
    <w:name w:val="pf0"/>
    <w:basedOn w:val="Standaard"/>
    <w:rsid w:val="00846932"/>
    <w:pPr>
      <w:tabs>
        <w:tab w:val="clear" w:pos="0"/>
        <w:tab w:val="clear" w:pos="357"/>
      </w:tabs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84693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09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bin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soekhlal\AppData\Local\Temp\Templafy\WordVsto\Basissjabloon2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rgon">
      <a:majorFont>
        <a:latin typeface="Orgon"/>
        <a:ea typeface=""/>
        <a:cs typeface=""/>
      </a:majorFont>
      <a:minorFont>
        <a:latin typeface="Orgon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xtElementConfigurations xmlns:xsi="http://www.w3.org/2001/XMLSchema-instance" xmlns:xsd="http://www.w3.org/2001/XMLSchema">
  <TextElement ElementMetadataLinkId="446b1ae1-3c37-4133-be97-7820b08e74e3" TemplateId="637823219596699827">
    <TemplateConfiguration>{"elementsMetadata":[{"elementConfiguration":{"binding":"{{UserProfile.Organisatie.Weergavenaam}}","removeAndKeepContent":false,"disableUpdates":false,"type":"text"},"type":"richTextContentControl","id":"3a932bbe-67df-4b0d-a143-99f0f2023f53"},{"elementConfiguration":{"binding":"{{UserProfile.Organisatie.Postadres}}","removeAndKeepContent":false,"disableUpdates":false,"type":"text"},"type":"richTextContentControl","id":"0907f483-4b8a-40b0-8329-dd47912e4a44"},{"elementConfiguration":{"binding":"{{UserProfile.Organisatie.PostcodePostadres}}","removeAndKeepContent":false,"disableUpdates":false,"type":"text"},"type":"richTextContentControl","id":"6d19e588-6b46-41d8-bc53-aa06cca7d13d"},{"elementConfiguration":{"binding":"{{UserProfile.Organisatie.PlaatsPostadres}}","removeAndKeepContent":false,"disableUpdates":false,"type":"text"},"type":"richTextContentControl","id":"6108048b-c70a-4760-a6ae-04ee9657e132"},{"elementConfiguration":{"binding":"{{UserProfile.Organisatie.Website}}","removeAndKeepContent":false,"disableUpdates":false,"type":"text"},"type":"richTextContentControl","id":"7ae8babd-3e89-406b-aed2-4e4ae6f02cd4"}],"transformationConfigurations":[],"enableDocumentContentUpdater":true,"version":"2.0"}</TemplateConfiguration>
    <FormConfiguration>{"formFields":[],"formDataEntries":[]}</FormConfiguration>
  </TextElement>
</TemplafyTextElementConfigurations>
</file>

<file path=customXml/item3.xml><?xml version="1.0" encoding="utf-8"?>
<TemplafyTemplateConfiguration><![CDATA[{"elementsMetadata":[{"elementConfiguration":{"assetId":"637823219596699827","textElementPlaceholderName":"TextElement1","replaceOnUpdate":false,"type":"textElement"},"type":"richTextContentControl","id":"446b1ae1-3c37-4133-be97-7820b08e74e3"}],"transformationConfigurations":[{"language":"{{UserProfile.DocumentLanguage.Language}}","disableUpdates":false,"type":"proofingLanguage"},{"image":"{{UserProfile.Organisatie.Logo.Logo}}","shapeName":"Logo kleur eerste pagina","width":"{{UserProfile.Organisatie.Logo.LogoWidth}}","namedSections":"","namedPages":"{{NamedPages.First}}","leftOffset":"{{UserProfile.Organisatie.Logo.LogoLeftOffset}}","horizontalRelativePosition":"{{HorizontalRelativePosition.Page}}","topOffset":"{{UserProfile.Organisatie.Logo.LogoTopOffset}}","verticalRelativePosition":"{{VerticalRelativePosition.Page}}","imageTextWrapping":"{{ImageTextWrapping.InFrontOfText}}","disableUpdates":false,"type":"imageHeader"},{"image":"{{UserProfile.Organisatie.Logo2.Logo}}","shapeName":"Logo zwartwit volgende pagina","width":"{{UserProfile.Organisatie.Logo2.LogoWidth}}","namedSections":"","namedPages":"{{NamedPages.Default}}","leftOffset":"{{UserProfile.Organisatie.Logo2.LogoLeftOffset}}","horizontalRelativePosition":"{{HorizontalRelativePosition.Page}}","topOffset":"{{UserProfile.Organisatie.Logo2.LogoTopOffset}}","verticalRelativePosition":"{{VerticalRelativePosition.Page}}","imageTextWrapping":"{{ImageTextWrapping.InFrontOfText}}","disableUpdates":false,"type":"imageHeader"}],"templateName":"Basissjabloon","templateDescription":"","enableDocumentContentUpdater":true,"version":"2.0"}]]></TemplafyTemplateConfiguration>
</file>

<file path=customXml/itemProps1.xml><?xml version="1.0" encoding="utf-8"?>
<ds:datastoreItem xmlns:ds="http://schemas.openxmlformats.org/officeDocument/2006/customXml" ds:itemID="{5E8F0346-CB26-4977-8C90-4C870D4C4132}">
  <ds:schemaRefs/>
</ds:datastoreItem>
</file>

<file path=customXml/itemProps2.xml><?xml version="1.0" encoding="utf-8"?>
<ds:datastoreItem xmlns:ds="http://schemas.openxmlformats.org/officeDocument/2006/customXml" ds:itemID="{9B026973-A490-464E-8F20-863192D79575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58797AFC-7CD9-49E8-933A-5484E1B6BD1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Basissjabloon2</Template>
  <TotalTime>1</TotalTime>
  <Pages>1</Pages>
  <Words>37</Words>
  <Characters>206</Characters>
  <Application>Microsoft Office Word</Application>
  <DocSecurity>0</DocSecurity>
  <Lines>1</Lines>
  <Paragraphs>1</Paragraphs>
  <ScaleCrop>false</ScaleCrop>
  <Company>K5 Gemeenten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Soekhlal-Raghosing</dc:creator>
  <cp:lastModifiedBy>Anja Dunnewold</cp:lastModifiedBy>
  <cp:revision>2</cp:revision>
  <dcterms:created xsi:type="dcterms:W3CDTF">2023-12-01T14:57:00Z</dcterms:created>
  <dcterms:modified xsi:type="dcterms:W3CDTF">2023-12-01T14:57:00Z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krimpenerwaard</vt:lpwstr>
  </property>
  <property fmtid="{D5CDD505-2E9C-101B-9397-08002B2CF9AE}" pid="3" name="TemplafyTemplateId">
    <vt:lpwstr>637830273301485250</vt:lpwstr>
  </property>
  <property fmtid="{D5CDD505-2E9C-101B-9397-08002B2CF9AE}" pid="4" name="TemplafyUserProfileId">
    <vt:lpwstr>638241534696383058</vt:lpwstr>
  </property>
  <property fmtid="{D5CDD505-2E9C-101B-9397-08002B2CF9AE}" pid="5" name="TemplafyLanguageCode">
    <vt:lpwstr>nl-NL</vt:lpwstr>
  </property>
  <property fmtid="{D5CDD505-2E9C-101B-9397-08002B2CF9AE}" pid="6" name="TemplafyFromBlank">
    <vt:bool>false</vt:bool>
  </property>
</Properties>
</file>