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38EA0" w14:textId="77777777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 w:rsidRPr="00BD7424">
        <w:rPr>
          <w:rFonts w:ascii="Corbel" w:hAnsi="Corbel"/>
          <w:b/>
          <w:sz w:val="24"/>
          <w:szCs w:val="24"/>
        </w:rPr>
        <w:t>Bijlage Format kerncompetenties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0F437641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54BFA6AD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C8D1057" w14:textId="77777777" w:rsidR="006425D2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  <w:r w:rsidR="00914B7C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  <w:p w14:paraId="68B52602" w14:textId="77777777" w:rsidR="006425D2" w:rsidRDefault="006425D2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34C9D751" w14:textId="77777777" w:rsidR="00D155E8" w:rsidRDefault="00FE5D7B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ontwikkeld hebben van maatwerk webapplicaties gebaseerd op up-to-date Microsoft development technologie (C#.Net, </w:t>
            </w:r>
            <w:proofErr w:type="spellStart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Entity</w:t>
            </w:r>
            <w:proofErr w:type="spellEnd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Framework, .NET </w:t>
            </w:r>
            <w:proofErr w:type="spellStart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Core</w:t>
            </w:r>
            <w:proofErr w:type="spellEnd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) en Microsoft (</w:t>
            </w:r>
            <w:proofErr w:type="spellStart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Azure</w:t>
            </w:r>
            <w:proofErr w:type="spellEnd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Cloud) infrastructuur, REST interfaces, SQL Server, </w:t>
            </w:r>
            <w:proofErr w:type="spellStart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React</w:t>
            </w:r>
            <w:proofErr w:type="spellEnd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. Betreft een </w:t>
            </w:r>
            <w:proofErr w:type="spellStart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bedrijfskritisch</w:t>
            </w:r>
            <w:proofErr w:type="spellEnd"/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transactiesysteem met dagelijks 50 gebruikers (concurrent users) of meer, met een hoge uptime (99,95%) en hoog transactievolume (50.000 nieuwe orderregels per maand).  Zie de bijlagen “01 Samenvatting en Opdrachtformulering” en “05 STARLight2.0 Solution Design”.</w:t>
            </w:r>
          </w:p>
          <w:p w14:paraId="1E62F0E1" w14:textId="0AB8A596" w:rsidR="006425D2" w:rsidRPr="00FE5D7B" w:rsidRDefault="006425D2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D82414" w:rsidRPr="001A17B8" w14:paraId="2A1F2AB3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76A2ADD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EFB4F5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356C3B2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8B5DF0F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43B079C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79FB84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54A7C0D7" w14:textId="77777777" w:rsidTr="00D1463A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14262116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5CFFB46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6E75B5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577CA19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29DE6B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EA83EC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AC76F2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3502D7E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5EE1C7C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41C637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FFF13A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7A2301B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098E11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01F7B41" w14:textId="4DFDC30D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2C855F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A96A73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10DF24D1" w14:textId="77777777" w:rsidTr="00F67DA0">
        <w:trPr>
          <w:trHeight w:val="773"/>
          <w:jc w:val="center"/>
        </w:trPr>
        <w:tc>
          <w:tcPr>
            <w:tcW w:w="5076" w:type="dxa"/>
            <w:shd w:val="clear" w:color="auto" w:fill="auto"/>
          </w:tcPr>
          <w:p w14:paraId="4FA459A7" w14:textId="0600E645" w:rsidR="00D82414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</w:t>
            </w:r>
            <w:r w:rsidR="00D9336F">
              <w:rPr>
                <w:rFonts w:ascii="Corbel" w:hAnsi="Corbel"/>
                <w:sz w:val="16"/>
                <w:szCs w:val="16"/>
              </w:rPr>
              <w:t>e</w:t>
            </w:r>
            <w:r w:rsidRPr="001A17B8">
              <w:rPr>
                <w:rFonts w:ascii="Corbel" w:hAnsi="Corbel"/>
                <w:sz w:val="16"/>
                <w:szCs w:val="16"/>
              </w:rPr>
              <w:t>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6F102CBD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A913D07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5A90E73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7643368" w14:textId="275B045D" w:rsidR="00702A25" w:rsidRDefault="00F67DA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567B1A">
              <w:rPr>
                <w:rFonts w:ascii="Corbel" w:hAnsi="Corbel"/>
                <w:sz w:val="16"/>
                <w:szCs w:val="16"/>
              </w:rPr>
              <w:t>Referentie</w:t>
            </w:r>
            <w:r w:rsidR="00567B1A" w:rsidRPr="00567B1A">
              <w:rPr>
                <w:rFonts w:ascii="Corbel" w:hAnsi="Corbel"/>
                <w:sz w:val="16"/>
                <w:szCs w:val="16"/>
              </w:rPr>
              <w:t>opdracht voldoet aan de volgende eisen</w:t>
            </w:r>
            <w:r w:rsidR="00EE76CF" w:rsidRPr="00AF2F3B">
              <w:rPr>
                <w:rFonts w:ascii="Corbel" w:hAnsi="Corbel"/>
                <w:sz w:val="16"/>
                <w:szCs w:val="16"/>
                <w:highlight w:val="lightGray"/>
              </w:rPr>
              <w:br/>
            </w:r>
          </w:p>
          <w:p w14:paraId="50E727B3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578EE04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31C46A4B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F3E2EFD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488CCA0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7F6779BA" w14:textId="77777777" w:rsidR="00C00DF0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B940F49" w14:textId="123A0764" w:rsidR="00C00DF0" w:rsidRPr="00AF2F3B" w:rsidRDefault="00C00DF0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7E9DE431" w14:textId="1EDC08D0" w:rsidR="004A618E" w:rsidRPr="00A019E4" w:rsidRDefault="000E53F1" w:rsidP="004A618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02491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18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A618E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4A618E">
              <w:rPr>
                <w:rFonts w:ascii="Corbel" w:eastAsia="MS Gothic" w:hAnsi="Corbel"/>
                <w:sz w:val="16"/>
                <w:szCs w:val="16"/>
              </w:rPr>
              <w:t xml:space="preserve">, </w:t>
            </w:r>
            <w:r w:rsidR="00CB1C92">
              <w:rPr>
                <w:rFonts w:ascii="Corbel" w:eastAsia="MS Gothic" w:hAnsi="Corbel"/>
                <w:sz w:val="16"/>
                <w:szCs w:val="16"/>
              </w:rPr>
              <w:t xml:space="preserve">betreft </w:t>
            </w:r>
            <w:r w:rsidR="00CB1C92" w:rsidRPr="00CB1C92">
              <w:rPr>
                <w:rFonts w:ascii="Corbel" w:eastAsia="MS Gothic" w:hAnsi="Corbel"/>
                <w:sz w:val="16"/>
                <w:szCs w:val="16"/>
              </w:rPr>
              <w:t>h</w:t>
            </w:r>
            <w:r w:rsidR="004A618E" w:rsidRPr="00CB1C92">
              <w:rPr>
                <w:rFonts w:ascii="Corbel" w:hAnsi="Corbel"/>
                <w:sz w:val="16"/>
                <w:szCs w:val="16"/>
              </w:rPr>
              <w:t>et ontwikkeld hebben van maatwerk webapplicaties gebaseerd op up-to-date Microsoft development technologie</w:t>
            </w:r>
            <w:r w:rsidR="00CB1C92">
              <w:rPr>
                <w:rFonts w:ascii="Corbel" w:hAnsi="Corbel"/>
                <w:sz w:val="16"/>
                <w:szCs w:val="16"/>
              </w:rPr>
              <w:t xml:space="preserve"> </w:t>
            </w:r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 xml:space="preserve">(C#.Net, </w:t>
            </w:r>
            <w:proofErr w:type="spellStart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Entity</w:t>
            </w:r>
            <w:proofErr w:type="spellEnd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 xml:space="preserve"> Framework, .NET </w:t>
            </w:r>
            <w:proofErr w:type="spellStart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Core</w:t>
            </w:r>
            <w:proofErr w:type="spellEnd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) en Microsoft (</w:t>
            </w:r>
            <w:proofErr w:type="spellStart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Azure</w:t>
            </w:r>
            <w:proofErr w:type="spellEnd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 xml:space="preserve"> Cloud) infrastructuur, REST interfaces, SQL Server, </w:t>
            </w:r>
            <w:proofErr w:type="spellStart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React</w:t>
            </w:r>
            <w:proofErr w:type="spellEnd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.</w:t>
            </w:r>
          </w:p>
          <w:p w14:paraId="0A481DD8" w14:textId="77777777" w:rsidR="004A618E" w:rsidRPr="00A019E4" w:rsidRDefault="000E53F1" w:rsidP="004A618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10391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18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A618E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4A618E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4A618E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4A618E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2E78C60" w14:textId="77777777" w:rsidR="004A618E" w:rsidRDefault="004A618E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</w:p>
          <w:p w14:paraId="6CA3903F" w14:textId="7C20B924" w:rsidR="00CB1C92" w:rsidRPr="00A019E4" w:rsidRDefault="000E53F1" w:rsidP="00CB1C9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160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C9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1C9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CB1C92" w:rsidRPr="004A618E">
              <w:rPr>
                <w:rFonts w:ascii="Corbel" w:hAnsi="Corbel"/>
                <w:b/>
                <w:sz w:val="16"/>
                <w:szCs w:val="16"/>
              </w:rPr>
              <w:t xml:space="preserve"> </w:t>
            </w:r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 xml:space="preserve">Betreft een </w:t>
            </w:r>
            <w:proofErr w:type="spellStart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>bedrijfskritisch</w:t>
            </w:r>
            <w:proofErr w:type="spellEnd"/>
            <w:r w:rsidR="00CB1C92" w:rsidRPr="00CB1C92">
              <w:rPr>
                <w:rFonts w:ascii="Corbel" w:hAnsi="Corbel"/>
                <w:bCs/>
                <w:sz w:val="16"/>
                <w:szCs w:val="16"/>
              </w:rPr>
              <w:t xml:space="preserve"> transactiesysteem met dagelijks 50 gebruikers (concurrent users) of meer, met een hoge uptime (99,95%) en hoog transactievolume (50.000 nieuwe orderregels per maand).  </w:t>
            </w:r>
          </w:p>
          <w:p w14:paraId="6394B281" w14:textId="2B4DC29F" w:rsidR="00702A25" w:rsidRPr="004A618E" w:rsidRDefault="000E53F1" w:rsidP="00D9336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3959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C9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1C9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CB1C92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CB1C9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B1C9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29C91E45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A928B55" w14:textId="1B954213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D82414" w:rsidRPr="007043B1">
              <w:rPr>
                <w:rFonts w:ascii="Corbel" w:hAnsi="Corbel"/>
                <w:sz w:val="16"/>
                <w:szCs w:val="16"/>
              </w:rPr>
              <w:t>36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2F7F25A" w14:textId="77777777" w:rsidR="00376FA8" w:rsidRPr="00A019E4" w:rsidRDefault="000E53F1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D19428E" w14:textId="77777777" w:rsidR="007650B2" w:rsidRPr="00A019E4" w:rsidRDefault="000E53F1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7D1B35F2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7F18891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810DBB3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071B16D9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39B1868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004115F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2DBA2D7C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5483230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14C9353B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5A6FC3EA" w14:textId="26E4336A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7043B1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 w:rsidRPr="007043B1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 w:rsidRPr="007043B1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CBBC7FF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AF428E7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3D1E04A" w14:textId="77777777" w:rsidR="00376FA8" w:rsidRPr="00A019E4" w:rsidRDefault="000E53F1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45963D77" w14:textId="77777777" w:rsidR="007650B2" w:rsidRPr="001A17B8" w:rsidRDefault="000E53F1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2FC0DC1E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7117B2" w:rsidRPr="00CF3901" w14:paraId="77A64717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BFAD5F4" w14:textId="59268044" w:rsidR="007117B2" w:rsidRPr="00A57DF0" w:rsidRDefault="007117B2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50EEB30D" w14:textId="77777777" w:rsidR="007117B2" w:rsidRDefault="007117B2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7057E983" w14:textId="60CD0439" w:rsidR="007117B2" w:rsidRPr="00FE5D7B" w:rsidRDefault="004C2397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C239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verzorgd hebben van 2e-lijnsupport (en beheer) voor met </w:t>
            </w:r>
            <w:proofErr w:type="spellStart"/>
            <w:r w:rsidRPr="004C239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STARlight</w:t>
            </w:r>
            <w:proofErr w:type="spellEnd"/>
            <w:r w:rsidRPr="004C239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2.0 vergelijkbare maatwerkapplicaties. Van vergelijkbaar is sprake als de applicatie eerder is ontwikkeld conform bij </w:t>
            </w:r>
            <w:proofErr w:type="gramStart"/>
            <w:r w:rsidR="00CE5D88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kerncompetentie </w:t>
            </w:r>
            <w:r w:rsidRPr="004C239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</w:t>
            </w:r>
            <w:proofErr w:type="gramEnd"/>
            <w:r w:rsidRPr="004C239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. genoemde voorwaarden.</w:t>
            </w:r>
          </w:p>
        </w:tc>
      </w:tr>
      <w:tr w:rsidR="007117B2" w:rsidRPr="001A17B8" w14:paraId="6C86C023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1022AFA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B3788C6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40ECC1B4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885DF00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2C8C637" w14:textId="77777777" w:rsidR="007117B2" w:rsidRPr="001E36FF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B68DCD6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117B2" w:rsidRPr="001A17B8" w14:paraId="12179A99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55CFE690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3CD09CA" w14:textId="77777777" w:rsidR="007117B2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BFD5E4E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117B2" w:rsidRPr="001A17B8" w14:paraId="4D839A15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E92A544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ADAF8B2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1B50A029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CBAF42A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B35D59C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75B309C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F1CFA3D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5B902F4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4506C868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08C0265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644BF86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67441A2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117B2" w:rsidRPr="001A17B8" w14:paraId="4C6DF2D3" w14:textId="77777777" w:rsidTr="00D51E6B">
        <w:trPr>
          <w:trHeight w:val="714"/>
          <w:jc w:val="center"/>
        </w:trPr>
        <w:tc>
          <w:tcPr>
            <w:tcW w:w="5076" w:type="dxa"/>
            <w:shd w:val="clear" w:color="auto" w:fill="auto"/>
          </w:tcPr>
          <w:p w14:paraId="3D2D745C" w14:textId="3D7DFE37" w:rsidR="007117B2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3D5C7B7" w14:textId="77777777" w:rsidR="007117B2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B5B663D" w14:textId="77777777" w:rsidR="007117B2" w:rsidRPr="00376FA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5D8A3378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31095920" w14:textId="33C150FC" w:rsidR="007117B2" w:rsidRPr="00702A25" w:rsidRDefault="007B69C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D51E6B">
              <w:rPr>
                <w:rFonts w:ascii="Corbel" w:hAnsi="Corbel"/>
                <w:sz w:val="16"/>
                <w:szCs w:val="16"/>
              </w:rPr>
              <w:t>Voor w</w:t>
            </w:r>
            <w:r w:rsidR="007117B2" w:rsidRPr="00D51E6B">
              <w:rPr>
                <w:rFonts w:ascii="Corbel" w:hAnsi="Corbel"/>
                <w:sz w:val="16"/>
                <w:szCs w:val="16"/>
              </w:rPr>
              <w:t>elke maatwerk webapplicatie</w:t>
            </w:r>
            <w:r w:rsidRPr="00D51E6B">
              <w:rPr>
                <w:rFonts w:ascii="Corbel" w:hAnsi="Corbel"/>
                <w:sz w:val="16"/>
                <w:szCs w:val="16"/>
              </w:rPr>
              <w:t>(</w:t>
            </w:r>
            <w:r w:rsidR="007117B2" w:rsidRPr="00D51E6B">
              <w:rPr>
                <w:rFonts w:ascii="Corbel" w:hAnsi="Corbel"/>
                <w:sz w:val="16"/>
                <w:szCs w:val="16"/>
              </w:rPr>
              <w:t>s</w:t>
            </w:r>
            <w:r w:rsidRPr="00D51E6B">
              <w:rPr>
                <w:rFonts w:ascii="Corbel" w:hAnsi="Corbel"/>
                <w:sz w:val="16"/>
                <w:szCs w:val="16"/>
              </w:rPr>
              <w:t>)</w:t>
            </w:r>
            <w:r w:rsidR="007117B2" w:rsidRPr="00D51E6B">
              <w:rPr>
                <w:rFonts w:ascii="Corbel" w:hAnsi="Corbel"/>
                <w:sz w:val="16"/>
                <w:szCs w:val="16"/>
              </w:rPr>
              <w:t xml:space="preserve"> </w:t>
            </w:r>
            <w:r w:rsidRPr="00D51E6B">
              <w:rPr>
                <w:rFonts w:ascii="Corbel" w:hAnsi="Corbel"/>
                <w:sz w:val="16"/>
                <w:szCs w:val="16"/>
              </w:rPr>
              <w:t>van</w:t>
            </w:r>
            <w:r w:rsidR="007117B2" w:rsidRPr="00D51E6B">
              <w:rPr>
                <w:rFonts w:ascii="Corbel" w:hAnsi="Corbel"/>
                <w:sz w:val="16"/>
                <w:szCs w:val="16"/>
              </w:rPr>
              <w:t xml:space="preserve"> de referentie-organisatie</w:t>
            </w:r>
            <w:r w:rsidRPr="00D51E6B">
              <w:rPr>
                <w:rFonts w:ascii="Corbel" w:hAnsi="Corbel"/>
                <w:sz w:val="16"/>
                <w:szCs w:val="16"/>
              </w:rPr>
              <w:t xml:space="preserve"> </w:t>
            </w:r>
            <w:r w:rsidR="00152AB3" w:rsidRPr="00D51E6B">
              <w:rPr>
                <w:rFonts w:ascii="Corbel" w:hAnsi="Corbel"/>
                <w:sz w:val="16"/>
                <w:szCs w:val="16"/>
              </w:rPr>
              <w:t>is het beheer verzorgd?</w:t>
            </w:r>
            <w:r w:rsidR="007117B2" w:rsidRPr="00D51E6B">
              <w:rPr>
                <w:rFonts w:ascii="Corbel" w:hAnsi="Corbel"/>
                <w:sz w:val="16"/>
                <w:szCs w:val="16"/>
              </w:rPr>
              <w:br/>
            </w:r>
          </w:p>
        </w:tc>
        <w:tc>
          <w:tcPr>
            <w:tcW w:w="3941" w:type="dxa"/>
            <w:shd w:val="clear" w:color="auto" w:fill="auto"/>
          </w:tcPr>
          <w:p w14:paraId="4EACFD9C" w14:textId="5234FBBD" w:rsidR="007117B2" w:rsidRPr="00133F0C" w:rsidRDefault="00DC391F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4A7DD0F0" w14:textId="77777777" w:rsidTr="005002DF">
        <w:trPr>
          <w:trHeight w:val="560"/>
          <w:jc w:val="center"/>
        </w:trPr>
        <w:tc>
          <w:tcPr>
            <w:tcW w:w="5076" w:type="dxa"/>
            <w:shd w:val="clear" w:color="auto" w:fill="auto"/>
          </w:tcPr>
          <w:p w14:paraId="1018333F" w14:textId="7D9EEB40" w:rsidR="007117B2" w:rsidRDefault="005103C9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5103C9">
              <w:rPr>
                <w:rFonts w:ascii="Corbel" w:hAnsi="Corbel"/>
                <w:sz w:val="16"/>
                <w:szCs w:val="16"/>
              </w:rPr>
              <w:t xml:space="preserve">Het verzorgd hebben van 2e-lijnsupport (en beheer) voor met </w:t>
            </w:r>
            <w:proofErr w:type="spellStart"/>
            <w:r w:rsidRPr="005103C9">
              <w:rPr>
                <w:rFonts w:ascii="Corbel" w:hAnsi="Corbel"/>
                <w:sz w:val="16"/>
                <w:szCs w:val="16"/>
              </w:rPr>
              <w:t>STARlight</w:t>
            </w:r>
            <w:proofErr w:type="spellEnd"/>
            <w:r w:rsidRPr="005103C9">
              <w:rPr>
                <w:rFonts w:ascii="Corbel" w:hAnsi="Corbel"/>
                <w:sz w:val="16"/>
                <w:szCs w:val="16"/>
              </w:rPr>
              <w:t xml:space="preserve"> 2.0 vergelijkbare maatwerkapplicaties. Van vergelijkbaar is sprake als de applicatie eerder is ontwikkeld conform bij </w:t>
            </w:r>
            <w:proofErr w:type="gramStart"/>
            <w:r w:rsidRPr="005103C9">
              <w:rPr>
                <w:rFonts w:ascii="Corbel" w:hAnsi="Corbel"/>
                <w:sz w:val="16"/>
                <w:szCs w:val="16"/>
              </w:rPr>
              <w:t>kerncompetentie  1</w:t>
            </w:r>
            <w:proofErr w:type="gramEnd"/>
            <w:r w:rsidRPr="005103C9">
              <w:rPr>
                <w:rFonts w:ascii="Corbel" w:hAnsi="Corbel"/>
                <w:sz w:val="16"/>
                <w:szCs w:val="16"/>
              </w:rPr>
              <w:t>. genoemde voorwaarden.</w:t>
            </w:r>
          </w:p>
        </w:tc>
        <w:tc>
          <w:tcPr>
            <w:tcW w:w="3941" w:type="dxa"/>
            <w:shd w:val="clear" w:color="auto" w:fill="auto"/>
          </w:tcPr>
          <w:p w14:paraId="0F05945C" w14:textId="77777777" w:rsidR="005103C9" w:rsidRPr="00A019E4" w:rsidRDefault="000E53F1" w:rsidP="005103C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6084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3C9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103C9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41939A1" w14:textId="77777777" w:rsidR="005103C9" w:rsidRPr="00A019E4" w:rsidRDefault="000E53F1" w:rsidP="005103C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873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3C9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103C9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5103C9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5103C9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5103C9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B72B45B" w14:textId="262B123F" w:rsidR="007117B2" w:rsidRPr="00376FA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117B2" w:rsidRPr="001A17B8" w14:paraId="29DC36C2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28242E0" w14:textId="77777777" w:rsidR="007117B2" w:rsidRPr="001A17B8" w:rsidRDefault="007117B2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A4C66DD" w14:textId="77777777" w:rsidR="007117B2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2365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7B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17B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012FDCE" w14:textId="77777777" w:rsidR="007117B2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4009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7B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17B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117B2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7117B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117B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39FB9A7" w14:textId="77777777" w:rsidR="007117B2" w:rsidRPr="00A019E4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1A21236" w14:textId="77777777" w:rsidR="007117B2" w:rsidRPr="00A019E4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1A17398" w14:textId="77777777" w:rsidR="007117B2" w:rsidRPr="00376FA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117B2" w:rsidRPr="001A17B8" w14:paraId="58B7129F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02D6E39" w14:textId="77777777" w:rsidR="007117B2" w:rsidRPr="001A17B8" w:rsidRDefault="007117B2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9EA3318" w14:textId="77777777" w:rsidR="007117B2" w:rsidRPr="00376FA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117B2" w:rsidRPr="001A17B8" w14:paraId="2995E4D0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25247B7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117B2" w:rsidRPr="001A17B8" w14:paraId="1668E61B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677D548" w14:textId="77777777" w:rsidR="007117B2" w:rsidRPr="001A17B8" w:rsidRDefault="007117B2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6E3E1434" w14:textId="77777777" w:rsidR="007117B2" w:rsidRPr="001A17B8" w:rsidRDefault="007117B2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E9A0234" w14:textId="77777777" w:rsidR="007117B2" w:rsidRPr="00376FA8" w:rsidRDefault="007117B2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55373B5" w14:textId="77777777" w:rsidR="007117B2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19380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7B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17B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D8AD964" w14:textId="77777777" w:rsidR="007117B2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4407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7B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117B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117B2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7117B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117B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2C2CE15" w14:textId="77777777" w:rsidR="007117B2" w:rsidRPr="001A17B8" w:rsidRDefault="007117B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60BD31B" w14:textId="6A96A4C8" w:rsidR="00213122" w:rsidRDefault="00213122" w:rsidP="007650B2">
      <w:pPr>
        <w:spacing w:after="200" w:line="276" w:lineRule="auto"/>
      </w:pPr>
    </w:p>
    <w:p w14:paraId="303C73E9" w14:textId="77777777" w:rsidR="00213122" w:rsidRDefault="00213122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213122" w:rsidRPr="00CF3901" w14:paraId="7D24100E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8DFA1A8" w14:textId="4EF5A0C7" w:rsidR="00213122" w:rsidRPr="00A57DF0" w:rsidRDefault="00213122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3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64987EA" w14:textId="77777777" w:rsidR="00213122" w:rsidRDefault="00213122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7DF00CB2" w14:textId="25786480" w:rsidR="00213122" w:rsidRPr="00FE5D7B" w:rsidRDefault="003F1AD2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3F1AD2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Het gestructureerd hebben uitgevoerd of opgezet van een servicemanagementdienst op basis van ITIL, ASL/</w:t>
            </w:r>
            <w:proofErr w:type="spellStart"/>
            <w:r w:rsidRPr="003F1AD2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BiSL</w:t>
            </w:r>
            <w:proofErr w:type="spellEnd"/>
            <w:r w:rsidRPr="003F1AD2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of vergelijkbare methodologieën.</w:t>
            </w:r>
            <w:r w:rsid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213122" w:rsidRPr="001A17B8" w14:paraId="50B0353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6B88F1FA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FB7FEA0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13122" w:rsidRPr="001A17B8" w14:paraId="2CEA6CDE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2F73B68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AEBAE1" w14:textId="77777777" w:rsidR="00213122" w:rsidRPr="001E36FF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7442920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13122" w:rsidRPr="001A17B8" w14:paraId="21B8EC19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385F5BFD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D58BC7F" w14:textId="77777777" w:rsidR="00213122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04427D6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13122" w:rsidRPr="001A17B8" w14:paraId="6338718A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E464D21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A09C0DA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13122" w:rsidRPr="001A17B8" w14:paraId="23F91F1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768AF33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615F8DD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13122" w:rsidRPr="001A17B8" w14:paraId="7CA234C6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72B536F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42C9022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13122" w:rsidRPr="001A17B8" w14:paraId="6BE0C269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5CF9A9E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86BA7FE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189A36" w14:textId="77777777" w:rsidR="00213122" w:rsidRPr="001A17B8" w:rsidRDefault="00213122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929AB" w:rsidRPr="001A17B8" w14:paraId="73F216E9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4066D109" w14:textId="2810ED74" w:rsidR="005929AB" w:rsidRPr="001A17B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D0178D">
              <w:rPr>
                <w:rFonts w:ascii="Corbel" w:eastAsia="MS Gothic" w:hAnsi="Corbel"/>
                <w:sz w:val="16"/>
                <w:szCs w:val="16"/>
              </w:rPr>
              <w:t>Het gestructureerd hebben uitgevoerd of opgezet van een servicemanagementdienst op basis van ITIL, ASL/</w:t>
            </w:r>
            <w:proofErr w:type="spellStart"/>
            <w:r w:rsidRPr="00D0178D">
              <w:rPr>
                <w:rFonts w:ascii="Corbel" w:eastAsia="MS Gothic" w:hAnsi="Corbel"/>
                <w:sz w:val="16"/>
                <w:szCs w:val="16"/>
              </w:rPr>
              <w:t>BiSL</w:t>
            </w:r>
            <w:proofErr w:type="spellEnd"/>
            <w:r w:rsidRPr="00D0178D">
              <w:rPr>
                <w:rFonts w:ascii="Corbel" w:eastAsia="MS Gothic" w:hAnsi="Corbel"/>
                <w:sz w:val="16"/>
                <w:szCs w:val="16"/>
              </w:rPr>
              <w:t xml:space="preserve"> of vergelijkbare methodologieën.</w:t>
            </w:r>
          </w:p>
        </w:tc>
        <w:tc>
          <w:tcPr>
            <w:tcW w:w="3941" w:type="dxa"/>
            <w:shd w:val="clear" w:color="auto" w:fill="auto"/>
          </w:tcPr>
          <w:p w14:paraId="2C724552" w14:textId="77777777" w:rsidR="005929AB" w:rsidRPr="00A019E4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13150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36E279A" w14:textId="36DA2DE3" w:rsidR="005929AB" w:rsidRPr="001E36FF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6665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5929AB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5929A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5929A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5929AB" w:rsidRPr="001A17B8" w14:paraId="4074B5F6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0B7950E6" w14:textId="6735EDAF" w:rsidR="005929AB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</w:tc>
        <w:tc>
          <w:tcPr>
            <w:tcW w:w="3941" w:type="dxa"/>
            <w:shd w:val="clear" w:color="auto" w:fill="auto"/>
          </w:tcPr>
          <w:p w14:paraId="23220804" w14:textId="5960C2A7" w:rsidR="005929AB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8214C30" w14:textId="4A44FDC2" w:rsidR="005929AB" w:rsidRPr="00376FA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</w:p>
        </w:tc>
      </w:tr>
      <w:tr w:rsidR="005929AB" w:rsidRPr="001A17B8" w14:paraId="168B406B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BEA7DEC" w14:textId="77777777" w:rsidR="005929AB" w:rsidRPr="001A17B8" w:rsidRDefault="005929AB" w:rsidP="005929A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DED8AB2" w14:textId="77777777" w:rsidR="005929AB" w:rsidRPr="00A019E4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7967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CEE9ED6" w14:textId="77777777" w:rsidR="005929AB" w:rsidRPr="00A019E4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6048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5929AB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5929A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5929A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9505F38" w14:textId="77777777" w:rsidR="005929AB" w:rsidRPr="00A019E4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B61BB44" w14:textId="77777777" w:rsidR="005929AB" w:rsidRPr="00A019E4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F59E3F6" w14:textId="77777777" w:rsidR="005929AB" w:rsidRPr="00376FA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929AB" w:rsidRPr="001A17B8" w14:paraId="361DABE9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732F97F" w14:textId="77777777" w:rsidR="005929AB" w:rsidRPr="001A17B8" w:rsidRDefault="005929AB" w:rsidP="005929A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799A78EA" w14:textId="77777777" w:rsidR="005929AB" w:rsidRPr="00376FA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929AB" w:rsidRPr="001A17B8" w14:paraId="083F0A36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B58C9B6" w14:textId="77777777" w:rsidR="005929AB" w:rsidRPr="001A17B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5929AB" w:rsidRPr="001A17B8" w14:paraId="2D622923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5776AD8" w14:textId="77777777" w:rsidR="005929AB" w:rsidRPr="001A17B8" w:rsidRDefault="005929AB" w:rsidP="005929A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14AC746" w14:textId="77777777" w:rsidR="005929AB" w:rsidRPr="001A17B8" w:rsidRDefault="005929AB" w:rsidP="005929A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2CCB8400" w14:textId="77777777" w:rsidR="005929AB" w:rsidRPr="00376FA8" w:rsidRDefault="005929AB" w:rsidP="005929A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693B6FD" w14:textId="77777777" w:rsidR="005929AB" w:rsidRPr="00A019E4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5936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BDFD5B9" w14:textId="77777777" w:rsidR="005929AB" w:rsidRPr="001A17B8" w:rsidRDefault="000E53F1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721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9A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929A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5929AB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5929A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5929A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516F92E" w14:textId="77777777" w:rsidR="005929AB" w:rsidRPr="001A17B8" w:rsidRDefault="005929AB" w:rsidP="005929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311527F" w14:textId="25F6918D" w:rsidR="002D4B37" w:rsidRDefault="002D4B37" w:rsidP="007650B2">
      <w:pPr>
        <w:spacing w:after="200" w:line="276" w:lineRule="auto"/>
      </w:pPr>
    </w:p>
    <w:p w14:paraId="2B8B23A8" w14:textId="77777777" w:rsidR="00D76F04" w:rsidRDefault="00D76F04">
      <w:pPr>
        <w:spacing w:after="200" w:line="276" w:lineRule="auto"/>
      </w:pPr>
      <w:r>
        <w:br w:type="page"/>
      </w:r>
    </w:p>
    <w:tbl>
      <w:tblPr>
        <w:tblW w:w="90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D76F04" w:rsidRPr="00CF3901" w14:paraId="72EBE6F7" w14:textId="77777777" w:rsidTr="00E122B4">
        <w:trPr>
          <w:trHeight w:val="454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8314568" w14:textId="19C30B3C" w:rsidR="00D76F04" w:rsidRPr="00A57DF0" w:rsidRDefault="00D76F04" w:rsidP="00E122B4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5406A84" w14:textId="77777777" w:rsidR="00D76F04" w:rsidRDefault="00D76F04" w:rsidP="00E122B4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73432B95" w14:textId="5B4D9146" w:rsidR="00D76F04" w:rsidRPr="00FE5D7B" w:rsidRDefault="0055479A" w:rsidP="00E122B4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55479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samengesteld en aangestuurd hebben van </w:t>
            </w:r>
            <w:proofErr w:type="spellStart"/>
            <w:r w:rsidRPr="0055479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DevOps</w:t>
            </w:r>
            <w:proofErr w:type="spellEnd"/>
            <w:r w:rsidRPr="0055479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teams waarbij Inschrijver in ieder geval zelf heeft voorzien (uit eigen geledingen en dus niet via </w:t>
            </w:r>
            <w:proofErr w:type="gramStart"/>
            <w:r w:rsidRPr="0055479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derden /</w:t>
            </w:r>
            <w:proofErr w:type="gramEnd"/>
            <w:r w:rsidRPr="0055479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ingehuurd) in een of meerdere software ontwikkelaars, projectleiders en solution architecten.</w:t>
            </w:r>
            <w:r w:rsidR="00D76F0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D76F04" w:rsidRPr="001A17B8" w14:paraId="32526675" w14:textId="77777777" w:rsidTr="00E122B4">
        <w:tc>
          <w:tcPr>
            <w:tcW w:w="5076" w:type="dxa"/>
            <w:shd w:val="clear" w:color="auto" w:fill="auto"/>
          </w:tcPr>
          <w:p w14:paraId="5F088B0A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5CADB78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3C57AD48" w14:textId="77777777" w:rsidTr="00E122B4">
        <w:tc>
          <w:tcPr>
            <w:tcW w:w="5076" w:type="dxa"/>
            <w:shd w:val="clear" w:color="auto" w:fill="auto"/>
          </w:tcPr>
          <w:p w14:paraId="1E316482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7E98612" w14:textId="77777777" w:rsidR="00D76F04" w:rsidRPr="001E36FF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4C95F3F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76F04" w:rsidRPr="001A17B8" w14:paraId="05FCD2C7" w14:textId="77777777" w:rsidTr="00E122B4">
        <w:trPr>
          <w:trHeight w:val="145"/>
        </w:trPr>
        <w:tc>
          <w:tcPr>
            <w:tcW w:w="5076" w:type="dxa"/>
            <w:shd w:val="clear" w:color="auto" w:fill="auto"/>
          </w:tcPr>
          <w:p w14:paraId="0A9F823E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4544B42" w14:textId="77777777" w:rsidR="00D76F0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0D7E86F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76F04" w:rsidRPr="001A17B8" w14:paraId="171CF7F6" w14:textId="77777777" w:rsidTr="00E122B4">
        <w:tc>
          <w:tcPr>
            <w:tcW w:w="5076" w:type="dxa"/>
            <w:shd w:val="clear" w:color="auto" w:fill="auto"/>
          </w:tcPr>
          <w:p w14:paraId="4F2ED7B6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3163C87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4384AE77" w14:textId="77777777" w:rsidTr="00E122B4">
        <w:tc>
          <w:tcPr>
            <w:tcW w:w="5076" w:type="dxa"/>
            <w:shd w:val="clear" w:color="auto" w:fill="auto"/>
          </w:tcPr>
          <w:p w14:paraId="4D6167F1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CDD5EA5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66BDCDE3" w14:textId="77777777" w:rsidTr="00E122B4">
        <w:tc>
          <w:tcPr>
            <w:tcW w:w="5076" w:type="dxa"/>
            <w:shd w:val="clear" w:color="auto" w:fill="auto"/>
          </w:tcPr>
          <w:p w14:paraId="5425F2DB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EE29D6A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7EE9236C" w14:textId="77777777" w:rsidTr="00E122B4">
        <w:tc>
          <w:tcPr>
            <w:tcW w:w="5076" w:type="dxa"/>
            <w:shd w:val="clear" w:color="auto" w:fill="auto"/>
          </w:tcPr>
          <w:p w14:paraId="1A906A43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1495C4A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6665574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5479A" w:rsidRPr="001A17B8" w14:paraId="14572C91" w14:textId="77777777" w:rsidTr="0055479A">
        <w:trPr>
          <w:trHeight w:val="929"/>
        </w:trPr>
        <w:tc>
          <w:tcPr>
            <w:tcW w:w="5076" w:type="dxa"/>
            <w:shd w:val="clear" w:color="auto" w:fill="auto"/>
          </w:tcPr>
          <w:p w14:paraId="26FD0C69" w14:textId="49ECA127" w:rsidR="0055479A" w:rsidRPr="001A17B8" w:rsidRDefault="0055479A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55479A">
              <w:rPr>
                <w:rFonts w:ascii="Corbel" w:hAnsi="Corbel"/>
                <w:sz w:val="16"/>
                <w:szCs w:val="16"/>
              </w:rPr>
              <w:t xml:space="preserve">Het samengesteld en aangestuurd hebben van </w:t>
            </w:r>
            <w:proofErr w:type="spellStart"/>
            <w:r w:rsidRPr="0055479A">
              <w:rPr>
                <w:rFonts w:ascii="Corbel" w:hAnsi="Corbel"/>
                <w:sz w:val="16"/>
                <w:szCs w:val="16"/>
              </w:rPr>
              <w:t>DevOps</w:t>
            </w:r>
            <w:proofErr w:type="spellEnd"/>
            <w:r w:rsidRPr="0055479A">
              <w:rPr>
                <w:rFonts w:ascii="Corbel" w:hAnsi="Corbel"/>
                <w:sz w:val="16"/>
                <w:szCs w:val="16"/>
              </w:rPr>
              <w:t xml:space="preserve"> teams waarbij Inschrijver in ieder geval zelf heeft voorzien (uit eigen geledingen en dus niet via </w:t>
            </w:r>
            <w:proofErr w:type="gramStart"/>
            <w:r w:rsidRPr="0055479A">
              <w:rPr>
                <w:rFonts w:ascii="Corbel" w:hAnsi="Corbel"/>
                <w:sz w:val="16"/>
                <w:szCs w:val="16"/>
              </w:rPr>
              <w:t>derden /</w:t>
            </w:r>
            <w:proofErr w:type="gramEnd"/>
            <w:r w:rsidRPr="0055479A">
              <w:rPr>
                <w:rFonts w:ascii="Corbel" w:hAnsi="Corbel"/>
                <w:sz w:val="16"/>
                <w:szCs w:val="16"/>
              </w:rPr>
              <w:t xml:space="preserve"> ingehuurd) in een of meerdere software ontwikkelaars, projectleiders en solution architecten.</w:t>
            </w:r>
          </w:p>
        </w:tc>
        <w:tc>
          <w:tcPr>
            <w:tcW w:w="3941" w:type="dxa"/>
            <w:shd w:val="clear" w:color="auto" w:fill="auto"/>
          </w:tcPr>
          <w:p w14:paraId="5EA03C5F" w14:textId="77777777" w:rsidR="0055479A" w:rsidRPr="0055479A" w:rsidRDefault="0055479A" w:rsidP="0055479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55479A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5479A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5723831F" w14:textId="74AF60F3" w:rsidR="0055479A" w:rsidRPr="0055479A" w:rsidRDefault="0055479A" w:rsidP="0055479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55479A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5479A">
              <w:rPr>
                <w:rFonts w:ascii="Corbel" w:hAnsi="Corbel"/>
                <w:sz w:val="16"/>
                <w:szCs w:val="16"/>
              </w:rPr>
              <w:t xml:space="preserve"> Nee </w:t>
            </w:r>
            <w:r w:rsidRPr="0055479A">
              <w:rPr>
                <w:rFonts w:ascii="Corbel" w:hAnsi="Corbel" w:cs="Corbel"/>
                <w:sz w:val="16"/>
                <w:szCs w:val="16"/>
              </w:rPr>
              <w:t></w:t>
            </w:r>
            <w:r w:rsidRPr="0055479A">
              <w:rPr>
                <w:rFonts w:ascii="Corbel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4D1EBFD" w14:textId="77777777" w:rsidR="0055479A" w:rsidRPr="001E36FF" w:rsidRDefault="0055479A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76F04" w:rsidRPr="001A17B8" w14:paraId="7906341E" w14:textId="77777777" w:rsidTr="00E122B4">
        <w:trPr>
          <w:trHeight w:val="1422"/>
        </w:trPr>
        <w:tc>
          <w:tcPr>
            <w:tcW w:w="5076" w:type="dxa"/>
            <w:shd w:val="clear" w:color="auto" w:fill="auto"/>
          </w:tcPr>
          <w:p w14:paraId="66364E59" w14:textId="2C6366A2" w:rsidR="00D76F0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4C689754" w14:textId="77777777" w:rsidR="00D76F0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3825A0A" w14:textId="77777777" w:rsidR="00D76F0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AC51A63" w14:textId="77777777" w:rsidR="00D76F0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1691F8E5" w14:textId="77777777" w:rsidR="00D76F04" w:rsidRPr="00376FA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7B4723D7" w14:textId="77777777" w:rsidTr="00E122B4">
        <w:trPr>
          <w:trHeight w:val="1402"/>
        </w:trPr>
        <w:tc>
          <w:tcPr>
            <w:tcW w:w="5076" w:type="dxa"/>
            <w:shd w:val="clear" w:color="auto" w:fill="auto"/>
          </w:tcPr>
          <w:p w14:paraId="7E0A554F" w14:textId="77777777" w:rsidR="00D76F04" w:rsidRPr="001A17B8" w:rsidRDefault="00D76F04" w:rsidP="00E122B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D77C5FC" w14:textId="77777777" w:rsidR="00D76F04" w:rsidRPr="00A019E4" w:rsidRDefault="000E53F1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8331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0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76F04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6F3525A" w14:textId="77777777" w:rsidR="00D76F04" w:rsidRPr="00A019E4" w:rsidRDefault="000E53F1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6303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0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76F04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76F04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D76F04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76F04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FAB1FA2" w14:textId="77777777" w:rsidR="00D76F04" w:rsidRPr="00A019E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E97AFE" w14:textId="77777777" w:rsidR="00D76F04" w:rsidRPr="00A019E4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2046C1" w14:textId="77777777" w:rsidR="00D76F04" w:rsidRPr="00376FA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76F04" w:rsidRPr="001A17B8" w14:paraId="5C2F63B7" w14:textId="77777777" w:rsidTr="00E122B4">
        <w:trPr>
          <w:trHeight w:val="507"/>
        </w:trPr>
        <w:tc>
          <w:tcPr>
            <w:tcW w:w="5076" w:type="dxa"/>
            <w:shd w:val="clear" w:color="auto" w:fill="auto"/>
          </w:tcPr>
          <w:p w14:paraId="7336E51D" w14:textId="77777777" w:rsidR="00D76F04" w:rsidRPr="001A17B8" w:rsidRDefault="00D76F04" w:rsidP="00E122B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C008D09" w14:textId="77777777" w:rsidR="00D76F04" w:rsidRPr="00376FA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76F04" w:rsidRPr="001A17B8" w14:paraId="2FF6C71B" w14:textId="77777777" w:rsidTr="00E122B4">
        <w:trPr>
          <w:trHeight w:val="212"/>
        </w:trPr>
        <w:tc>
          <w:tcPr>
            <w:tcW w:w="9017" w:type="dxa"/>
            <w:gridSpan w:val="2"/>
            <w:shd w:val="clear" w:color="auto" w:fill="auto"/>
          </w:tcPr>
          <w:p w14:paraId="21114E55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D76F04" w:rsidRPr="001A17B8" w14:paraId="0DC7B2FF" w14:textId="77777777" w:rsidTr="00E122B4">
        <w:trPr>
          <w:trHeight w:val="171"/>
        </w:trPr>
        <w:tc>
          <w:tcPr>
            <w:tcW w:w="5076" w:type="dxa"/>
            <w:shd w:val="clear" w:color="auto" w:fill="auto"/>
          </w:tcPr>
          <w:p w14:paraId="29412170" w14:textId="77777777" w:rsidR="00D76F04" w:rsidRPr="001A17B8" w:rsidRDefault="00D76F04" w:rsidP="00E122B4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42AC9C3B" w14:textId="77777777" w:rsidR="00D76F04" w:rsidRPr="001A17B8" w:rsidRDefault="00D76F04" w:rsidP="00E122B4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2F25567" w14:textId="77777777" w:rsidR="00D76F04" w:rsidRPr="00376FA8" w:rsidRDefault="00D76F04" w:rsidP="00E122B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5C345AE" w14:textId="77777777" w:rsidR="00D76F04" w:rsidRPr="00A019E4" w:rsidRDefault="000E53F1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8050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0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76F04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F550864" w14:textId="77777777" w:rsidR="00D76F04" w:rsidRPr="001A17B8" w:rsidRDefault="000E53F1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8338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F0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76F04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76F04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D76F04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76F04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C2FB88C" w14:textId="77777777" w:rsidR="00D76F04" w:rsidRPr="001A17B8" w:rsidRDefault="00D76F04" w:rsidP="00E122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F3A8BCF" w14:textId="34B8AB29" w:rsidR="002D4B37" w:rsidRDefault="002D4B37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2D4B37" w:rsidRPr="00CF3901" w14:paraId="5F49143E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29B722E" w14:textId="4F361F8F" w:rsidR="002D4B37" w:rsidRPr="00A57DF0" w:rsidRDefault="002D4B37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DE755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5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50783BE1" w14:textId="77777777" w:rsidR="002D4B37" w:rsidRDefault="002D4B37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2F9E199B" w14:textId="4DCD7EFD" w:rsidR="002D4B37" w:rsidRPr="00FE5D7B" w:rsidRDefault="004F4FB4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ingericht hebben van een OTAP-staat </w:t>
            </w:r>
            <w:proofErr w:type="gramStart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gestandaardiseerde </w:t>
            </w:r>
            <w:proofErr w:type="spellStart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Continuous</w:t>
            </w:r>
            <w:proofErr w:type="spellEnd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Integration en </w:t>
            </w:r>
            <w:proofErr w:type="spellStart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Continuous</w:t>
            </w:r>
            <w:proofErr w:type="spellEnd"/>
            <w:r w:rsidRPr="004F4F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Delivery (CI/CD) principes.</w:t>
            </w:r>
            <w:r w:rsidR="0059190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2D4B37" w:rsidRPr="001A17B8" w14:paraId="74E750C5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19A6C90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C438236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0B208C13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691278D8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4B2EA3D" w14:textId="77777777" w:rsidR="002D4B37" w:rsidRPr="001E36FF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ED0CB9F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4B37" w:rsidRPr="001A17B8" w14:paraId="71A32558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7AAA6B4C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6E33DDD" w14:textId="77777777" w:rsidR="002D4B37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6C93FD9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4B37" w:rsidRPr="001A17B8" w14:paraId="6BC17750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ADCA60B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DDABE41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5BDB579A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80B1EA3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DA346AE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1098C188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8BC9959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6539C1C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32B69603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F452C56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2BC2C658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A3FF568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4F4FB4" w:rsidRPr="001A17B8" w14:paraId="00F824DC" w14:textId="77777777" w:rsidTr="004F4FB4">
        <w:trPr>
          <w:trHeight w:val="869"/>
          <w:jc w:val="center"/>
        </w:trPr>
        <w:tc>
          <w:tcPr>
            <w:tcW w:w="5076" w:type="dxa"/>
            <w:shd w:val="clear" w:color="auto" w:fill="auto"/>
          </w:tcPr>
          <w:p w14:paraId="2DC1B378" w14:textId="11F35AAF" w:rsidR="004F4FB4" w:rsidRPr="001A17B8" w:rsidRDefault="004F4FB4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F4FB4">
              <w:rPr>
                <w:rFonts w:ascii="Corbel" w:hAnsi="Corbel"/>
                <w:sz w:val="16"/>
                <w:szCs w:val="16"/>
              </w:rPr>
              <w:t xml:space="preserve">Het ingericht hebben van een OTAP-staat </w:t>
            </w:r>
            <w:proofErr w:type="gramStart"/>
            <w:r w:rsidRPr="004F4FB4">
              <w:rPr>
                <w:rFonts w:ascii="Corbel" w:hAnsi="Corbel"/>
                <w:sz w:val="16"/>
                <w:szCs w:val="16"/>
              </w:rPr>
              <w:t>conform</w:t>
            </w:r>
            <w:proofErr w:type="gramEnd"/>
            <w:r w:rsidRPr="004F4FB4">
              <w:rPr>
                <w:rFonts w:ascii="Corbel" w:hAnsi="Corbel"/>
                <w:sz w:val="16"/>
                <w:szCs w:val="16"/>
              </w:rPr>
              <w:t xml:space="preserve"> gestandaardiseerde </w:t>
            </w:r>
            <w:proofErr w:type="spellStart"/>
            <w:r w:rsidRPr="004F4FB4">
              <w:rPr>
                <w:rFonts w:ascii="Corbel" w:hAnsi="Corbel"/>
                <w:sz w:val="16"/>
                <w:szCs w:val="16"/>
              </w:rPr>
              <w:t>Continuous</w:t>
            </w:r>
            <w:proofErr w:type="spellEnd"/>
            <w:r w:rsidRPr="004F4FB4">
              <w:rPr>
                <w:rFonts w:ascii="Corbel" w:hAnsi="Corbel"/>
                <w:sz w:val="16"/>
                <w:szCs w:val="16"/>
              </w:rPr>
              <w:t xml:space="preserve"> Integration en </w:t>
            </w:r>
            <w:proofErr w:type="spellStart"/>
            <w:r w:rsidRPr="004F4FB4">
              <w:rPr>
                <w:rFonts w:ascii="Corbel" w:hAnsi="Corbel"/>
                <w:sz w:val="16"/>
                <w:szCs w:val="16"/>
              </w:rPr>
              <w:t>Continuous</w:t>
            </w:r>
            <w:proofErr w:type="spellEnd"/>
            <w:r w:rsidRPr="004F4FB4">
              <w:rPr>
                <w:rFonts w:ascii="Corbel" w:hAnsi="Corbel"/>
                <w:sz w:val="16"/>
                <w:szCs w:val="16"/>
              </w:rPr>
              <w:t xml:space="preserve"> Delivery (CI/CD) principes.</w:t>
            </w:r>
          </w:p>
        </w:tc>
        <w:tc>
          <w:tcPr>
            <w:tcW w:w="3941" w:type="dxa"/>
            <w:shd w:val="clear" w:color="auto" w:fill="auto"/>
          </w:tcPr>
          <w:p w14:paraId="1B648E33" w14:textId="77777777" w:rsidR="004F4FB4" w:rsidRPr="00A019E4" w:rsidRDefault="000E53F1" w:rsidP="004F4F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13953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FB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F4FB4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B0EC713" w14:textId="17369B22" w:rsidR="004F4FB4" w:rsidRPr="001E36FF" w:rsidRDefault="000E53F1" w:rsidP="004F4F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4471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FB4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F4FB4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4F4FB4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4F4FB4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4F4FB4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2D4B37" w:rsidRPr="001A17B8" w14:paraId="26FC8E73" w14:textId="77777777" w:rsidTr="004F4FB4">
        <w:trPr>
          <w:trHeight w:val="910"/>
          <w:jc w:val="center"/>
        </w:trPr>
        <w:tc>
          <w:tcPr>
            <w:tcW w:w="5076" w:type="dxa"/>
            <w:shd w:val="clear" w:color="auto" w:fill="auto"/>
          </w:tcPr>
          <w:p w14:paraId="21A5B4E7" w14:textId="77777777" w:rsidR="002D4B37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9792EBC" w14:textId="77777777" w:rsidR="002D4B37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902DC47" w14:textId="77777777" w:rsidR="002D4B37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DC984E8" w14:textId="77777777" w:rsidR="002D4B37" w:rsidRPr="00376FA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298BF1EC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41F1A745" w14:textId="77777777" w:rsidR="002D4B37" w:rsidRPr="001A17B8" w:rsidRDefault="002D4B37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EAAE592" w14:textId="77777777" w:rsidR="002D4B37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3668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B37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4B37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D35F446" w14:textId="77777777" w:rsidR="002D4B37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1797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B37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4B37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2D4B37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2D4B3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D4B3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9E8DA01" w14:textId="77777777" w:rsidR="002D4B37" w:rsidRPr="00A019E4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5001129" w14:textId="77777777" w:rsidR="002D4B37" w:rsidRPr="00A019E4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9F1F99" w14:textId="77777777" w:rsidR="002D4B37" w:rsidRPr="00376FA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4B37" w:rsidRPr="001A17B8" w14:paraId="7E975D8D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8CCAD31" w14:textId="77777777" w:rsidR="002D4B37" w:rsidRPr="001A17B8" w:rsidRDefault="002D4B37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5F1D356C" w14:textId="77777777" w:rsidR="002D4B37" w:rsidRPr="00376FA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4B37" w:rsidRPr="001A17B8" w14:paraId="0EFE4884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FECEAF4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2D4B37" w:rsidRPr="001A17B8" w14:paraId="4B64CD68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C30BA6E" w14:textId="77777777" w:rsidR="002D4B37" w:rsidRPr="001A17B8" w:rsidRDefault="002D4B37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46CFCEF" w14:textId="77777777" w:rsidR="002D4B37" w:rsidRPr="001A17B8" w:rsidRDefault="002D4B37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43010AC" w14:textId="77777777" w:rsidR="002D4B37" w:rsidRPr="00376FA8" w:rsidRDefault="002D4B37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2FC8B00" w14:textId="77777777" w:rsidR="002D4B37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4965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B37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4B37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D6D43C9" w14:textId="77777777" w:rsidR="002D4B37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4371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B37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4B37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2D4B37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2D4B3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D4B3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3CE461D" w14:textId="77777777" w:rsidR="002D4B37" w:rsidRPr="001A17B8" w:rsidRDefault="002D4B3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E52B4FF" w14:textId="027BD64D" w:rsidR="0059190A" w:rsidRDefault="0059190A" w:rsidP="007650B2">
      <w:pPr>
        <w:spacing w:after="200" w:line="276" w:lineRule="auto"/>
      </w:pPr>
    </w:p>
    <w:p w14:paraId="53667CC9" w14:textId="77777777" w:rsidR="007C5D5B" w:rsidRDefault="007C5D5B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C5D5B" w:rsidRPr="00CF3901" w14:paraId="4C885A9A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7A1F3E2" w14:textId="1DFBB91E" w:rsidR="007C5D5B" w:rsidRPr="00A57DF0" w:rsidRDefault="007C5D5B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6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4B160622" w14:textId="77777777" w:rsidR="007C5D5B" w:rsidRDefault="007C5D5B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26F628CF" w14:textId="37073521" w:rsidR="007C5D5B" w:rsidRPr="00FE5D7B" w:rsidRDefault="005B00E7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5B00E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Inschrijver heeft ontwikkelprojecten (als bedoeld bij punt 1</w:t>
            </w:r>
            <w:proofErr w:type="gramStart"/>
            <w:r w:rsidRPr="005B00E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)  succesvol</w:t>
            </w:r>
            <w:proofErr w:type="gramEnd"/>
            <w:r w:rsidRPr="005B00E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van opstart, naar uitvoering, naar realisatie, naar in productie name gebracht. En overgedragen naar een bestendige support- en beheersituatie.  </w:t>
            </w:r>
            <w:r w:rsidR="007C5D5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7C5D5B" w:rsidRPr="001A17B8" w14:paraId="27190D23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60891C6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CD2BE0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2BC295FE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719CC9D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3CB4ECC" w14:textId="77777777" w:rsidR="007C5D5B" w:rsidRPr="001E36FF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99A9E95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C5D5B" w:rsidRPr="001A17B8" w14:paraId="11AE9B22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6300FF46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84DFDA4" w14:textId="77777777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30854EC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C5D5B" w:rsidRPr="001A17B8" w14:paraId="1B3715A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2822012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5153FA3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4790C6B9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B474FF0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9D2659A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619B5999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82471C3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92D156A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36F042E9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FC93779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561DE39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696EC34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B00E7" w:rsidRPr="001A17B8" w14:paraId="2C1A8873" w14:textId="77777777" w:rsidTr="00C0243F">
        <w:trPr>
          <w:trHeight w:val="1011"/>
          <w:jc w:val="center"/>
        </w:trPr>
        <w:tc>
          <w:tcPr>
            <w:tcW w:w="5076" w:type="dxa"/>
            <w:shd w:val="clear" w:color="auto" w:fill="auto"/>
          </w:tcPr>
          <w:p w14:paraId="08C37606" w14:textId="75F7169D" w:rsidR="005B00E7" w:rsidRPr="001A17B8" w:rsidRDefault="005B00E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5B00E7">
              <w:rPr>
                <w:rFonts w:ascii="Corbel" w:hAnsi="Corbel"/>
                <w:sz w:val="16"/>
                <w:szCs w:val="16"/>
              </w:rPr>
              <w:t>Inschrijver heeft ontwikkelprojecten (als bedoeld bij punt 1</w:t>
            </w:r>
            <w:proofErr w:type="gramStart"/>
            <w:r w:rsidRPr="005B00E7">
              <w:rPr>
                <w:rFonts w:ascii="Corbel" w:hAnsi="Corbel"/>
                <w:sz w:val="16"/>
                <w:szCs w:val="16"/>
              </w:rPr>
              <w:t>)  succesvol</w:t>
            </w:r>
            <w:proofErr w:type="gramEnd"/>
            <w:r w:rsidRPr="005B00E7">
              <w:rPr>
                <w:rFonts w:ascii="Corbel" w:hAnsi="Corbel"/>
                <w:sz w:val="16"/>
                <w:szCs w:val="16"/>
              </w:rPr>
              <w:t xml:space="preserve"> van opstart, naar uitvoering, naar realisatie, naar in productie name gebracht. En overgedragen naar een bestendige support- en beheersituatie.  </w:t>
            </w:r>
          </w:p>
        </w:tc>
        <w:tc>
          <w:tcPr>
            <w:tcW w:w="3941" w:type="dxa"/>
            <w:shd w:val="clear" w:color="auto" w:fill="auto"/>
          </w:tcPr>
          <w:p w14:paraId="6049376A" w14:textId="77777777" w:rsidR="00C0243F" w:rsidRPr="00A019E4" w:rsidRDefault="000E53F1" w:rsidP="00C0243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10853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43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0243F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3DFC37C" w14:textId="77777777" w:rsidR="00C0243F" w:rsidRPr="00A019E4" w:rsidRDefault="000E53F1" w:rsidP="00C0243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2380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43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0243F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C0243F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C0243F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0243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D936F1D" w14:textId="77777777" w:rsidR="005B00E7" w:rsidRPr="001E36FF" w:rsidRDefault="005B00E7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C5D5B" w:rsidRPr="001A17B8" w14:paraId="40C41CA9" w14:textId="77777777" w:rsidTr="00C0243F">
        <w:trPr>
          <w:trHeight w:val="927"/>
          <w:jc w:val="center"/>
        </w:trPr>
        <w:tc>
          <w:tcPr>
            <w:tcW w:w="5076" w:type="dxa"/>
            <w:shd w:val="clear" w:color="auto" w:fill="auto"/>
          </w:tcPr>
          <w:p w14:paraId="11ED868E" w14:textId="3E421AD5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04FAF81" w14:textId="77777777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0CD15C" w14:textId="77777777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C8AD09" w14:textId="77777777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7A2FA6D" w14:textId="77777777" w:rsidR="007C5D5B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326DFE5E" w14:textId="77777777" w:rsidR="007C5D5B" w:rsidRPr="00376FA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1F7F5E27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E8C684B" w14:textId="77777777" w:rsidR="007C5D5B" w:rsidRPr="001A17B8" w:rsidRDefault="007C5D5B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B89EA7A" w14:textId="77777777" w:rsidR="007C5D5B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00001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D5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C5D5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4F50D01" w14:textId="77777777" w:rsidR="007C5D5B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81782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D5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C5D5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C5D5B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7C5D5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C5D5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800D288" w14:textId="77777777" w:rsidR="007C5D5B" w:rsidRPr="00A019E4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9965DA" w14:textId="77777777" w:rsidR="007C5D5B" w:rsidRPr="00A019E4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E529C0" w14:textId="77777777" w:rsidR="007C5D5B" w:rsidRPr="00376FA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C5D5B" w:rsidRPr="001A17B8" w14:paraId="53C91288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44BC8DE" w14:textId="77777777" w:rsidR="007C5D5B" w:rsidRPr="001A17B8" w:rsidRDefault="007C5D5B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A65F086" w14:textId="77777777" w:rsidR="007C5D5B" w:rsidRPr="00376FA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C5D5B" w:rsidRPr="001A17B8" w14:paraId="0C7E85CC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63D8BAAE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C5D5B" w:rsidRPr="001A17B8" w14:paraId="6F293EEB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6CDF9BC1" w14:textId="77777777" w:rsidR="007C5D5B" w:rsidRPr="001A17B8" w:rsidRDefault="007C5D5B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5967213D" w14:textId="77777777" w:rsidR="007C5D5B" w:rsidRPr="001A17B8" w:rsidRDefault="007C5D5B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473112D" w14:textId="77777777" w:rsidR="007C5D5B" w:rsidRPr="00376FA8" w:rsidRDefault="007C5D5B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D66DA65" w14:textId="77777777" w:rsidR="007C5D5B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432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D5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C5D5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DD50F82" w14:textId="77777777" w:rsidR="007C5D5B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9183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D5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C5D5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C5D5B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7C5D5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C5D5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1C0DE9E" w14:textId="77777777" w:rsidR="007C5D5B" w:rsidRPr="001A17B8" w:rsidRDefault="007C5D5B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7BFFE15" w14:textId="451124A5" w:rsidR="00D21251" w:rsidRDefault="00D21251" w:rsidP="007650B2">
      <w:pPr>
        <w:spacing w:after="200" w:line="276" w:lineRule="auto"/>
      </w:pPr>
    </w:p>
    <w:p w14:paraId="3DB7AAC7" w14:textId="77777777" w:rsidR="00D21251" w:rsidRDefault="00D21251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D21251" w:rsidRPr="00CF3901" w14:paraId="3A69C313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C13308A" w14:textId="75B6AFE9" w:rsidR="00D21251" w:rsidRPr="00A57DF0" w:rsidRDefault="00D21251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7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5739CA44" w14:textId="77777777" w:rsidR="00D21251" w:rsidRDefault="00D21251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5F116C04" w14:textId="05FDEC2E" w:rsidR="00D21251" w:rsidRPr="00FE5D7B" w:rsidRDefault="00A0103E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gestructureerd uitgewerkt en geïmplementeerd hebben van teststrategie, testplan en geautomatiseerde testscripts (unit en integratie) van met </w:t>
            </w:r>
            <w:proofErr w:type="spellStart"/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STARlight</w:t>
            </w:r>
            <w:proofErr w:type="spellEnd"/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2.0 vergelijkbare maatwerk applicaties. Van vergelijkbaar is sprake als de applicatie eerder is ontwikkeld </w:t>
            </w:r>
            <w:proofErr w:type="gramStart"/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bij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Pr="00A0103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 genoemde voorwaarden.</w:t>
            </w:r>
            <w:r w:rsidR="00D2125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D21251" w:rsidRPr="001A17B8" w14:paraId="70B3F598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66D7FC8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CBC0E6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40A47126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2E1B158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75D50D0" w14:textId="77777777" w:rsidR="00D21251" w:rsidRPr="001E36FF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1F21F39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21251" w:rsidRPr="001A17B8" w14:paraId="6FFE6247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7F95956C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892402E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DB4E694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21251" w:rsidRPr="001A17B8" w14:paraId="2A98849B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D0D2592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C671B8B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62DF41F2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3823F15F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5EF92CA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0317F4A1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9F1D6B4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DC67F8C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571E8700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9108500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19CB39E8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47928CA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9E7808" w:rsidRPr="001A17B8" w14:paraId="79B021B3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72BE3624" w14:textId="2D1FF9E0" w:rsidR="009E7808" w:rsidRPr="001A17B8" w:rsidRDefault="009E7808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9E7808">
              <w:rPr>
                <w:rFonts w:ascii="Corbel" w:hAnsi="Corbel"/>
                <w:sz w:val="16"/>
                <w:szCs w:val="16"/>
              </w:rPr>
              <w:t xml:space="preserve">Het gestructureerd uitgewerkt en geïmplementeerd hebben van teststrategie, testplan en geautomatiseerde testscripts (unit en integratie) van met </w:t>
            </w:r>
            <w:proofErr w:type="spellStart"/>
            <w:r w:rsidRPr="009E7808">
              <w:rPr>
                <w:rFonts w:ascii="Corbel" w:hAnsi="Corbel"/>
                <w:sz w:val="16"/>
                <w:szCs w:val="16"/>
              </w:rPr>
              <w:t>STARlight</w:t>
            </w:r>
            <w:proofErr w:type="spellEnd"/>
            <w:r w:rsidRPr="009E7808">
              <w:rPr>
                <w:rFonts w:ascii="Corbel" w:hAnsi="Corbel"/>
                <w:sz w:val="16"/>
                <w:szCs w:val="16"/>
              </w:rPr>
              <w:t xml:space="preserve"> 2.0 vergelijkbare maatwerk applicaties. Van vergelijkbaar is sprake als de applicatie eerder is ontwikkeld </w:t>
            </w:r>
            <w:proofErr w:type="gramStart"/>
            <w:r w:rsidRPr="009E7808">
              <w:rPr>
                <w:rFonts w:ascii="Corbel" w:hAnsi="Corbel"/>
                <w:sz w:val="16"/>
                <w:szCs w:val="16"/>
              </w:rPr>
              <w:t>conform</w:t>
            </w:r>
            <w:proofErr w:type="gramEnd"/>
            <w:r w:rsidRPr="009E7808">
              <w:rPr>
                <w:rFonts w:ascii="Corbel" w:hAnsi="Corbel"/>
                <w:sz w:val="16"/>
                <w:szCs w:val="16"/>
              </w:rPr>
              <w:t xml:space="preserve"> bij kerncompetentie 1 genoemde voorwaarden.</w:t>
            </w:r>
          </w:p>
        </w:tc>
        <w:tc>
          <w:tcPr>
            <w:tcW w:w="3941" w:type="dxa"/>
            <w:shd w:val="clear" w:color="auto" w:fill="auto"/>
          </w:tcPr>
          <w:p w14:paraId="56BBB723" w14:textId="77777777" w:rsidR="009E7808" w:rsidRPr="00A019E4" w:rsidRDefault="000E53F1" w:rsidP="009E780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5638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80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E7808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A6D975F" w14:textId="77777777" w:rsidR="009E7808" w:rsidRPr="00A019E4" w:rsidRDefault="000E53F1" w:rsidP="009E780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7298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80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E7808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9E780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9E7808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E7808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62FFAAB" w14:textId="77777777" w:rsidR="009E7808" w:rsidRPr="001E36FF" w:rsidRDefault="009E7808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21251" w:rsidRPr="001A17B8" w14:paraId="02023674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492DFEFD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049C10A6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2375085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F190290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D843F15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574CA45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C80710B" w14:textId="77777777" w:rsidR="00D21251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367D5A69" w14:textId="77777777" w:rsidR="00D21251" w:rsidRPr="00376FA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6C315F8E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9EFBE7C" w14:textId="77777777" w:rsidR="00D21251" w:rsidRPr="001A17B8" w:rsidRDefault="00D21251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D6B5351" w14:textId="2A28E4AD" w:rsidR="00D21251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0784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25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2125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1F1170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49684B14" w14:textId="77777777" w:rsidR="00D21251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3173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25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2125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21251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D2125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2125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1151376" w14:textId="77777777" w:rsidR="00D21251" w:rsidRPr="00A019E4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0985D7F" w14:textId="77777777" w:rsidR="00D21251" w:rsidRPr="00A019E4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047C3DA" w14:textId="77777777" w:rsidR="00D21251" w:rsidRPr="00376FA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21251" w:rsidRPr="001A17B8" w14:paraId="657BA92D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D2BB0DD" w14:textId="77777777" w:rsidR="00D21251" w:rsidRPr="001A17B8" w:rsidRDefault="00D21251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502CE5E0" w14:textId="77777777" w:rsidR="00D21251" w:rsidRPr="00376FA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21251" w:rsidRPr="001A17B8" w14:paraId="6BD55E24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4160547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D21251" w:rsidRPr="001A17B8" w14:paraId="4CB3DC41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38973C0" w14:textId="77777777" w:rsidR="00D21251" w:rsidRPr="001A17B8" w:rsidRDefault="00D21251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B2A8382" w14:textId="77777777" w:rsidR="00D21251" w:rsidRPr="001A17B8" w:rsidRDefault="00D21251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29040EAF" w14:textId="77777777" w:rsidR="00D21251" w:rsidRPr="00376FA8" w:rsidRDefault="00D21251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BB41E2D" w14:textId="77777777" w:rsidR="00D21251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081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25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2125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7F66C94" w14:textId="77777777" w:rsidR="00D21251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05443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25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2125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2125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D2125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2125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3B04780" w14:textId="77777777" w:rsidR="00D21251" w:rsidRPr="001A17B8" w:rsidRDefault="00D2125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B26A83D" w14:textId="397889B4" w:rsidR="00851E40" w:rsidRDefault="00851E40" w:rsidP="007650B2">
      <w:pPr>
        <w:spacing w:after="200" w:line="276" w:lineRule="auto"/>
      </w:pPr>
    </w:p>
    <w:p w14:paraId="60478439" w14:textId="77777777" w:rsidR="00851E40" w:rsidRDefault="00851E40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51E40" w:rsidRPr="00CF3901" w14:paraId="05A47459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3C5DD53" w14:textId="637E0E55" w:rsidR="00851E40" w:rsidRPr="00A57DF0" w:rsidRDefault="00851E40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8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8C870BF" w14:textId="77777777" w:rsidR="00851E40" w:rsidRDefault="00851E40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3C9A470C" w14:textId="149C4013" w:rsidR="00851E40" w:rsidRPr="00FE5D7B" w:rsidRDefault="00851E40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ontworpen hebben van Solution Designs voor met </w:t>
            </w:r>
            <w:proofErr w:type="spellStart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STARlight</w:t>
            </w:r>
            <w:proofErr w:type="spellEnd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2.0 vergelijkbare maatwerkapplicatie</w:t>
            </w:r>
            <w:r w:rsidR="005C0A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(</w:t>
            </w:r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s</w:t>
            </w:r>
            <w:r w:rsidR="005C0A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)</w:t>
            </w:r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in de </w:t>
            </w:r>
            <w:proofErr w:type="spellStart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Azure</w:t>
            </w:r>
            <w:proofErr w:type="spellEnd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Cloud, waarbij Security integraal onderdeel is van de oplossing. Van vergelijkbaar is sprake als de applicatie eerder is ontwikkeld </w:t>
            </w:r>
            <w:proofErr w:type="gramStart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bij </w:t>
            </w:r>
            <w:r w:rsid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Pr="00851E4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 genoemde voorwaarden.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851E40" w:rsidRPr="001A17B8" w14:paraId="2661721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11103DC5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71E7453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246E925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036393D6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E2B2F4B" w14:textId="77777777" w:rsidR="00851E40" w:rsidRPr="001E36FF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9C20CB6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51E40" w:rsidRPr="001A17B8" w14:paraId="07FB4075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40F1B128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3262E4A" w14:textId="77777777" w:rsidR="00851E40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ACA8FCB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51E40" w:rsidRPr="001A17B8" w14:paraId="48396BD2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4CE47696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3A6272A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690CA900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5DEA30FA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C65D0EA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6E2790A1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5BC58EA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5ABE2C6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182EF0DE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7EE4745C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1D50E1A3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2ECF990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B3550" w:rsidRPr="001A17B8" w14:paraId="3ADCDCED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21283027" w14:textId="4508157F" w:rsidR="008B3550" w:rsidRPr="001A17B8" w:rsidRDefault="008B355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B3550">
              <w:rPr>
                <w:rFonts w:ascii="Corbel" w:hAnsi="Corbel"/>
                <w:sz w:val="16"/>
                <w:szCs w:val="16"/>
              </w:rPr>
              <w:t xml:space="preserve">Het ontworpen hebben van Solution Designs voor met </w:t>
            </w:r>
            <w:proofErr w:type="spellStart"/>
            <w:r w:rsidRPr="008B3550">
              <w:rPr>
                <w:rFonts w:ascii="Corbel" w:hAnsi="Corbel"/>
                <w:sz w:val="16"/>
                <w:szCs w:val="16"/>
              </w:rPr>
              <w:t>STARlight</w:t>
            </w:r>
            <w:proofErr w:type="spellEnd"/>
            <w:r w:rsidRPr="008B3550">
              <w:rPr>
                <w:rFonts w:ascii="Corbel" w:hAnsi="Corbel"/>
                <w:sz w:val="16"/>
                <w:szCs w:val="16"/>
              </w:rPr>
              <w:t xml:space="preserve"> 2.0 vergelijkbare maatwerkapplicatie(s) in de </w:t>
            </w:r>
            <w:proofErr w:type="spellStart"/>
            <w:r w:rsidRPr="008B3550">
              <w:rPr>
                <w:rFonts w:ascii="Corbel" w:hAnsi="Corbel"/>
                <w:sz w:val="16"/>
                <w:szCs w:val="16"/>
              </w:rPr>
              <w:t>Azure</w:t>
            </w:r>
            <w:proofErr w:type="spellEnd"/>
            <w:r w:rsidRPr="008B3550">
              <w:rPr>
                <w:rFonts w:ascii="Corbel" w:hAnsi="Corbel"/>
                <w:sz w:val="16"/>
                <w:szCs w:val="16"/>
              </w:rPr>
              <w:t xml:space="preserve"> Cloud, waarbij Security integraal onderdeel is van de oplossing. Van vergelijkbaar is sprake als de applicatie eerder is ontwikkeld </w:t>
            </w:r>
            <w:proofErr w:type="gramStart"/>
            <w:r w:rsidRPr="008B3550">
              <w:rPr>
                <w:rFonts w:ascii="Corbel" w:hAnsi="Corbel"/>
                <w:sz w:val="16"/>
                <w:szCs w:val="16"/>
              </w:rPr>
              <w:t>conform</w:t>
            </w:r>
            <w:proofErr w:type="gramEnd"/>
            <w:r w:rsidRPr="008B3550">
              <w:rPr>
                <w:rFonts w:ascii="Corbel" w:hAnsi="Corbel"/>
                <w:sz w:val="16"/>
                <w:szCs w:val="16"/>
              </w:rPr>
              <w:t xml:space="preserve"> bij kerncompetentie 1 genoemde voorwaarden.</w:t>
            </w:r>
          </w:p>
        </w:tc>
        <w:tc>
          <w:tcPr>
            <w:tcW w:w="3941" w:type="dxa"/>
            <w:shd w:val="clear" w:color="auto" w:fill="auto"/>
          </w:tcPr>
          <w:p w14:paraId="72D6AF8B" w14:textId="77777777" w:rsidR="008B3550" w:rsidRPr="008B3550" w:rsidRDefault="008B3550" w:rsidP="008B355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B355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8B3550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31196A79" w14:textId="52CB81B3" w:rsidR="008B3550" w:rsidRPr="008B3550" w:rsidRDefault="008B3550" w:rsidP="008B355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B355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8B3550">
              <w:rPr>
                <w:rFonts w:ascii="Corbel" w:hAnsi="Corbel"/>
                <w:sz w:val="16"/>
                <w:szCs w:val="16"/>
              </w:rPr>
              <w:t xml:space="preserve"> Nee </w:t>
            </w:r>
            <w:r w:rsidR="00FB70B3" w:rsidRPr="00FB70B3">
              <w:rPr>
                <w:rFonts w:ascii="Corbel" w:hAnsi="Corbel"/>
                <w:sz w:val="16"/>
                <w:szCs w:val="16"/>
              </w:rPr>
              <w:sym w:font="Wingdings" w:char="F0E0"/>
            </w:r>
            <w:r w:rsidR="00FB70B3">
              <w:rPr>
                <w:rFonts w:ascii="Corbel" w:hAnsi="Corbel"/>
                <w:sz w:val="16"/>
                <w:szCs w:val="16"/>
              </w:rPr>
              <w:t xml:space="preserve"> </w:t>
            </w:r>
            <w:r w:rsidRPr="008B3550">
              <w:rPr>
                <w:rFonts w:ascii="Corbel" w:hAnsi="Corbel"/>
                <w:sz w:val="16"/>
                <w:szCs w:val="16"/>
              </w:rPr>
              <w:t>dan voldoet de referentie niet aan de eisen en leidt dit tot uitsluiting.</w:t>
            </w:r>
          </w:p>
          <w:p w14:paraId="1DCC1F63" w14:textId="77777777" w:rsidR="008B3550" w:rsidRPr="001E36FF" w:rsidRDefault="008B355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51E40" w:rsidRPr="001A17B8" w14:paraId="37D0D800" w14:textId="77777777" w:rsidTr="00FB70B3">
        <w:trPr>
          <w:trHeight w:val="851"/>
          <w:jc w:val="center"/>
        </w:trPr>
        <w:tc>
          <w:tcPr>
            <w:tcW w:w="5076" w:type="dxa"/>
            <w:shd w:val="clear" w:color="auto" w:fill="auto"/>
          </w:tcPr>
          <w:p w14:paraId="5BDB292C" w14:textId="77777777" w:rsidR="00851E40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3C30CEFE" w14:textId="77777777" w:rsidR="00851E40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81BB9E" w14:textId="77777777" w:rsidR="00851E40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70771F8" w14:textId="77777777" w:rsidR="00851E40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3ABFB34" w14:textId="77777777" w:rsidR="00851E40" w:rsidRPr="00376FA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24D6BDCC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1FB573B" w14:textId="77777777" w:rsidR="00851E40" w:rsidRPr="001A17B8" w:rsidRDefault="00851E40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24E6D78" w14:textId="63AF7E44" w:rsidR="00851E40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9974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E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51E4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5CA51D0" w14:textId="77777777" w:rsidR="00851E40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5163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E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51E4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51E40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851E4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51E4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DB15B67" w14:textId="77777777" w:rsidR="00851E40" w:rsidRPr="00A019E4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80C49CB" w14:textId="77777777" w:rsidR="00851E40" w:rsidRPr="00A019E4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77E69C" w14:textId="77777777" w:rsidR="00851E40" w:rsidRPr="00376FA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51E40" w:rsidRPr="001A17B8" w14:paraId="6B5DB129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D3C0DC1" w14:textId="77777777" w:rsidR="00851E40" w:rsidRPr="001A17B8" w:rsidRDefault="00851E40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63E88C5D" w14:textId="77777777" w:rsidR="00851E40" w:rsidRPr="00376FA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51E40" w:rsidRPr="001A17B8" w14:paraId="4E5E6AA9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46268E2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851E40" w:rsidRPr="001A17B8" w14:paraId="3D483504" w14:textId="77777777" w:rsidTr="005002D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172EB6F4" w14:textId="77777777" w:rsidR="00851E40" w:rsidRPr="001A17B8" w:rsidRDefault="00851E40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62D7525" w14:textId="77777777" w:rsidR="00851E40" w:rsidRPr="001A17B8" w:rsidRDefault="00851E40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8F409B9" w14:textId="77777777" w:rsidR="00851E40" w:rsidRPr="00376FA8" w:rsidRDefault="00851E40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525CCA8" w14:textId="77777777" w:rsidR="00851E40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3021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E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51E4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62929B1" w14:textId="77777777" w:rsidR="00851E40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35919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E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51E4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51E4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851E4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51E4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4312AEB" w14:textId="77777777" w:rsidR="00851E40" w:rsidRPr="001A17B8" w:rsidRDefault="00851E40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183B6403" w14:textId="161C4447" w:rsidR="003F4CC6" w:rsidRDefault="003F4CC6" w:rsidP="007650B2">
      <w:pPr>
        <w:spacing w:after="200" w:line="276" w:lineRule="auto"/>
      </w:pPr>
    </w:p>
    <w:p w14:paraId="557402F3" w14:textId="77777777" w:rsidR="003F4CC6" w:rsidRDefault="003F4CC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3F4CC6" w:rsidRPr="00CF3901" w14:paraId="5D7D1306" w14:textId="77777777" w:rsidTr="005002D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B6EF860" w14:textId="755EB1D4" w:rsidR="003F4CC6" w:rsidRPr="00A57DF0" w:rsidRDefault="003F4CC6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9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1B3B71DD" w14:textId="77777777" w:rsidR="003F4CC6" w:rsidRDefault="003F4CC6" w:rsidP="005002DF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13A01894" w14:textId="45DCEBEF" w:rsidR="003F4CC6" w:rsidRPr="003F4CC6" w:rsidRDefault="003F4CC6" w:rsidP="003F4CC6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Het effectief en efficiënt hebben zorg gedragen voor activiteiten en processen </w:t>
            </w:r>
            <w:proofErr w:type="gramStart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betreffende</w:t>
            </w:r>
            <w:proofErr w:type="gramEnd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de veiligheid ofwel security van met </w:t>
            </w:r>
            <w:proofErr w:type="spellStart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STARlight</w:t>
            </w:r>
            <w:proofErr w:type="spellEnd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2.0 vergelijkbare maatwerk webapplicaties.  Van vergelijkbaar is sprake als de applicatie eerder is ontwikkeld </w:t>
            </w:r>
            <w:proofErr w:type="gramStart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bij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 genoemde voorwaarden. </w:t>
            </w:r>
          </w:p>
          <w:p w14:paraId="7FDB9CC2" w14:textId="77777777" w:rsidR="003F4CC6" w:rsidRPr="003F4CC6" w:rsidRDefault="003F4CC6" w:rsidP="003F4CC6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2719CB1E" w14:textId="4512C577" w:rsidR="003F4CC6" w:rsidRPr="003F4CC6" w:rsidRDefault="003F4CC6" w:rsidP="003F4CC6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Bij deze competentie valt te denken aan het hebben uitgevoerd van de volgende werkzaamheden, waarbij in ieder geval </w:t>
            </w:r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>3 van de 5 genoemde werkzaamheden</w:t>
            </w:r>
            <w:r w:rsidR="00B55E4F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 xml:space="preserve"> (a t/m </w:t>
            </w:r>
            <w:proofErr w:type="gramStart"/>
            <w:r w:rsidR="00B55E4F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 xml:space="preserve">e) </w:t>
            </w:r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terug</w:t>
            </w:r>
            <w:proofErr w:type="gramEnd"/>
            <w:r w:rsidRPr="003F4CC6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moet komen bij uw referentie(s):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  <w:p w14:paraId="2392157E" w14:textId="150F1903" w:rsidR="003F4CC6" w:rsidRPr="00E718C1" w:rsidRDefault="003F4CC6" w:rsidP="00E718C1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</w:pP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 xml:space="preserve">Op netwerkniveau onmogelijk maken om vanaf een publiek netwerk of niet vertrouwd netwerk toegang te verlenen </w:t>
            </w:r>
            <w:r w:rsidR="00081C90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 xml:space="preserve">  </w:t>
            </w: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voor mensen of applicaties die daarvoor geen expliciete toestemming hebben;</w:t>
            </w:r>
            <w:r w:rsidR="00081C90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br/>
            </w:r>
          </w:p>
          <w:p w14:paraId="364F4336" w14:textId="36F02109" w:rsidR="003F4CC6" w:rsidRPr="00E718C1" w:rsidRDefault="003F4CC6" w:rsidP="00E718C1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</w:pP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Data naar en over externe verbindingen hebben versleuteld met moderne en afdoende encryptie algoritme;</w:t>
            </w:r>
            <w:r w:rsidR="00081C90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br/>
            </w:r>
          </w:p>
          <w:p w14:paraId="19D2508D" w14:textId="53031A96" w:rsidR="003F4CC6" w:rsidRPr="00E718C1" w:rsidRDefault="003F4CC6" w:rsidP="00E718C1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</w:pP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Applicatietoegang hebben verleend op basis expliciete rechtentoekenning aan groepen en individuen;</w:t>
            </w:r>
            <w:r w:rsidR="00081C90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br/>
            </w:r>
          </w:p>
          <w:p w14:paraId="3468F436" w14:textId="7DDB499C" w:rsidR="003F4CC6" w:rsidRPr="00E718C1" w:rsidRDefault="003F4CC6" w:rsidP="00E718C1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</w:pP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Het hebben gerealiseerd van invoervalidatie ter voorkoming van manipulatie en/of ontstaan van corruptie van gegevens, content en metadata, waardoor de vertrouwelijkheid, integriteit en/of beschikbaarheid van het systeem aangetast wordt</w:t>
            </w:r>
            <w:r w:rsidR="00F440C7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;</w:t>
            </w:r>
            <w:r w:rsidR="00081C90"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br/>
            </w:r>
          </w:p>
          <w:p w14:paraId="528BEFD8" w14:textId="19305B5A" w:rsidR="003F4CC6" w:rsidRPr="00E718C1" w:rsidRDefault="003F4CC6" w:rsidP="00E718C1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</w:pP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t>Het traceerbaar hebben gemaakt van transacties en bewerkingen van gebruikers.</w:t>
            </w:r>
            <w:r w:rsidRPr="00E718C1">
              <w:rPr>
                <w:rFonts w:ascii="Corbel" w:hAnsi="Corbel"/>
                <w:b/>
                <w:color w:val="FFFFFF" w:themeColor="background1"/>
                <w:sz w:val="16"/>
                <w:szCs w:val="16"/>
                <w:lang w:val="nl-NL"/>
              </w:rPr>
              <w:br/>
            </w:r>
          </w:p>
        </w:tc>
      </w:tr>
      <w:tr w:rsidR="003F4CC6" w:rsidRPr="001A17B8" w14:paraId="34457107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24FBA0D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7A15BA3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1D7E0EF8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670DFA33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E445C82" w14:textId="77777777" w:rsidR="003F4CC6" w:rsidRPr="001E36FF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9DA2DF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F4CC6" w:rsidRPr="001A17B8" w14:paraId="2DC2DA73" w14:textId="77777777" w:rsidTr="005002DF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0810FE4A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EF80738" w14:textId="77777777" w:rsidR="003F4CC6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C39BADF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F4CC6" w:rsidRPr="001A17B8" w14:paraId="5ED2C797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74334A9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8480ACA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5D912AF2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573FCE63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5DD8056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57E703F1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25297F99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410E9D2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4B6233BD" w14:textId="77777777" w:rsidTr="005002DF">
        <w:trPr>
          <w:jc w:val="center"/>
        </w:trPr>
        <w:tc>
          <w:tcPr>
            <w:tcW w:w="5076" w:type="dxa"/>
            <w:shd w:val="clear" w:color="auto" w:fill="auto"/>
          </w:tcPr>
          <w:p w14:paraId="548F088B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E47AE17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EEE69EA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51A03" w:rsidRPr="001A17B8" w14:paraId="36104CD7" w14:textId="77777777" w:rsidTr="005002DF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45277282" w14:textId="6C882073" w:rsidR="00751A03" w:rsidRPr="00751A03" w:rsidRDefault="00751A03" w:rsidP="00F5643E">
            <w:pPr>
              <w:pStyle w:val="Lijstalinea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  <w:lang w:val="nl-NL"/>
              </w:rPr>
            </w:pPr>
            <w:r w:rsidRPr="00751A03">
              <w:rPr>
                <w:rFonts w:ascii="Corbel" w:hAnsi="Corbel"/>
                <w:sz w:val="16"/>
                <w:szCs w:val="16"/>
                <w:lang w:val="nl-NL"/>
              </w:rPr>
              <w:t>Op netwerkniveau onmogelijk maken om vanaf een publiek netwerk of niet vertrouwd netwerk toegang te verlenen   voor mensen of applicaties die daarvoor geen expliciete toestemming hebben;</w:t>
            </w:r>
          </w:p>
          <w:p w14:paraId="1560BA59" w14:textId="77777777" w:rsidR="00751A03" w:rsidRPr="00751A03" w:rsidRDefault="00751A03" w:rsidP="00F5643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D9A8FF" w14:textId="5ADC4977" w:rsidR="00751A03" w:rsidRPr="00751A03" w:rsidRDefault="00751A03" w:rsidP="00F5643E">
            <w:pPr>
              <w:pStyle w:val="Lijstalinea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  <w:lang w:val="nl-NL"/>
              </w:rPr>
            </w:pPr>
            <w:r w:rsidRPr="00751A03">
              <w:rPr>
                <w:rFonts w:ascii="Corbel" w:hAnsi="Corbel"/>
                <w:sz w:val="16"/>
                <w:szCs w:val="16"/>
                <w:lang w:val="nl-NL"/>
              </w:rPr>
              <w:t>Data naar en over externe verbindingen hebben versleuteld met moderne en afdoende encryptie algoritme;</w:t>
            </w:r>
          </w:p>
          <w:p w14:paraId="4B350F1C" w14:textId="77777777" w:rsidR="00751A03" w:rsidRPr="00751A03" w:rsidRDefault="00751A03" w:rsidP="00F5643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918228" w14:textId="06AC6791" w:rsidR="00751A03" w:rsidRPr="00751A03" w:rsidRDefault="00751A03" w:rsidP="00F5643E">
            <w:pPr>
              <w:pStyle w:val="Lijstalinea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  <w:lang w:val="nl-NL"/>
              </w:rPr>
            </w:pPr>
            <w:r w:rsidRPr="00751A03">
              <w:rPr>
                <w:rFonts w:ascii="Corbel" w:hAnsi="Corbel"/>
                <w:sz w:val="16"/>
                <w:szCs w:val="16"/>
                <w:lang w:val="nl-NL"/>
              </w:rPr>
              <w:t>Applicatietoegang hebben verleend op basis expliciete rechtentoekenning aan groepen en individuen;</w:t>
            </w:r>
          </w:p>
          <w:p w14:paraId="623B2254" w14:textId="77777777" w:rsidR="00751A03" w:rsidRPr="00751A03" w:rsidRDefault="00751A03" w:rsidP="00F5643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A0DCA4" w14:textId="59AC3ABC" w:rsidR="00751A03" w:rsidRPr="00751A03" w:rsidRDefault="00751A03" w:rsidP="00F5643E">
            <w:pPr>
              <w:pStyle w:val="Lijstalinea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  <w:lang w:val="nl-NL"/>
              </w:rPr>
            </w:pPr>
            <w:r w:rsidRPr="00751A03">
              <w:rPr>
                <w:rFonts w:ascii="Corbel" w:hAnsi="Corbel"/>
                <w:sz w:val="16"/>
                <w:szCs w:val="16"/>
                <w:lang w:val="nl-NL"/>
              </w:rPr>
              <w:t>Het hebben gerealiseerd van invoervalidatie ter voorkoming van manipulatie en/of ontstaan van corruptie van gegevens, content en metadata, waardoor de vertrouwelijkheid, integriteit en/of beschikbaarheid van het systeem aangetast wordt;</w:t>
            </w:r>
          </w:p>
          <w:p w14:paraId="633D372C" w14:textId="77777777" w:rsidR="00751A03" w:rsidRPr="00751A03" w:rsidRDefault="00751A03" w:rsidP="00F5643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19E2CF7" w14:textId="7246E83E" w:rsidR="00751A03" w:rsidRPr="00751A03" w:rsidRDefault="00751A03" w:rsidP="00F5643E">
            <w:pPr>
              <w:pStyle w:val="Lijstalinea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363" w:hanging="284"/>
              <w:textAlignment w:val="baseline"/>
              <w:rPr>
                <w:rFonts w:ascii="Corbel" w:hAnsi="Corbel"/>
                <w:sz w:val="16"/>
                <w:szCs w:val="16"/>
                <w:lang w:val="nl-NL"/>
              </w:rPr>
            </w:pPr>
            <w:r w:rsidRPr="00751A03">
              <w:rPr>
                <w:rFonts w:ascii="Corbel" w:hAnsi="Corbel"/>
                <w:sz w:val="16"/>
                <w:szCs w:val="16"/>
                <w:lang w:val="nl-NL"/>
              </w:rPr>
              <w:t>Het traceerbaar hebben gemaakt van transacties en bewerkingen van gebruikers.</w:t>
            </w:r>
          </w:p>
        </w:tc>
        <w:tc>
          <w:tcPr>
            <w:tcW w:w="3941" w:type="dxa"/>
            <w:shd w:val="clear" w:color="auto" w:fill="auto"/>
          </w:tcPr>
          <w:p w14:paraId="0AB92E42" w14:textId="77777777" w:rsidR="00751A03" w:rsidRP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21B422AC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Nee</w:t>
            </w:r>
          </w:p>
          <w:p w14:paraId="01062665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7C777F1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7F5AA61C" w14:textId="77777777" w:rsidR="00751A03" w:rsidRP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629FC7BB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Nee</w:t>
            </w:r>
          </w:p>
          <w:p w14:paraId="6DD4020A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95F344A" w14:textId="77777777" w:rsidR="00751A03" w:rsidRP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6ACF789D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Nee</w:t>
            </w:r>
          </w:p>
          <w:p w14:paraId="738BFCC9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C6D93EB" w14:textId="77777777" w:rsidR="00751A03" w:rsidRP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3AB0E0A7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Nee</w:t>
            </w:r>
          </w:p>
          <w:p w14:paraId="617C6BBC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915E42A" w14:textId="77777777" w:rsidR="00F5643E" w:rsidRDefault="00F5643E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Segoe UI Symbol" w:hAnsi="Segoe UI Symbol" w:cs="Segoe UI Symbol"/>
                <w:sz w:val="16"/>
                <w:szCs w:val="16"/>
              </w:rPr>
            </w:pPr>
          </w:p>
          <w:p w14:paraId="3EBBD93A" w14:textId="75701D03" w:rsidR="00751A03" w:rsidRP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01E661D8" w14:textId="77777777" w:rsidR="00751A03" w:rsidRDefault="00751A03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51A03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751A03">
              <w:rPr>
                <w:rFonts w:ascii="Corbel" w:hAnsi="Corbel"/>
                <w:sz w:val="16"/>
                <w:szCs w:val="16"/>
              </w:rPr>
              <w:t xml:space="preserve"> Nee</w:t>
            </w:r>
          </w:p>
          <w:p w14:paraId="1F5017AD" w14:textId="77777777" w:rsidR="00FC5700" w:rsidRDefault="00FC5700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C2FEFD3" w14:textId="102284A1" w:rsidR="00FC5700" w:rsidRPr="001E36FF" w:rsidRDefault="00FC5700" w:rsidP="00751A0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Indien niet minimaal 3x “Ja” dan voldoet de referentie niet aan de eisen en leidt dit tot uitsluiting</w:t>
            </w:r>
          </w:p>
        </w:tc>
      </w:tr>
      <w:tr w:rsidR="003F4CC6" w:rsidRPr="001A17B8" w14:paraId="61794CF3" w14:textId="77777777" w:rsidTr="00D679D6">
        <w:trPr>
          <w:trHeight w:val="964"/>
          <w:jc w:val="center"/>
        </w:trPr>
        <w:tc>
          <w:tcPr>
            <w:tcW w:w="5076" w:type="dxa"/>
            <w:shd w:val="clear" w:color="auto" w:fill="auto"/>
          </w:tcPr>
          <w:p w14:paraId="61DD7FAE" w14:textId="75BCF181" w:rsidR="003F4CC6" w:rsidRDefault="003F4CC6" w:rsidP="00D679D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</w:tc>
        <w:tc>
          <w:tcPr>
            <w:tcW w:w="3941" w:type="dxa"/>
            <w:shd w:val="clear" w:color="auto" w:fill="auto"/>
          </w:tcPr>
          <w:p w14:paraId="097826E8" w14:textId="77777777" w:rsidR="003F4CC6" w:rsidRPr="00376FA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5E4A9D03" w14:textId="77777777" w:rsidTr="005002D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589E8BD" w14:textId="77777777" w:rsidR="003F4CC6" w:rsidRPr="001A17B8" w:rsidRDefault="003F4CC6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lastRenderedPageBreak/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6B241B3" w14:textId="4A3E1CDB" w:rsidR="003F4CC6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1967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C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F4CC6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F8F3BDB" w14:textId="77777777" w:rsidR="003F4CC6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7942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C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F4CC6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F4CC6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3F4CC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F4CC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4F81381" w14:textId="77777777" w:rsidR="003F4CC6" w:rsidRPr="00A019E4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11189F" w14:textId="77777777" w:rsidR="003F4CC6" w:rsidRPr="00A019E4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EA8705" w14:textId="77777777" w:rsidR="003F4CC6" w:rsidRPr="00376FA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F4CC6" w:rsidRPr="001A17B8" w14:paraId="4455BE46" w14:textId="77777777" w:rsidTr="005002D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F765FE4" w14:textId="77777777" w:rsidR="003F4CC6" w:rsidRPr="001A17B8" w:rsidRDefault="003F4CC6" w:rsidP="005002DF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B49ABEF" w14:textId="77777777" w:rsidR="003F4CC6" w:rsidRPr="00376FA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F4CC6" w:rsidRPr="001A17B8" w14:paraId="211985F9" w14:textId="77777777" w:rsidTr="005002D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8716417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3F4CC6" w:rsidRPr="001A17B8" w14:paraId="7EF87BFD" w14:textId="77777777" w:rsidTr="00B30FAE">
        <w:trPr>
          <w:trHeight w:val="1389"/>
          <w:jc w:val="center"/>
        </w:trPr>
        <w:tc>
          <w:tcPr>
            <w:tcW w:w="5076" w:type="dxa"/>
            <w:shd w:val="clear" w:color="auto" w:fill="auto"/>
          </w:tcPr>
          <w:p w14:paraId="6B355D19" w14:textId="77777777" w:rsidR="003F4CC6" w:rsidRPr="001A17B8" w:rsidRDefault="003F4CC6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9417865" w14:textId="77777777" w:rsidR="003F4CC6" w:rsidRPr="001A17B8" w:rsidRDefault="003F4CC6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FB4C5AF" w14:textId="77777777" w:rsidR="003F4CC6" w:rsidRPr="00376FA8" w:rsidRDefault="003F4CC6" w:rsidP="005002DF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3510A251" w14:textId="77777777" w:rsidR="003F4CC6" w:rsidRPr="00A019E4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683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C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F4CC6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A2FCBCD" w14:textId="77777777" w:rsidR="003F4CC6" w:rsidRPr="001A17B8" w:rsidRDefault="000E53F1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2276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C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F4CC6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F4CC6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3F4CC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F4CC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6AA5129" w14:textId="77777777" w:rsidR="003F4CC6" w:rsidRPr="001A17B8" w:rsidRDefault="003F4CC6" w:rsidP="005002D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B56ECBC" w14:textId="77777777" w:rsidR="00B30FAE" w:rsidRDefault="00B30FAE">
      <w:pPr>
        <w:spacing w:after="200" w:line="276" w:lineRule="auto"/>
      </w:pPr>
    </w:p>
    <w:p w14:paraId="034AE301" w14:textId="77777777" w:rsidR="00B30FAE" w:rsidRDefault="00B30FAE">
      <w:pPr>
        <w:spacing w:after="200" w:line="276" w:lineRule="auto"/>
      </w:pPr>
    </w:p>
    <w:p w14:paraId="16007C4C" w14:textId="77777777" w:rsidR="00B30FAE" w:rsidRDefault="00B30FAE">
      <w:pPr>
        <w:spacing w:after="200" w:line="276" w:lineRule="auto"/>
      </w:pPr>
    </w:p>
    <w:p w14:paraId="2CB78E33" w14:textId="77777777" w:rsidR="00B30FAE" w:rsidRDefault="00B30FAE">
      <w:pPr>
        <w:spacing w:after="200" w:line="276" w:lineRule="auto"/>
      </w:pPr>
    </w:p>
    <w:p w14:paraId="0C01C52C" w14:textId="77777777" w:rsidR="00B30FAE" w:rsidRDefault="00B30FAE">
      <w:pPr>
        <w:spacing w:after="200" w:line="276" w:lineRule="auto"/>
      </w:pPr>
    </w:p>
    <w:p w14:paraId="0556A9B3" w14:textId="77777777" w:rsidR="00B30FAE" w:rsidRDefault="00B30FAE">
      <w:pPr>
        <w:spacing w:after="200" w:line="276" w:lineRule="auto"/>
      </w:pPr>
    </w:p>
    <w:p w14:paraId="17079E5E" w14:textId="77777777" w:rsidR="00B30FAE" w:rsidRDefault="00B30FAE">
      <w:pPr>
        <w:spacing w:after="200" w:line="276" w:lineRule="auto"/>
      </w:pPr>
    </w:p>
    <w:p w14:paraId="07DD7631" w14:textId="77777777" w:rsidR="00B30FAE" w:rsidRDefault="00B30FAE">
      <w:pPr>
        <w:spacing w:after="200" w:line="276" w:lineRule="auto"/>
      </w:pPr>
    </w:p>
    <w:p w14:paraId="237C8965" w14:textId="77777777" w:rsidR="00B30FAE" w:rsidRDefault="00B30FAE">
      <w:pPr>
        <w:spacing w:after="200" w:line="276" w:lineRule="auto"/>
      </w:pPr>
    </w:p>
    <w:p w14:paraId="142DC8B3" w14:textId="77777777" w:rsidR="00B30FAE" w:rsidRDefault="00B30FAE">
      <w:pPr>
        <w:spacing w:after="200" w:line="276" w:lineRule="auto"/>
      </w:pPr>
    </w:p>
    <w:p w14:paraId="54C1D094" w14:textId="77777777" w:rsidR="00B30FAE" w:rsidRDefault="00B30FAE">
      <w:pPr>
        <w:spacing w:after="200" w:line="276" w:lineRule="auto"/>
      </w:pPr>
    </w:p>
    <w:p w14:paraId="002A7E60" w14:textId="77777777" w:rsidR="00B30FAE" w:rsidRDefault="00B30FAE">
      <w:pPr>
        <w:spacing w:after="200" w:line="276" w:lineRule="auto"/>
      </w:pPr>
    </w:p>
    <w:p w14:paraId="7D13A94B" w14:textId="77777777" w:rsidR="00B30FAE" w:rsidRDefault="00B30FAE">
      <w:pPr>
        <w:spacing w:after="200" w:line="276" w:lineRule="auto"/>
      </w:pPr>
    </w:p>
    <w:p w14:paraId="5C3D1B5E" w14:textId="77777777" w:rsidR="00B30FAE" w:rsidRDefault="00B30FAE">
      <w:pPr>
        <w:spacing w:after="200" w:line="276" w:lineRule="auto"/>
      </w:pPr>
    </w:p>
    <w:p w14:paraId="21CBFCAB" w14:textId="77777777" w:rsidR="00B30FAE" w:rsidRDefault="00B30FAE">
      <w:pPr>
        <w:spacing w:after="200" w:line="276" w:lineRule="auto"/>
      </w:pPr>
    </w:p>
    <w:p w14:paraId="53CC863F" w14:textId="77777777" w:rsidR="00B30FAE" w:rsidRDefault="00B30FAE">
      <w:pPr>
        <w:spacing w:after="200" w:line="276" w:lineRule="auto"/>
      </w:pPr>
    </w:p>
    <w:p w14:paraId="06957FAD" w14:textId="77777777" w:rsidR="00B30FAE" w:rsidRDefault="00B30FAE">
      <w:pPr>
        <w:spacing w:after="200" w:line="276" w:lineRule="auto"/>
      </w:pPr>
    </w:p>
    <w:p w14:paraId="7F3E963C" w14:textId="77777777" w:rsidR="00B30FAE" w:rsidRDefault="00B30FAE">
      <w:pPr>
        <w:spacing w:after="200" w:line="276" w:lineRule="auto"/>
      </w:pPr>
    </w:p>
    <w:p w14:paraId="3BB4285A" w14:textId="77777777" w:rsidR="00B30FAE" w:rsidRDefault="00B30FAE">
      <w:pPr>
        <w:spacing w:after="200" w:line="276" w:lineRule="auto"/>
      </w:pPr>
    </w:p>
    <w:p w14:paraId="165260DE" w14:textId="77777777" w:rsidR="00B30FAE" w:rsidRDefault="00B30FAE">
      <w:pPr>
        <w:spacing w:after="200" w:line="276" w:lineRule="auto"/>
      </w:pPr>
    </w:p>
    <w:p w14:paraId="461C2A0C" w14:textId="77777777" w:rsidR="00B30FAE" w:rsidRDefault="00B30FAE">
      <w:pPr>
        <w:spacing w:after="200" w:line="276" w:lineRule="auto"/>
      </w:pPr>
    </w:p>
    <w:p w14:paraId="471E95BD" w14:textId="77777777" w:rsidR="00B30FAE" w:rsidRDefault="00B30FAE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660FEB" w:rsidRPr="00CF3901" w14:paraId="6EC537C9" w14:textId="77777777" w:rsidTr="00D431C7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515F2777" w14:textId="77777777" w:rsidR="00660FEB" w:rsidRPr="00A57DF0" w:rsidRDefault="00660FEB" w:rsidP="00660FE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10</w:t>
            </w:r>
            <w:r w:rsidRPr="00FE5D7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4A79D0EE" w14:textId="77777777" w:rsidR="00660FEB" w:rsidRDefault="00660FEB" w:rsidP="00660FE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</w:p>
          <w:p w14:paraId="771B5628" w14:textId="3E5105FD" w:rsidR="00660FEB" w:rsidRPr="00FE5D7B" w:rsidRDefault="00660FEB" w:rsidP="00660FE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301D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Projecten hebben begeleid welke </w:t>
            </w:r>
            <w:proofErr w:type="spellStart"/>
            <w:r w:rsidRPr="00301D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geaudit</w:t>
            </w:r>
            <w:proofErr w:type="spellEnd"/>
            <w:r w:rsidRPr="00301D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zijn </w:t>
            </w:r>
            <w:proofErr w:type="gramStart"/>
            <w:r w:rsidRPr="00301D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conform</w:t>
            </w:r>
            <w:proofErr w:type="gramEnd"/>
            <w:r w:rsidRPr="00301DE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ISAE 3000 type 2 verklaring, of gelijkwaardig.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br/>
            </w:r>
          </w:p>
        </w:tc>
      </w:tr>
      <w:tr w:rsidR="00660FEB" w:rsidRPr="001A17B8" w14:paraId="0B0AE7A8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1EFA1295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AA79BA4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314C9AF7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3C65BBEC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5E726CD" w14:textId="77777777" w:rsidR="00660FEB" w:rsidRPr="001E36FF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FC846B0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60FEB" w:rsidRPr="001A17B8" w14:paraId="4E5A7D10" w14:textId="77777777" w:rsidTr="00D431C7">
        <w:trPr>
          <w:trHeight w:val="145"/>
          <w:jc w:val="center"/>
        </w:trPr>
        <w:tc>
          <w:tcPr>
            <w:tcW w:w="5076" w:type="dxa"/>
            <w:shd w:val="clear" w:color="auto" w:fill="auto"/>
          </w:tcPr>
          <w:p w14:paraId="62E1C514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A5277D2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8CB67D1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60FEB" w:rsidRPr="001A17B8" w14:paraId="2C07D7E2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007CBB3D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C27C044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7046D5AD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43F1BC9D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BDD9FC3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24EF17BE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688045E1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C05C8A5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317CEC7E" w14:textId="77777777" w:rsidTr="00D431C7">
        <w:trPr>
          <w:jc w:val="center"/>
        </w:trPr>
        <w:tc>
          <w:tcPr>
            <w:tcW w:w="5076" w:type="dxa"/>
            <w:shd w:val="clear" w:color="auto" w:fill="auto"/>
          </w:tcPr>
          <w:p w14:paraId="036E978A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992B92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4B82F7F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02F4F9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058C4" w:rsidRPr="001A17B8" w14:paraId="792AB920" w14:textId="77777777" w:rsidTr="008C2647">
        <w:trPr>
          <w:trHeight w:val="730"/>
          <w:jc w:val="center"/>
        </w:trPr>
        <w:tc>
          <w:tcPr>
            <w:tcW w:w="5076" w:type="dxa"/>
            <w:shd w:val="clear" w:color="auto" w:fill="auto"/>
          </w:tcPr>
          <w:p w14:paraId="5A12EC26" w14:textId="29C4AEFF" w:rsidR="00A058C4" w:rsidRPr="001A17B8" w:rsidRDefault="00A058C4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A058C4">
              <w:rPr>
                <w:rFonts w:ascii="Corbel" w:hAnsi="Corbel"/>
                <w:sz w:val="16"/>
                <w:szCs w:val="16"/>
              </w:rPr>
              <w:t>Project</w:t>
            </w:r>
            <w:r w:rsidR="008C2647">
              <w:rPr>
                <w:rFonts w:ascii="Corbel" w:hAnsi="Corbel"/>
                <w:sz w:val="16"/>
                <w:szCs w:val="16"/>
              </w:rPr>
              <w:t xml:space="preserve"> </w:t>
            </w:r>
            <w:r w:rsidRPr="00A058C4">
              <w:rPr>
                <w:rFonts w:ascii="Corbel" w:hAnsi="Corbel"/>
                <w:sz w:val="16"/>
                <w:szCs w:val="16"/>
              </w:rPr>
              <w:t xml:space="preserve">begeleid welke </w:t>
            </w:r>
            <w:proofErr w:type="spellStart"/>
            <w:r w:rsidRPr="00A058C4">
              <w:rPr>
                <w:rFonts w:ascii="Corbel" w:hAnsi="Corbel"/>
                <w:sz w:val="16"/>
                <w:szCs w:val="16"/>
              </w:rPr>
              <w:t>geaudit</w:t>
            </w:r>
            <w:proofErr w:type="spellEnd"/>
            <w:r w:rsidRPr="00A058C4">
              <w:rPr>
                <w:rFonts w:ascii="Corbel" w:hAnsi="Corbel"/>
                <w:sz w:val="16"/>
                <w:szCs w:val="16"/>
              </w:rPr>
              <w:t xml:space="preserve"> </w:t>
            </w:r>
            <w:r w:rsidR="008C2647">
              <w:rPr>
                <w:rFonts w:ascii="Corbel" w:hAnsi="Corbel"/>
                <w:sz w:val="16"/>
                <w:szCs w:val="16"/>
              </w:rPr>
              <w:t>is</w:t>
            </w:r>
            <w:r w:rsidRPr="00A058C4">
              <w:rPr>
                <w:rFonts w:ascii="Corbel" w:hAnsi="Corbel"/>
                <w:sz w:val="16"/>
                <w:szCs w:val="16"/>
              </w:rPr>
              <w:t xml:space="preserve"> </w:t>
            </w:r>
            <w:proofErr w:type="gramStart"/>
            <w:r w:rsidRPr="00A058C4">
              <w:rPr>
                <w:rFonts w:ascii="Corbel" w:hAnsi="Corbel"/>
                <w:sz w:val="16"/>
                <w:szCs w:val="16"/>
              </w:rPr>
              <w:t>conform</w:t>
            </w:r>
            <w:proofErr w:type="gramEnd"/>
            <w:r w:rsidRPr="00A058C4">
              <w:rPr>
                <w:rFonts w:ascii="Corbel" w:hAnsi="Corbel"/>
                <w:sz w:val="16"/>
                <w:szCs w:val="16"/>
              </w:rPr>
              <w:t xml:space="preserve"> ISAE 3000 type 2 verklaring, of gelijkwaardig.</w:t>
            </w:r>
          </w:p>
        </w:tc>
        <w:tc>
          <w:tcPr>
            <w:tcW w:w="3941" w:type="dxa"/>
            <w:shd w:val="clear" w:color="auto" w:fill="auto"/>
          </w:tcPr>
          <w:p w14:paraId="2A78CB23" w14:textId="77777777" w:rsidR="008C2647" w:rsidRPr="008C2647" w:rsidRDefault="008C2647" w:rsidP="008C264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C264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8C2647">
              <w:rPr>
                <w:rFonts w:ascii="Corbel" w:hAnsi="Corbel"/>
                <w:sz w:val="16"/>
                <w:szCs w:val="16"/>
              </w:rPr>
              <w:t xml:space="preserve"> Ja</w:t>
            </w:r>
          </w:p>
          <w:p w14:paraId="22FA58BB" w14:textId="7715D0A8" w:rsidR="00A058C4" w:rsidRPr="001E36FF" w:rsidRDefault="008C2647" w:rsidP="008C264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8C264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8C2647">
              <w:rPr>
                <w:rFonts w:ascii="Corbel" w:hAnsi="Corbel"/>
                <w:sz w:val="16"/>
                <w:szCs w:val="16"/>
              </w:rPr>
              <w:t xml:space="preserve"> Nee </w:t>
            </w:r>
            <w:r w:rsidRPr="008C2647">
              <w:rPr>
                <w:rFonts w:ascii="Corbel" w:hAnsi="Corbel" w:cs="Corbel"/>
                <w:sz w:val="16"/>
                <w:szCs w:val="16"/>
              </w:rPr>
              <w:t></w:t>
            </w:r>
            <w:r w:rsidRPr="008C2647">
              <w:rPr>
                <w:rFonts w:ascii="Corbel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660FEB" w:rsidRPr="001A17B8" w14:paraId="67D31360" w14:textId="77777777" w:rsidTr="00D431C7">
        <w:trPr>
          <w:trHeight w:val="1422"/>
          <w:jc w:val="center"/>
        </w:trPr>
        <w:tc>
          <w:tcPr>
            <w:tcW w:w="5076" w:type="dxa"/>
            <w:shd w:val="clear" w:color="auto" w:fill="auto"/>
          </w:tcPr>
          <w:p w14:paraId="54AD547B" w14:textId="0B0F0BDA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88EE4CD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EC5873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20A14A9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7C76BE9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883C5A6" w14:textId="77777777" w:rsidR="00660FEB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24262C0" w14:textId="77777777" w:rsidR="00660FEB" w:rsidRPr="00376FA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7E4F0102" w14:textId="77777777" w:rsidTr="00D431C7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79B297C" w14:textId="77777777" w:rsidR="00660FEB" w:rsidRPr="001A17B8" w:rsidRDefault="00660FEB" w:rsidP="00D431C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7043B1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7043B1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6934B33" w14:textId="409B0002" w:rsidR="00660FEB" w:rsidRPr="00A019E4" w:rsidRDefault="000E53F1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9203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FE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0FE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BB88C23" w14:textId="77777777" w:rsidR="00660FEB" w:rsidRPr="00A019E4" w:rsidRDefault="000E53F1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38309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FE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0FE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660FEB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660FE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660FE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1E505C9" w14:textId="77777777" w:rsidR="00660FEB" w:rsidRPr="00A019E4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A1BDF83" w14:textId="77777777" w:rsidR="00660FEB" w:rsidRPr="00A019E4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5A8937" w14:textId="77777777" w:rsidR="00660FEB" w:rsidRPr="00376FA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60FEB" w:rsidRPr="001A17B8" w14:paraId="58DCA14A" w14:textId="77777777" w:rsidTr="00D431C7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7E697A6" w14:textId="77777777" w:rsidR="00660FEB" w:rsidRPr="001A17B8" w:rsidRDefault="00660FEB" w:rsidP="00D431C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45480C4" w14:textId="77777777" w:rsidR="00660FEB" w:rsidRPr="00376FA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60FEB" w:rsidRPr="001A17B8" w14:paraId="48C2D62C" w14:textId="77777777" w:rsidTr="00D431C7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32475AB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660FEB" w:rsidRPr="001A17B8" w14:paraId="77DE035B" w14:textId="77777777" w:rsidTr="00D431C7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59F2089" w14:textId="77777777" w:rsidR="00660FEB" w:rsidRPr="001A17B8" w:rsidRDefault="00660FEB" w:rsidP="00D431C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7043B1">
              <w:rPr>
                <w:rFonts w:ascii="Corbel" w:hAnsi="Corbel"/>
                <w:sz w:val="16"/>
                <w:szCs w:val="16"/>
                <w:lang w:val="nl-NL"/>
              </w:rPr>
              <w:t>Inschrijver verklaart, door het naar volle tevredenheid uitvoeren van deze referentie-opdracht, ervaring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4B01DB4" w14:textId="77777777" w:rsidR="00660FEB" w:rsidRPr="001A17B8" w:rsidRDefault="00660FEB" w:rsidP="00D431C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23707F00" w14:textId="77777777" w:rsidR="00660FEB" w:rsidRPr="00376FA8" w:rsidRDefault="00660FEB" w:rsidP="00D431C7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DC4D92D" w14:textId="77777777" w:rsidR="00660FEB" w:rsidRPr="00A019E4" w:rsidRDefault="000E53F1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06999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FE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0FE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3CC5355" w14:textId="77777777" w:rsidR="00660FEB" w:rsidRPr="001A17B8" w:rsidRDefault="000E53F1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8966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FE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60FE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660FEB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660FE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660FE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00A5E8BB" w14:textId="77777777" w:rsidR="00660FEB" w:rsidRPr="001A17B8" w:rsidRDefault="00660FEB" w:rsidP="00D431C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99DCA66" w14:textId="77777777" w:rsidR="00660FEB" w:rsidRDefault="00660FEB">
      <w:pPr>
        <w:spacing w:after="200" w:line="276" w:lineRule="auto"/>
      </w:pPr>
    </w:p>
    <w:sectPr w:rsidR="00660FEB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DF76A" w14:textId="77777777" w:rsidR="00720DA0" w:rsidRDefault="00720DA0" w:rsidP="00A57DF0">
      <w:pPr>
        <w:spacing w:line="240" w:lineRule="auto"/>
      </w:pPr>
      <w:r>
        <w:separator/>
      </w:r>
    </w:p>
  </w:endnote>
  <w:endnote w:type="continuationSeparator" w:id="0">
    <w:p w14:paraId="2E12B7F5" w14:textId="77777777" w:rsidR="00720DA0" w:rsidRDefault="00720DA0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2822EB16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5EA17924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84AB6" w14:textId="77777777" w:rsidR="00720DA0" w:rsidRDefault="00720DA0" w:rsidP="00A57DF0">
      <w:pPr>
        <w:spacing w:line="240" w:lineRule="auto"/>
      </w:pPr>
      <w:r>
        <w:separator/>
      </w:r>
    </w:p>
  </w:footnote>
  <w:footnote w:type="continuationSeparator" w:id="0">
    <w:p w14:paraId="0AC5B4FF" w14:textId="77777777" w:rsidR="00720DA0" w:rsidRDefault="00720DA0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B6D6436"/>
    <w:multiLevelType w:val="hybridMultilevel"/>
    <w:tmpl w:val="4F8AEDF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40FBD"/>
    <w:multiLevelType w:val="hybridMultilevel"/>
    <w:tmpl w:val="DF6CC4B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63CC3"/>
    <w:multiLevelType w:val="hybridMultilevel"/>
    <w:tmpl w:val="AF3C199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2"/>
  </w:num>
  <w:num w:numId="3" w16cid:durableId="1106273401">
    <w:abstractNumId w:val="1"/>
  </w:num>
  <w:num w:numId="4" w16cid:durableId="1883519319">
    <w:abstractNumId w:val="3"/>
  </w:num>
  <w:num w:numId="5" w16cid:durableId="78794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24"/>
    <w:rsid w:val="00064E11"/>
    <w:rsid w:val="00081C90"/>
    <w:rsid w:val="00087AF2"/>
    <w:rsid w:val="000A5C56"/>
    <w:rsid w:val="000B7E85"/>
    <w:rsid w:val="000E53F1"/>
    <w:rsid w:val="00100A15"/>
    <w:rsid w:val="00125F21"/>
    <w:rsid w:val="00133F0C"/>
    <w:rsid w:val="00152AB3"/>
    <w:rsid w:val="00164D26"/>
    <w:rsid w:val="00185316"/>
    <w:rsid w:val="001E36FF"/>
    <w:rsid w:val="001F1170"/>
    <w:rsid w:val="0021266F"/>
    <w:rsid w:val="00213122"/>
    <w:rsid w:val="00234C2D"/>
    <w:rsid w:val="00287178"/>
    <w:rsid w:val="002D4B37"/>
    <w:rsid w:val="00301DE1"/>
    <w:rsid w:val="003265BB"/>
    <w:rsid w:val="00376002"/>
    <w:rsid w:val="00376FA8"/>
    <w:rsid w:val="003F1AD2"/>
    <w:rsid w:val="003F4CC6"/>
    <w:rsid w:val="004045F0"/>
    <w:rsid w:val="0047548D"/>
    <w:rsid w:val="004A618E"/>
    <w:rsid w:val="004C2397"/>
    <w:rsid w:val="004D6E5D"/>
    <w:rsid w:val="004F4FB4"/>
    <w:rsid w:val="005103C9"/>
    <w:rsid w:val="00520270"/>
    <w:rsid w:val="0055479A"/>
    <w:rsid w:val="00567B1A"/>
    <w:rsid w:val="0059190A"/>
    <w:rsid w:val="005929AB"/>
    <w:rsid w:val="005B00E7"/>
    <w:rsid w:val="005C0AE1"/>
    <w:rsid w:val="00600BFD"/>
    <w:rsid w:val="00632837"/>
    <w:rsid w:val="006425D2"/>
    <w:rsid w:val="00660FEB"/>
    <w:rsid w:val="00674428"/>
    <w:rsid w:val="00702A25"/>
    <w:rsid w:val="007043B1"/>
    <w:rsid w:val="007117B2"/>
    <w:rsid w:val="00712D6F"/>
    <w:rsid w:val="00720DA0"/>
    <w:rsid w:val="00751A03"/>
    <w:rsid w:val="007576F1"/>
    <w:rsid w:val="007650B2"/>
    <w:rsid w:val="007B2A9F"/>
    <w:rsid w:val="007B69C0"/>
    <w:rsid w:val="007C5D5B"/>
    <w:rsid w:val="00851E40"/>
    <w:rsid w:val="00870477"/>
    <w:rsid w:val="008717DD"/>
    <w:rsid w:val="008A5C68"/>
    <w:rsid w:val="008B3550"/>
    <w:rsid w:val="008C2647"/>
    <w:rsid w:val="008F0F9B"/>
    <w:rsid w:val="00904410"/>
    <w:rsid w:val="00914B7C"/>
    <w:rsid w:val="00964C9F"/>
    <w:rsid w:val="00992B92"/>
    <w:rsid w:val="009E7808"/>
    <w:rsid w:val="00A0103E"/>
    <w:rsid w:val="00A019E4"/>
    <w:rsid w:val="00A058C4"/>
    <w:rsid w:val="00A57DF0"/>
    <w:rsid w:val="00A62D08"/>
    <w:rsid w:val="00A857AF"/>
    <w:rsid w:val="00AE1F6F"/>
    <w:rsid w:val="00AF2F3B"/>
    <w:rsid w:val="00AF4580"/>
    <w:rsid w:val="00B30FAE"/>
    <w:rsid w:val="00B55E4F"/>
    <w:rsid w:val="00B81A36"/>
    <w:rsid w:val="00B8272F"/>
    <w:rsid w:val="00BD7424"/>
    <w:rsid w:val="00C00DF0"/>
    <w:rsid w:val="00C0243F"/>
    <w:rsid w:val="00C12F22"/>
    <w:rsid w:val="00C32F9C"/>
    <w:rsid w:val="00CB1C92"/>
    <w:rsid w:val="00CE5D88"/>
    <w:rsid w:val="00CE7F7A"/>
    <w:rsid w:val="00D0178D"/>
    <w:rsid w:val="00D06D74"/>
    <w:rsid w:val="00D1463A"/>
    <w:rsid w:val="00D155E8"/>
    <w:rsid w:val="00D21251"/>
    <w:rsid w:val="00D51E6B"/>
    <w:rsid w:val="00D679D6"/>
    <w:rsid w:val="00D76F04"/>
    <w:rsid w:val="00D82414"/>
    <w:rsid w:val="00D82AEA"/>
    <w:rsid w:val="00D9336F"/>
    <w:rsid w:val="00DC391F"/>
    <w:rsid w:val="00DE7556"/>
    <w:rsid w:val="00DF1292"/>
    <w:rsid w:val="00E37722"/>
    <w:rsid w:val="00E718C1"/>
    <w:rsid w:val="00E75428"/>
    <w:rsid w:val="00E76EC8"/>
    <w:rsid w:val="00EE736D"/>
    <w:rsid w:val="00EE76CF"/>
    <w:rsid w:val="00F440C7"/>
    <w:rsid w:val="00F5643E"/>
    <w:rsid w:val="00F67DA0"/>
    <w:rsid w:val="00F94885"/>
    <w:rsid w:val="00FB70B3"/>
    <w:rsid w:val="00FC5700"/>
    <w:rsid w:val="00FE135A"/>
    <w:rsid w:val="00FE5D7B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315F9"/>
  <w15:docId w15:val="{F644F3D4-2933-447D-A64D-834E5D52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F2F3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2F3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2F3B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2F3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2F3B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elaSadal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976A4-5EE2-4CDD-B5CC-3872875EB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79</TotalTime>
  <Pages>11</Pages>
  <Words>3596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Mauela Sadal</dc:creator>
  <cp:lastModifiedBy>Emily van der Linden</cp:lastModifiedBy>
  <cp:revision>84</cp:revision>
  <dcterms:created xsi:type="dcterms:W3CDTF">2023-10-03T11:52:00Z</dcterms:created>
  <dcterms:modified xsi:type="dcterms:W3CDTF">2023-11-13T09:38:00Z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