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E9E0D" w14:textId="77777777" w:rsidR="00003F56" w:rsidRPr="00AB5445" w:rsidRDefault="00003F56">
      <w:r w:rsidRPr="00AB5445">
        <w:br w:type="page"/>
      </w:r>
    </w:p>
    <w:p w14:paraId="136E9E0E" w14:textId="77777777" w:rsidR="00003F56" w:rsidRPr="00AB5445" w:rsidRDefault="00003F56" w:rsidP="00335E6C"/>
    <w:p w14:paraId="136E9E0F" w14:textId="6642EAED" w:rsidR="00003F56" w:rsidRPr="00AB5445" w:rsidRDefault="00000000" w:rsidP="00335E6C">
      <w:pPr>
        <w:pStyle w:val="Pag2Titel"/>
        <w:pageBreakBefore w:val="0"/>
      </w:pPr>
      <w:fldSimple w:instr=" DOCVARIABLE Titel ">
        <w:r w:rsidR="00AB5445">
          <w:t>Inschrijvingsleidraad</w:t>
        </w:r>
      </w:fldSimple>
    </w:p>
    <w:p w14:paraId="136E9E10" w14:textId="77777777" w:rsidR="00003F56" w:rsidRPr="00AB5445" w:rsidRDefault="00003F56" w:rsidP="00335E6C"/>
    <w:p w14:paraId="136E9E11" w14:textId="7468A2FD" w:rsidR="00003F56" w:rsidRPr="00AB5445" w:rsidRDefault="000235A8" w:rsidP="00335E6C">
      <w:pPr>
        <w:pStyle w:val="Kop2geennummering"/>
      </w:pPr>
      <w:r w:rsidRPr="00AB5445">
        <w:fldChar w:fldCharType="begin"/>
      </w:r>
      <w:r w:rsidRPr="00AB5445">
        <w:instrText xml:space="preserve"> DOCVARIABLE Subtitel </w:instrText>
      </w:r>
      <w:r w:rsidRPr="00AB5445">
        <w:fldChar w:fldCharType="separate"/>
      </w:r>
      <w:r w:rsidR="00AB5445">
        <w:t xml:space="preserve">Realisatie Woonrijp woonwijk </w:t>
      </w:r>
      <w:proofErr w:type="spellStart"/>
      <w:r w:rsidR="00AB5445">
        <w:t>Bentwijck</w:t>
      </w:r>
      <w:proofErr w:type="spellEnd"/>
      <w:r w:rsidR="00AB5445">
        <w:t xml:space="preserve"> te Benthuizen</w:t>
      </w:r>
      <w:r w:rsidRPr="00AB5445">
        <w:fldChar w:fldCharType="end"/>
      </w:r>
    </w:p>
    <w:p w14:paraId="136E9E16" w14:textId="77777777" w:rsidR="00B51212" w:rsidRPr="00AB5445" w:rsidRDefault="00B51212" w:rsidP="00335E6C">
      <w:pPr>
        <w:rPr>
          <w:sz w:val="24"/>
          <w:szCs w:val="24"/>
          <w:highlight w:val="yellow"/>
        </w:rPr>
      </w:pPr>
    </w:p>
    <w:p w14:paraId="136E9E18" w14:textId="0F4C9B71" w:rsidR="00003F56" w:rsidRPr="00AB5445" w:rsidRDefault="00000000" w:rsidP="00335E6C">
      <w:pPr>
        <w:pStyle w:val="Kop2geennummering"/>
      </w:pPr>
      <w:fldSimple w:instr=" DOCVARIABLE Subtitel2 ">
        <w:r w:rsidR="00AB5445">
          <w:t>Nationale openbare procedure</w:t>
        </w:r>
      </w:fldSimple>
    </w:p>
    <w:p w14:paraId="7349B0FC" w14:textId="77777777" w:rsidR="005F5253" w:rsidRPr="00AB5445" w:rsidRDefault="005F5253" w:rsidP="005F5253">
      <w:pPr>
        <w:rPr>
          <w:sz w:val="24"/>
          <w:szCs w:val="24"/>
          <w:highlight w:val="yellow"/>
        </w:rPr>
      </w:pPr>
    </w:p>
    <w:p w14:paraId="25F99805" w14:textId="41BE50D3" w:rsidR="005F5253" w:rsidRPr="00AB5445" w:rsidRDefault="00492D20" w:rsidP="005F5253">
      <w:pPr>
        <w:rPr>
          <w:sz w:val="24"/>
          <w:szCs w:val="24"/>
        </w:rPr>
      </w:pPr>
      <w:r w:rsidRPr="00AB5445">
        <w:rPr>
          <w:sz w:val="24"/>
          <w:szCs w:val="24"/>
        </w:rPr>
        <w:t>B</w:t>
      </w:r>
      <w:r w:rsidR="005F5253" w:rsidRPr="00AB5445">
        <w:rPr>
          <w:sz w:val="24"/>
          <w:szCs w:val="24"/>
        </w:rPr>
        <w:t xml:space="preserve">esteknummer: </w:t>
      </w:r>
      <w:r w:rsidR="00AB5445" w:rsidRPr="00AB5445">
        <w:rPr>
          <w:sz w:val="24"/>
          <w:szCs w:val="24"/>
        </w:rPr>
        <w:t>230</w:t>
      </w:r>
      <w:r w:rsidR="000A6D3D">
        <w:rPr>
          <w:sz w:val="24"/>
          <w:szCs w:val="24"/>
        </w:rPr>
        <w:t>0</w:t>
      </w:r>
      <w:r w:rsidR="00AB5445" w:rsidRPr="00AB5445">
        <w:rPr>
          <w:sz w:val="24"/>
          <w:szCs w:val="24"/>
        </w:rPr>
        <w:t>1</w:t>
      </w:r>
    </w:p>
    <w:p w14:paraId="136E9E19" w14:textId="77777777" w:rsidR="00003F56" w:rsidRPr="00AB5445" w:rsidRDefault="00003F56" w:rsidP="00335E6C"/>
    <w:p w14:paraId="136E9E1A" w14:textId="106BE664" w:rsidR="00003F56" w:rsidRPr="00AB5445" w:rsidRDefault="00000000" w:rsidP="00003F56">
      <w:r w:rsidRPr="00AB5445">
        <w:fldChar w:fldCharType="begin"/>
      </w:r>
      <w:r w:rsidRPr="00AB5445">
        <w:instrText xml:space="preserve"> DOCVARIABLE projectnummer_vertaal </w:instrText>
      </w:r>
      <w:r w:rsidRPr="00AB5445">
        <w:fldChar w:fldCharType="separate"/>
      </w:r>
      <w:proofErr w:type="gramStart"/>
      <w:r w:rsidR="00AB5445">
        <w:t>projectnummer</w:t>
      </w:r>
      <w:proofErr w:type="gramEnd"/>
      <w:r w:rsidRPr="00AB5445">
        <w:fldChar w:fldCharType="end"/>
      </w:r>
      <w:r w:rsidR="00003F56" w:rsidRPr="00AB5445">
        <w:t xml:space="preserve"> </w:t>
      </w:r>
      <w:r w:rsidR="00003F56" w:rsidRPr="00AB5445">
        <w:tab/>
      </w:r>
      <w:r w:rsidR="005E1BCB" w:rsidRPr="00AB5445">
        <w:t>0459671.10</w:t>
      </w:r>
      <w:r w:rsidR="00585B32" w:rsidRPr="00AB5445">
        <w:t>4</w:t>
      </w:r>
    </w:p>
    <w:p w14:paraId="3F8C2501" w14:textId="77777777" w:rsidR="00AB5445" w:rsidRDefault="00000000" w:rsidP="00003F56">
      <w:fldSimple w:instr=" DOCVARIABLE Contractmanager ">
        <w:r w:rsidR="00AB5445">
          <w:t xml:space="preserve"> </w:t>
        </w:r>
      </w:fldSimple>
      <w:fldSimple w:instr=" DOCVARIABLE DocumentnummerVertaal ">
        <w:r w:rsidR="00AB5445">
          <w:t xml:space="preserve"> </w:t>
        </w:r>
      </w:fldSimple>
      <w:fldSimple w:instr=" DOCVARIABLE Documentnummer ">
        <w:r w:rsidR="00AB5445">
          <w:t xml:space="preserve"> </w:t>
        </w:r>
      </w:fldSimple>
      <w:r w:rsidR="00003F56" w:rsidRPr="00AB5445">
        <w:fldChar w:fldCharType="begin"/>
      </w:r>
      <w:r w:rsidR="00003F56" w:rsidRPr="00AB5445">
        <w:instrText xml:space="preserve"> DOCVARIABLE DocumentnummerLegeRegel </w:instrText>
      </w:r>
      <w:r w:rsidR="00003F56" w:rsidRPr="00AB5445">
        <w:fldChar w:fldCharType="separate"/>
      </w:r>
    </w:p>
    <w:p w14:paraId="1CBAE826" w14:textId="14489C2E" w:rsidR="00AB5445" w:rsidRPr="00AB5445" w:rsidRDefault="00003F56" w:rsidP="00AB5445">
      <w:r w:rsidRPr="00AB5445">
        <w:fldChar w:fldCharType="end"/>
      </w:r>
      <w:r w:rsidR="00AB5445" w:rsidRPr="00AB5445">
        <w:t>Definitief</w:t>
      </w:r>
      <w:r w:rsidRPr="00AB5445">
        <w:t xml:space="preserve"> </w:t>
      </w:r>
      <w:r w:rsidRPr="00AB5445">
        <w:fldChar w:fldCharType="begin"/>
      </w:r>
      <w:r w:rsidRPr="00AB5445">
        <w:instrText xml:space="preserve"> IF </w:instrText>
      </w:r>
      <w:fldSimple w:instr=" DOCVARIABLE Revisienummer ">
        <w:r w:rsidR="00AB5445">
          <w:instrText>1.0</w:instrText>
        </w:r>
      </w:fldSimple>
      <w:r w:rsidRPr="00AB5445">
        <w:instrText xml:space="preserve"> &lt;&gt; " " </w:instrText>
      </w:r>
      <w:fldSimple w:instr=" DOCVARIABLE Revisie_vertaal ">
        <w:r w:rsidR="00AB5445">
          <w:instrText>revisie</w:instrText>
        </w:r>
      </w:fldSimple>
      <w:r w:rsidRPr="00AB5445">
        <w:instrText xml:space="preserve"> </w:instrText>
      </w:r>
      <w:r w:rsidRPr="00AB5445">
        <w:fldChar w:fldCharType="separate"/>
      </w:r>
      <w:r w:rsidR="00AB5445">
        <w:rPr>
          <w:noProof/>
        </w:rPr>
        <w:t>revisie</w:t>
      </w:r>
      <w:r w:rsidRPr="00AB5445">
        <w:fldChar w:fldCharType="end"/>
      </w:r>
      <w:r w:rsidRPr="00AB5445">
        <w:t xml:space="preserve"> </w:t>
      </w:r>
      <w:r w:rsidRPr="00AB5445">
        <w:tab/>
      </w:r>
      <w:r w:rsidR="00AB5445" w:rsidRPr="00AB5445">
        <w:t>1.0</w:t>
      </w:r>
    </w:p>
    <w:p w14:paraId="136E9E1C" w14:textId="17227B99" w:rsidR="00003F56" w:rsidRPr="00AB5445" w:rsidRDefault="00003F56" w:rsidP="00AB5445">
      <w:proofErr w:type="gramStart"/>
      <w:r w:rsidRPr="00AB5445">
        <w:t>datum</w:t>
      </w:r>
      <w:proofErr w:type="gramEnd"/>
      <w:r w:rsidRPr="00AB5445">
        <w:tab/>
      </w:r>
      <w:r w:rsidRPr="00AB5445">
        <w:tab/>
      </w:r>
      <w:r w:rsidR="00AB5445" w:rsidRPr="00AB5445">
        <w:t>1</w:t>
      </w:r>
      <w:r w:rsidR="000A6D3D">
        <w:t>9</w:t>
      </w:r>
      <w:r w:rsidR="00AB5445" w:rsidRPr="00AB5445">
        <w:t xml:space="preserve"> december</w:t>
      </w:r>
      <w:r w:rsidR="00BC2A9E" w:rsidRPr="00AB5445">
        <w:t xml:space="preserve"> </w:t>
      </w:r>
      <w:r w:rsidR="00D775EB" w:rsidRPr="00AB5445">
        <w:t>202</w:t>
      </w:r>
      <w:r w:rsidR="003E6861" w:rsidRPr="00AB5445">
        <w:t>3</w:t>
      </w:r>
    </w:p>
    <w:p w14:paraId="136E9E1D" w14:textId="77777777" w:rsidR="00003F56" w:rsidRPr="00AB5445" w:rsidRDefault="00003F56" w:rsidP="00335E6C"/>
    <w:p w14:paraId="136E9E1E" w14:textId="77777777" w:rsidR="00003F56" w:rsidRPr="00AB5445" w:rsidRDefault="00003F56" w:rsidP="00335E6C"/>
    <w:p w14:paraId="136E9E20" w14:textId="332DF850" w:rsidR="00003F56" w:rsidRPr="00AB5445" w:rsidRDefault="00000000" w:rsidP="00335E6C">
      <w:pPr>
        <w:pStyle w:val="Kop2geennummering"/>
      </w:pPr>
      <w:fldSimple w:instr=" DOCVARIABLE Auteur_s_ ">
        <w:r w:rsidR="00AB5445">
          <w:t xml:space="preserve"> </w:t>
        </w:r>
      </w:fldSimple>
      <w:fldSimple w:instr=" DOCVARIABLE Auteur_s_LegeRegel ">
        <w:r w:rsidR="00AB5445">
          <w:t xml:space="preserve"> </w:t>
        </w:r>
      </w:fldSimple>
      <w:r w:rsidR="00003F56" w:rsidRPr="00AB5445">
        <w:rPr>
          <w:b w:val="0"/>
          <w:color w:val="auto"/>
          <w:sz w:val="20"/>
          <w:szCs w:val="22"/>
          <w:highlight w:val="yellow"/>
        </w:rPr>
        <w:fldChar w:fldCharType="begin"/>
      </w:r>
      <w:r w:rsidR="00003F56" w:rsidRPr="00AB5445">
        <w:rPr>
          <w:b w:val="0"/>
          <w:color w:val="auto"/>
          <w:sz w:val="20"/>
          <w:szCs w:val="22"/>
          <w:highlight w:val="yellow"/>
        </w:rPr>
        <w:instrText xml:space="preserve"> DOCVARIABLE Auteurs \* CHARFORMAT </w:instrText>
      </w:r>
      <w:r w:rsidR="00003F56" w:rsidRPr="00AB5445">
        <w:rPr>
          <w:b w:val="0"/>
          <w:color w:val="auto"/>
          <w:sz w:val="20"/>
          <w:szCs w:val="22"/>
          <w:highlight w:val="yellow"/>
        </w:rPr>
        <w:fldChar w:fldCharType="separate"/>
      </w:r>
      <w:r w:rsidR="00AB5445">
        <w:rPr>
          <w:b w:val="0"/>
          <w:color w:val="auto"/>
          <w:sz w:val="20"/>
          <w:szCs w:val="22"/>
          <w:highlight w:val="yellow"/>
        </w:rPr>
        <w:t xml:space="preserve"> </w:t>
      </w:r>
      <w:r w:rsidR="00003F56" w:rsidRPr="00AB5445">
        <w:rPr>
          <w:b w:val="0"/>
          <w:color w:val="auto"/>
          <w:sz w:val="20"/>
          <w:szCs w:val="22"/>
          <w:highlight w:val="yellow"/>
        </w:rPr>
        <w:fldChar w:fldCharType="end"/>
      </w:r>
    </w:p>
    <w:p w14:paraId="136E9E21" w14:textId="77777777" w:rsidR="00003F56" w:rsidRPr="00AB5445" w:rsidRDefault="00003F56" w:rsidP="00335E6C">
      <w:bookmarkStart w:id="0" w:name="VrijgaveHandtekening"/>
      <w:bookmarkEnd w:id="0"/>
    </w:p>
    <w:p w14:paraId="136E9E22" w14:textId="77777777" w:rsidR="00003F56" w:rsidRPr="00AB5445" w:rsidRDefault="00003F56" w:rsidP="00003F56">
      <w:pPr>
        <w:rPr>
          <w:i/>
          <w:highlight w:val="green"/>
        </w:rPr>
      </w:pPr>
    </w:p>
    <w:p w14:paraId="136E9E23" w14:textId="77777777" w:rsidR="00003F56" w:rsidRPr="00AB5445" w:rsidRDefault="00003F56" w:rsidP="00003F56">
      <w:pPr>
        <w:rPr>
          <w:i/>
          <w:highlight w:val="green"/>
        </w:rPr>
      </w:pPr>
    </w:p>
    <w:p w14:paraId="136E9E2A" w14:textId="77777777" w:rsidR="004E1476" w:rsidRPr="00AB5445" w:rsidRDefault="004E1476" w:rsidP="004E1476"/>
    <w:p w14:paraId="3D9408ED" w14:textId="77777777" w:rsidR="004C1C11" w:rsidRPr="00AB5445" w:rsidRDefault="004C1C11" w:rsidP="004E1476">
      <w:pPr>
        <w:pStyle w:val="Geenafstand"/>
        <w:rPr>
          <w:color w:val="FF0000"/>
        </w:rPr>
      </w:pPr>
    </w:p>
    <w:p w14:paraId="7327353A" w14:textId="77777777" w:rsidR="004C1C11" w:rsidRPr="00AB5445" w:rsidRDefault="004C1C11" w:rsidP="004E1476">
      <w:pPr>
        <w:pStyle w:val="Geenafstand"/>
        <w:rPr>
          <w:color w:val="FF0000"/>
        </w:rPr>
      </w:pPr>
    </w:p>
    <w:p w14:paraId="136E9E2C" w14:textId="6FEE3DAD" w:rsidR="00003F56" w:rsidRPr="00AB5445" w:rsidRDefault="004E1476" w:rsidP="00335E6C">
      <w:pPr>
        <w:spacing w:after="720"/>
        <w:rPr>
          <w:color w:val="006283"/>
        </w:rPr>
        <w:sectPr w:rsidR="00003F56" w:rsidRPr="00AB5445" w:rsidSect="00335E6C">
          <w:headerReference w:type="default" r:id="rId11"/>
          <w:headerReference w:type="first" r:id="rId12"/>
          <w:footerReference w:type="first" r:id="rId13"/>
          <w:pgSz w:w="11906" w:h="16838" w:code="9"/>
          <w:pgMar w:top="2211" w:right="1559" w:bottom="1418" w:left="2410" w:header="425" w:footer="1824" w:gutter="0"/>
          <w:pgNumType w:start="1"/>
          <w:cols w:space="708"/>
          <w:titlePg/>
          <w:docGrid w:linePitch="360"/>
        </w:sectPr>
      </w:pPr>
      <w:r w:rsidRPr="00AB5445">
        <w:rPr>
          <w:noProof/>
          <w:color w:val="006283"/>
          <w:lang w:eastAsia="nl-NL"/>
        </w:rPr>
        <mc:AlternateContent>
          <mc:Choice Requires="wps">
            <w:drawing>
              <wp:anchor distT="0" distB="0" distL="114300" distR="114300" simplePos="0" relativeHeight="251659264" behindDoc="0" locked="0" layoutInCell="1" allowOverlap="1" wp14:anchorId="136EA480" wp14:editId="21C10425">
                <wp:simplePos x="0" y="0"/>
                <wp:positionH relativeFrom="margin">
                  <wp:posOffset>0</wp:posOffset>
                </wp:positionH>
                <wp:positionV relativeFrom="page">
                  <wp:posOffset>7458075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D3" w14:textId="551CD343" w:rsidR="005744CE" w:rsidRPr="00D65690" w:rsidRDefault="005744CE" w:rsidP="00335E6C">
                            <w:pPr>
                              <w:pStyle w:val="Kop2geennummering"/>
                            </w:pPr>
                            <w:r>
                              <w:fldChar w:fldCharType="begin"/>
                            </w:r>
                            <w:r w:rsidRPr="00AB5445">
                              <w:instrText xml:space="preserve"> DOCVARIABLE Opdrachtgever_vertaal </w:instrText>
                            </w:r>
                            <w:r>
                              <w:fldChar w:fldCharType="separate"/>
                            </w:r>
                            <w:r w:rsidR="00AB5445">
                              <w:t>Opdrachtgever</w:t>
                            </w:r>
                            <w:r>
                              <w:fldChar w:fldCharType="end"/>
                            </w:r>
                          </w:p>
                          <w:p w14:paraId="136EA4D4" w14:textId="623D6304" w:rsidR="005744CE" w:rsidRPr="003C55D2" w:rsidRDefault="00F56678" w:rsidP="00335E6C">
                            <w:r>
                              <w:fldChar w:fldCharType="begin"/>
                            </w:r>
                            <w:r w:rsidRPr="00AB5445">
                              <w:instrText xml:space="preserve"> DOCVARIABLE Opdrachtgever </w:instrText>
                            </w:r>
                            <w:r>
                              <w:fldChar w:fldCharType="separate"/>
                            </w:r>
                            <w:r w:rsidR="00AB5445">
                              <w:t>Van Wijnen Projectontwikkeling West B.V.</w:t>
                            </w:r>
                            <w:r>
                              <w:fldChar w:fldCharType="end"/>
                            </w:r>
                          </w:p>
                          <w:p w14:paraId="1E76F274" w14:textId="576B1326" w:rsidR="00910747" w:rsidRDefault="00910747" w:rsidP="00335E6C">
                            <w:r>
                              <w:t xml:space="preserve">contactadres: </w:t>
                            </w:r>
                          </w:p>
                          <w:p w14:paraId="136EA4D7" w14:textId="095CB34F" w:rsidR="005744CE" w:rsidRDefault="00F56678" w:rsidP="00335E6C">
                            <w:r>
                              <w:fldChar w:fldCharType="begin"/>
                            </w:r>
                            <w:r w:rsidRPr="00AB5445">
                              <w:instrText xml:space="preserve"> DOCVARIABLE OpdrachtgeverAdres </w:instrText>
                            </w:r>
                            <w:r>
                              <w:fldChar w:fldCharType="separate"/>
                            </w:r>
                            <w:r w:rsidR="00AB5445">
                              <w:t>Opaallaan 14</w:t>
                            </w:r>
                            <w:r>
                              <w:fldChar w:fldCharType="end"/>
                            </w:r>
                            <w:r w:rsidR="00636B21">
                              <w:t xml:space="preserve"> </w:t>
                            </w:r>
                            <w:r>
                              <w:fldChar w:fldCharType="begin"/>
                            </w:r>
                            <w:r w:rsidRPr="00AB5445">
                              <w:instrText xml:space="preserve"> DOCVARIABLE OpdrachtgeverPlaats </w:instrText>
                            </w:r>
                            <w:r>
                              <w:fldChar w:fldCharType="separate"/>
                            </w:r>
                            <w:r w:rsidR="00AB5445">
                              <w:t>2132 XT  Hoofddorp</w:t>
                            </w:r>
                            <w:r>
                              <w:fldChar w:fldCharType="end"/>
                            </w:r>
                          </w:p>
                          <w:p w14:paraId="136EA4D8" w14:textId="77777777" w:rsidR="005744CE" w:rsidRDefault="005744CE" w:rsidP="00335E6C"/>
                          <w:p w14:paraId="136EA4D9" w14:textId="77777777" w:rsidR="005744CE" w:rsidRPr="002B0A45"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80" id="_x0000_t202" coordsize="21600,21600" o:spt="202" path="m,l,21600r21600,l21600,xe">
                <v:stroke joinstyle="miter"/>
                <v:path gradientshapeok="t" o:connecttype="rect"/>
              </v:shapetype>
              <v:shape id="Tekstvak 31" o:spid="_x0000_s1026" type="#_x0000_t202" style="position:absolute;margin-left:0;margin-top:587.25pt;width:354.85pt;height:1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" filled="f" stroked="f" strokeweight=".5pt">
                <v:textbox inset="0,0,0,0">
                  <w:txbxContent>
                    <w:p w14:paraId="136EA4D3" w14:textId="551CD343" w:rsidR="005744CE" w:rsidRPr="00D65690" w:rsidRDefault="005744CE" w:rsidP="00335E6C">
                      <w:pPr>
                        <w:pStyle w:val="Kop2geennummering"/>
                      </w:pPr>
                      <w:r>
                        <w:fldChar w:fldCharType="begin"/>
                      </w:r>
                      <w:r w:rsidRPr="00AB5445">
                        <w:instrText xml:space="preserve"> DOCVARIABLE Opdrachtgever_vertaal </w:instrText>
                      </w:r>
                      <w:r>
                        <w:fldChar w:fldCharType="separate"/>
                      </w:r>
                      <w:r w:rsidR="00AB5445">
                        <w:t>Opdrachtgever</w:t>
                      </w:r>
                      <w:r>
                        <w:fldChar w:fldCharType="end"/>
                      </w:r>
                    </w:p>
                    <w:p w14:paraId="136EA4D4" w14:textId="623D6304" w:rsidR="005744CE" w:rsidRPr="003C55D2" w:rsidRDefault="00F56678" w:rsidP="00335E6C">
                      <w:r>
                        <w:fldChar w:fldCharType="begin"/>
                      </w:r>
                      <w:r w:rsidRPr="00AB5445">
                        <w:instrText xml:space="preserve"> DOCVARIABLE Opdrachtgever </w:instrText>
                      </w:r>
                      <w:r>
                        <w:fldChar w:fldCharType="separate"/>
                      </w:r>
                      <w:r w:rsidR="00AB5445">
                        <w:t>Van Wijnen Projectontwikkeling West B.V.</w:t>
                      </w:r>
                      <w:r>
                        <w:fldChar w:fldCharType="end"/>
                      </w:r>
                    </w:p>
                    <w:p w14:paraId="1E76F274" w14:textId="576B1326" w:rsidR="00910747" w:rsidRDefault="00910747" w:rsidP="00335E6C">
                      <w:r>
                        <w:t xml:space="preserve">contactadres: </w:t>
                      </w:r>
                    </w:p>
                    <w:p w14:paraId="136EA4D7" w14:textId="095CB34F" w:rsidR="005744CE" w:rsidRDefault="00F56678" w:rsidP="00335E6C">
                      <w:r>
                        <w:fldChar w:fldCharType="begin"/>
                      </w:r>
                      <w:r w:rsidRPr="00AB5445">
                        <w:instrText xml:space="preserve"> DOCVARIABLE OpdrachtgeverAdres </w:instrText>
                      </w:r>
                      <w:r>
                        <w:fldChar w:fldCharType="separate"/>
                      </w:r>
                      <w:r w:rsidR="00AB5445">
                        <w:t>Opaallaan 14</w:t>
                      </w:r>
                      <w:r>
                        <w:fldChar w:fldCharType="end"/>
                      </w:r>
                      <w:r w:rsidR="00636B21">
                        <w:t xml:space="preserve"> </w:t>
                      </w:r>
                      <w:r>
                        <w:fldChar w:fldCharType="begin"/>
                      </w:r>
                      <w:r w:rsidRPr="00AB5445">
                        <w:instrText xml:space="preserve"> DOCVARIABLE OpdrachtgeverPlaats </w:instrText>
                      </w:r>
                      <w:r>
                        <w:fldChar w:fldCharType="separate"/>
                      </w:r>
                      <w:r w:rsidR="00AB5445">
                        <w:t>2132 XT  Hoofddorp</w:t>
                      </w:r>
                      <w:r>
                        <w:fldChar w:fldCharType="end"/>
                      </w:r>
                    </w:p>
                    <w:p w14:paraId="136EA4D8" w14:textId="77777777" w:rsidR="005744CE" w:rsidRDefault="005744CE" w:rsidP="00335E6C"/>
                    <w:p w14:paraId="136EA4D9" w14:textId="77777777" w:rsidR="005744CE" w:rsidRPr="002B0A45" w:rsidRDefault="005744CE" w:rsidP="00335E6C"/>
                  </w:txbxContent>
                </v:textbox>
                <w10:wrap anchorx="margin" anchory="page"/>
              </v:shape>
            </w:pict>
          </mc:Fallback>
        </mc:AlternateContent>
      </w:r>
      <w:r w:rsidR="00003F56" w:rsidRPr="00AB5445">
        <w:rPr>
          <w:noProof/>
          <w:color w:val="006283"/>
          <w:lang w:eastAsia="nl-NL"/>
        </w:rPr>
        <mc:AlternateContent>
          <mc:Choice Requires="wps">
            <w:drawing>
              <wp:anchor distT="0" distB="0" distL="114300" distR="114300" simplePos="0" relativeHeight="251660288" behindDoc="0" locked="0" layoutInCell="1" allowOverlap="1" wp14:anchorId="136EA484" wp14:editId="7BD23073">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04" w:type="dxa"/>
                              <w:tblInd w:w="20" w:type="dxa"/>
                              <w:tblLayout w:type="fixed"/>
                              <w:tblCellMar>
                                <w:left w:w="0" w:type="dxa"/>
                                <w:right w:w="0" w:type="dxa"/>
                              </w:tblCellMar>
                              <w:tblLook w:val="04A0" w:firstRow="1" w:lastRow="0" w:firstColumn="1" w:lastColumn="0" w:noHBand="0" w:noVBand="1"/>
                            </w:tblPr>
                            <w:tblGrid>
                              <w:gridCol w:w="1039"/>
                              <w:gridCol w:w="136"/>
                              <w:gridCol w:w="2665"/>
                              <w:gridCol w:w="130"/>
                              <w:gridCol w:w="1899"/>
                              <w:gridCol w:w="136"/>
                              <w:gridCol w:w="1899"/>
                            </w:tblGrid>
                            <w:tr w:rsidR="005744CE" w:rsidRPr="00CB36FF" w14:paraId="136EA4E4" w14:textId="77777777" w:rsidTr="00C16365">
                              <w:tc>
                                <w:tcPr>
                                  <w:tcW w:w="1039" w:type="dxa"/>
                                  <w:tcBorders>
                                    <w:top w:val="nil"/>
                                    <w:left w:val="nil"/>
                                    <w:bottom w:val="nil"/>
                                    <w:right w:val="nil"/>
                                  </w:tcBorders>
                                  <w:tcMar>
                                    <w:left w:w="0" w:type="dxa"/>
                                    <w:right w:w="0" w:type="dxa"/>
                                  </w:tcMar>
                                  <w:vAlign w:val="bottom"/>
                                </w:tcPr>
                                <w:p w14:paraId="136EA4DD" w14:textId="70DE7FF0" w:rsidR="005744CE" w:rsidRPr="00CB36FF" w:rsidRDefault="005744CE" w:rsidP="00335E6C">
                                  <w:pPr>
                                    <w:pStyle w:val="Vrijgave"/>
                                  </w:pPr>
                                  <w:r>
                                    <w:fldChar w:fldCharType="begin"/>
                                  </w:r>
                                  <w:r w:rsidRPr="00AB5445">
                                    <w:instrText xml:space="preserve"> DOCVARIABLE Datum_vertaal </w:instrText>
                                  </w:r>
                                  <w:r>
                                    <w:fldChar w:fldCharType="separate"/>
                                  </w:r>
                                  <w:proofErr w:type="gramStart"/>
                                  <w:r w:rsidR="00AB5445">
                                    <w:t>datum</w:t>
                                  </w:r>
                                  <w:proofErr w:type="gramEnd"/>
                                  <w:r>
                                    <w:fldChar w:fldCharType="end"/>
                                  </w:r>
                                  <w:r w:rsidRPr="00CB36FF">
                                    <w:t xml:space="preserve"> </w:t>
                                  </w:r>
                                  <w:r>
                                    <w:fldChar w:fldCharType="begin"/>
                                  </w:r>
                                  <w:r w:rsidRPr="00AB5445">
                                    <w:instrText xml:space="preserve"> DOCVARIABLE Vrijgave_vertaal \* Lower </w:instrText>
                                  </w:r>
                                  <w:r>
                                    <w:fldChar w:fldCharType="separate"/>
                                  </w:r>
                                  <w:r w:rsidR="00AB5445">
                                    <w:t>vrijgave</w:t>
                                  </w:r>
                                  <w:r>
                                    <w:fldChar w:fldCharType="end"/>
                                  </w:r>
                                </w:p>
                              </w:tc>
                              <w:tc>
                                <w:tcPr>
                                  <w:tcW w:w="136" w:type="dxa"/>
                                  <w:tcBorders>
                                    <w:top w:val="nil"/>
                                    <w:left w:val="nil"/>
                                    <w:bottom w:val="nil"/>
                                    <w:right w:val="nil"/>
                                  </w:tcBorders>
                                  <w:noWrap/>
                                  <w:tcMar>
                                    <w:left w:w="0" w:type="dxa"/>
                                    <w:right w:w="0" w:type="dxa"/>
                                  </w:tcMar>
                                  <w:vAlign w:val="bottom"/>
                                </w:tcPr>
                                <w:p w14:paraId="136EA4DE" w14:textId="77777777" w:rsidR="005744CE" w:rsidRPr="00CB36FF" w:rsidRDefault="005744CE" w:rsidP="00335E6C">
                                  <w:pPr>
                                    <w:pStyle w:val="Vrijgave"/>
                                  </w:pPr>
                                </w:p>
                              </w:tc>
                              <w:tc>
                                <w:tcPr>
                                  <w:tcW w:w="2665" w:type="dxa"/>
                                  <w:tcBorders>
                                    <w:top w:val="nil"/>
                                    <w:left w:val="nil"/>
                                    <w:bottom w:val="nil"/>
                                    <w:right w:val="nil"/>
                                  </w:tcBorders>
                                  <w:tcMar>
                                    <w:left w:w="0" w:type="dxa"/>
                                    <w:right w:w="0" w:type="dxa"/>
                                  </w:tcMar>
                                  <w:vAlign w:val="bottom"/>
                                </w:tcPr>
                                <w:p w14:paraId="136EA4DF" w14:textId="2FACF96E" w:rsidR="005744CE" w:rsidRPr="00CB36FF" w:rsidRDefault="005744CE" w:rsidP="00335E6C">
                                  <w:pPr>
                                    <w:pStyle w:val="Vrijgave"/>
                                  </w:pPr>
                                  <w:r>
                                    <w:fldChar w:fldCharType="begin"/>
                                  </w:r>
                                  <w:r w:rsidRPr="00AB5445">
                                    <w:instrText xml:space="preserve"> DOCVARIABLE Beschrijving_vertaal </w:instrText>
                                  </w:r>
                                  <w:r>
                                    <w:fldChar w:fldCharType="separate"/>
                                  </w:r>
                                  <w:proofErr w:type="gramStart"/>
                                  <w:r w:rsidR="00AB5445">
                                    <w:t>beschrijving</w:t>
                                  </w:r>
                                  <w:proofErr w:type="gramEnd"/>
                                  <w:r>
                                    <w:fldChar w:fldCharType="end"/>
                                  </w:r>
                                  <w:r w:rsidRPr="00CB36FF">
                                    <w:t xml:space="preserve"> </w:t>
                                  </w:r>
                                  <w:r>
                                    <w:fldChar w:fldCharType="begin"/>
                                  </w:r>
                                  <w:r w:rsidRPr="00AB5445">
                                    <w:instrText xml:space="preserve"> DOCVARIABLE Revisie_vertaal </w:instrText>
                                  </w:r>
                                  <w:r>
                                    <w:fldChar w:fldCharType="separate"/>
                                  </w:r>
                                  <w:r w:rsidR="00AB5445">
                                    <w:t>revisie</w:t>
                                  </w:r>
                                  <w:r>
                                    <w:fldChar w:fldCharType="end"/>
                                  </w:r>
                                  <w:r>
                                    <w:t xml:space="preserve"> </w:t>
                                  </w:r>
                                  <w:r>
                                    <w:fldChar w:fldCharType="begin"/>
                                  </w:r>
                                  <w:r w:rsidRPr="00AB5445">
                                    <w:instrText xml:space="preserve"> DOCVARIABLE Revisienummer </w:instrText>
                                  </w:r>
                                  <w:r>
                                    <w:fldChar w:fldCharType="separate"/>
                                  </w:r>
                                  <w:r w:rsidR="00AB5445">
                                    <w:t>1.0</w:t>
                                  </w:r>
                                  <w:r>
                                    <w:fldChar w:fldCharType="end"/>
                                  </w:r>
                                </w:p>
                              </w:tc>
                              <w:tc>
                                <w:tcPr>
                                  <w:tcW w:w="130" w:type="dxa"/>
                                  <w:tcBorders>
                                    <w:top w:val="nil"/>
                                    <w:left w:val="nil"/>
                                    <w:bottom w:val="nil"/>
                                    <w:right w:val="nil"/>
                                  </w:tcBorders>
                                  <w:tcMar>
                                    <w:left w:w="0" w:type="dxa"/>
                                    <w:right w:w="0" w:type="dxa"/>
                                  </w:tcMar>
                                  <w:vAlign w:val="bottom"/>
                                </w:tcPr>
                                <w:p w14:paraId="136EA4E0"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1" w14:textId="57086764" w:rsidR="005744CE" w:rsidRPr="00CB36FF" w:rsidRDefault="005744CE" w:rsidP="00335E6C">
                                  <w:pPr>
                                    <w:pStyle w:val="Vrijgave"/>
                                  </w:pPr>
                                </w:p>
                              </w:tc>
                              <w:tc>
                                <w:tcPr>
                                  <w:tcW w:w="136" w:type="dxa"/>
                                  <w:tcBorders>
                                    <w:top w:val="nil"/>
                                    <w:left w:val="nil"/>
                                    <w:bottom w:val="nil"/>
                                    <w:right w:val="nil"/>
                                  </w:tcBorders>
                                  <w:tcMar>
                                    <w:left w:w="0" w:type="dxa"/>
                                    <w:right w:w="0" w:type="dxa"/>
                                  </w:tcMar>
                                  <w:vAlign w:val="bottom"/>
                                </w:tcPr>
                                <w:p w14:paraId="136EA4E2"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3" w14:textId="018124AE" w:rsidR="005744CE" w:rsidRPr="00CB36FF" w:rsidRDefault="005744CE" w:rsidP="00335E6C">
                                  <w:pPr>
                                    <w:pStyle w:val="Vrijgave"/>
                                  </w:pPr>
                                  <w:r>
                                    <w:fldChar w:fldCharType="begin"/>
                                  </w:r>
                                  <w:r w:rsidRPr="00AB5445">
                                    <w:instrText xml:space="preserve"> DOCVARIABLE Vrijgave_vertaal  \* Lower </w:instrText>
                                  </w:r>
                                  <w:r>
                                    <w:fldChar w:fldCharType="separate"/>
                                  </w:r>
                                  <w:proofErr w:type="gramStart"/>
                                  <w:r w:rsidR="00AB5445">
                                    <w:t>vrijgave</w:t>
                                  </w:r>
                                  <w:proofErr w:type="gramEnd"/>
                                  <w:r>
                                    <w:fldChar w:fldCharType="end"/>
                                  </w:r>
                                </w:p>
                              </w:tc>
                            </w:tr>
                            <w:tr w:rsidR="005744CE" w:rsidRPr="00CB36FF" w14:paraId="136EA4EC" w14:textId="77777777" w:rsidTr="00C16365">
                              <w:trPr>
                                <w:trHeight w:hRule="exact" w:val="240"/>
                              </w:trPr>
                              <w:tc>
                                <w:tcPr>
                                  <w:tcW w:w="1039" w:type="dxa"/>
                                  <w:tcBorders>
                                    <w:top w:val="nil"/>
                                    <w:right w:val="nil"/>
                                  </w:tcBorders>
                                  <w:vAlign w:val="center"/>
                                </w:tcPr>
                                <w:p w14:paraId="136EA4E5" w14:textId="15E13F95" w:rsidR="005744CE" w:rsidRPr="00CB36FF" w:rsidRDefault="00C16365" w:rsidP="00335E6C">
                                  <w:pPr>
                                    <w:pStyle w:val="Vrijgave"/>
                                  </w:pPr>
                                  <w:r>
                                    <w:t>19-12-2023</w:t>
                                  </w:r>
                                </w:p>
                              </w:tc>
                              <w:tc>
                                <w:tcPr>
                                  <w:tcW w:w="136" w:type="dxa"/>
                                  <w:tcBorders>
                                    <w:top w:val="nil"/>
                                    <w:left w:val="nil"/>
                                    <w:bottom w:val="nil"/>
                                  </w:tcBorders>
                                  <w:noWrap/>
                                  <w:tcMar>
                                    <w:left w:w="0" w:type="dxa"/>
                                    <w:right w:w="0" w:type="dxa"/>
                                  </w:tcMar>
                                  <w:vAlign w:val="center"/>
                                </w:tcPr>
                                <w:p w14:paraId="136EA4E6" w14:textId="77777777" w:rsidR="005744CE" w:rsidRPr="00CB36FF" w:rsidRDefault="005744CE" w:rsidP="00335E6C">
                                  <w:pPr>
                                    <w:pStyle w:val="Vrijgave"/>
                                  </w:pPr>
                                </w:p>
                              </w:tc>
                              <w:tc>
                                <w:tcPr>
                                  <w:tcW w:w="2665" w:type="dxa"/>
                                  <w:tcBorders>
                                    <w:top w:val="nil"/>
                                    <w:right w:val="nil"/>
                                  </w:tcBorders>
                                  <w:tcMar>
                                    <w:left w:w="108" w:type="dxa"/>
                                  </w:tcMar>
                                  <w:vAlign w:val="center"/>
                                </w:tcPr>
                                <w:p w14:paraId="136EA4E7" w14:textId="19F6B67F" w:rsidR="005744CE" w:rsidRPr="00CB36FF" w:rsidRDefault="005744CE" w:rsidP="00335E6C">
                                  <w:pPr>
                                    <w:pStyle w:val="Vrijgave"/>
                                  </w:pPr>
                                  <w:r w:rsidRPr="00CB36FF">
                                    <w:fldChar w:fldCharType="begin"/>
                                  </w:r>
                                  <w:r w:rsidRPr="00AB5445">
                                    <w:instrText xml:space="preserve"> DOCVARIABLE BeschrijvingRevisie </w:instrText>
                                  </w:r>
                                  <w:r w:rsidRPr="00CB36FF">
                                    <w:fldChar w:fldCharType="separate"/>
                                  </w:r>
                                  <w:proofErr w:type="gramStart"/>
                                  <w:r w:rsidR="00AB5445">
                                    <w:t>definitief</w:t>
                                  </w:r>
                                  <w:proofErr w:type="gramEnd"/>
                                  <w:r w:rsidRPr="00CB36FF">
                                    <w:fldChar w:fldCharType="end"/>
                                  </w:r>
                                </w:p>
                              </w:tc>
                              <w:tc>
                                <w:tcPr>
                                  <w:tcW w:w="130" w:type="dxa"/>
                                  <w:tcBorders>
                                    <w:top w:val="nil"/>
                                    <w:left w:val="nil"/>
                                    <w:bottom w:val="nil"/>
                                  </w:tcBorders>
                                  <w:vAlign w:val="center"/>
                                </w:tcPr>
                                <w:p w14:paraId="136EA4E8"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9" w14:textId="78734D9A" w:rsidR="005744CE" w:rsidRPr="00CB36FF" w:rsidRDefault="005744CE" w:rsidP="00335E6C">
                                  <w:pPr>
                                    <w:pStyle w:val="Vrijgave"/>
                                  </w:pPr>
                                </w:p>
                              </w:tc>
                              <w:tc>
                                <w:tcPr>
                                  <w:tcW w:w="136" w:type="dxa"/>
                                  <w:tcBorders>
                                    <w:top w:val="nil"/>
                                    <w:left w:val="nil"/>
                                    <w:bottom w:val="nil"/>
                                  </w:tcBorders>
                                  <w:shd w:val="clear" w:color="auto" w:fill="auto"/>
                                  <w:vAlign w:val="center"/>
                                </w:tcPr>
                                <w:p w14:paraId="136EA4EA"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B" w14:textId="7C550FA5" w:rsidR="005744CE" w:rsidRPr="00CB36FF" w:rsidRDefault="005744CE" w:rsidP="00335E6C">
                                  <w:pPr>
                                    <w:pStyle w:val="Vrijgave"/>
                                  </w:pPr>
                                  <w:r w:rsidRPr="00CB36FF">
                                    <w:fldChar w:fldCharType="begin"/>
                                  </w:r>
                                  <w:r w:rsidRPr="00AB5445">
                                    <w:instrText xml:space="preserve"> DOCVARIABLE Vrijgave </w:instrText>
                                  </w:r>
                                  <w:r w:rsidRPr="00CB36FF">
                                    <w:fldChar w:fldCharType="separate"/>
                                  </w:r>
                                  <w:r w:rsidR="00AB5445">
                                    <w:t>R.M. de Kievit</w:t>
                                  </w:r>
                                  <w:r w:rsidRPr="00CB36FF">
                                    <w:fldChar w:fldCharType="end"/>
                                  </w:r>
                                </w:p>
                              </w:tc>
                            </w:tr>
                          </w:tbl>
                          <w:p w14:paraId="136EA4ED" w14:textId="77777777" w:rsidR="005744CE" w:rsidRPr="002B0A45"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84" id="_x0000_t202" coordsize="21600,21600" o:spt="202" path="m,l,21600r21600,l21600,xe">
                <v:stroke joinstyle="miter"/>
                <v:path gradientshapeok="t" o:connecttype="rect"/>
              </v:shapetype>
              <v:shape id="Tekstvak 30" o:spid="_x0000_s1027" type="#_x0000_t202" style="position:absolute;margin-left:-.55pt;margin-top:639.3pt;width:396.55pt;height:5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" filled="f" stroked="f" strokeweight=".5pt">
                <v:textbox inset="0,0,0,0">
                  <w:txbxContent>
                    <w:tbl>
                      <w:tblPr>
                        <w:tblStyle w:val="Tabelraster"/>
                        <w:tblW w:w="7904" w:type="dxa"/>
                        <w:tblInd w:w="20" w:type="dxa"/>
                        <w:tblLayout w:type="fixed"/>
                        <w:tblCellMar>
                          <w:left w:w="0" w:type="dxa"/>
                          <w:right w:w="0" w:type="dxa"/>
                        </w:tblCellMar>
                        <w:tblLook w:val="04A0" w:firstRow="1" w:lastRow="0" w:firstColumn="1" w:lastColumn="0" w:noHBand="0" w:noVBand="1"/>
                      </w:tblPr>
                      <w:tblGrid>
                        <w:gridCol w:w="1039"/>
                        <w:gridCol w:w="136"/>
                        <w:gridCol w:w="2665"/>
                        <w:gridCol w:w="130"/>
                        <w:gridCol w:w="1899"/>
                        <w:gridCol w:w="136"/>
                        <w:gridCol w:w="1899"/>
                      </w:tblGrid>
                      <w:tr w:rsidR="005744CE" w:rsidRPr="00CB36FF" w14:paraId="136EA4E4" w14:textId="77777777" w:rsidTr="00C16365">
                        <w:tc>
                          <w:tcPr>
                            <w:tcW w:w="1039" w:type="dxa"/>
                            <w:tcBorders>
                              <w:top w:val="nil"/>
                              <w:left w:val="nil"/>
                              <w:bottom w:val="nil"/>
                              <w:right w:val="nil"/>
                            </w:tcBorders>
                            <w:tcMar>
                              <w:left w:w="0" w:type="dxa"/>
                              <w:right w:w="0" w:type="dxa"/>
                            </w:tcMar>
                            <w:vAlign w:val="bottom"/>
                          </w:tcPr>
                          <w:p w14:paraId="136EA4DD" w14:textId="70DE7FF0" w:rsidR="005744CE" w:rsidRPr="00CB36FF" w:rsidRDefault="005744CE" w:rsidP="00335E6C">
                            <w:pPr>
                              <w:pStyle w:val="Vrijgave"/>
                            </w:pPr>
                            <w:r>
                              <w:fldChar w:fldCharType="begin"/>
                            </w:r>
                            <w:r w:rsidRPr="00AB5445">
                              <w:instrText xml:space="preserve"> DOCVARIABLE Datum_vertaal </w:instrText>
                            </w:r>
                            <w:r>
                              <w:fldChar w:fldCharType="separate"/>
                            </w:r>
                            <w:proofErr w:type="gramStart"/>
                            <w:r w:rsidR="00AB5445">
                              <w:t>datum</w:t>
                            </w:r>
                            <w:proofErr w:type="gramEnd"/>
                            <w:r>
                              <w:fldChar w:fldCharType="end"/>
                            </w:r>
                            <w:r w:rsidRPr="00CB36FF">
                              <w:t xml:space="preserve"> </w:t>
                            </w:r>
                            <w:r>
                              <w:fldChar w:fldCharType="begin"/>
                            </w:r>
                            <w:r w:rsidRPr="00AB5445">
                              <w:instrText xml:space="preserve"> DOCVARIABLE Vrijgave_vertaal \* Lower </w:instrText>
                            </w:r>
                            <w:r>
                              <w:fldChar w:fldCharType="separate"/>
                            </w:r>
                            <w:r w:rsidR="00AB5445">
                              <w:t>vrijgave</w:t>
                            </w:r>
                            <w:r>
                              <w:fldChar w:fldCharType="end"/>
                            </w:r>
                          </w:p>
                        </w:tc>
                        <w:tc>
                          <w:tcPr>
                            <w:tcW w:w="136" w:type="dxa"/>
                            <w:tcBorders>
                              <w:top w:val="nil"/>
                              <w:left w:val="nil"/>
                              <w:bottom w:val="nil"/>
                              <w:right w:val="nil"/>
                            </w:tcBorders>
                            <w:noWrap/>
                            <w:tcMar>
                              <w:left w:w="0" w:type="dxa"/>
                              <w:right w:w="0" w:type="dxa"/>
                            </w:tcMar>
                            <w:vAlign w:val="bottom"/>
                          </w:tcPr>
                          <w:p w14:paraId="136EA4DE" w14:textId="77777777" w:rsidR="005744CE" w:rsidRPr="00CB36FF" w:rsidRDefault="005744CE" w:rsidP="00335E6C">
                            <w:pPr>
                              <w:pStyle w:val="Vrijgave"/>
                            </w:pPr>
                          </w:p>
                        </w:tc>
                        <w:tc>
                          <w:tcPr>
                            <w:tcW w:w="2665" w:type="dxa"/>
                            <w:tcBorders>
                              <w:top w:val="nil"/>
                              <w:left w:val="nil"/>
                              <w:bottom w:val="nil"/>
                              <w:right w:val="nil"/>
                            </w:tcBorders>
                            <w:tcMar>
                              <w:left w:w="0" w:type="dxa"/>
                              <w:right w:w="0" w:type="dxa"/>
                            </w:tcMar>
                            <w:vAlign w:val="bottom"/>
                          </w:tcPr>
                          <w:p w14:paraId="136EA4DF" w14:textId="2FACF96E" w:rsidR="005744CE" w:rsidRPr="00CB36FF" w:rsidRDefault="005744CE" w:rsidP="00335E6C">
                            <w:pPr>
                              <w:pStyle w:val="Vrijgave"/>
                            </w:pPr>
                            <w:r>
                              <w:fldChar w:fldCharType="begin"/>
                            </w:r>
                            <w:r w:rsidRPr="00AB5445">
                              <w:instrText xml:space="preserve"> DOCVARIABLE Beschrijving_vertaal </w:instrText>
                            </w:r>
                            <w:r>
                              <w:fldChar w:fldCharType="separate"/>
                            </w:r>
                            <w:proofErr w:type="gramStart"/>
                            <w:r w:rsidR="00AB5445">
                              <w:t>beschrijving</w:t>
                            </w:r>
                            <w:proofErr w:type="gramEnd"/>
                            <w:r>
                              <w:fldChar w:fldCharType="end"/>
                            </w:r>
                            <w:r w:rsidRPr="00CB36FF">
                              <w:t xml:space="preserve"> </w:t>
                            </w:r>
                            <w:r>
                              <w:fldChar w:fldCharType="begin"/>
                            </w:r>
                            <w:r w:rsidRPr="00AB5445">
                              <w:instrText xml:space="preserve"> DOCVARIABLE Revisie_vertaal </w:instrText>
                            </w:r>
                            <w:r>
                              <w:fldChar w:fldCharType="separate"/>
                            </w:r>
                            <w:r w:rsidR="00AB5445">
                              <w:t>revisie</w:t>
                            </w:r>
                            <w:r>
                              <w:fldChar w:fldCharType="end"/>
                            </w:r>
                            <w:r>
                              <w:t xml:space="preserve"> </w:t>
                            </w:r>
                            <w:r>
                              <w:fldChar w:fldCharType="begin"/>
                            </w:r>
                            <w:r w:rsidRPr="00AB5445">
                              <w:instrText xml:space="preserve"> DOCVARIABLE Revisienummer </w:instrText>
                            </w:r>
                            <w:r>
                              <w:fldChar w:fldCharType="separate"/>
                            </w:r>
                            <w:r w:rsidR="00AB5445">
                              <w:t>1.0</w:t>
                            </w:r>
                            <w:r>
                              <w:fldChar w:fldCharType="end"/>
                            </w:r>
                          </w:p>
                        </w:tc>
                        <w:tc>
                          <w:tcPr>
                            <w:tcW w:w="130" w:type="dxa"/>
                            <w:tcBorders>
                              <w:top w:val="nil"/>
                              <w:left w:val="nil"/>
                              <w:bottom w:val="nil"/>
                              <w:right w:val="nil"/>
                            </w:tcBorders>
                            <w:tcMar>
                              <w:left w:w="0" w:type="dxa"/>
                              <w:right w:w="0" w:type="dxa"/>
                            </w:tcMar>
                            <w:vAlign w:val="bottom"/>
                          </w:tcPr>
                          <w:p w14:paraId="136EA4E0"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1" w14:textId="57086764" w:rsidR="005744CE" w:rsidRPr="00CB36FF" w:rsidRDefault="005744CE" w:rsidP="00335E6C">
                            <w:pPr>
                              <w:pStyle w:val="Vrijgave"/>
                            </w:pPr>
                          </w:p>
                        </w:tc>
                        <w:tc>
                          <w:tcPr>
                            <w:tcW w:w="136" w:type="dxa"/>
                            <w:tcBorders>
                              <w:top w:val="nil"/>
                              <w:left w:val="nil"/>
                              <w:bottom w:val="nil"/>
                              <w:right w:val="nil"/>
                            </w:tcBorders>
                            <w:tcMar>
                              <w:left w:w="0" w:type="dxa"/>
                              <w:right w:w="0" w:type="dxa"/>
                            </w:tcMar>
                            <w:vAlign w:val="bottom"/>
                          </w:tcPr>
                          <w:p w14:paraId="136EA4E2"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3" w14:textId="018124AE" w:rsidR="005744CE" w:rsidRPr="00CB36FF" w:rsidRDefault="005744CE" w:rsidP="00335E6C">
                            <w:pPr>
                              <w:pStyle w:val="Vrijgave"/>
                            </w:pPr>
                            <w:r>
                              <w:fldChar w:fldCharType="begin"/>
                            </w:r>
                            <w:r w:rsidRPr="00AB5445">
                              <w:instrText xml:space="preserve"> DOCVARIABLE Vrijgave_vertaal  \* Lower </w:instrText>
                            </w:r>
                            <w:r>
                              <w:fldChar w:fldCharType="separate"/>
                            </w:r>
                            <w:proofErr w:type="gramStart"/>
                            <w:r w:rsidR="00AB5445">
                              <w:t>vrijgave</w:t>
                            </w:r>
                            <w:proofErr w:type="gramEnd"/>
                            <w:r>
                              <w:fldChar w:fldCharType="end"/>
                            </w:r>
                          </w:p>
                        </w:tc>
                      </w:tr>
                      <w:tr w:rsidR="005744CE" w:rsidRPr="00CB36FF" w14:paraId="136EA4EC" w14:textId="77777777" w:rsidTr="00C16365">
                        <w:trPr>
                          <w:trHeight w:hRule="exact" w:val="240"/>
                        </w:trPr>
                        <w:tc>
                          <w:tcPr>
                            <w:tcW w:w="1039" w:type="dxa"/>
                            <w:tcBorders>
                              <w:top w:val="nil"/>
                              <w:right w:val="nil"/>
                            </w:tcBorders>
                            <w:vAlign w:val="center"/>
                          </w:tcPr>
                          <w:p w14:paraId="136EA4E5" w14:textId="15E13F95" w:rsidR="005744CE" w:rsidRPr="00CB36FF" w:rsidRDefault="00C16365" w:rsidP="00335E6C">
                            <w:pPr>
                              <w:pStyle w:val="Vrijgave"/>
                            </w:pPr>
                            <w:r>
                              <w:t>19-12-2023</w:t>
                            </w:r>
                          </w:p>
                        </w:tc>
                        <w:tc>
                          <w:tcPr>
                            <w:tcW w:w="136" w:type="dxa"/>
                            <w:tcBorders>
                              <w:top w:val="nil"/>
                              <w:left w:val="nil"/>
                              <w:bottom w:val="nil"/>
                            </w:tcBorders>
                            <w:noWrap/>
                            <w:tcMar>
                              <w:left w:w="0" w:type="dxa"/>
                              <w:right w:w="0" w:type="dxa"/>
                            </w:tcMar>
                            <w:vAlign w:val="center"/>
                          </w:tcPr>
                          <w:p w14:paraId="136EA4E6" w14:textId="77777777" w:rsidR="005744CE" w:rsidRPr="00CB36FF" w:rsidRDefault="005744CE" w:rsidP="00335E6C">
                            <w:pPr>
                              <w:pStyle w:val="Vrijgave"/>
                            </w:pPr>
                          </w:p>
                        </w:tc>
                        <w:tc>
                          <w:tcPr>
                            <w:tcW w:w="2665" w:type="dxa"/>
                            <w:tcBorders>
                              <w:top w:val="nil"/>
                              <w:right w:val="nil"/>
                            </w:tcBorders>
                            <w:tcMar>
                              <w:left w:w="108" w:type="dxa"/>
                            </w:tcMar>
                            <w:vAlign w:val="center"/>
                          </w:tcPr>
                          <w:p w14:paraId="136EA4E7" w14:textId="19F6B67F" w:rsidR="005744CE" w:rsidRPr="00CB36FF" w:rsidRDefault="005744CE" w:rsidP="00335E6C">
                            <w:pPr>
                              <w:pStyle w:val="Vrijgave"/>
                            </w:pPr>
                            <w:r w:rsidRPr="00CB36FF">
                              <w:fldChar w:fldCharType="begin"/>
                            </w:r>
                            <w:r w:rsidRPr="00AB5445">
                              <w:instrText xml:space="preserve"> DOCVARIABLE BeschrijvingRevisie </w:instrText>
                            </w:r>
                            <w:r w:rsidRPr="00CB36FF">
                              <w:fldChar w:fldCharType="separate"/>
                            </w:r>
                            <w:proofErr w:type="gramStart"/>
                            <w:r w:rsidR="00AB5445">
                              <w:t>definitief</w:t>
                            </w:r>
                            <w:proofErr w:type="gramEnd"/>
                            <w:r w:rsidRPr="00CB36FF">
                              <w:fldChar w:fldCharType="end"/>
                            </w:r>
                          </w:p>
                        </w:tc>
                        <w:tc>
                          <w:tcPr>
                            <w:tcW w:w="130" w:type="dxa"/>
                            <w:tcBorders>
                              <w:top w:val="nil"/>
                              <w:left w:val="nil"/>
                              <w:bottom w:val="nil"/>
                            </w:tcBorders>
                            <w:vAlign w:val="center"/>
                          </w:tcPr>
                          <w:p w14:paraId="136EA4E8"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9" w14:textId="78734D9A" w:rsidR="005744CE" w:rsidRPr="00CB36FF" w:rsidRDefault="005744CE" w:rsidP="00335E6C">
                            <w:pPr>
                              <w:pStyle w:val="Vrijgave"/>
                            </w:pPr>
                          </w:p>
                        </w:tc>
                        <w:tc>
                          <w:tcPr>
                            <w:tcW w:w="136" w:type="dxa"/>
                            <w:tcBorders>
                              <w:top w:val="nil"/>
                              <w:left w:val="nil"/>
                              <w:bottom w:val="nil"/>
                            </w:tcBorders>
                            <w:shd w:val="clear" w:color="auto" w:fill="auto"/>
                            <w:vAlign w:val="center"/>
                          </w:tcPr>
                          <w:p w14:paraId="136EA4EA" w14:textId="77777777" w:rsidR="005744CE" w:rsidRPr="00CB36FF" w:rsidRDefault="005744CE" w:rsidP="00335E6C">
                            <w:pPr>
                              <w:pStyle w:val="Vrijgave"/>
                            </w:pPr>
                          </w:p>
                        </w:tc>
                        <w:tc>
                          <w:tcPr>
                            <w:tcW w:w="1899" w:type="dxa"/>
                            <w:tcBorders>
                              <w:top w:val="nil"/>
                              <w:right w:val="nil"/>
                            </w:tcBorders>
                            <w:shd w:val="clear" w:color="auto" w:fill="auto"/>
                            <w:tcMar>
                              <w:left w:w="108" w:type="dxa"/>
                              <w:right w:w="0" w:type="dxa"/>
                            </w:tcMar>
                            <w:vAlign w:val="center"/>
                          </w:tcPr>
                          <w:p w14:paraId="136EA4EB" w14:textId="7C550FA5" w:rsidR="005744CE" w:rsidRPr="00CB36FF" w:rsidRDefault="005744CE" w:rsidP="00335E6C">
                            <w:pPr>
                              <w:pStyle w:val="Vrijgave"/>
                            </w:pPr>
                            <w:r w:rsidRPr="00CB36FF">
                              <w:fldChar w:fldCharType="begin"/>
                            </w:r>
                            <w:r w:rsidRPr="00AB5445">
                              <w:instrText xml:space="preserve"> DOCVARIABLE Vrijgave </w:instrText>
                            </w:r>
                            <w:r w:rsidRPr="00CB36FF">
                              <w:fldChar w:fldCharType="separate"/>
                            </w:r>
                            <w:r w:rsidR="00AB5445">
                              <w:t>R.M. de Kievit</w:t>
                            </w:r>
                            <w:r w:rsidRPr="00CB36FF">
                              <w:fldChar w:fldCharType="end"/>
                            </w:r>
                          </w:p>
                        </w:tc>
                      </w:tr>
                    </w:tbl>
                    <w:p w14:paraId="136EA4ED" w14:textId="77777777" w:rsidR="005744CE" w:rsidRPr="002B0A45" w:rsidRDefault="005744CE" w:rsidP="00335E6C"/>
                  </w:txbxContent>
                </v:textbox>
                <w10:wrap anchorx="margin" anchory="margin"/>
              </v:shape>
            </w:pict>
          </mc:Fallback>
        </mc:AlternateContent>
      </w:r>
    </w:p>
    <w:p w14:paraId="61D70617" w14:textId="77777777" w:rsidR="005F5253" w:rsidRPr="00AB5445" w:rsidRDefault="005F5253" w:rsidP="005F5253"/>
    <w:p w14:paraId="6A9D12E3" w14:textId="77777777" w:rsidR="005F5253" w:rsidRPr="00AB5445" w:rsidRDefault="005F5253" w:rsidP="005F5253"/>
    <w:p w14:paraId="136E9E4F" w14:textId="77777777" w:rsidR="00206E3C" w:rsidRPr="00AB5445" w:rsidRDefault="00206E3C" w:rsidP="00206E3C">
      <w:pPr>
        <w:rPr>
          <w:color w:val="FF0000"/>
          <w:sz w:val="18"/>
          <w:szCs w:val="18"/>
        </w:rPr>
      </w:pPr>
    </w:p>
    <w:p w14:paraId="136E9E50" w14:textId="77777777" w:rsidR="00206E3C" w:rsidRPr="00AB5445" w:rsidRDefault="00206E3C" w:rsidP="00206E3C">
      <w:pPr>
        <w:rPr>
          <w:color w:val="FF0000"/>
          <w:sz w:val="18"/>
          <w:szCs w:val="18"/>
        </w:rPr>
      </w:pPr>
    </w:p>
    <w:p w14:paraId="136E9E51" w14:textId="77777777" w:rsidR="00B51212" w:rsidRPr="00AB5445" w:rsidRDefault="00B51212">
      <w:pPr>
        <w:spacing w:after="160" w:line="259" w:lineRule="auto"/>
        <w:rPr>
          <w:b/>
          <w:color w:val="267AA1"/>
          <w:sz w:val="48"/>
          <w:szCs w:val="48"/>
        </w:rPr>
      </w:pPr>
      <w:r w:rsidRPr="00AB5445">
        <w:rPr>
          <w:color w:val="267AA1"/>
        </w:rPr>
        <w:br w:type="page"/>
      </w:r>
    </w:p>
    <w:p w14:paraId="136E9E52" w14:textId="4F54ABD3" w:rsidR="00003F56" w:rsidRPr="00AB5445" w:rsidRDefault="00003F56" w:rsidP="00335E6C">
      <w:pPr>
        <w:pStyle w:val="Inhoud"/>
        <w:tabs>
          <w:tab w:val="right" w:pos="7937"/>
        </w:tabs>
        <w:rPr>
          <w:color w:val="267AA1"/>
        </w:rPr>
      </w:pPr>
      <w:r w:rsidRPr="00AB5445">
        <w:rPr>
          <w:color w:val="267AA1"/>
        </w:rPr>
        <w:lastRenderedPageBreak/>
        <w:fldChar w:fldCharType="begin"/>
      </w:r>
      <w:r w:rsidRPr="00AB5445">
        <w:rPr>
          <w:color w:val="267AA1"/>
        </w:rPr>
        <w:instrText xml:space="preserve"> DOCVARIABLE Inhoudsopgave_vertaal </w:instrText>
      </w:r>
      <w:r w:rsidRPr="00AB5445">
        <w:rPr>
          <w:color w:val="267AA1"/>
        </w:rPr>
        <w:fldChar w:fldCharType="separate"/>
      </w:r>
      <w:r w:rsidR="00AB5445">
        <w:rPr>
          <w:color w:val="267AA1"/>
        </w:rPr>
        <w:t>Inhoudsopgave</w:t>
      </w:r>
      <w:r w:rsidRPr="00AB5445">
        <w:rPr>
          <w:color w:val="267AA1"/>
        </w:rPr>
        <w:fldChar w:fldCharType="end"/>
      </w:r>
      <w:r w:rsidRPr="00AB5445">
        <w:rPr>
          <w:color w:val="267AA1"/>
        </w:rPr>
        <w:tab/>
      </w:r>
      <w:r w:rsidRPr="00AB5445">
        <w:rPr>
          <w:color w:val="267AA1"/>
          <w:sz w:val="24"/>
          <w:szCs w:val="24"/>
        </w:rPr>
        <w:fldChar w:fldCharType="begin"/>
      </w:r>
      <w:r w:rsidRPr="00AB5445">
        <w:rPr>
          <w:color w:val="267AA1"/>
          <w:sz w:val="24"/>
          <w:szCs w:val="24"/>
        </w:rPr>
        <w:instrText xml:space="preserve"> DOCVARIABLE Blz_vertaal </w:instrText>
      </w:r>
      <w:r w:rsidRPr="00AB5445">
        <w:rPr>
          <w:color w:val="267AA1"/>
          <w:sz w:val="24"/>
          <w:szCs w:val="24"/>
        </w:rPr>
        <w:fldChar w:fldCharType="separate"/>
      </w:r>
      <w:r w:rsidR="00AB5445">
        <w:rPr>
          <w:color w:val="267AA1"/>
          <w:sz w:val="24"/>
          <w:szCs w:val="24"/>
        </w:rPr>
        <w:t>Blz.</w:t>
      </w:r>
      <w:r w:rsidRPr="00AB5445">
        <w:rPr>
          <w:color w:val="267AA1"/>
          <w:sz w:val="24"/>
          <w:szCs w:val="24"/>
        </w:rPr>
        <w:fldChar w:fldCharType="end"/>
      </w:r>
    </w:p>
    <w:p w14:paraId="3468E085" w14:textId="6145A573" w:rsidR="00BC2A9E" w:rsidRPr="00AB5445" w:rsidRDefault="00003F56">
      <w:pPr>
        <w:pStyle w:val="Inhopg1"/>
        <w:rPr>
          <w:rFonts w:eastAsiaTheme="minorEastAsia"/>
          <w:b w:val="0"/>
          <w:color w:val="auto"/>
          <w:sz w:val="22"/>
          <w:lang w:eastAsia="nl-NL"/>
        </w:rPr>
      </w:pPr>
      <w:r w:rsidRPr="00AB5445">
        <w:rPr>
          <w:sz w:val="20"/>
          <w:szCs w:val="20"/>
          <w:highlight w:val="yellow"/>
        </w:rPr>
        <w:fldChar w:fldCharType="begin" w:fldLock="1"/>
      </w:r>
      <w:r w:rsidRPr="00AB5445">
        <w:rPr>
          <w:sz w:val="20"/>
          <w:szCs w:val="20"/>
          <w:highlight w:val="yellow"/>
        </w:rPr>
        <w:instrText xml:space="preserve"> TOC \o "2-4" \t "Kop 1;1;Bijlage;5" </w:instrText>
      </w:r>
      <w:r w:rsidRPr="00AB5445">
        <w:rPr>
          <w:sz w:val="20"/>
          <w:szCs w:val="20"/>
          <w:highlight w:val="yellow"/>
        </w:rPr>
        <w:fldChar w:fldCharType="separate"/>
      </w:r>
      <w:r w:rsidR="00BC2A9E" w:rsidRPr="00AB5445">
        <w:t>1</w:t>
      </w:r>
      <w:r w:rsidR="00BC2A9E" w:rsidRPr="00AB5445">
        <w:rPr>
          <w:rFonts w:eastAsiaTheme="minorEastAsia"/>
          <w:b w:val="0"/>
          <w:color w:val="auto"/>
          <w:sz w:val="22"/>
          <w:lang w:eastAsia="nl-NL"/>
        </w:rPr>
        <w:tab/>
      </w:r>
      <w:r w:rsidR="00BC2A9E" w:rsidRPr="00AB5445">
        <w:t>Inleiding</w:t>
      </w:r>
      <w:r w:rsidR="00BC2A9E" w:rsidRPr="00AB5445">
        <w:tab/>
      </w:r>
      <w:r w:rsidR="00BC2A9E" w:rsidRPr="00AB5445">
        <w:fldChar w:fldCharType="begin" w:fldLock="1"/>
      </w:r>
      <w:r w:rsidR="00BC2A9E" w:rsidRPr="00AB5445">
        <w:instrText xml:space="preserve"> PAGEREF _Toc128573640 \h </w:instrText>
      </w:r>
      <w:r w:rsidR="00BC2A9E" w:rsidRPr="00AB5445">
        <w:fldChar w:fldCharType="separate"/>
      </w:r>
      <w:r w:rsidR="00BC2A9E" w:rsidRPr="00AB5445">
        <w:t>1</w:t>
      </w:r>
      <w:r w:rsidR="00BC2A9E" w:rsidRPr="00AB5445">
        <w:fldChar w:fldCharType="end"/>
      </w:r>
    </w:p>
    <w:p w14:paraId="367A0DC8" w14:textId="70B96BD8" w:rsidR="00BC2A9E" w:rsidRPr="00AB5445" w:rsidRDefault="00BC2A9E">
      <w:pPr>
        <w:pStyle w:val="Inhopg2"/>
        <w:rPr>
          <w:rFonts w:eastAsiaTheme="minorEastAsia"/>
          <w:sz w:val="22"/>
          <w:lang w:val="nl-NL" w:eastAsia="nl-NL"/>
        </w:rPr>
      </w:pPr>
      <w:r w:rsidRPr="00AB5445">
        <w:rPr>
          <w:lang w:val="nl-NL"/>
        </w:rPr>
        <w:t>1.1</w:t>
      </w:r>
      <w:r w:rsidRPr="00AB5445">
        <w:rPr>
          <w:rFonts w:eastAsiaTheme="minorEastAsia"/>
          <w:sz w:val="22"/>
          <w:lang w:val="nl-NL" w:eastAsia="nl-NL"/>
        </w:rPr>
        <w:tab/>
      </w:r>
      <w:r w:rsidRPr="00AB5445">
        <w:rPr>
          <w:lang w:val="nl-NL"/>
        </w:rPr>
        <w:t>Motiveringen in het kader van de aanbestedingswet</w:t>
      </w:r>
      <w:r w:rsidRPr="00AB5445">
        <w:rPr>
          <w:lang w:val="nl-NL"/>
        </w:rPr>
        <w:tab/>
      </w:r>
      <w:r w:rsidRPr="00AB5445">
        <w:rPr>
          <w:lang w:val="nl-NL"/>
        </w:rPr>
        <w:fldChar w:fldCharType="begin" w:fldLock="1"/>
      </w:r>
      <w:r w:rsidRPr="00AB5445">
        <w:rPr>
          <w:lang w:val="nl-NL"/>
        </w:rPr>
        <w:instrText xml:space="preserve"> PAGEREF _Toc128573641 \h </w:instrText>
      </w:r>
      <w:r w:rsidRPr="00AB5445">
        <w:rPr>
          <w:lang w:val="nl-NL"/>
        </w:rPr>
      </w:r>
      <w:r w:rsidRPr="00AB5445">
        <w:rPr>
          <w:lang w:val="nl-NL"/>
        </w:rPr>
        <w:fldChar w:fldCharType="separate"/>
      </w:r>
      <w:r w:rsidRPr="00AB5445">
        <w:rPr>
          <w:lang w:val="nl-NL"/>
        </w:rPr>
        <w:t>1</w:t>
      </w:r>
      <w:r w:rsidRPr="00AB5445">
        <w:rPr>
          <w:lang w:val="nl-NL"/>
        </w:rPr>
        <w:fldChar w:fldCharType="end"/>
      </w:r>
    </w:p>
    <w:p w14:paraId="036F85BB" w14:textId="689E6221" w:rsidR="00BC2A9E" w:rsidRPr="00AB5445" w:rsidRDefault="00BC2A9E">
      <w:pPr>
        <w:pStyle w:val="Inhopg3"/>
        <w:rPr>
          <w:rFonts w:eastAsiaTheme="minorEastAsia"/>
          <w:sz w:val="22"/>
          <w:lang w:val="nl-NL" w:eastAsia="nl-NL"/>
        </w:rPr>
      </w:pPr>
      <w:r w:rsidRPr="00AB5445">
        <w:rPr>
          <w:lang w:val="nl-NL"/>
        </w:rPr>
        <w:t>1.1.1</w:t>
      </w:r>
      <w:r w:rsidRPr="00AB5445">
        <w:rPr>
          <w:rFonts w:eastAsiaTheme="minorEastAsia"/>
          <w:sz w:val="22"/>
          <w:lang w:val="nl-NL" w:eastAsia="nl-NL"/>
        </w:rPr>
        <w:tab/>
      </w:r>
      <w:r w:rsidRPr="00AB5445">
        <w:rPr>
          <w:lang w:val="nl-NL"/>
        </w:rPr>
        <w:t>Aanbestedingsprocedure</w:t>
      </w:r>
      <w:r w:rsidRPr="00AB5445">
        <w:rPr>
          <w:lang w:val="nl-NL"/>
        </w:rPr>
        <w:tab/>
      </w:r>
      <w:r w:rsidRPr="00AB5445">
        <w:rPr>
          <w:lang w:val="nl-NL"/>
        </w:rPr>
        <w:fldChar w:fldCharType="begin" w:fldLock="1"/>
      </w:r>
      <w:r w:rsidRPr="00AB5445">
        <w:rPr>
          <w:lang w:val="nl-NL"/>
        </w:rPr>
        <w:instrText xml:space="preserve"> PAGEREF _Toc128573642 \h </w:instrText>
      </w:r>
      <w:r w:rsidRPr="00AB5445">
        <w:rPr>
          <w:lang w:val="nl-NL"/>
        </w:rPr>
      </w:r>
      <w:r w:rsidRPr="00AB5445">
        <w:rPr>
          <w:lang w:val="nl-NL"/>
        </w:rPr>
        <w:fldChar w:fldCharType="separate"/>
      </w:r>
      <w:r w:rsidRPr="00AB5445">
        <w:rPr>
          <w:lang w:val="nl-NL"/>
        </w:rPr>
        <w:t>1</w:t>
      </w:r>
      <w:r w:rsidRPr="00AB5445">
        <w:rPr>
          <w:lang w:val="nl-NL"/>
        </w:rPr>
        <w:fldChar w:fldCharType="end"/>
      </w:r>
    </w:p>
    <w:p w14:paraId="686A02C4" w14:textId="6E708688" w:rsidR="00BC2A9E" w:rsidRPr="00AB5445" w:rsidRDefault="00BC2A9E">
      <w:pPr>
        <w:pStyle w:val="Inhopg3"/>
        <w:rPr>
          <w:rFonts w:eastAsiaTheme="minorEastAsia"/>
          <w:sz w:val="22"/>
          <w:lang w:val="nl-NL" w:eastAsia="nl-NL"/>
        </w:rPr>
      </w:pPr>
      <w:r w:rsidRPr="00AB5445">
        <w:rPr>
          <w:lang w:val="nl-NL"/>
        </w:rPr>
        <w:t>1.1.2</w:t>
      </w:r>
      <w:r w:rsidRPr="00AB5445">
        <w:rPr>
          <w:rFonts w:eastAsiaTheme="minorEastAsia"/>
          <w:sz w:val="22"/>
          <w:lang w:val="nl-NL" w:eastAsia="nl-NL"/>
        </w:rPr>
        <w:tab/>
      </w:r>
      <w:r w:rsidRPr="00AB5445">
        <w:rPr>
          <w:lang w:val="nl-NL"/>
        </w:rPr>
        <w:t>Clustering van opdrachten</w:t>
      </w:r>
      <w:r w:rsidRPr="00AB5445">
        <w:rPr>
          <w:lang w:val="nl-NL"/>
        </w:rPr>
        <w:tab/>
      </w:r>
      <w:r w:rsidRPr="00AB5445">
        <w:rPr>
          <w:lang w:val="nl-NL"/>
        </w:rPr>
        <w:fldChar w:fldCharType="begin" w:fldLock="1"/>
      </w:r>
      <w:r w:rsidRPr="00AB5445">
        <w:rPr>
          <w:lang w:val="nl-NL"/>
        </w:rPr>
        <w:instrText xml:space="preserve"> PAGEREF _Toc128573643 \h </w:instrText>
      </w:r>
      <w:r w:rsidRPr="00AB5445">
        <w:rPr>
          <w:lang w:val="nl-NL"/>
        </w:rPr>
      </w:r>
      <w:r w:rsidRPr="00AB5445">
        <w:rPr>
          <w:lang w:val="nl-NL"/>
        </w:rPr>
        <w:fldChar w:fldCharType="separate"/>
      </w:r>
      <w:r w:rsidRPr="00AB5445">
        <w:rPr>
          <w:lang w:val="nl-NL"/>
        </w:rPr>
        <w:t>1</w:t>
      </w:r>
      <w:r w:rsidRPr="00AB5445">
        <w:rPr>
          <w:lang w:val="nl-NL"/>
        </w:rPr>
        <w:fldChar w:fldCharType="end"/>
      </w:r>
    </w:p>
    <w:p w14:paraId="45F8FD02" w14:textId="523D8050" w:rsidR="00BC2A9E" w:rsidRPr="00AB5445" w:rsidRDefault="00BC2A9E">
      <w:pPr>
        <w:pStyle w:val="Inhopg3"/>
        <w:rPr>
          <w:rFonts w:eastAsiaTheme="minorEastAsia"/>
          <w:sz w:val="22"/>
          <w:lang w:val="nl-NL" w:eastAsia="nl-NL"/>
        </w:rPr>
      </w:pPr>
      <w:r w:rsidRPr="00AB5445">
        <w:rPr>
          <w:lang w:val="nl-NL"/>
        </w:rPr>
        <w:t>1.1.3</w:t>
      </w:r>
      <w:r w:rsidRPr="00AB5445">
        <w:rPr>
          <w:rFonts w:eastAsiaTheme="minorEastAsia"/>
          <w:sz w:val="22"/>
          <w:lang w:val="nl-NL" w:eastAsia="nl-NL"/>
        </w:rPr>
        <w:tab/>
      </w:r>
      <w:r w:rsidRPr="00AB5445">
        <w:rPr>
          <w:lang w:val="nl-NL"/>
        </w:rPr>
        <w:t>Niet opdelen in (meer) percelen</w:t>
      </w:r>
      <w:r w:rsidRPr="00AB5445">
        <w:rPr>
          <w:lang w:val="nl-NL"/>
        </w:rPr>
        <w:tab/>
      </w:r>
      <w:r w:rsidRPr="00AB5445">
        <w:rPr>
          <w:lang w:val="nl-NL"/>
        </w:rPr>
        <w:fldChar w:fldCharType="begin" w:fldLock="1"/>
      </w:r>
      <w:r w:rsidRPr="00AB5445">
        <w:rPr>
          <w:lang w:val="nl-NL"/>
        </w:rPr>
        <w:instrText xml:space="preserve"> PAGEREF _Toc128573644 \h </w:instrText>
      </w:r>
      <w:r w:rsidRPr="00AB5445">
        <w:rPr>
          <w:lang w:val="nl-NL"/>
        </w:rPr>
      </w:r>
      <w:r w:rsidRPr="00AB5445">
        <w:rPr>
          <w:lang w:val="nl-NL"/>
        </w:rPr>
        <w:fldChar w:fldCharType="separate"/>
      </w:r>
      <w:r w:rsidRPr="00AB5445">
        <w:rPr>
          <w:lang w:val="nl-NL"/>
        </w:rPr>
        <w:t>1</w:t>
      </w:r>
      <w:r w:rsidRPr="00AB5445">
        <w:rPr>
          <w:lang w:val="nl-NL"/>
        </w:rPr>
        <w:fldChar w:fldCharType="end"/>
      </w:r>
    </w:p>
    <w:p w14:paraId="7C0F0D77" w14:textId="2C46A37D" w:rsidR="00BC2A9E" w:rsidRPr="00AB5445" w:rsidRDefault="00BC2A9E">
      <w:pPr>
        <w:pStyle w:val="Inhopg2"/>
        <w:rPr>
          <w:rFonts w:eastAsiaTheme="minorEastAsia"/>
          <w:sz w:val="22"/>
          <w:lang w:val="nl-NL" w:eastAsia="nl-NL"/>
        </w:rPr>
      </w:pPr>
      <w:r w:rsidRPr="00AB5445">
        <w:rPr>
          <w:lang w:val="nl-NL"/>
        </w:rPr>
        <w:t>1.2</w:t>
      </w:r>
      <w:r w:rsidRPr="00AB5445">
        <w:rPr>
          <w:rFonts w:eastAsiaTheme="minorEastAsia"/>
          <w:sz w:val="22"/>
          <w:lang w:val="nl-NL" w:eastAsia="nl-NL"/>
        </w:rPr>
        <w:tab/>
      </w:r>
      <w:r w:rsidRPr="00AB5445">
        <w:rPr>
          <w:lang w:val="nl-NL"/>
        </w:rPr>
        <w:t>Onderwerp van aanbesteding</w:t>
      </w:r>
      <w:r w:rsidRPr="00AB5445">
        <w:rPr>
          <w:lang w:val="nl-NL"/>
        </w:rPr>
        <w:tab/>
      </w:r>
      <w:r w:rsidRPr="00AB5445">
        <w:rPr>
          <w:lang w:val="nl-NL"/>
        </w:rPr>
        <w:fldChar w:fldCharType="begin" w:fldLock="1"/>
      </w:r>
      <w:r w:rsidRPr="00AB5445">
        <w:rPr>
          <w:lang w:val="nl-NL"/>
        </w:rPr>
        <w:instrText xml:space="preserve"> PAGEREF _Toc128573645 \h </w:instrText>
      </w:r>
      <w:r w:rsidRPr="00AB5445">
        <w:rPr>
          <w:lang w:val="nl-NL"/>
        </w:rPr>
      </w:r>
      <w:r w:rsidRPr="00AB5445">
        <w:rPr>
          <w:lang w:val="nl-NL"/>
        </w:rPr>
        <w:fldChar w:fldCharType="separate"/>
      </w:r>
      <w:r w:rsidRPr="00AB5445">
        <w:rPr>
          <w:lang w:val="nl-NL"/>
        </w:rPr>
        <w:t>1</w:t>
      </w:r>
      <w:r w:rsidRPr="00AB5445">
        <w:rPr>
          <w:lang w:val="nl-NL"/>
        </w:rPr>
        <w:fldChar w:fldCharType="end"/>
      </w:r>
    </w:p>
    <w:p w14:paraId="688482F7" w14:textId="30AE0F3E" w:rsidR="00BC2A9E" w:rsidRPr="00AB5445" w:rsidRDefault="00BC2A9E">
      <w:pPr>
        <w:pStyle w:val="Inhopg3"/>
        <w:rPr>
          <w:rFonts w:eastAsiaTheme="minorEastAsia"/>
          <w:sz w:val="22"/>
          <w:lang w:val="nl-NL" w:eastAsia="nl-NL"/>
        </w:rPr>
      </w:pPr>
      <w:r w:rsidRPr="00AB5445">
        <w:rPr>
          <w:lang w:val="nl-NL"/>
        </w:rPr>
        <w:t>1.2.1</w:t>
      </w:r>
      <w:r w:rsidRPr="00AB5445">
        <w:rPr>
          <w:rFonts w:eastAsiaTheme="minorEastAsia"/>
          <w:sz w:val="22"/>
          <w:lang w:val="nl-NL" w:eastAsia="nl-NL"/>
        </w:rPr>
        <w:tab/>
      </w:r>
      <w:r w:rsidRPr="00AB5445">
        <w:rPr>
          <w:lang w:val="nl-NL"/>
        </w:rPr>
        <w:t>Opdracht</w:t>
      </w:r>
      <w:r w:rsidRPr="00AB5445">
        <w:rPr>
          <w:lang w:val="nl-NL"/>
        </w:rPr>
        <w:tab/>
      </w:r>
      <w:r w:rsidRPr="00AB5445">
        <w:rPr>
          <w:lang w:val="nl-NL"/>
        </w:rPr>
        <w:fldChar w:fldCharType="begin" w:fldLock="1"/>
      </w:r>
      <w:r w:rsidRPr="00AB5445">
        <w:rPr>
          <w:lang w:val="nl-NL"/>
        </w:rPr>
        <w:instrText xml:space="preserve"> PAGEREF _Toc128573646 \h </w:instrText>
      </w:r>
      <w:r w:rsidRPr="00AB5445">
        <w:rPr>
          <w:lang w:val="nl-NL"/>
        </w:rPr>
      </w:r>
      <w:r w:rsidRPr="00AB5445">
        <w:rPr>
          <w:lang w:val="nl-NL"/>
        </w:rPr>
        <w:fldChar w:fldCharType="separate"/>
      </w:r>
      <w:r w:rsidRPr="00AB5445">
        <w:rPr>
          <w:lang w:val="nl-NL"/>
        </w:rPr>
        <w:t>1</w:t>
      </w:r>
      <w:r w:rsidRPr="00AB5445">
        <w:rPr>
          <w:lang w:val="nl-NL"/>
        </w:rPr>
        <w:fldChar w:fldCharType="end"/>
      </w:r>
    </w:p>
    <w:p w14:paraId="3EA13DEF" w14:textId="3989F578" w:rsidR="00BC2A9E" w:rsidRPr="00AB5445" w:rsidRDefault="00BC2A9E">
      <w:pPr>
        <w:pStyle w:val="Inhopg3"/>
        <w:rPr>
          <w:rFonts w:eastAsiaTheme="minorEastAsia"/>
          <w:sz w:val="22"/>
          <w:lang w:val="nl-NL" w:eastAsia="nl-NL"/>
        </w:rPr>
      </w:pPr>
      <w:r w:rsidRPr="00AB5445">
        <w:rPr>
          <w:lang w:val="nl-NL"/>
        </w:rPr>
        <w:t>1.2.2</w:t>
      </w:r>
      <w:r w:rsidRPr="00AB5445">
        <w:rPr>
          <w:rFonts w:eastAsiaTheme="minorEastAsia"/>
          <w:sz w:val="22"/>
          <w:lang w:val="nl-NL" w:eastAsia="nl-NL"/>
        </w:rPr>
        <w:tab/>
      </w:r>
      <w:r w:rsidRPr="00AB5445">
        <w:rPr>
          <w:lang w:val="nl-NL"/>
        </w:rPr>
        <w:t>Bouworganisatievorm</w:t>
      </w:r>
      <w:r w:rsidRPr="00AB5445">
        <w:rPr>
          <w:lang w:val="nl-NL"/>
        </w:rPr>
        <w:tab/>
      </w:r>
      <w:r w:rsidRPr="00AB5445">
        <w:rPr>
          <w:lang w:val="nl-NL"/>
        </w:rPr>
        <w:fldChar w:fldCharType="begin" w:fldLock="1"/>
      </w:r>
      <w:r w:rsidRPr="00AB5445">
        <w:rPr>
          <w:lang w:val="nl-NL"/>
        </w:rPr>
        <w:instrText xml:space="preserve"> PAGEREF _Toc128573647 \h </w:instrText>
      </w:r>
      <w:r w:rsidRPr="00AB5445">
        <w:rPr>
          <w:lang w:val="nl-NL"/>
        </w:rPr>
      </w:r>
      <w:r w:rsidRPr="00AB5445">
        <w:rPr>
          <w:lang w:val="nl-NL"/>
        </w:rPr>
        <w:fldChar w:fldCharType="separate"/>
      </w:r>
      <w:r w:rsidRPr="00AB5445">
        <w:rPr>
          <w:lang w:val="nl-NL"/>
        </w:rPr>
        <w:t>1</w:t>
      </w:r>
      <w:r w:rsidRPr="00AB5445">
        <w:rPr>
          <w:lang w:val="nl-NL"/>
        </w:rPr>
        <w:fldChar w:fldCharType="end"/>
      </w:r>
    </w:p>
    <w:p w14:paraId="4AD1CB7F" w14:textId="13960DE0" w:rsidR="00BC2A9E" w:rsidRPr="00AB5445" w:rsidRDefault="00BC2A9E">
      <w:pPr>
        <w:pStyle w:val="Inhopg3"/>
        <w:rPr>
          <w:rFonts w:eastAsiaTheme="minorEastAsia"/>
          <w:sz w:val="22"/>
          <w:lang w:val="nl-NL" w:eastAsia="nl-NL"/>
        </w:rPr>
      </w:pPr>
      <w:r w:rsidRPr="00AB5445">
        <w:rPr>
          <w:lang w:val="nl-NL"/>
        </w:rPr>
        <w:t>1.2.3</w:t>
      </w:r>
      <w:r w:rsidRPr="00AB5445">
        <w:rPr>
          <w:rFonts w:eastAsiaTheme="minorEastAsia"/>
          <w:sz w:val="22"/>
          <w:lang w:val="nl-NL" w:eastAsia="nl-NL"/>
        </w:rPr>
        <w:tab/>
      </w:r>
      <w:r w:rsidRPr="00AB5445">
        <w:rPr>
          <w:lang w:val="nl-NL"/>
        </w:rPr>
        <w:t>Indicatieve planning</w:t>
      </w:r>
      <w:r w:rsidRPr="00AB5445">
        <w:rPr>
          <w:lang w:val="nl-NL"/>
        </w:rPr>
        <w:tab/>
      </w:r>
      <w:r w:rsidRPr="00AB5445">
        <w:rPr>
          <w:lang w:val="nl-NL"/>
        </w:rPr>
        <w:fldChar w:fldCharType="begin" w:fldLock="1"/>
      </w:r>
      <w:r w:rsidRPr="00AB5445">
        <w:rPr>
          <w:lang w:val="nl-NL"/>
        </w:rPr>
        <w:instrText xml:space="preserve"> PAGEREF _Toc128573648 \h </w:instrText>
      </w:r>
      <w:r w:rsidRPr="00AB5445">
        <w:rPr>
          <w:lang w:val="nl-NL"/>
        </w:rPr>
      </w:r>
      <w:r w:rsidRPr="00AB5445">
        <w:rPr>
          <w:lang w:val="nl-NL"/>
        </w:rPr>
        <w:fldChar w:fldCharType="separate"/>
      </w:r>
      <w:r w:rsidRPr="00AB5445">
        <w:rPr>
          <w:lang w:val="nl-NL"/>
        </w:rPr>
        <w:t>2</w:t>
      </w:r>
      <w:r w:rsidRPr="00AB5445">
        <w:rPr>
          <w:lang w:val="nl-NL"/>
        </w:rPr>
        <w:fldChar w:fldCharType="end"/>
      </w:r>
    </w:p>
    <w:p w14:paraId="6D78A086" w14:textId="355EA64D" w:rsidR="00BC2A9E" w:rsidRPr="00AB5445" w:rsidRDefault="00BC2A9E">
      <w:pPr>
        <w:pStyle w:val="Inhopg2"/>
        <w:rPr>
          <w:rFonts w:eastAsiaTheme="minorEastAsia"/>
          <w:sz w:val="22"/>
          <w:lang w:val="nl-NL" w:eastAsia="nl-NL"/>
        </w:rPr>
      </w:pPr>
      <w:r w:rsidRPr="00AB5445">
        <w:rPr>
          <w:lang w:val="nl-NL"/>
        </w:rPr>
        <w:t>1.3</w:t>
      </w:r>
      <w:r w:rsidRPr="00AB5445">
        <w:rPr>
          <w:rFonts w:eastAsiaTheme="minorEastAsia"/>
          <w:sz w:val="22"/>
          <w:lang w:val="nl-NL" w:eastAsia="nl-NL"/>
        </w:rPr>
        <w:tab/>
      </w:r>
      <w:r w:rsidRPr="00AB5445">
        <w:rPr>
          <w:lang w:val="nl-NL"/>
        </w:rPr>
        <w:t>Begeleider van de Aanbesteder</w:t>
      </w:r>
      <w:r w:rsidRPr="00AB5445">
        <w:rPr>
          <w:lang w:val="nl-NL"/>
        </w:rPr>
        <w:tab/>
      </w:r>
      <w:r w:rsidRPr="00AB5445">
        <w:rPr>
          <w:lang w:val="nl-NL"/>
        </w:rPr>
        <w:fldChar w:fldCharType="begin" w:fldLock="1"/>
      </w:r>
      <w:r w:rsidRPr="00AB5445">
        <w:rPr>
          <w:lang w:val="nl-NL"/>
        </w:rPr>
        <w:instrText xml:space="preserve"> PAGEREF _Toc128573649 \h </w:instrText>
      </w:r>
      <w:r w:rsidRPr="00AB5445">
        <w:rPr>
          <w:lang w:val="nl-NL"/>
        </w:rPr>
      </w:r>
      <w:r w:rsidRPr="00AB5445">
        <w:rPr>
          <w:lang w:val="nl-NL"/>
        </w:rPr>
        <w:fldChar w:fldCharType="separate"/>
      </w:r>
      <w:r w:rsidRPr="00AB5445">
        <w:rPr>
          <w:lang w:val="nl-NL"/>
        </w:rPr>
        <w:t>2</w:t>
      </w:r>
      <w:r w:rsidRPr="00AB5445">
        <w:rPr>
          <w:lang w:val="nl-NL"/>
        </w:rPr>
        <w:fldChar w:fldCharType="end"/>
      </w:r>
    </w:p>
    <w:p w14:paraId="47B32945" w14:textId="264027D1" w:rsidR="00BC2A9E" w:rsidRPr="00AB5445" w:rsidRDefault="00BC2A9E">
      <w:pPr>
        <w:pStyle w:val="Inhopg2"/>
        <w:rPr>
          <w:rFonts w:eastAsiaTheme="minorEastAsia"/>
          <w:sz w:val="22"/>
          <w:lang w:val="nl-NL" w:eastAsia="nl-NL"/>
        </w:rPr>
      </w:pPr>
      <w:r w:rsidRPr="00AB5445">
        <w:rPr>
          <w:lang w:val="nl-NL"/>
        </w:rPr>
        <w:t>1.4</w:t>
      </w:r>
      <w:r w:rsidRPr="00AB5445">
        <w:rPr>
          <w:rFonts w:eastAsiaTheme="minorEastAsia"/>
          <w:sz w:val="22"/>
          <w:lang w:val="nl-NL" w:eastAsia="nl-NL"/>
        </w:rPr>
        <w:tab/>
      </w:r>
      <w:r w:rsidRPr="00AB5445">
        <w:rPr>
          <w:lang w:val="nl-NL"/>
        </w:rPr>
        <w:t>Communicatie, uitwisseling van documenten, integriteit, publiciteit en auteursrecht</w:t>
      </w:r>
      <w:r w:rsidRPr="00AB5445">
        <w:rPr>
          <w:lang w:val="nl-NL"/>
        </w:rPr>
        <w:tab/>
      </w:r>
      <w:r w:rsidRPr="00AB5445">
        <w:rPr>
          <w:lang w:val="nl-NL"/>
        </w:rPr>
        <w:fldChar w:fldCharType="begin" w:fldLock="1"/>
      </w:r>
      <w:r w:rsidRPr="00AB5445">
        <w:rPr>
          <w:lang w:val="nl-NL"/>
        </w:rPr>
        <w:instrText xml:space="preserve"> PAGEREF _Toc128573650 \h </w:instrText>
      </w:r>
      <w:r w:rsidRPr="00AB5445">
        <w:rPr>
          <w:lang w:val="nl-NL"/>
        </w:rPr>
      </w:r>
      <w:r w:rsidRPr="00AB5445">
        <w:rPr>
          <w:lang w:val="nl-NL"/>
        </w:rPr>
        <w:fldChar w:fldCharType="separate"/>
      </w:r>
      <w:r w:rsidRPr="00AB5445">
        <w:rPr>
          <w:lang w:val="nl-NL"/>
        </w:rPr>
        <w:t>2</w:t>
      </w:r>
      <w:r w:rsidRPr="00AB5445">
        <w:rPr>
          <w:lang w:val="nl-NL"/>
        </w:rPr>
        <w:fldChar w:fldCharType="end"/>
      </w:r>
    </w:p>
    <w:p w14:paraId="3F4307D2" w14:textId="20E9C4E9" w:rsidR="00BC2A9E" w:rsidRPr="00AB5445" w:rsidRDefault="00BC2A9E">
      <w:pPr>
        <w:pStyle w:val="Inhopg2"/>
        <w:rPr>
          <w:rFonts w:eastAsiaTheme="minorEastAsia"/>
          <w:sz w:val="22"/>
          <w:lang w:val="nl-NL" w:eastAsia="nl-NL"/>
        </w:rPr>
      </w:pPr>
      <w:r w:rsidRPr="00AB5445">
        <w:rPr>
          <w:lang w:val="nl-NL"/>
        </w:rPr>
        <w:t>1.5</w:t>
      </w:r>
      <w:r w:rsidRPr="00AB5445">
        <w:rPr>
          <w:rFonts w:eastAsiaTheme="minorEastAsia"/>
          <w:sz w:val="22"/>
          <w:lang w:val="nl-NL" w:eastAsia="nl-NL"/>
        </w:rPr>
        <w:tab/>
      </w:r>
      <w:r w:rsidRPr="00AB5445">
        <w:rPr>
          <w:lang w:val="nl-NL"/>
        </w:rPr>
        <w:t>Aankondiging</w:t>
      </w:r>
      <w:r w:rsidRPr="00AB5445">
        <w:rPr>
          <w:lang w:val="nl-NL"/>
        </w:rPr>
        <w:tab/>
      </w:r>
      <w:r w:rsidRPr="00AB5445">
        <w:rPr>
          <w:lang w:val="nl-NL"/>
        </w:rPr>
        <w:fldChar w:fldCharType="begin" w:fldLock="1"/>
      </w:r>
      <w:r w:rsidRPr="00AB5445">
        <w:rPr>
          <w:lang w:val="nl-NL"/>
        </w:rPr>
        <w:instrText xml:space="preserve"> PAGEREF _Toc128573651 \h </w:instrText>
      </w:r>
      <w:r w:rsidRPr="00AB5445">
        <w:rPr>
          <w:lang w:val="nl-NL"/>
        </w:rPr>
      </w:r>
      <w:r w:rsidRPr="00AB5445">
        <w:rPr>
          <w:lang w:val="nl-NL"/>
        </w:rPr>
        <w:fldChar w:fldCharType="separate"/>
      </w:r>
      <w:r w:rsidRPr="00AB5445">
        <w:rPr>
          <w:lang w:val="nl-NL"/>
        </w:rPr>
        <w:t>2</w:t>
      </w:r>
      <w:r w:rsidRPr="00AB5445">
        <w:rPr>
          <w:lang w:val="nl-NL"/>
        </w:rPr>
        <w:fldChar w:fldCharType="end"/>
      </w:r>
    </w:p>
    <w:p w14:paraId="098FCF45" w14:textId="721F61F6" w:rsidR="00BC2A9E" w:rsidRPr="00AB5445" w:rsidRDefault="00BC2A9E">
      <w:pPr>
        <w:pStyle w:val="Inhopg2"/>
        <w:rPr>
          <w:rFonts w:eastAsiaTheme="minorEastAsia"/>
          <w:sz w:val="22"/>
          <w:lang w:val="nl-NL" w:eastAsia="nl-NL"/>
        </w:rPr>
      </w:pPr>
      <w:r w:rsidRPr="00AB5445">
        <w:rPr>
          <w:lang w:val="nl-NL"/>
        </w:rPr>
        <w:t>1.6</w:t>
      </w:r>
      <w:r w:rsidRPr="00AB5445">
        <w:rPr>
          <w:rFonts w:eastAsiaTheme="minorEastAsia"/>
          <w:sz w:val="22"/>
          <w:lang w:val="nl-NL" w:eastAsia="nl-NL"/>
        </w:rPr>
        <w:tab/>
      </w:r>
      <w:r w:rsidRPr="00AB5445">
        <w:rPr>
          <w:lang w:val="nl-NL"/>
        </w:rPr>
        <w:t>Aanbestedingsdocumenten</w:t>
      </w:r>
      <w:r w:rsidRPr="00AB5445">
        <w:rPr>
          <w:lang w:val="nl-NL"/>
        </w:rPr>
        <w:tab/>
      </w:r>
      <w:r w:rsidRPr="00AB5445">
        <w:rPr>
          <w:lang w:val="nl-NL"/>
        </w:rPr>
        <w:fldChar w:fldCharType="begin" w:fldLock="1"/>
      </w:r>
      <w:r w:rsidRPr="00AB5445">
        <w:rPr>
          <w:lang w:val="nl-NL"/>
        </w:rPr>
        <w:instrText xml:space="preserve"> PAGEREF _Toc128573652 \h </w:instrText>
      </w:r>
      <w:r w:rsidRPr="00AB5445">
        <w:rPr>
          <w:lang w:val="nl-NL"/>
        </w:rPr>
      </w:r>
      <w:r w:rsidRPr="00AB5445">
        <w:rPr>
          <w:lang w:val="nl-NL"/>
        </w:rPr>
        <w:fldChar w:fldCharType="separate"/>
      </w:r>
      <w:r w:rsidRPr="00AB5445">
        <w:rPr>
          <w:lang w:val="nl-NL"/>
        </w:rPr>
        <w:t>3</w:t>
      </w:r>
      <w:r w:rsidRPr="00AB5445">
        <w:rPr>
          <w:lang w:val="nl-NL"/>
        </w:rPr>
        <w:fldChar w:fldCharType="end"/>
      </w:r>
    </w:p>
    <w:p w14:paraId="6D0F4495" w14:textId="73B1ACFF" w:rsidR="00BC2A9E" w:rsidRPr="00AB5445" w:rsidRDefault="00BC2A9E">
      <w:pPr>
        <w:pStyle w:val="Inhopg2"/>
        <w:rPr>
          <w:rFonts w:eastAsiaTheme="minorEastAsia"/>
          <w:sz w:val="22"/>
          <w:lang w:val="nl-NL" w:eastAsia="nl-NL"/>
        </w:rPr>
      </w:pPr>
      <w:r w:rsidRPr="00AB5445">
        <w:rPr>
          <w:lang w:val="nl-NL"/>
        </w:rPr>
        <w:t>1.7</w:t>
      </w:r>
      <w:r w:rsidRPr="00AB5445">
        <w:rPr>
          <w:rFonts w:eastAsiaTheme="minorEastAsia"/>
          <w:sz w:val="22"/>
          <w:lang w:val="nl-NL" w:eastAsia="nl-NL"/>
        </w:rPr>
        <w:tab/>
      </w:r>
      <w:r w:rsidRPr="00AB5445">
        <w:rPr>
          <w:lang w:val="nl-NL"/>
        </w:rPr>
        <w:t>Inschrijfvergoeding</w:t>
      </w:r>
      <w:r w:rsidRPr="00AB5445">
        <w:rPr>
          <w:lang w:val="nl-NL"/>
        </w:rPr>
        <w:tab/>
      </w:r>
      <w:r w:rsidRPr="00AB5445">
        <w:rPr>
          <w:lang w:val="nl-NL"/>
        </w:rPr>
        <w:fldChar w:fldCharType="begin" w:fldLock="1"/>
      </w:r>
      <w:r w:rsidRPr="00AB5445">
        <w:rPr>
          <w:lang w:val="nl-NL"/>
        </w:rPr>
        <w:instrText xml:space="preserve"> PAGEREF _Toc128573653 \h </w:instrText>
      </w:r>
      <w:r w:rsidRPr="00AB5445">
        <w:rPr>
          <w:lang w:val="nl-NL"/>
        </w:rPr>
      </w:r>
      <w:r w:rsidRPr="00AB5445">
        <w:rPr>
          <w:lang w:val="nl-NL"/>
        </w:rPr>
        <w:fldChar w:fldCharType="separate"/>
      </w:r>
      <w:r w:rsidRPr="00AB5445">
        <w:rPr>
          <w:lang w:val="nl-NL"/>
        </w:rPr>
        <w:t>3</w:t>
      </w:r>
      <w:r w:rsidRPr="00AB5445">
        <w:rPr>
          <w:lang w:val="nl-NL"/>
        </w:rPr>
        <w:fldChar w:fldCharType="end"/>
      </w:r>
    </w:p>
    <w:p w14:paraId="7DC70302" w14:textId="00D67DA6" w:rsidR="00BC2A9E" w:rsidRPr="00AB5445" w:rsidRDefault="00BC2A9E">
      <w:pPr>
        <w:pStyle w:val="Inhopg1"/>
        <w:rPr>
          <w:rFonts w:eastAsiaTheme="minorEastAsia"/>
          <w:b w:val="0"/>
          <w:color w:val="auto"/>
          <w:sz w:val="22"/>
          <w:lang w:eastAsia="nl-NL"/>
        </w:rPr>
      </w:pPr>
      <w:r w:rsidRPr="00AB5445">
        <w:t>2</w:t>
      </w:r>
      <w:r w:rsidRPr="00AB5445">
        <w:rPr>
          <w:rFonts w:eastAsiaTheme="minorEastAsia"/>
          <w:b w:val="0"/>
          <w:color w:val="auto"/>
          <w:sz w:val="22"/>
          <w:lang w:eastAsia="nl-NL"/>
        </w:rPr>
        <w:tab/>
      </w:r>
      <w:r w:rsidRPr="00AB5445">
        <w:t>Planning</w:t>
      </w:r>
      <w:r w:rsidRPr="00AB5445">
        <w:tab/>
      </w:r>
      <w:r w:rsidRPr="00AB5445">
        <w:fldChar w:fldCharType="begin" w:fldLock="1"/>
      </w:r>
      <w:r w:rsidRPr="00AB5445">
        <w:instrText xml:space="preserve"> PAGEREF _Toc128573654 \h </w:instrText>
      </w:r>
      <w:r w:rsidRPr="00AB5445">
        <w:fldChar w:fldCharType="separate"/>
      </w:r>
      <w:r w:rsidRPr="00AB5445">
        <w:t>4</w:t>
      </w:r>
      <w:r w:rsidRPr="00AB5445">
        <w:fldChar w:fldCharType="end"/>
      </w:r>
    </w:p>
    <w:p w14:paraId="56CB5FBB" w14:textId="357FA21E" w:rsidR="00BC2A9E" w:rsidRPr="00AB5445" w:rsidRDefault="00BC2A9E">
      <w:pPr>
        <w:pStyle w:val="Inhopg1"/>
        <w:rPr>
          <w:rFonts w:eastAsiaTheme="minorEastAsia"/>
          <w:b w:val="0"/>
          <w:color w:val="auto"/>
          <w:sz w:val="22"/>
          <w:lang w:eastAsia="nl-NL"/>
        </w:rPr>
      </w:pPr>
      <w:r w:rsidRPr="00AB5445">
        <w:t>3</w:t>
      </w:r>
      <w:r w:rsidRPr="00AB5445">
        <w:rPr>
          <w:rFonts w:eastAsiaTheme="minorEastAsia"/>
          <w:b w:val="0"/>
          <w:color w:val="auto"/>
          <w:sz w:val="22"/>
          <w:lang w:eastAsia="nl-NL"/>
        </w:rPr>
        <w:tab/>
      </w:r>
      <w:r w:rsidRPr="00AB5445">
        <w:t>Inlichten en informatie uitwisselen</w:t>
      </w:r>
      <w:r w:rsidRPr="00AB5445">
        <w:tab/>
      </w:r>
      <w:r w:rsidRPr="00AB5445">
        <w:fldChar w:fldCharType="begin" w:fldLock="1"/>
      </w:r>
      <w:r w:rsidRPr="00AB5445">
        <w:instrText xml:space="preserve"> PAGEREF _Toc128573655 \h </w:instrText>
      </w:r>
      <w:r w:rsidRPr="00AB5445">
        <w:fldChar w:fldCharType="separate"/>
      </w:r>
      <w:r w:rsidRPr="00AB5445">
        <w:t>5</w:t>
      </w:r>
      <w:r w:rsidRPr="00AB5445">
        <w:fldChar w:fldCharType="end"/>
      </w:r>
    </w:p>
    <w:p w14:paraId="53247A73" w14:textId="75C5E0AA" w:rsidR="00BC2A9E" w:rsidRPr="00AB5445" w:rsidRDefault="00BC2A9E">
      <w:pPr>
        <w:pStyle w:val="Inhopg2"/>
        <w:rPr>
          <w:rFonts w:eastAsiaTheme="minorEastAsia"/>
          <w:sz w:val="22"/>
          <w:lang w:val="nl-NL" w:eastAsia="nl-NL"/>
        </w:rPr>
      </w:pPr>
      <w:r w:rsidRPr="00AB5445">
        <w:rPr>
          <w:lang w:val="nl-NL"/>
        </w:rPr>
        <w:t>3.1</w:t>
      </w:r>
      <w:r w:rsidRPr="00AB5445">
        <w:rPr>
          <w:rFonts w:eastAsiaTheme="minorEastAsia"/>
          <w:sz w:val="22"/>
          <w:lang w:val="nl-NL" w:eastAsia="nl-NL"/>
        </w:rPr>
        <w:tab/>
      </w:r>
      <w:r w:rsidRPr="00AB5445">
        <w:rPr>
          <w:lang w:val="nl-NL"/>
        </w:rPr>
        <w:t>Algemeen</w:t>
      </w:r>
      <w:r w:rsidRPr="00AB5445">
        <w:rPr>
          <w:lang w:val="nl-NL"/>
        </w:rPr>
        <w:tab/>
      </w:r>
      <w:r w:rsidRPr="00AB5445">
        <w:rPr>
          <w:lang w:val="nl-NL"/>
        </w:rPr>
        <w:fldChar w:fldCharType="begin" w:fldLock="1"/>
      </w:r>
      <w:r w:rsidRPr="00AB5445">
        <w:rPr>
          <w:lang w:val="nl-NL"/>
        </w:rPr>
        <w:instrText xml:space="preserve"> PAGEREF _Toc128573656 \h </w:instrText>
      </w:r>
      <w:r w:rsidRPr="00AB5445">
        <w:rPr>
          <w:lang w:val="nl-NL"/>
        </w:rPr>
      </w:r>
      <w:r w:rsidRPr="00AB5445">
        <w:rPr>
          <w:lang w:val="nl-NL"/>
        </w:rPr>
        <w:fldChar w:fldCharType="separate"/>
      </w:r>
      <w:r w:rsidRPr="00AB5445">
        <w:rPr>
          <w:lang w:val="nl-NL"/>
        </w:rPr>
        <w:t>5</w:t>
      </w:r>
      <w:r w:rsidRPr="00AB5445">
        <w:rPr>
          <w:lang w:val="nl-NL"/>
        </w:rPr>
        <w:fldChar w:fldCharType="end"/>
      </w:r>
    </w:p>
    <w:p w14:paraId="397A6EBC" w14:textId="223D45C1" w:rsidR="00BC2A9E" w:rsidRPr="00AB5445" w:rsidRDefault="00BC2A9E">
      <w:pPr>
        <w:pStyle w:val="Inhopg2"/>
        <w:rPr>
          <w:rFonts w:eastAsiaTheme="minorEastAsia"/>
          <w:sz w:val="22"/>
          <w:lang w:val="nl-NL" w:eastAsia="nl-NL"/>
        </w:rPr>
      </w:pPr>
      <w:r w:rsidRPr="00AB5445">
        <w:rPr>
          <w:lang w:val="nl-NL"/>
        </w:rPr>
        <w:t>3.2</w:t>
      </w:r>
      <w:r w:rsidRPr="00AB5445">
        <w:rPr>
          <w:rFonts w:eastAsiaTheme="minorEastAsia"/>
          <w:sz w:val="22"/>
          <w:lang w:val="nl-NL" w:eastAsia="nl-NL"/>
        </w:rPr>
        <w:tab/>
      </w:r>
      <w:r w:rsidRPr="00AB5445">
        <w:rPr>
          <w:lang w:val="nl-NL"/>
        </w:rPr>
        <w:t>Nadere inlichtingen ten behoeve van de inschrijving</w:t>
      </w:r>
      <w:r w:rsidRPr="00AB5445">
        <w:rPr>
          <w:lang w:val="nl-NL"/>
        </w:rPr>
        <w:tab/>
      </w:r>
      <w:r w:rsidRPr="00AB5445">
        <w:rPr>
          <w:lang w:val="nl-NL"/>
        </w:rPr>
        <w:fldChar w:fldCharType="begin" w:fldLock="1"/>
      </w:r>
      <w:r w:rsidRPr="00AB5445">
        <w:rPr>
          <w:lang w:val="nl-NL"/>
        </w:rPr>
        <w:instrText xml:space="preserve"> PAGEREF _Toc128573657 \h </w:instrText>
      </w:r>
      <w:r w:rsidRPr="00AB5445">
        <w:rPr>
          <w:lang w:val="nl-NL"/>
        </w:rPr>
      </w:r>
      <w:r w:rsidRPr="00AB5445">
        <w:rPr>
          <w:lang w:val="nl-NL"/>
        </w:rPr>
        <w:fldChar w:fldCharType="separate"/>
      </w:r>
      <w:r w:rsidRPr="00AB5445">
        <w:rPr>
          <w:lang w:val="nl-NL"/>
        </w:rPr>
        <w:t>5</w:t>
      </w:r>
      <w:r w:rsidRPr="00AB5445">
        <w:rPr>
          <w:lang w:val="nl-NL"/>
        </w:rPr>
        <w:fldChar w:fldCharType="end"/>
      </w:r>
    </w:p>
    <w:p w14:paraId="28F6FDC9" w14:textId="77DD2E59" w:rsidR="00BC2A9E" w:rsidRPr="00AB5445" w:rsidRDefault="00BC2A9E">
      <w:pPr>
        <w:pStyle w:val="Inhopg2"/>
        <w:rPr>
          <w:rFonts w:eastAsiaTheme="minorEastAsia"/>
          <w:sz w:val="22"/>
          <w:lang w:val="nl-NL" w:eastAsia="nl-NL"/>
        </w:rPr>
      </w:pPr>
      <w:r w:rsidRPr="00AB5445">
        <w:rPr>
          <w:lang w:val="nl-NL"/>
        </w:rPr>
        <w:t>3.3</w:t>
      </w:r>
      <w:r w:rsidRPr="00AB5445">
        <w:rPr>
          <w:rFonts w:eastAsiaTheme="minorEastAsia"/>
          <w:sz w:val="22"/>
          <w:lang w:val="nl-NL" w:eastAsia="nl-NL"/>
        </w:rPr>
        <w:tab/>
      </w:r>
      <w:r w:rsidRPr="00AB5445">
        <w:rPr>
          <w:lang w:val="nl-NL"/>
        </w:rPr>
        <w:t>Nadere inlichtingen in geval van een gerechtvaardigd commercieel belang</w:t>
      </w:r>
      <w:r w:rsidRPr="00AB5445">
        <w:rPr>
          <w:lang w:val="nl-NL"/>
        </w:rPr>
        <w:tab/>
      </w:r>
      <w:r w:rsidRPr="00AB5445">
        <w:rPr>
          <w:lang w:val="nl-NL"/>
        </w:rPr>
        <w:fldChar w:fldCharType="begin" w:fldLock="1"/>
      </w:r>
      <w:r w:rsidRPr="00AB5445">
        <w:rPr>
          <w:lang w:val="nl-NL"/>
        </w:rPr>
        <w:instrText xml:space="preserve"> PAGEREF _Toc128573658 \h </w:instrText>
      </w:r>
      <w:r w:rsidRPr="00AB5445">
        <w:rPr>
          <w:lang w:val="nl-NL"/>
        </w:rPr>
      </w:r>
      <w:r w:rsidRPr="00AB5445">
        <w:rPr>
          <w:lang w:val="nl-NL"/>
        </w:rPr>
        <w:fldChar w:fldCharType="separate"/>
      </w:r>
      <w:r w:rsidRPr="00AB5445">
        <w:rPr>
          <w:lang w:val="nl-NL"/>
        </w:rPr>
        <w:t>6</w:t>
      </w:r>
      <w:r w:rsidRPr="00AB5445">
        <w:rPr>
          <w:lang w:val="nl-NL"/>
        </w:rPr>
        <w:fldChar w:fldCharType="end"/>
      </w:r>
    </w:p>
    <w:p w14:paraId="2672D98B" w14:textId="309D53BE" w:rsidR="00BC2A9E" w:rsidRPr="00AB5445" w:rsidRDefault="00BC2A9E">
      <w:pPr>
        <w:pStyle w:val="Inhopg1"/>
        <w:rPr>
          <w:rFonts w:eastAsiaTheme="minorEastAsia"/>
          <w:b w:val="0"/>
          <w:color w:val="auto"/>
          <w:sz w:val="22"/>
          <w:lang w:eastAsia="nl-NL"/>
        </w:rPr>
      </w:pPr>
      <w:r w:rsidRPr="00AB5445">
        <w:t>4</w:t>
      </w:r>
      <w:r w:rsidRPr="00AB5445">
        <w:rPr>
          <w:rFonts w:eastAsiaTheme="minorEastAsia"/>
          <w:b w:val="0"/>
          <w:color w:val="auto"/>
          <w:sz w:val="22"/>
          <w:lang w:eastAsia="nl-NL"/>
        </w:rPr>
        <w:tab/>
      </w:r>
      <w:r w:rsidRPr="00AB5445">
        <w:t>Uitsluitingsgronden en geschiktheidseisen</w:t>
      </w:r>
      <w:r w:rsidRPr="00AB5445">
        <w:tab/>
      </w:r>
      <w:r w:rsidRPr="00AB5445">
        <w:fldChar w:fldCharType="begin" w:fldLock="1"/>
      </w:r>
      <w:r w:rsidRPr="00AB5445">
        <w:instrText xml:space="preserve"> PAGEREF _Toc128573659 \h </w:instrText>
      </w:r>
      <w:r w:rsidRPr="00AB5445">
        <w:fldChar w:fldCharType="separate"/>
      </w:r>
      <w:r w:rsidRPr="00AB5445">
        <w:t>7</w:t>
      </w:r>
      <w:r w:rsidRPr="00AB5445">
        <w:fldChar w:fldCharType="end"/>
      </w:r>
    </w:p>
    <w:p w14:paraId="1F1074F4" w14:textId="2E8F739D" w:rsidR="00BC2A9E" w:rsidRPr="00AB5445" w:rsidRDefault="00BC2A9E">
      <w:pPr>
        <w:pStyle w:val="Inhopg2"/>
        <w:rPr>
          <w:rFonts w:eastAsiaTheme="minorEastAsia"/>
          <w:sz w:val="22"/>
          <w:lang w:val="nl-NL" w:eastAsia="nl-NL"/>
        </w:rPr>
      </w:pPr>
      <w:r w:rsidRPr="00AB5445">
        <w:rPr>
          <w:lang w:val="nl-NL"/>
        </w:rPr>
        <w:t>4.1</w:t>
      </w:r>
      <w:r w:rsidRPr="00AB5445">
        <w:rPr>
          <w:rFonts w:eastAsiaTheme="minorEastAsia"/>
          <w:sz w:val="22"/>
          <w:lang w:val="nl-NL" w:eastAsia="nl-NL"/>
        </w:rPr>
        <w:tab/>
      </w:r>
      <w:r w:rsidRPr="00AB5445">
        <w:rPr>
          <w:lang w:val="nl-NL"/>
        </w:rPr>
        <w:t>Uniform Europees Aanbestedingsdocument (UEA)</w:t>
      </w:r>
      <w:r w:rsidRPr="00AB5445">
        <w:rPr>
          <w:lang w:val="nl-NL"/>
        </w:rPr>
        <w:tab/>
      </w:r>
      <w:r w:rsidRPr="00AB5445">
        <w:rPr>
          <w:lang w:val="nl-NL"/>
        </w:rPr>
        <w:fldChar w:fldCharType="begin" w:fldLock="1"/>
      </w:r>
      <w:r w:rsidRPr="00AB5445">
        <w:rPr>
          <w:lang w:val="nl-NL"/>
        </w:rPr>
        <w:instrText xml:space="preserve"> PAGEREF _Toc128573660 \h </w:instrText>
      </w:r>
      <w:r w:rsidRPr="00AB5445">
        <w:rPr>
          <w:lang w:val="nl-NL"/>
        </w:rPr>
      </w:r>
      <w:r w:rsidRPr="00AB5445">
        <w:rPr>
          <w:lang w:val="nl-NL"/>
        </w:rPr>
        <w:fldChar w:fldCharType="separate"/>
      </w:r>
      <w:r w:rsidRPr="00AB5445">
        <w:rPr>
          <w:lang w:val="nl-NL"/>
        </w:rPr>
        <w:t>7</w:t>
      </w:r>
      <w:r w:rsidRPr="00AB5445">
        <w:rPr>
          <w:lang w:val="nl-NL"/>
        </w:rPr>
        <w:fldChar w:fldCharType="end"/>
      </w:r>
    </w:p>
    <w:p w14:paraId="556364BE" w14:textId="5DE28ADF" w:rsidR="00BC2A9E" w:rsidRPr="00AB5445" w:rsidRDefault="00BC2A9E">
      <w:pPr>
        <w:pStyle w:val="Inhopg2"/>
        <w:rPr>
          <w:rFonts w:eastAsiaTheme="minorEastAsia"/>
          <w:sz w:val="22"/>
          <w:lang w:val="nl-NL" w:eastAsia="nl-NL"/>
        </w:rPr>
      </w:pPr>
      <w:r w:rsidRPr="00AB5445">
        <w:rPr>
          <w:lang w:val="nl-NL"/>
        </w:rPr>
        <w:t>4.2</w:t>
      </w:r>
      <w:r w:rsidRPr="00AB5445">
        <w:rPr>
          <w:rFonts w:eastAsiaTheme="minorEastAsia"/>
          <w:sz w:val="22"/>
          <w:lang w:val="nl-NL" w:eastAsia="nl-NL"/>
        </w:rPr>
        <w:tab/>
      </w:r>
      <w:r w:rsidRPr="00AB5445">
        <w:rPr>
          <w:lang w:val="nl-NL"/>
        </w:rPr>
        <w:t>Uitsluitingsgronden</w:t>
      </w:r>
      <w:r w:rsidRPr="00AB5445">
        <w:rPr>
          <w:lang w:val="nl-NL"/>
        </w:rPr>
        <w:tab/>
      </w:r>
      <w:r w:rsidRPr="00AB5445">
        <w:rPr>
          <w:lang w:val="nl-NL"/>
        </w:rPr>
        <w:fldChar w:fldCharType="begin" w:fldLock="1"/>
      </w:r>
      <w:r w:rsidRPr="00AB5445">
        <w:rPr>
          <w:lang w:val="nl-NL"/>
        </w:rPr>
        <w:instrText xml:space="preserve"> PAGEREF _Toc128573661 \h </w:instrText>
      </w:r>
      <w:r w:rsidRPr="00AB5445">
        <w:rPr>
          <w:lang w:val="nl-NL"/>
        </w:rPr>
      </w:r>
      <w:r w:rsidRPr="00AB5445">
        <w:rPr>
          <w:lang w:val="nl-NL"/>
        </w:rPr>
        <w:fldChar w:fldCharType="separate"/>
      </w:r>
      <w:r w:rsidRPr="00AB5445">
        <w:rPr>
          <w:lang w:val="nl-NL"/>
        </w:rPr>
        <w:t>7</w:t>
      </w:r>
      <w:r w:rsidRPr="00AB5445">
        <w:rPr>
          <w:lang w:val="nl-NL"/>
        </w:rPr>
        <w:fldChar w:fldCharType="end"/>
      </w:r>
    </w:p>
    <w:p w14:paraId="611CBE63" w14:textId="091276A3" w:rsidR="00BC2A9E" w:rsidRPr="00AB5445" w:rsidRDefault="00BC2A9E">
      <w:pPr>
        <w:pStyle w:val="Inhopg2"/>
        <w:rPr>
          <w:rFonts w:eastAsiaTheme="minorEastAsia"/>
          <w:sz w:val="22"/>
          <w:lang w:val="nl-NL" w:eastAsia="nl-NL"/>
        </w:rPr>
      </w:pPr>
      <w:r w:rsidRPr="00AB5445">
        <w:rPr>
          <w:lang w:val="nl-NL"/>
        </w:rPr>
        <w:t>4.3</w:t>
      </w:r>
      <w:r w:rsidRPr="00AB5445">
        <w:rPr>
          <w:rFonts w:eastAsiaTheme="minorEastAsia"/>
          <w:sz w:val="22"/>
          <w:lang w:val="nl-NL" w:eastAsia="nl-NL"/>
        </w:rPr>
        <w:tab/>
      </w:r>
      <w:r w:rsidRPr="00AB5445">
        <w:rPr>
          <w:lang w:val="nl-NL"/>
        </w:rPr>
        <w:t>(minimum) Geschiktheidseisen</w:t>
      </w:r>
      <w:r w:rsidRPr="00AB5445">
        <w:rPr>
          <w:lang w:val="nl-NL"/>
        </w:rPr>
        <w:tab/>
      </w:r>
      <w:r w:rsidRPr="00AB5445">
        <w:rPr>
          <w:lang w:val="nl-NL"/>
        </w:rPr>
        <w:fldChar w:fldCharType="begin" w:fldLock="1"/>
      </w:r>
      <w:r w:rsidRPr="00AB5445">
        <w:rPr>
          <w:lang w:val="nl-NL"/>
        </w:rPr>
        <w:instrText xml:space="preserve"> PAGEREF _Toc128573662 \h </w:instrText>
      </w:r>
      <w:r w:rsidRPr="00AB5445">
        <w:rPr>
          <w:lang w:val="nl-NL"/>
        </w:rPr>
      </w:r>
      <w:r w:rsidRPr="00AB5445">
        <w:rPr>
          <w:lang w:val="nl-NL"/>
        </w:rPr>
        <w:fldChar w:fldCharType="separate"/>
      </w:r>
      <w:r w:rsidRPr="00AB5445">
        <w:rPr>
          <w:lang w:val="nl-NL"/>
        </w:rPr>
        <w:t>8</w:t>
      </w:r>
      <w:r w:rsidRPr="00AB5445">
        <w:rPr>
          <w:lang w:val="nl-NL"/>
        </w:rPr>
        <w:fldChar w:fldCharType="end"/>
      </w:r>
    </w:p>
    <w:p w14:paraId="26C0D55A" w14:textId="5BC306AE" w:rsidR="00BC2A9E" w:rsidRPr="00AB5445" w:rsidRDefault="00BC2A9E">
      <w:pPr>
        <w:pStyle w:val="Inhopg3"/>
        <w:rPr>
          <w:rFonts w:eastAsiaTheme="minorEastAsia"/>
          <w:sz w:val="22"/>
          <w:lang w:val="nl-NL" w:eastAsia="nl-NL"/>
        </w:rPr>
      </w:pPr>
      <w:r w:rsidRPr="00AB5445">
        <w:rPr>
          <w:lang w:val="nl-NL"/>
        </w:rPr>
        <w:t>4.3.1</w:t>
      </w:r>
      <w:r w:rsidRPr="00AB5445">
        <w:rPr>
          <w:rFonts w:eastAsiaTheme="minorEastAsia"/>
          <w:sz w:val="22"/>
          <w:lang w:val="nl-NL" w:eastAsia="nl-NL"/>
        </w:rPr>
        <w:tab/>
      </w:r>
      <w:r w:rsidRPr="00AB5445">
        <w:rPr>
          <w:lang w:val="nl-NL"/>
        </w:rPr>
        <w:t>Financiële en economische draagkracht</w:t>
      </w:r>
      <w:r w:rsidRPr="00AB5445">
        <w:rPr>
          <w:lang w:val="nl-NL"/>
        </w:rPr>
        <w:tab/>
      </w:r>
      <w:r w:rsidRPr="00AB5445">
        <w:rPr>
          <w:lang w:val="nl-NL"/>
        </w:rPr>
        <w:fldChar w:fldCharType="begin" w:fldLock="1"/>
      </w:r>
      <w:r w:rsidRPr="00AB5445">
        <w:rPr>
          <w:lang w:val="nl-NL"/>
        </w:rPr>
        <w:instrText xml:space="preserve"> PAGEREF _Toc128573663 \h </w:instrText>
      </w:r>
      <w:r w:rsidRPr="00AB5445">
        <w:rPr>
          <w:lang w:val="nl-NL"/>
        </w:rPr>
      </w:r>
      <w:r w:rsidRPr="00AB5445">
        <w:rPr>
          <w:lang w:val="nl-NL"/>
        </w:rPr>
        <w:fldChar w:fldCharType="separate"/>
      </w:r>
      <w:r w:rsidRPr="00AB5445">
        <w:rPr>
          <w:lang w:val="nl-NL"/>
        </w:rPr>
        <w:t>8</w:t>
      </w:r>
      <w:r w:rsidRPr="00AB5445">
        <w:rPr>
          <w:lang w:val="nl-NL"/>
        </w:rPr>
        <w:fldChar w:fldCharType="end"/>
      </w:r>
    </w:p>
    <w:p w14:paraId="4EC59B10" w14:textId="75A3C143" w:rsidR="00BC2A9E" w:rsidRPr="00AB5445" w:rsidRDefault="00BC2A9E">
      <w:pPr>
        <w:pStyle w:val="Inhopg3"/>
        <w:rPr>
          <w:rFonts w:eastAsiaTheme="minorEastAsia"/>
          <w:sz w:val="22"/>
          <w:lang w:val="nl-NL" w:eastAsia="nl-NL"/>
        </w:rPr>
      </w:pPr>
      <w:r w:rsidRPr="00AB5445">
        <w:rPr>
          <w:lang w:val="nl-NL"/>
        </w:rPr>
        <w:t>4.3.2</w:t>
      </w:r>
      <w:r w:rsidRPr="00AB5445">
        <w:rPr>
          <w:rFonts w:eastAsiaTheme="minorEastAsia"/>
          <w:sz w:val="22"/>
          <w:lang w:val="nl-NL" w:eastAsia="nl-NL"/>
        </w:rPr>
        <w:tab/>
      </w:r>
      <w:r w:rsidRPr="00AB5445">
        <w:rPr>
          <w:lang w:val="nl-NL"/>
        </w:rPr>
        <w:t>Technische bekwaamheid</w:t>
      </w:r>
      <w:r w:rsidRPr="00AB5445">
        <w:rPr>
          <w:lang w:val="nl-NL"/>
        </w:rPr>
        <w:tab/>
      </w:r>
      <w:r w:rsidRPr="00AB5445">
        <w:rPr>
          <w:lang w:val="nl-NL"/>
        </w:rPr>
        <w:fldChar w:fldCharType="begin" w:fldLock="1"/>
      </w:r>
      <w:r w:rsidRPr="00AB5445">
        <w:rPr>
          <w:lang w:val="nl-NL"/>
        </w:rPr>
        <w:instrText xml:space="preserve"> PAGEREF _Toc128573664 \h </w:instrText>
      </w:r>
      <w:r w:rsidRPr="00AB5445">
        <w:rPr>
          <w:lang w:val="nl-NL"/>
        </w:rPr>
      </w:r>
      <w:r w:rsidRPr="00AB5445">
        <w:rPr>
          <w:lang w:val="nl-NL"/>
        </w:rPr>
        <w:fldChar w:fldCharType="separate"/>
      </w:r>
      <w:r w:rsidRPr="00AB5445">
        <w:rPr>
          <w:lang w:val="nl-NL"/>
        </w:rPr>
        <w:t>8</w:t>
      </w:r>
      <w:r w:rsidRPr="00AB5445">
        <w:rPr>
          <w:lang w:val="nl-NL"/>
        </w:rPr>
        <w:fldChar w:fldCharType="end"/>
      </w:r>
    </w:p>
    <w:p w14:paraId="0DDA8597" w14:textId="577D79AF" w:rsidR="00BC2A9E" w:rsidRPr="00AB5445" w:rsidRDefault="00BC2A9E">
      <w:pPr>
        <w:pStyle w:val="Inhopg3"/>
        <w:rPr>
          <w:rFonts w:eastAsiaTheme="minorEastAsia"/>
          <w:sz w:val="22"/>
          <w:lang w:val="nl-NL" w:eastAsia="nl-NL"/>
        </w:rPr>
      </w:pPr>
      <w:r w:rsidRPr="00AB5445">
        <w:rPr>
          <w:lang w:val="nl-NL"/>
        </w:rPr>
        <w:t>4.3.3</w:t>
      </w:r>
      <w:r w:rsidRPr="00AB5445">
        <w:rPr>
          <w:rFonts w:eastAsiaTheme="minorEastAsia"/>
          <w:sz w:val="22"/>
          <w:lang w:val="nl-NL" w:eastAsia="nl-NL"/>
        </w:rPr>
        <w:tab/>
      </w:r>
      <w:r w:rsidRPr="00AB5445">
        <w:rPr>
          <w:lang w:val="nl-NL"/>
        </w:rPr>
        <w:t>Kwaliteits- en veiligheidsbewaking</w:t>
      </w:r>
      <w:r w:rsidRPr="00AB5445">
        <w:rPr>
          <w:lang w:val="nl-NL"/>
        </w:rPr>
        <w:tab/>
      </w:r>
      <w:r w:rsidRPr="00AB5445">
        <w:rPr>
          <w:lang w:val="nl-NL"/>
        </w:rPr>
        <w:fldChar w:fldCharType="begin" w:fldLock="1"/>
      </w:r>
      <w:r w:rsidRPr="00AB5445">
        <w:rPr>
          <w:lang w:val="nl-NL"/>
        </w:rPr>
        <w:instrText xml:space="preserve"> PAGEREF _Toc128573665 \h </w:instrText>
      </w:r>
      <w:r w:rsidRPr="00AB5445">
        <w:rPr>
          <w:lang w:val="nl-NL"/>
        </w:rPr>
      </w:r>
      <w:r w:rsidRPr="00AB5445">
        <w:rPr>
          <w:lang w:val="nl-NL"/>
        </w:rPr>
        <w:fldChar w:fldCharType="separate"/>
      </w:r>
      <w:r w:rsidRPr="00AB5445">
        <w:rPr>
          <w:lang w:val="nl-NL"/>
        </w:rPr>
        <w:t>10</w:t>
      </w:r>
      <w:r w:rsidRPr="00AB5445">
        <w:rPr>
          <w:lang w:val="nl-NL"/>
        </w:rPr>
        <w:fldChar w:fldCharType="end"/>
      </w:r>
    </w:p>
    <w:p w14:paraId="13439DFE" w14:textId="6A11CE23" w:rsidR="00BC2A9E" w:rsidRPr="00AB5445" w:rsidRDefault="00BC2A9E">
      <w:pPr>
        <w:pStyle w:val="Inhopg3"/>
        <w:rPr>
          <w:rFonts w:eastAsiaTheme="minorEastAsia"/>
          <w:sz w:val="22"/>
          <w:lang w:val="nl-NL" w:eastAsia="nl-NL"/>
        </w:rPr>
      </w:pPr>
      <w:r w:rsidRPr="00AB5445">
        <w:rPr>
          <w:lang w:val="nl-NL"/>
        </w:rPr>
        <w:t>4.3.4</w:t>
      </w:r>
      <w:r w:rsidRPr="00AB5445">
        <w:rPr>
          <w:rFonts w:eastAsiaTheme="minorEastAsia"/>
          <w:sz w:val="22"/>
          <w:lang w:val="nl-NL" w:eastAsia="nl-NL"/>
        </w:rPr>
        <w:tab/>
      </w:r>
      <w:r w:rsidRPr="00AB5445">
        <w:rPr>
          <w:lang w:val="nl-NL"/>
        </w:rPr>
        <w:t>Normen inzake duurzaamheid</w:t>
      </w:r>
      <w:r w:rsidRPr="00AB5445">
        <w:rPr>
          <w:lang w:val="nl-NL"/>
        </w:rPr>
        <w:tab/>
      </w:r>
      <w:r w:rsidRPr="00AB5445">
        <w:rPr>
          <w:lang w:val="nl-NL"/>
        </w:rPr>
        <w:fldChar w:fldCharType="begin" w:fldLock="1"/>
      </w:r>
      <w:r w:rsidRPr="00AB5445">
        <w:rPr>
          <w:lang w:val="nl-NL"/>
        </w:rPr>
        <w:instrText xml:space="preserve"> PAGEREF _Toc128573666 \h </w:instrText>
      </w:r>
      <w:r w:rsidRPr="00AB5445">
        <w:rPr>
          <w:lang w:val="nl-NL"/>
        </w:rPr>
      </w:r>
      <w:r w:rsidRPr="00AB5445">
        <w:rPr>
          <w:lang w:val="nl-NL"/>
        </w:rPr>
        <w:fldChar w:fldCharType="separate"/>
      </w:r>
      <w:r w:rsidRPr="00AB5445">
        <w:rPr>
          <w:lang w:val="nl-NL"/>
        </w:rPr>
        <w:t>10</w:t>
      </w:r>
      <w:r w:rsidRPr="00AB5445">
        <w:rPr>
          <w:lang w:val="nl-NL"/>
        </w:rPr>
        <w:fldChar w:fldCharType="end"/>
      </w:r>
    </w:p>
    <w:p w14:paraId="2410CC3A" w14:textId="73B9BF7A" w:rsidR="00BC2A9E" w:rsidRPr="00AB5445" w:rsidRDefault="00BC2A9E">
      <w:pPr>
        <w:pStyle w:val="Inhopg3"/>
        <w:rPr>
          <w:rFonts w:eastAsiaTheme="minorEastAsia"/>
          <w:sz w:val="22"/>
          <w:lang w:val="nl-NL" w:eastAsia="nl-NL"/>
        </w:rPr>
      </w:pPr>
      <w:r w:rsidRPr="00AB5445">
        <w:rPr>
          <w:lang w:val="nl-NL"/>
        </w:rPr>
        <w:t>4.3.5</w:t>
      </w:r>
      <w:r w:rsidRPr="00AB5445">
        <w:rPr>
          <w:rFonts w:eastAsiaTheme="minorEastAsia"/>
          <w:sz w:val="22"/>
          <w:lang w:val="nl-NL" w:eastAsia="nl-NL"/>
        </w:rPr>
        <w:tab/>
      </w:r>
      <w:r w:rsidRPr="00AB5445">
        <w:rPr>
          <w:lang w:val="nl-NL"/>
        </w:rPr>
        <w:t>Beroepsbevoegdheid</w:t>
      </w:r>
      <w:r w:rsidRPr="00AB5445">
        <w:rPr>
          <w:lang w:val="nl-NL"/>
        </w:rPr>
        <w:tab/>
      </w:r>
      <w:r w:rsidRPr="00AB5445">
        <w:rPr>
          <w:lang w:val="nl-NL"/>
        </w:rPr>
        <w:fldChar w:fldCharType="begin" w:fldLock="1"/>
      </w:r>
      <w:r w:rsidRPr="00AB5445">
        <w:rPr>
          <w:lang w:val="nl-NL"/>
        </w:rPr>
        <w:instrText xml:space="preserve"> PAGEREF _Toc128573667 \h </w:instrText>
      </w:r>
      <w:r w:rsidRPr="00AB5445">
        <w:rPr>
          <w:lang w:val="nl-NL"/>
        </w:rPr>
      </w:r>
      <w:r w:rsidRPr="00AB5445">
        <w:rPr>
          <w:lang w:val="nl-NL"/>
        </w:rPr>
        <w:fldChar w:fldCharType="separate"/>
      </w:r>
      <w:r w:rsidRPr="00AB5445">
        <w:rPr>
          <w:lang w:val="nl-NL"/>
        </w:rPr>
        <w:t>10</w:t>
      </w:r>
      <w:r w:rsidRPr="00AB5445">
        <w:rPr>
          <w:lang w:val="nl-NL"/>
        </w:rPr>
        <w:fldChar w:fldCharType="end"/>
      </w:r>
    </w:p>
    <w:p w14:paraId="33779454" w14:textId="1FF36D72" w:rsidR="00BC2A9E" w:rsidRPr="00AB5445" w:rsidRDefault="00BC2A9E">
      <w:pPr>
        <w:pStyle w:val="Inhopg3"/>
        <w:rPr>
          <w:rFonts w:eastAsiaTheme="minorEastAsia"/>
          <w:sz w:val="22"/>
          <w:lang w:val="nl-NL" w:eastAsia="nl-NL"/>
        </w:rPr>
      </w:pPr>
      <w:r w:rsidRPr="00AB5445">
        <w:rPr>
          <w:lang w:val="nl-NL"/>
        </w:rPr>
        <w:t>4.3.6</w:t>
      </w:r>
      <w:r w:rsidRPr="00AB5445">
        <w:rPr>
          <w:rFonts w:eastAsiaTheme="minorEastAsia"/>
          <w:sz w:val="22"/>
          <w:lang w:val="nl-NL" w:eastAsia="nl-NL"/>
        </w:rPr>
        <w:tab/>
      </w:r>
      <w:r w:rsidRPr="00AB5445">
        <w:rPr>
          <w:lang w:val="nl-NL"/>
        </w:rPr>
        <w:t>Eisen bij inschrijving als samenwerkingsverband (combinatie)</w:t>
      </w:r>
      <w:r w:rsidRPr="00AB5445">
        <w:rPr>
          <w:lang w:val="nl-NL"/>
        </w:rPr>
        <w:tab/>
      </w:r>
      <w:r w:rsidRPr="00AB5445">
        <w:rPr>
          <w:lang w:val="nl-NL"/>
        </w:rPr>
        <w:fldChar w:fldCharType="begin" w:fldLock="1"/>
      </w:r>
      <w:r w:rsidRPr="00AB5445">
        <w:rPr>
          <w:lang w:val="nl-NL"/>
        </w:rPr>
        <w:instrText xml:space="preserve"> PAGEREF _Toc128573668 \h </w:instrText>
      </w:r>
      <w:r w:rsidRPr="00AB5445">
        <w:rPr>
          <w:lang w:val="nl-NL"/>
        </w:rPr>
      </w:r>
      <w:r w:rsidRPr="00AB5445">
        <w:rPr>
          <w:lang w:val="nl-NL"/>
        </w:rPr>
        <w:fldChar w:fldCharType="separate"/>
      </w:r>
      <w:r w:rsidRPr="00AB5445">
        <w:rPr>
          <w:lang w:val="nl-NL"/>
        </w:rPr>
        <w:t>11</w:t>
      </w:r>
      <w:r w:rsidRPr="00AB5445">
        <w:rPr>
          <w:lang w:val="nl-NL"/>
        </w:rPr>
        <w:fldChar w:fldCharType="end"/>
      </w:r>
    </w:p>
    <w:p w14:paraId="0D822A65" w14:textId="3101005D" w:rsidR="00BC2A9E" w:rsidRPr="00AB5445" w:rsidRDefault="00BC2A9E">
      <w:pPr>
        <w:pStyle w:val="Inhopg3"/>
        <w:rPr>
          <w:rFonts w:eastAsiaTheme="minorEastAsia"/>
          <w:sz w:val="22"/>
          <w:lang w:val="nl-NL" w:eastAsia="nl-NL"/>
        </w:rPr>
      </w:pPr>
      <w:r w:rsidRPr="00AB5445">
        <w:rPr>
          <w:lang w:val="nl-NL"/>
        </w:rPr>
        <w:t>4.3.7</w:t>
      </w:r>
      <w:r w:rsidRPr="00AB5445">
        <w:rPr>
          <w:rFonts w:eastAsiaTheme="minorEastAsia"/>
          <w:sz w:val="22"/>
          <w:lang w:val="nl-NL" w:eastAsia="nl-NL"/>
        </w:rPr>
        <w:tab/>
      </w:r>
      <w:r w:rsidRPr="00AB5445">
        <w:rPr>
          <w:lang w:val="nl-NL"/>
        </w:rPr>
        <w:t>Eisen indien een beroep wordt gedaan op derden om aan de geschiktheidseisen en beroepsbevoegdheden te voldoen</w:t>
      </w:r>
      <w:r w:rsidRPr="00AB5445">
        <w:rPr>
          <w:lang w:val="nl-NL"/>
        </w:rPr>
        <w:tab/>
      </w:r>
      <w:r w:rsidRPr="00AB5445">
        <w:rPr>
          <w:lang w:val="nl-NL"/>
        </w:rPr>
        <w:fldChar w:fldCharType="begin" w:fldLock="1"/>
      </w:r>
      <w:r w:rsidRPr="00AB5445">
        <w:rPr>
          <w:lang w:val="nl-NL"/>
        </w:rPr>
        <w:instrText xml:space="preserve"> PAGEREF _Toc128573669 \h </w:instrText>
      </w:r>
      <w:r w:rsidRPr="00AB5445">
        <w:rPr>
          <w:lang w:val="nl-NL"/>
        </w:rPr>
      </w:r>
      <w:r w:rsidRPr="00AB5445">
        <w:rPr>
          <w:lang w:val="nl-NL"/>
        </w:rPr>
        <w:fldChar w:fldCharType="separate"/>
      </w:r>
      <w:r w:rsidRPr="00AB5445">
        <w:rPr>
          <w:lang w:val="nl-NL"/>
        </w:rPr>
        <w:t>11</w:t>
      </w:r>
      <w:r w:rsidRPr="00AB5445">
        <w:rPr>
          <w:lang w:val="nl-NL"/>
        </w:rPr>
        <w:fldChar w:fldCharType="end"/>
      </w:r>
    </w:p>
    <w:p w14:paraId="55A109EE" w14:textId="615EE015" w:rsidR="00BC2A9E" w:rsidRPr="00AB5445" w:rsidRDefault="00BC2A9E">
      <w:pPr>
        <w:pStyle w:val="Inhopg1"/>
        <w:rPr>
          <w:rFonts w:eastAsiaTheme="minorEastAsia"/>
          <w:b w:val="0"/>
          <w:color w:val="auto"/>
          <w:sz w:val="22"/>
          <w:lang w:eastAsia="nl-NL"/>
        </w:rPr>
      </w:pPr>
      <w:r w:rsidRPr="00AB5445">
        <w:t>5</w:t>
      </w:r>
      <w:r w:rsidRPr="00AB5445">
        <w:rPr>
          <w:rFonts w:eastAsiaTheme="minorEastAsia"/>
          <w:b w:val="0"/>
          <w:color w:val="auto"/>
          <w:sz w:val="22"/>
          <w:lang w:eastAsia="nl-NL"/>
        </w:rPr>
        <w:tab/>
      </w:r>
      <w:r w:rsidRPr="00AB5445">
        <w:t>Inschrijven</w:t>
      </w:r>
      <w:r w:rsidRPr="00AB5445">
        <w:tab/>
      </w:r>
      <w:r w:rsidRPr="00AB5445">
        <w:fldChar w:fldCharType="begin" w:fldLock="1"/>
      </w:r>
      <w:r w:rsidRPr="00AB5445">
        <w:instrText xml:space="preserve"> PAGEREF _Toc128573670 \h </w:instrText>
      </w:r>
      <w:r w:rsidRPr="00AB5445">
        <w:fldChar w:fldCharType="separate"/>
      </w:r>
      <w:r w:rsidRPr="00AB5445">
        <w:t>12</w:t>
      </w:r>
      <w:r w:rsidRPr="00AB5445">
        <w:fldChar w:fldCharType="end"/>
      </w:r>
    </w:p>
    <w:p w14:paraId="1E06D3DE" w14:textId="014EFF55" w:rsidR="00BC2A9E" w:rsidRPr="00AB5445" w:rsidRDefault="00BC2A9E">
      <w:pPr>
        <w:pStyle w:val="Inhopg2"/>
        <w:rPr>
          <w:rFonts w:eastAsiaTheme="minorEastAsia"/>
          <w:sz w:val="22"/>
          <w:lang w:val="nl-NL" w:eastAsia="nl-NL"/>
        </w:rPr>
      </w:pPr>
      <w:r w:rsidRPr="00AB5445">
        <w:rPr>
          <w:lang w:val="nl-NL"/>
        </w:rPr>
        <w:t>5.1</w:t>
      </w:r>
      <w:r w:rsidRPr="00AB5445">
        <w:rPr>
          <w:rFonts w:eastAsiaTheme="minorEastAsia"/>
          <w:sz w:val="22"/>
          <w:lang w:val="nl-NL" w:eastAsia="nl-NL"/>
        </w:rPr>
        <w:tab/>
      </w:r>
      <w:r w:rsidRPr="00AB5445">
        <w:rPr>
          <w:lang w:val="nl-NL"/>
        </w:rPr>
        <w:t>Algemeen</w:t>
      </w:r>
      <w:r w:rsidRPr="00AB5445">
        <w:rPr>
          <w:lang w:val="nl-NL"/>
        </w:rPr>
        <w:tab/>
      </w:r>
      <w:r w:rsidRPr="00AB5445">
        <w:rPr>
          <w:lang w:val="nl-NL"/>
        </w:rPr>
        <w:fldChar w:fldCharType="begin" w:fldLock="1"/>
      </w:r>
      <w:r w:rsidRPr="00AB5445">
        <w:rPr>
          <w:lang w:val="nl-NL"/>
        </w:rPr>
        <w:instrText xml:space="preserve"> PAGEREF _Toc128573671 \h </w:instrText>
      </w:r>
      <w:r w:rsidRPr="00AB5445">
        <w:rPr>
          <w:lang w:val="nl-NL"/>
        </w:rPr>
      </w:r>
      <w:r w:rsidRPr="00AB5445">
        <w:rPr>
          <w:lang w:val="nl-NL"/>
        </w:rPr>
        <w:fldChar w:fldCharType="separate"/>
      </w:r>
      <w:r w:rsidRPr="00AB5445">
        <w:rPr>
          <w:lang w:val="nl-NL"/>
        </w:rPr>
        <w:t>12</w:t>
      </w:r>
      <w:r w:rsidRPr="00AB5445">
        <w:rPr>
          <w:lang w:val="nl-NL"/>
        </w:rPr>
        <w:fldChar w:fldCharType="end"/>
      </w:r>
    </w:p>
    <w:p w14:paraId="06FAAE6A" w14:textId="396756E9" w:rsidR="00BC2A9E" w:rsidRPr="00AB5445" w:rsidRDefault="00BC2A9E">
      <w:pPr>
        <w:pStyle w:val="Inhopg2"/>
        <w:rPr>
          <w:rFonts w:eastAsiaTheme="minorEastAsia"/>
          <w:sz w:val="22"/>
          <w:lang w:val="nl-NL" w:eastAsia="nl-NL"/>
        </w:rPr>
      </w:pPr>
      <w:r w:rsidRPr="00AB5445">
        <w:rPr>
          <w:lang w:val="nl-NL"/>
        </w:rPr>
        <w:t>5.2</w:t>
      </w:r>
      <w:r w:rsidRPr="00AB5445">
        <w:rPr>
          <w:rFonts w:eastAsiaTheme="minorEastAsia"/>
          <w:sz w:val="22"/>
          <w:lang w:val="nl-NL" w:eastAsia="nl-NL"/>
        </w:rPr>
        <w:tab/>
      </w:r>
      <w:r w:rsidRPr="00AB5445">
        <w:rPr>
          <w:lang w:val="nl-NL"/>
        </w:rPr>
        <w:t>Inschrijving</w:t>
      </w:r>
      <w:r w:rsidRPr="00AB5445">
        <w:rPr>
          <w:lang w:val="nl-NL"/>
        </w:rPr>
        <w:tab/>
      </w:r>
      <w:r w:rsidRPr="00AB5445">
        <w:rPr>
          <w:lang w:val="nl-NL"/>
        </w:rPr>
        <w:fldChar w:fldCharType="begin" w:fldLock="1"/>
      </w:r>
      <w:r w:rsidRPr="00AB5445">
        <w:rPr>
          <w:lang w:val="nl-NL"/>
        </w:rPr>
        <w:instrText xml:space="preserve"> PAGEREF _Toc128573672 \h </w:instrText>
      </w:r>
      <w:r w:rsidRPr="00AB5445">
        <w:rPr>
          <w:lang w:val="nl-NL"/>
        </w:rPr>
      </w:r>
      <w:r w:rsidRPr="00AB5445">
        <w:rPr>
          <w:lang w:val="nl-NL"/>
        </w:rPr>
        <w:fldChar w:fldCharType="separate"/>
      </w:r>
      <w:r w:rsidRPr="00AB5445">
        <w:rPr>
          <w:lang w:val="nl-NL"/>
        </w:rPr>
        <w:t>12</w:t>
      </w:r>
      <w:r w:rsidRPr="00AB5445">
        <w:rPr>
          <w:lang w:val="nl-NL"/>
        </w:rPr>
        <w:fldChar w:fldCharType="end"/>
      </w:r>
    </w:p>
    <w:p w14:paraId="5A01C5EA" w14:textId="6ED94680" w:rsidR="00BC2A9E" w:rsidRPr="00AB5445" w:rsidRDefault="00BC2A9E">
      <w:pPr>
        <w:pStyle w:val="Inhopg3"/>
        <w:rPr>
          <w:rFonts w:eastAsiaTheme="minorEastAsia"/>
          <w:sz w:val="22"/>
          <w:lang w:val="nl-NL" w:eastAsia="nl-NL"/>
        </w:rPr>
      </w:pPr>
      <w:r w:rsidRPr="00AB5445">
        <w:rPr>
          <w:rFonts w:cs="Arial"/>
          <w:lang w:val="nl-NL"/>
        </w:rPr>
        <w:t>5.2.1</w:t>
      </w:r>
      <w:r w:rsidRPr="00AB5445">
        <w:rPr>
          <w:rFonts w:eastAsiaTheme="minorEastAsia"/>
          <w:sz w:val="22"/>
          <w:lang w:val="nl-NL" w:eastAsia="nl-NL"/>
        </w:rPr>
        <w:tab/>
      </w:r>
      <w:r w:rsidRPr="00AB5445">
        <w:rPr>
          <w:lang w:val="nl-NL"/>
        </w:rPr>
        <w:t>Uitsluitingscriteria en geschiktheidseisen</w:t>
      </w:r>
      <w:r w:rsidRPr="00AB5445">
        <w:rPr>
          <w:lang w:val="nl-NL"/>
        </w:rPr>
        <w:tab/>
      </w:r>
      <w:r w:rsidRPr="00AB5445">
        <w:rPr>
          <w:lang w:val="nl-NL"/>
        </w:rPr>
        <w:fldChar w:fldCharType="begin" w:fldLock="1"/>
      </w:r>
      <w:r w:rsidRPr="00AB5445">
        <w:rPr>
          <w:lang w:val="nl-NL"/>
        </w:rPr>
        <w:instrText xml:space="preserve"> PAGEREF _Toc128573673 \h </w:instrText>
      </w:r>
      <w:r w:rsidRPr="00AB5445">
        <w:rPr>
          <w:lang w:val="nl-NL"/>
        </w:rPr>
      </w:r>
      <w:r w:rsidRPr="00AB5445">
        <w:rPr>
          <w:lang w:val="nl-NL"/>
        </w:rPr>
        <w:fldChar w:fldCharType="separate"/>
      </w:r>
      <w:r w:rsidRPr="00AB5445">
        <w:rPr>
          <w:lang w:val="nl-NL"/>
        </w:rPr>
        <w:t>12</w:t>
      </w:r>
      <w:r w:rsidRPr="00AB5445">
        <w:rPr>
          <w:lang w:val="nl-NL"/>
        </w:rPr>
        <w:fldChar w:fldCharType="end"/>
      </w:r>
    </w:p>
    <w:p w14:paraId="11127EB3" w14:textId="68559849" w:rsidR="00BC2A9E" w:rsidRPr="00AB5445" w:rsidRDefault="00BC2A9E">
      <w:pPr>
        <w:pStyle w:val="Inhopg3"/>
        <w:rPr>
          <w:rFonts w:eastAsiaTheme="minorEastAsia"/>
          <w:sz w:val="22"/>
          <w:lang w:val="nl-NL" w:eastAsia="nl-NL"/>
        </w:rPr>
      </w:pPr>
      <w:r w:rsidRPr="00AB5445">
        <w:rPr>
          <w:lang w:val="nl-NL"/>
        </w:rPr>
        <w:t>5.2.2</w:t>
      </w:r>
      <w:r w:rsidRPr="00AB5445">
        <w:rPr>
          <w:rFonts w:eastAsiaTheme="minorEastAsia"/>
          <w:sz w:val="22"/>
          <w:lang w:val="nl-NL" w:eastAsia="nl-NL"/>
        </w:rPr>
        <w:tab/>
      </w:r>
      <w:r w:rsidRPr="00AB5445">
        <w:rPr>
          <w:lang w:val="nl-NL"/>
        </w:rPr>
        <w:t>Prijs</w:t>
      </w:r>
      <w:r w:rsidRPr="00AB5445">
        <w:rPr>
          <w:lang w:val="nl-NL"/>
        </w:rPr>
        <w:tab/>
      </w:r>
      <w:r w:rsidRPr="00AB5445">
        <w:rPr>
          <w:lang w:val="nl-NL"/>
        </w:rPr>
        <w:fldChar w:fldCharType="begin" w:fldLock="1"/>
      </w:r>
      <w:r w:rsidRPr="00AB5445">
        <w:rPr>
          <w:lang w:val="nl-NL"/>
        </w:rPr>
        <w:instrText xml:space="preserve"> PAGEREF _Toc128573674 \h </w:instrText>
      </w:r>
      <w:r w:rsidRPr="00AB5445">
        <w:rPr>
          <w:lang w:val="nl-NL"/>
        </w:rPr>
      </w:r>
      <w:r w:rsidRPr="00AB5445">
        <w:rPr>
          <w:lang w:val="nl-NL"/>
        </w:rPr>
        <w:fldChar w:fldCharType="separate"/>
      </w:r>
      <w:r w:rsidRPr="00AB5445">
        <w:rPr>
          <w:lang w:val="nl-NL"/>
        </w:rPr>
        <w:t>12</w:t>
      </w:r>
      <w:r w:rsidRPr="00AB5445">
        <w:rPr>
          <w:lang w:val="nl-NL"/>
        </w:rPr>
        <w:fldChar w:fldCharType="end"/>
      </w:r>
    </w:p>
    <w:p w14:paraId="0D934098" w14:textId="7ABE75E7" w:rsidR="00BC2A9E" w:rsidRPr="00AB5445" w:rsidRDefault="00BC2A9E">
      <w:pPr>
        <w:pStyle w:val="Inhopg2"/>
        <w:rPr>
          <w:rFonts w:eastAsiaTheme="minorEastAsia"/>
          <w:sz w:val="22"/>
          <w:lang w:val="nl-NL" w:eastAsia="nl-NL"/>
        </w:rPr>
      </w:pPr>
      <w:r w:rsidRPr="00AB5445">
        <w:rPr>
          <w:lang w:val="nl-NL"/>
        </w:rPr>
        <w:t>5.3</w:t>
      </w:r>
      <w:r w:rsidRPr="00AB5445">
        <w:rPr>
          <w:rFonts w:eastAsiaTheme="minorEastAsia"/>
          <w:sz w:val="22"/>
          <w:lang w:val="nl-NL" w:eastAsia="nl-NL"/>
        </w:rPr>
        <w:tab/>
      </w:r>
      <w:r w:rsidRPr="00AB5445">
        <w:rPr>
          <w:lang w:val="nl-NL"/>
        </w:rPr>
        <w:t>Indienen inschrijving</w:t>
      </w:r>
      <w:r w:rsidRPr="00AB5445">
        <w:rPr>
          <w:lang w:val="nl-NL"/>
        </w:rPr>
        <w:tab/>
      </w:r>
      <w:r w:rsidRPr="00AB5445">
        <w:rPr>
          <w:lang w:val="nl-NL"/>
        </w:rPr>
        <w:fldChar w:fldCharType="begin" w:fldLock="1"/>
      </w:r>
      <w:r w:rsidRPr="00AB5445">
        <w:rPr>
          <w:lang w:val="nl-NL"/>
        </w:rPr>
        <w:instrText xml:space="preserve"> PAGEREF _Toc128573675 \h </w:instrText>
      </w:r>
      <w:r w:rsidRPr="00AB5445">
        <w:rPr>
          <w:lang w:val="nl-NL"/>
        </w:rPr>
      </w:r>
      <w:r w:rsidRPr="00AB5445">
        <w:rPr>
          <w:lang w:val="nl-NL"/>
        </w:rPr>
        <w:fldChar w:fldCharType="separate"/>
      </w:r>
      <w:r w:rsidRPr="00AB5445">
        <w:rPr>
          <w:lang w:val="nl-NL"/>
        </w:rPr>
        <w:t>12</w:t>
      </w:r>
      <w:r w:rsidRPr="00AB5445">
        <w:rPr>
          <w:lang w:val="nl-NL"/>
        </w:rPr>
        <w:fldChar w:fldCharType="end"/>
      </w:r>
    </w:p>
    <w:p w14:paraId="6521B719" w14:textId="49290FE4" w:rsidR="00BC2A9E" w:rsidRPr="00AB5445" w:rsidRDefault="00BC2A9E">
      <w:pPr>
        <w:pStyle w:val="Inhopg2"/>
        <w:rPr>
          <w:rFonts w:eastAsiaTheme="minorEastAsia"/>
          <w:sz w:val="22"/>
          <w:lang w:val="nl-NL" w:eastAsia="nl-NL"/>
        </w:rPr>
      </w:pPr>
      <w:r w:rsidRPr="00AB5445">
        <w:rPr>
          <w:lang w:val="nl-NL"/>
        </w:rPr>
        <w:t>5.4</w:t>
      </w:r>
      <w:r w:rsidRPr="00AB5445">
        <w:rPr>
          <w:rFonts w:eastAsiaTheme="minorEastAsia"/>
          <w:sz w:val="22"/>
          <w:lang w:val="nl-NL" w:eastAsia="nl-NL"/>
        </w:rPr>
        <w:tab/>
      </w:r>
      <w:r w:rsidRPr="00AB5445">
        <w:rPr>
          <w:lang w:val="nl-NL"/>
        </w:rPr>
        <w:t>Voorkennis en belangenverstrengeling</w:t>
      </w:r>
      <w:r w:rsidRPr="00AB5445">
        <w:rPr>
          <w:lang w:val="nl-NL"/>
        </w:rPr>
        <w:tab/>
      </w:r>
      <w:r w:rsidRPr="00AB5445">
        <w:rPr>
          <w:lang w:val="nl-NL"/>
        </w:rPr>
        <w:fldChar w:fldCharType="begin" w:fldLock="1"/>
      </w:r>
      <w:r w:rsidRPr="00AB5445">
        <w:rPr>
          <w:lang w:val="nl-NL"/>
        </w:rPr>
        <w:instrText xml:space="preserve"> PAGEREF _Toc128573676 \h </w:instrText>
      </w:r>
      <w:r w:rsidRPr="00AB5445">
        <w:rPr>
          <w:lang w:val="nl-NL"/>
        </w:rPr>
      </w:r>
      <w:r w:rsidRPr="00AB5445">
        <w:rPr>
          <w:lang w:val="nl-NL"/>
        </w:rPr>
        <w:fldChar w:fldCharType="separate"/>
      </w:r>
      <w:r w:rsidRPr="00AB5445">
        <w:rPr>
          <w:lang w:val="nl-NL"/>
        </w:rPr>
        <w:t>13</w:t>
      </w:r>
      <w:r w:rsidRPr="00AB5445">
        <w:rPr>
          <w:lang w:val="nl-NL"/>
        </w:rPr>
        <w:fldChar w:fldCharType="end"/>
      </w:r>
    </w:p>
    <w:p w14:paraId="597A168B" w14:textId="389FD040" w:rsidR="00BC2A9E" w:rsidRPr="00AB5445" w:rsidRDefault="00BC2A9E">
      <w:pPr>
        <w:pStyle w:val="Inhopg2"/>
        <w:rPr>
          <w:rFonts w:eastAsiaTheme="minorEastAsia"/>
          <w:sz w:val="22"/>
          <w:lang w:val="nl-NL" w:eastAsia="nl-NL"/>
        </w:rPr>
      </w:pPr>
      <w:r w:rsidRPr="00AB5445">
        <w:rPr>
          <w:lang w:val="nl-NL"/>
        </w:rPr>
        <w:lastRenderedPageBreak/>
        <w:t>5.5</w:t>
      </w:r>
      <w:r w:rsidRPr="00AB5445">
        <w:rPr>
          <w:rFonts w:eastAsiaTheme="minorEastAsia"/>
          <w:sz w:val="22"/>
          <w:lang w:val="nl-NL" w:eastAsia="nl-NL"/>
        </w:rPr>
        <w:tab/>
      </w:r>
      <w:r w:rsidRPr="00AB5445">
        <w:rPr>
          <w:lang w:val="nl-NL"/>
        </w:rPr>
        <w:t>Producteisen inschrijving</w:t>
      </w:r>
      <w:r w:rsidRPr="00AB5445">
        <w:rPr>
          <w:lang w:val="nl-NL"/>
        </w:rPr>
        <w:tab/>
      </w:r>
      <w:r w:rsidRPr="00AB5445">
        <w:rPr>
          <w:lang w:val="nl-NL"/>
        </w:rPr>
        <w:fldChar w:fldCharType="begin" w:fldLock="1"/>
      </w:r>
      <w:r w:rsidRPr="00AB5445">
        <w:rPr>
          <w:lang w:val="nl-NL"/>
        </w:rPr>
        <w:instrText xml:space="preserve"> PAGEREF _Toc128573677 \h </w:instrText>
      </w:r>
      <w:r w:rsidRPr="00AB5445">
        <w:rPr>
          <w:lang w:val="nl-NL"/>
        </w:rPr>
      </w:r>
      <w:r w:rsidRPr="00AB5445">
        <w:rPr>
          <w:lang w:val="nl-NL"/>
        </w:rPr>
        <w:fldChar w:fldCharType="separate"/>
      </w:r>
      <w:r w:rsidRPr="00AB5445">
        <w:rPr>
          <w:lang w:val="nl-NL"/>
        </w:rPr>
        <w:t>13</w:t>
      </w:r>
      <w:r w:rsidRPr="00AB5445">
        <w:rPr>
          <w:lang w:val="nl-NL"/>
        </w:rPr>
        <w:fldChar w:fldCharType="end"/>
      </w:r>
    </w:p>
    <w:p w14:paraId="3BBFB1E1" w14:textId="43E7C96B" w:rsidR="00BC2A9E" w:rsidRPr="00AB5445" w:rsidRDefault="00BC2A9E">
      <w:pPr>
        <w:pStyle w:val="Inhopg3"/>
        <w:rPr>
          <w:rFonts w:eastAsiaTheme="minorEastAsia"/>
          <w:sz w:val="22"/>
          <w:lang w:val="nl-NL" w:eastAsia="nl-NL"/>
        </w:rPr>
      </w:pPr>
      <w:r w:rsidRPr="00AB5445">
        <w:rPr>
          <w:lang w:val="nl-NL"/>
        </w:rPr>
        <w:t>5.5.1</w:t>
      </w:r>
      <w:r w:rsidRPr="00AB5445">
        <w:rPr>
          <w:rFonts w:eastAsiaTheme="minorEastAsia"/>
          <w:sz w:val="22"/>
          <w:lang w:val="nl-NL" w:eastAsia="nl-NL"/>
        </w:rPr>
        <w:tab/>
      </w:r>
      <w:r w:rsidRPr="00AB5445">
        <w:rPr>
          <w:lang w:val="nl-NL"/>
        </w:rPr>
        <w:t>Varianten van de inschrijver</w:t>
      </w:r>
      <w:r w:rsidRPr="00AB5445">
        <w:rPr>
          <w:lang w:val="nl-NL"/>
        </w:rPr>
        <w:tab/>
      </w:r>
      <w:r w:rsidRPr="00AB5445">
        <w:rPr>
          <w:lang w:val="nl-NL"/>
        </w:rPr>
        <w:fldChar w:fldCharType="begin" w:fldLock="1"/>
      </w:r>
      <w:r w:rsidRPr="00AB5445">
        <w:rPr>
          <w:lang w:val="nl-NL"/>
        </w:rPr>
        <w:instrText xml:space="preserve"> PAGEREF _Toc128573678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4417E758" w14:textId="04D0DC3C" w:rsidR="00BC2A9E" w:rsidRPr="00AB5445" w:rsidRDefault="00BC2A9E">
      <w:pPr>
        <w:pStyle w:val="Inhopg3"/>
        <w:rPr>
          <w:rFonts w:eastAsiaTheme="minorEastAsia"/>
          <w:sz w:val="22"/>
          <w:lang w:val="nl-NL" w:eastAsia="nl-NL"/>
        </w:rPr>
      </w:pPr>
      <w:r w:rsidRPr="00AB5445">
        <w:rPr>
          <w:lang w:val="nl-NL"/>
        </w:rPr>
        <w:t>5.5.2</w:t>
      </w:r>
      <w:r w:rsidRPr="00AB5445">
        <w:rPr>
          <w:rFonts w:eastAsiaTheme="minorEastAsia"/>
          <w:sz w:val="22"/>
          <w:lang w:val="nl-NL" w:eastAsia="nl-NL"/>
        </w:rPr>
        <w:tab/>
      </w:r>
      <w:r w:rsidRPr="00AB5445">
        <w:rPr>
          <w:lang w:val="nl-NL"/>
        </w:rPr>
        <w:t>Taal</w:t>
      </w:r>
      <w:r w:rsidRPr="00AB5445">
        <w:rPr>
          <w:lang w:val="nl-NL"/>
        </w:rPr>
        <w:tab/>
      </w:r>
      <w:r w:rsidRPr="00AB5445">
        <w:rPr>
          <w:lang w:val="nl-NL"/>
        </w:rPr>
        <w:fldChar w:fldCharType="begin" w:fldLock="1"/>
      </w:r>
      <w:r w:rsidRPr="00AB5445">
        <w:rPr>
          <w:lang w:val="nl-NL"/>
        </w:rPr>
        <w:instrText xml:space="preserve"> PAGEREF _Toc128573679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6412F64E" w14:textId="7A5EE30D" w:rsidR="00BC2A9E" w:rsidRPr="00AB5445" w:rsidRDefault="00BC2A9E">
      <w:pPr>
        <w:pStyle w:val="Inhopg3"/>
        <w:rPr>
          <w:rFonts w:eastAsiaTheme="minorEastAsia"/>
          <w:sz w:val="22"/>
          <w:lang w:val="nl-NL" w:eastAsia="nl-NL"/>
        </w:rPr>
      </w:pPr>
      <w:r w:rsidRPr="00AB5445">
        <w:rPr>
          <w:lang w:val="nl-NL"/>
        </w:rPr>
        <w:t>5.5.3</w:t>
      </w:r>
      <w:r w:rsidRPr="00AB5445">
        <w:rPr>
          <w:rFonts w:eastAsiaTheme="minorEastAsia"/>
          <w:sz w:val="22"/>
          <w:lang w:val="nl-NL" w:eastAsia="nl-NL"/>
        </w:rPr>
        <w:tab/>
      </w:r>
      <w:r w:rsidRPr="00AB5445">
        <w:rPr>
          <w:lang w:val="nl-NL"/>
        </w:rPr>
        <w:t>Ondertekening</w:t>
      </w:r>
      <w:r w:rsidRPr="00AB5445">
        <w:rPr>
          <w:lang w:val="nl-NL"/>
        </w:rPr>
        <w:tab/>
      </w:r>
      <w:r w:rsidRPr="00AB5445">
        <w:rPr>
          <w:lang w:val="nl-NL"/>
        </w:rPr>
        <w:fldChar w:fldCharType="begin" w:fldLock="1"/>
      </w:r>
      <w:r w:rsidRPr="00AB5445">
        <w:rPr>
          <w:lang w:val="nl-NL"/>
        </w:rPr>
        <w:instrText xml:space="preserve"> PAGEREF _Toc128573680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467FF849" w14:textId="089330BE" w:rsidR="00BC2A9E" w:rsidRPr="00AB5445" w:rsidRDefault="00BC2A9E">
      <w:pPr>
        <w:pStyle w:val="Inhopg3"/>
        <w:rPr>
          <w:rFonts w:eastAsiaTheme="minorEastAsia"/>
          <w:sz w:val="22"/>
          <w:lang w:val="nl-NL" w:eastAsia="nl-NL"/>
        </w:rPr>
      </w:pPr>
      <w:r w:rsidRPr="00AB5445">
        <w:rPr>
          <w:lang w:val="nl-NL"/>
        </w:rPr>
        <w:t>5.5.4</w:t>
      </w:r>
      <w:r w:rsidRPr="00AB5445">
        <w:rPr>
          <w:rFonts w:eastAsiaTheme="minorEastAsia"/>
          <w:sz w:val="22"/>
          <w:lang w:val="nl-NL" w:eastAsia="nl-NL"/>
        </w:rPr>
        <w:tab/>
      </w:r>
      <w:r w:rsidRPr="00AB5445">
        <w:rPr>
          <w:lang w:val="nl-NL"/>
        </w:rPr>
        <w:t>Financieel</w:t>
      </w:r>
      <w:r w:rsidRPr="00AB5445">
        <w:rPr>
          <w:lang w:val="nl-NL"/>
        </w:rPr>
        <w:tab/>
      </w:r>
      <w:r w:rsidRPr="00AB5445">
        <w:rPr>
          <w:lang w:val="nl-NL"/>
        </w:rPr>
        <w:fldChar w:fldCharType="begin" w:fldLock="1"/>
      </w:r>
      <w:r w:rsidRPr="00AB5445">
        <w:rPr>
          <w:lang w:val="nl-NL"/>
        </w:rPr>
        <w:instrText xml:space="preserve"> PAGEREF _Toc128573681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3664DC37" w14:textId="0CBBA098" w:rsidR="00BC2A9E" w:rsidRPr="00AB5445" w:rsidRDefault="00BC2A9E">
      <w:pPr>
        <w:pStyle w:val="Inhopg3"/>
        <w:rPr>
          <w:rFonts w:eastAsiaTheme="minorEastAsia"/>
          <w:sz w:val="22"/>
          <w:lang w:val="nl-NL" w:eastAsia="nl-NL"/>
        </w:rPr>
      </w:pPr>
      <w:r w:rsidRPr="00AB5445">
        <w:rPr>
          <w:lang w:val="nl-NL"/>
        </w:rPr>
        <w:t>5.5.5</w:t>
      </w:r>
      <w:r w:rsidRPr="00AB5445">
        <w:rPr>
          <w:rFonts w:eastAsiaTheme="minorEastAsia"/>
          <w:sz w:val="22"/>
          <w:lang w:val="nl-NL" w:eastAsia="nl-NL"/>
        </w:rPr>
        <w:tab/>
      </w:r>
      <w:r w:rsidRPr="00AB5445">
        <w:rPr>
          <w:lang w:val="nl-NL"/>
        </w:rPr>
        <w:t>Overige</w:t>
      </w:r>
      <w:r w:rsidRPr="00AB5445">
        <w:rPr>
          <w:lang w:val="nl-NL"/>
        </w:rPr>
        <w:tab/>
      </w:r>
      <w:r w:rsidRPr="00AB5445">
        <w:rPr>
          <w:lang w:val="nl-NL"/>
        </w:rPr>
        <w:fldChar w:fldCharType="begin" w:fldLock="1"/>
      </w:r>
      <w:r w:rsidRPr="00AB5445">
        <w:rPr>
          <w:lang w:val="nl-NL"/>
        </w:rPr>
        <w:instrText xml:space="preserve"> PAGEREF _Toc128573682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5660FFB3" w14:textId="312A97AE" w:rsidR="00BC2A9E" w:rsidRPr="00AB5445" w:rsidRDefault="00BC2A9E">
      <w:pPr>
        <w:pStyle w:val="Inhopg3"/>
        <w:rPr>
          <w:rFonts w:eastAsiaTheme="minorEastAsia"/>
          <w:sz w:val="22"/>
          <w:lang w:val="nl-NL" w:eastAsia="nl-NL"/>
        </w:rPr>
      </w:pPr>
      <w:r w:rsidRPr="00AB5445">
        <w:rPr>
          <w:lang w:val="nl-NL"/>
        </w:rPr>
        <w:t>5.5.6</w:t>
      </w:r>
      <w:r w:rsidRPr="00AB5445">
        <w:rPr>
          <w:rFonts w:eastAsiaTheme="minorEastAsia"/>
          <w:sz w:val="22"/>
          <w:lang w:val="nl-NL" w:eastAsia="nl-NL"/>
        </w:rPr>
        <w:tab/>
      </w:r>
      <w:r w:rsidRPr="00AB5445">
        <w:rPr>
          <w:lang w:val="nl-NL"/>
        </w:rPr>
        <w:t>Inschrijving op RAW-bestek</w:t>
      </w:r>
      <w:r w:rsidRPr="00AB5445">
        <w:rPr>
          <w:lang w:val="nl-NL"/>
        </w:rPr>
        <w:tab/>
      </w:r>
      <w:r w:rsidRPr="00AB5445">
        <w:rPr>
          <w:lang w:val="nl-NL"/>
        </w:rPr>
        <w:fldChar w:fldCharType="begin" w:fldLock="1"/>
      </w:r>
      <w:r w:rsidRPr="00AB5445">
        <w:rPr>
          <w:lang w:val="nl-NL"/>
        </w:rPr>
        <w:instrText xml:space="preserve"> PAGEREF _Toc128573683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623E4812" w14:textId="1566F245" w:rsidR="00BC2A9E" w:rsidRPr="00AB5445" w:rsidRDefault="00BC2A9E">
      <w:pPr>
        <w:pStyle w:val="Inhopg3"/>
        <w:rPr>
          <w:rFonts w:eastAsiaTheme="minorEastAsia"/>
          <w:sz w:val="22"/>
          <w:lang w:val="nl-NL" w:eastAsia="nl-NL"/>
        </w:rPr>
      </w:pPr>
      <w:r w:rsidRPr="00AB5445">
        <w:rPr>
          <w:lang w:val="nl-NL"/>
        </w:rPr>
        <w:t>5.5.7</w:t>
      </w:r>
      <w:r w:rsidRPr="00AB5445">
        <w:rPr>
          <w:rFonts w:eastAsiaTheme="minorEastAsia"/>
          <w:sz w:val="22"/>
          <w:lang w:val="nl-NL" w:eastAsia="nl-NL"/>
        </w:rPr>
        <w:tab/>
      </w:r>
      <w:r w:rsidRPr="00AB5445">
        <w:rPr>
          <w:lang w:val="nl-NL"/>
        </w:rPr>
        <w:t>Gestanddoeningstermijn</w:t>
      </w:r>
      <w:r w:rsidRPr="00AB5445">
        <w:rPr>
          <w:lang w:val="nl-NL"/>
        </w:rPr>
        <w:tab/>
      </w:r>
      <w:r w:rsidRPr="00AB5445">
        <w:rPr>
          <w:lang w:val="nl-NL"/>
        </w:rPr>
        <w:fldChar w:fldCharType="begin" w:fldLock="1"/>
      </w:r>
      <w:r w:rsidRPr="00AB5445">
        <w:rPr>
          <w:lang w:val="nl-NL"/>
        </w:rPr>
        <w:instrText xml:space="preserve"> PAGEREF _Toc128573684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0A5FD6C6" w14:textId="2372E4CE" w:rsidR="00BC2A9E" w:rsidRPr="00AB5445" w:rsidRDefault="00BC2A9E">
      <w:pPr>
        <w:pStyle w:val="Inhopg1"/>
        <w:rPr>
          <w:rFonts w:eastAsiaTheme="minorEastAsia"/>
          <w:b w:val="0"/>
          <w:color w:val="auto"/>
          <w:sz w:val="22"/>
          <w:lang w:eastAsia="nl-NL"/>
        </w:rPr>
      </w:pPr>
      <w:r w:rsidRPr="00AB5445">
        <w:t>6</w:t>
      </w:r>
      <w:r w:rsidRPr="00AB5445">
        <w:rPr>
          <w:rFonts w:eastAsiaTheme="minorEastAsia"/>
          <w:b w:val="0"/>
          <w:color w:val="auto"/>
          <w:sz w:val="22"/>
          <w:lang w:eastAsia="nl-NL"/>
        </w:rPr>
        <w:tab/>
      </w:r>
      <w:r w:rsidRPr="00AB5445">
        <w:t>Beoordelen inschrijvingen</w:t>
      </w:r>
      <w:r w:rsidRPr="00AB5445">
        <w:tab/>
      </w:r>
      <w:r w:rsidRPr="00AB5445">
        <w:fldChar w:fldCharType="begin" w:fldLock="1"/>
      </w:r>
      <w:r w:rsidRPr="00AB5445">
        <w:instrText xml:space="preserve"> PAGEREF _Toc128573685 \h </w:instrText>
      </w:r>
      <w:r w:rsidRPr="00AB5445">
        <w:fldChar w:fldCharType="separate"/>
      </w:r>
      <w:r w:rsidRPr="00AB5445">
        <w:t>14</w:t>
      </w:r>
      <w:r w:rsidRPr="00AB5445">
        <w:fldChar w:fldCharType="end"/>
      </w:r>
    </w:p>
    <w:p w14:paraId="19BF238D" w14:textId="3FA5DB8D" w:rsidR="00BC2A9E" w:rsidRPr="00AB5445" w:rsidRDefault="00BC2A9E">
      <w:pPr>
        <w:pStyle w:val="Inhopg2"/>
        <w:rPr>
          <w:rFonts w:eastAsiaTheme="minorEastAsia"/>
          <w:sz w:val="22"/>
          <w:lang w:val="nl-NL" w:eastAsia="nl-NL"/>
        </w:rPr>
      </w:pPr>
      <w:r w:rsidRPr="00AB5445">
        <w:rPr>
          <w:lang w:val="nl-NL"/>
        </w:rPr>
        <w:t>6.1</w:t>
      </w:r>
      <w:r w:rsidRPr="00AB5445">
        <w:rPr>
          <w:rFonts w:eastAsiaTheme="minorEastAsia"/>
          <w:sz w:val="22"/>
          <w:lang w:val="nl-NL" w:eastAsia="nl-NL"/>
        </w:rPr>
        <w:tab/>
      </w:r>
      <w:r w:rsidRPr="00AB5445">
        <w:rPr>
          <w:lang w:val="nl-NL"/>
        </w:rPr>
        <w:t>Gunningcriterium</w:t>
      </w:r>
      <w:r w:rsidRPr="00AB5445">
        <w:rPr>
          <w:lang w:val="nl-NL"/>
        </w:rPr>
        <w:tab/>
      </w:r>
      <w:r w:rsidRPr="00AB5445">
        <w:rPr>
          <w:lang w:val="nl-NL"/>
        </w:rPr>
        <w:fldChar w:fldCharType="begin" w:fldLock="1"/>
      </w:r>
      <w:r w:rsidRPr="00AB5445">
        <w:rPr>
          <w:lang w:val="nl-NL"/>
        </w:rPr>
        <w:instrText xml:space="preserve"> PAGEREF _Toc128573686 \h </w:instrText>
      </w:r>
      <w:r w:rsidRPr="00AB5445">
        <w:rPr>
          <w:lang w:val="nl-NL"/>
        </w:rPr>
      </w:r>
      <w:r w:rsidRPr="00AB5445">
        <w:rPr>
          <w:lang w:val="nl-NL"/>
        </w:rPr>
        <w:fldChar w:fldCharType="separate"/>
      </w:r>
      <w:r w:rsidRPr="00AB5445">
        <w:rPr>
          <w:lang w:val="nl-NL"/>
        </w:rPr>
        <w:t>14</w:t>
      </w:r>
      <w:r w:rsidRPr="00AB5445">
        <w:rPr>
          <w:lang w:val="nl-NL"/>
        </w:rPr>
        <w:fldChar w:fldCharType="end"/>
      </w:r>
    </w:p>
    <w:p w14:paraId="54C3A5D9" w14:textId="6E546FAE" w:rsidR="00BC2A9E" w:rsidRPr="00AB5445" w:rsidRDefault="00BC2A9E">
      <w:pPr>
        <w:pStyle w:val="Inhopg2"/>
        <w:rPr>
          <w:rFonts w:eastAsiaTheme="minorEastAsia"/>
          <w:sz w:val="22"/>
          <w:lang w:val="nl-NL" w:eastAsia="nl-NL"/>
        </w:rPr>
      </w:pPr>
      <w:r w:rsidRPr="00AB5445">
        <w:rPr>
          <w:lang w:val="nl-NL"/>
        </w:rPr>
        <w:t>6.2</w:t>
      </w:r>
      <w:r w:rsidRPr="00AB5445">
        <w:rPr>
          <w:rFonts w:eastAsiaTheme="minorEastAsia"/>
          <w:sz w:val="22"/>
          <w:lang w:val="nl-NL" w:eastAsia="nl-NL"/>
        </w:rPr>
        <w:tab/>
      </w:r>
      <w:r w:rsidRPr="00AB5445">
        <w:rPr>
          <w:lang w:val="nl-NL"/>
        </w:rPr>
        <w:t>Beoordelingsprocedure</w:t>
      </w:r>
      <w:r w:rsidRPr="00AB5445">
        <w:rPr>
          <w:lang w:val="nl-NL"/>
        </w:rPr>
        <w:tab/>
      </w:r>
      <w:r w:rsidRPr="00AB5445">
        <w:rPr>
          <w:lang w:val="nl-NL"/>
        </w:rPr>
        <w:fldChar w:fldCharType="begin" w:fldLock="1"/>
      </w:r>
      <w:r w:rsidRPr="00AB5445">
        <w:rPr>
          <w:lang w:val="nl-NL"/>
        </w:rPr>
        <w:instrText xml:space="preserve"> PAGEREF _Toc128573687 \h </w:instrText>
      </w:r>
      <w:r w:rsidRPr="00AB5445">
        <w:rPr>
          <w:lang w:val="nl-NL"/>
        </w:rPr>
      </w:r>
      <w:r w:rsidRPr="00AB5445">
        <w:rPr>
          <w:lang w:val="nl-NL"/>
        </w:rPr>
        <w:fldChar w:fldCharType="separate"/>
      </w:r>
      <w:r w:rsidRPr="00AB5445">
        <w:rPr>
          <w:lang w:val="nl-NL"/>
        </w:rPr>
        <w:t>15</w:t>
      </w:r>
      <w:r w:rsidRPr="00AB5445">
        <w:rPr>
          <w:lang w:val="nl-NL"/>
        </w:rPr>
        <w:fldChar w:fldCharType="end"/>
      </w:r>
    </w:p>
    <w:p w14:paraId="70BE5690" w14:textId="3876404C" w:rsidR="00BC2A9E" w:rsidRPr="00AB5445" w:rsidRDefault="00BC2A9E">
      <w:pPr>
        <w:pStyle w:val="Inhopg3"/>
        <w:rPr>
          <w:rFonts w:eastAsiaTheme="minorEastAsia"/>
          <w:sz w:val="22"/>
          <w:lang w:val="nl-NL" w:eastAsia="nl-NL"/>
        </w:rPr>
      </w:pPr>
      <w:r w:rsidRPr="00AB5445">
        <w:rPr>
          <w:lang w:val="nl-NL"/>
        </w:rPr>
        <w:t>6.2.1</w:t>
      </w:r>
      <w:r w:rsidRPr="00AB5445">
        <w:rPr>
          <w:rFonts w:eastAsiaTheme="minorEastAsia"/>
          <w:sz w:val="22"/>
          <w:lang w:val="nl-NL" w:eastAsia="nl-NL"/>
        </w:rPr>
        <w:tab/>
      </w:r>
      <w:r w:rsidRPr="00AB5445">
        <w:rPr>
          <w:lang w:val="nl-NL"/>
        </w:rPr>
        <w:t>Toetsing van de inschrijvingen op de inschrijvingseisen</w:t>
      </w:r>
      <w:r w:rsidRPr="00AB5445">
        <w:rPr>
          <w:lang w:val="nl-NL"/>
        </w:rPr>
        <w:tab/>
      </w:r>
      <w:r w:rsidRPr="00AB5445">
        <w:rPr>
          <w:lang w:val="nl-NL"/>
        </w:rPr>
        <w:fldChar w:fldCharType="begin" w:fldLock="1"/>
      </w:r>
      <w:r w:rsidRPr="00AB5445">
        <w:rPr>
          <w:lang w:val="nl-NL"/>
        </w:rPr>
        <w:instrText xml:space="preserve"> PAGEREF _Toc128573688 \h </w:instrText>
      </w:r>
      <w:r w:rsidRPr="00AB5445">
        <w:rPr>
          <w:lang w:val="nl-NL"/>
        </w:rPr>
      </w:r>
      <w:r w:rsidRPr="00AB5445">
        <w:rPr>
          <w:lang w:val="nl-NL"/>
        </w:rPr>
        <w:fldChar w:fldCharType="separate"/>
      </w:r>
      <w:r w:rsidRPr="00AB5445">
        <w:rPr>
          <w:lang w:val="nl-NL"/>
        </w:rPr>
        <w:t>15</w:t>
      </w:r>
      <w:r w:rsidRPr="00AB5445">
        <w:rPr>
          <w:lang w:val="nl-NL"/>
        </w:rPr>
        <w:fldChar w:fldCharType="end"/>
      </w:r>
    </w:p>
    <w:p w14:paraId="510BBF42" w14:textId="712E8F21" w:rsidR="00BC2A9E" w:rsidRPr="00AB5445" w:rsidRDefault="00BC2A9E">
      <w:pPr>
        <w:pStyle w:val="Inhopg3"/>
        <w:rPr>
          <w:rFonts w:eastAsiaTheme="minorEastAsia"/>
          <w:sz w:val="22"/>
          <w:lang w:val="nl-NL" w:eastAsia="nl-NL"/>
        </w:rPr>
      </w:pPr>
      <w:r w:rsidRPr="00AB5445">
        <w:rPr>
          <w:lang w:val="nl-NL"/>
        </w:rPr>
        <w:t>6.2.2</w:t>
      </w:r>
      <w:r w:rsidRPr="00AB5445">
        <w:rPr>
          <w:rFonts w:eastAsiaTheme="minorEastAsia"/>
          <w:sz w:val="22"/>
          <w:lang w:val="nl-NL" w:eastAsia="nl-NL"/>
        </w:rPr>
        <w:tab/>
      </w:r>
      <w:r w:rsidRPr="00AB5445">
        <w:rPr>
          <w:lang w:val="nl-NL"/>
        </w:rPr>
        <w:t>Inschrijvingssom, laagste prijs</w:t>
      </w:r>
      <w:r w:rsidRPr="00AB5445">
        <w:rPr>
          <w:lang w:val="nl-NL"/>
        </w:rPr>
        <w:tab/>
      </w:r>
      <w:r w:rsidRPr="00AB5445">
        <w:rPr>
          <w:lang w:val="nl-NL"/>
        </w:rPr>
        <w:fldChar w:fldCharType="begin" w:fldLock="1"/>
      </w:r>
      <w:r w:rsidRPr="00AB5445">
        <w:rPr>
          <w:lang w:val="nl-NL"/>
        </w:rPr>
        <w:instrText xml:space="preserve"> PAGEREF _Toc128573689 \h </w:instrText>
      </w:r>
      <w:r w:rsidRPr="00AB5445">
        <w:rPr>
          <w:lang w:val="nl-NL"/>
        </w:rPr>
      </w:r>
      <w:r w:rsidRPr="00AB5445">
        <w:rPr>
          <w:lang w:val="nl-NL"/>
        </w:rPr>
        <w:fldChar w:fldCharType="separate"/>
      </w:r>
      <w:r w:rsidRPr="00AB5445">
        <w:rPr>
          <w:lang w:val="nl-NL"/>
        </w:rPr>
        <w:t>15</w:t>
      </w:r>
      <w:r w:rsidRPr="00AB5445">
        <w:rPr>
          <w:lang w:val="nl-NL"/>
        </w:rPr>
        <w:fldChar w:fldCharType="end"/>
      </w:r>
    </w:p>
    <w:p w14:paraId="4AB52503" w14:textId="329AADE4" w:rsidR="00BC2A9E" w:rsidRPr="00AB5445" w:rsidRDefault="00BC2A9E">
      <w:pPr>
        <w:pStyle w:val="Inhopg2"/>
        <w:rPr>
          <w:rFonts w:eastAsiaTheme="minorEastAsia"/>
          <w:sz w:val="22"/>
          <w:lang w:val="nl-NL" w:eastAsia="nl-NL"/>
        </w:rPr>
      </w:pPr>
      <w:r w:rsidRPr="00AB5445">
        <w:rPr>
          <w:lang w:val="nl-NL"/>
        </w:rPr>
        <w:t>6.3</w:t>
      </w:r>
      <w:r w:rsidRPr="00AB5445">
        <w:rPr>
          <w:rFonts w:eastAsiaTheme="minorEastAsia"/>
          <w:sz w:val="22"/>
          <w:lang w:val="nl-NL" w:eastAsia="nl-NL"/>
        </w:rPr>
        <w:tab/>
      </w:r>
      <w:r w:rsidRPr="00AB5445">
        <w:rPr>
          <w:lang w:val="nl-NL"/>
        </w:rPr>
        <w:t>Controle op bewijsmiddelen vanuit het ingediende UEA</w:t>
      </w:r>
      <w:r w:rsidRPr="00AB5445">
        <w:rPr>
          <w:lang w:val="nl-NL"/>
        </w:rPr>
        <w:tab/>
      </w:r>
      <w:r w:rsidRPr="00AB5445">
        <w:rPr>
          <w:lang w:val="nl-NL"/>
        </w:rPr>
        <w:fldChar w:fldCharType="begin" w:fldLock="1"/>
      </w:r>
      <w:r w:rsidRPr="00AB5445">
        <w:rPr>
          <w:lang w:val="nl-NL"/>
        </w:rPr>
        <w:instrText xml:space="preserve"> PAGEREF _Toc128573690 \h </w:instrText>
      </w:r>
      <w:r w:rsidRPr="00AB5445">
        <w:rPr>
          <w:lang w:val="nl-NL"/>
        </w:rPr>
      </w:r>
      <w:r w:rsidRPr="00AB5445">
        <w:rPr>
          <w:lang w:val="nl-NL"/>
        </w:rPr>
        <w:fldChar w:fldCharType="separate"/>
      </w:r>
      <w:r w:rsidRPr="00AB5445">
        <w:rPr>
          <w:lang w:val="nl-NL"/>
        </w:rPr>
        <w:t>15</w:t>
      </w:r>
      <w:r w:rsidRPr="00AB5445">
        <w:rPr>
          <w:lang w:val="nl-NL"/>
        </w:rPr>
        <w:fldChar w:fldCharType="end"/>
      </w:r>
    </w:p>
    <w:p w14:paraId="2259BC5C" w14:textId="27E6BD8B" w:rsidR="00BC2A9E" w:rsidRPr="00AB5445" w:rsidRDefault="00BC2A9E">
      <w:pPr>
        <w:pStyle w:val="Inhopg1"/>
        <w:rPr>
          <w:rFonts w:eastAsiaTheme="minorEastAsia"/>
          <w:b w:val="0"/>
          <w:color w:val="auto"/>
          <w:sz w:val="22"/>
          <w:lang w:eastAsia="nl-NL"/>
        </w:rPr>
      </w:pPr>
      <w:r w:rsidRPr="00AB5445">
        <w:t>7</w:t>
      </w:r>
      <w:r w:rsidRPr="00AB5445">
        <w:rPr>
          <w:rFonts w:eastAsiaTheme="minorEastAsia"/>
          <w:b w:val="0"/>
          <w:color w:val="auto"/>
          <w:sz w:val="22"/>
          <w:lang w:eastAsia="nl-NL"/>
        </w:rPr>
        <w:tab/>
      </w:r>
      <w:r w:rsidRPr="00AB5445">
        <w:t>Gunnen en contracteren</w:t>
      </w:r>
      <w:r w:rsidRPr="00AB5445">
        <w:tab/>
      </w:r>
      <w:r w:rsidRPr="00AB5445">
        <w:fldChar w:fldCharType="begin" w:fldLock="1"/>
      </w:r>
      <w:r w:rsidRPr="00AB5445">
        <w:instrText xml:space="preserve"> PAGEREF _Toc128573691 \h </w:instrText>
      </w:r>
      <w:r w:rsidRPr="00AB5445">
        <w:fldChar w:fldCharType="separate"/>
      </w:r>
      <w:r w:rsidRPr="00AB5445">
        <w:t>15</w:t>
      </w:r>
      <w:r w:rsidRPr="00AB5445">
        <w:fldChar w:fldCharType="end"/>
      </w:r>
    </w:p>
    <w:p w14:paraId="679BC7D9" w14:textId="5AB26A43" w:rsidR="00BC2A9E" w:rsidRPr="00AB5445" w:rsidRDefault="00BC2A9E">
      <w:pPr>
        <w:pStyle w:val="Inhopg2"/>
        <w:rPr>
          <w:rFonts w:eastAsiaTheme="minorEastAsia"/>
          <w:sz w:val="22"/>
          <w:lang w:val="nl-NL" w:eastAsia="nl-NL"/>
        </w:rPr>
      </w:pPr>
      <w:r w:rsidRPr="00AB5445">
        <w:rPr>
          <w:lang w:val="nl-NL"/>
        </w:rPr>
        <w:t>7.1</w:t>
      </w:r>
      <w:r w:rsidRPr="00AB5445">
        <w:rPr>
          <w:rFonts w:eastAsiaTheme="minorEastAsia"/>
          <w:sz w:val="22"/>
          <w:lang w:val="nl-NL" w:eastAsia="nl-NL"/>
        </w:rPr>
        <w:tab/>
      </w:r>
      <w:r w:rsidRPr="00AB5445">
        <w:rPr>
          <w:lang w:val="nl-NL"/>
        </w:rPr>
        <w:t>Gunningsbeslissing</w:t>
      </w:r>
      <w:r w:rsidRPr="00AB5445">
        <w:rPr>
          <w:lang w:val="nl-NL"/>
        </w:rPr>
        <w:tab/>
      </w:r>
      <w:r w:rsidRPr="00AB5445">
        <w:rPr>
          <w:lang w:val="nl-NL"/>
        </w:rPr>
        <w:fldChar w:fldCharType="begin" w:fldLock="1"/>
      </w:r>
      <w:r w:rsidRPr="00AB5445">
        <w:rPr>
          <w:lang w:val="nl-NL"/>
        </w:rPr>
        <w:instrText xml:space="preserve"> PAGEREF _Toc128573692 \h </w:instrText>
      </w:r>
      <w:r w:rsidRPr="00AB5445">
        <w:rPr>
          <w:lang w:val="nl-NL"/>
        </w:rPr>
      </w:r>
      <w:r w:rsidRPr="00AB5445">
        <w:rPr>
          <w:lang w:val="nl-NL"/>
        </w:rPr>
        <w:fldChar w:fldCharType="separate"/>
      </w:r>
      <w:r w:rsidRPr="00AB5445">
        <w:rPr>
          <w:lang w:val="nl-NL"/>
        </w:rPr>
        <w:t>15</w:t>
      </w:r>
      <w:r w:rsidRPr="00AB5445">
        <w:rPr>
          <w:lang w:val="nl-NL"/>
        </w:rPr>
        <w:fldChar w:fldCharType="end"/>
      </w:r>
    </w:p>
    <w:p w14:paraId="5E4EB309" w14:textId="72A8F852" w:rsidR="00BC2A9E" w:rsidRPr="00AB5445" w:rsidRDefault="00BC2A9E">
      <w:pPr>
        <w:pStyle w:val="Inhopg2"/>
        <w:rPr>
          <w:rFonts w:eastAsiaTheme="minorEastAsia"/>
          <w:sz w:val="22"/>
          <w:lang w:val="nl-NL" w:eastAsia="nl-NL"/>
        </w:rPr>
      </w:pPr>
      <w:r w:rsidRPr="00AB5445">
        <w:rPr>
          <w:lang w:val="nl-NL"/>
        </w:rPr>
        <w:t>7.2</w:t>
      </w:r>
      <w:r w:rsidRPr="00AB5445">
        <w:rPr>
          <w:rFonts w:eastAsiaTheme="minorEastAsia"/>
          <w:sz w:val="22"/>
          <w:lang w:val="nl-NL" w:eastAsia="nl-NL"/>
        </w:rPr>
        <w:tab/>
      </w:r>
      <w:r w:rsidRPr="00AB5445">
        <w:rPr>
          <w:lang w:val="nl-NL"/>
        </w:rPr>
        <w:t>Bezwaarprocedure</w:t>
      </w:r>
      <w:r w:rsidRPr="00AB5445">
        <w:rPr>
          <w:lang w:val="nl-NL"/>
        </w:rPr>
        <w:tab/>
      </w:r>
      <w:r w:rsidRPr="00AB5445">
        <w:rPr>
          <w:lang w:val="nl-NL"/>
        </w:rPr>
        <w:fldChar w:fldCharType="begin" w:fldLock="1"/>
      </w:r>
      <w:r w:rsidRPr="00AB5445">
        <w:rPr>
          <w:lang w:val="nl-NL"/>
        </w:rPr>
        <w:instrText xml:space="preserve"> PAGEREF _Toc128573693 \h </w:instrText>
      </w:r>
      <w:r w:rsidRPr="00AB5445">
        <w:rPr>
          <w:lang w:val="nl-NL"/>
        </w:rPr>
      </w:r>
      <w:r w:rsidRPr="00AB5445">
        <w:rPr>
          <w:lang w:val="nl-NL"/>
        </w:rPr>
        <w:fldChar w:fldCharType="separate"/>
      </w:r>
      <w:r w:rsidRPr="00AB5445">
        <w:rPr>
          <w:lang w:val="nl-NL"/>
        </w:rPr>
        <w:t>16</w:t>
      </w:r>
      <w:r w:rsidRPr="00AB5445">
        <w:rPr>
          <w:lang w:val="nl-NL"/>
        </w:rPr>
        <w:fldChar w:fldCharType="end"/>
      </w:r>
    </w:p>
    <w:p w14:paraId="0C374CFE" w14:textId="2A5026C1" w:rsidR="00BC2A9E" w:rsidRPr="00AB5445" w:rsidRDefault="00BC2A9E">
      <w:pPr>
        <w:pStyle w:val="Inhopg2"/>
        <w:rPr>
          <w:rFonts w:eastAsiaTheme="minorEastAsia"/>
          <w:sz w:val="22"/>
          <w:lang w:val="nl-NL" w:eastAsia="nl-NL"/>
        </w:rPr>
      </w:pPr>
      <w:r w:rsidRPr="00AB5445">
        <w:rPr>
          <w:lang w:val="nl-NL"/>
        </w:rPr>
        <w:t>7.3</w:t>
      </w:r>
      <w:r w:rsidRPr="00AB5445">
        <w:rPr>
          <w:rFonts w:eastAsiaTheme="minorEastAsia"/>
          <w:sz w:val="22"/>
          <w:lang w:val="nl-NL" w:eastAsia="nl-NL"/>
        </w:rPr>
        <w:tab/>
      </w:r>
      <w:r w:rsidRPr="00AB5445">
        <w:rPr>
          <w:lang w:val="nl-NL"/>
        </w:rPr>
        <w:t>Zekerheidsstelling</w:t>
      </w:r>
      <w:r w:rsidRPr="00AB5445">
        <w:rPr>
          <w:lang w:val="nl-NL"/>
        </w:rPr>
        <w:tab/>
      </w:r>
      <w:r w:rsidRPr="00AB5445">
        <w:rPr>
          <w:lang w:val="nl-NL"/>
        </w:rPr>
        <w:fldChar w:fldCharType="begin" w:fldLock="1"/>
      </w:r>
      <w:r w:rsidRPr="00AB5445">
        <w:rPr>
          <w:lang w:val="nl-NL"/>
        </w:rPr>
        <w:instrText xml:space="preserve"> PAGEREF _Toc128573694 \h </w:instrText>
      </w:r>
      <w:r w:rsidRPr="00AB5445">
        <w:rPr>
          <w:lang w:val="nl-NL"/>
        </w:rPr>
      </w:r>
      <w:r w:rsidRPr="00AB5445">
        <w:rPr>
          <w:lang w:val="nl-NL"/>
        </w:rPr>
        <w:fldChar w:fldCharType="separate"/>
      </w:r>
      <w:r w:rsidRPr="00AB5445">
        <w:rPr>
          <w:lang w:val="nl-NL"/>
        </w:rPr>
        <w:t>16</w:t>
      </w:r>
      <w:r w:rsidRPr="00AB5445">
        <w:rPr>
          <w:lang w:val="nl-NL"/>
        </w:rPr>
        <w:fldChar w:fldCharType="end"/>
      </w:r>
    </w:p>
    <w:p w14:paraId="40917541" w14:textId="48C67064" w:rsidR="00BC2A9E" w:rsidRPr="00AB5445" w:rsidRDefault="00BC2A9E">
      <w:pPr>
        <w:pStyle w:val="Inhopg1"/>
        <w:rPr>
          <w:rFonts w:eastAsiaTheme="minorEastAsia"/>
          <w:b w:val="0"/>
          <w:color w:val="auto"/>
          <w:sz w:val="22"/>
          <w:lang w:eastAsia="nl-NL"/>
        </w:rPr>
      </w:pPr>
      <w:r w:rsidRPr="00AB5445">
        <w:t>8</w:t>
      </w:r>
      <w:r w:rsidRPr="00AB5445">
        <w:rPr>
          <w:rFonts w:eastAsiaTheme="minorEastAsia"/>
          <w:b w:val="0"/>
          <w:color w:val="auto"/>
          <w:sz w:val="22"/>
          <w:lang w:eastAsia="nl-NL"/>
        </w:rPr>
        <w:tab/>
      </w:r>
      <w:r w:rsidRPr="00AB5445">
        <w:t>Nadere bepalingen</w:t>
      </w:r>
      <w:r w:rsidRPr="00AB5445">
        <w:tab/>
      </w:r>
      <w:r w:rsidRPr="00AB5445">
        <w:fldChar w:fldCharType="begin" w:fldLock="1"/>
      </w:r>
      <w:r w:rsidRPr="00AB5445">
        <w:instrText xml:space="preserve"> PAGEREF _Toc128573695 \h </w:instrText>
      </w:r>
      <w:r w:rsidRPr="00AB5445">
        <w:fldChar w:fldCharType="separate"/>
      </w:r>
      <w:r w:rsidRPr="00AB5445">
        <w:t>16</w:t>
      </w:r>
      <w:r w:rsidRPr="00AB5445">
        <w:fldChar w:fldCharType="end"/>
      </w:r>
    </w:p>
    <w:p w14:paraId="274C154F" w14:textId="0868D92C" w:rsidR="00BC2A9E" w:rsidRPr="00AB5445" w:rsidRDefault="00BC2A9E">
      <w:pPr>
        <w:pStyle w:val="Inhopg2"/>
        <w:rPr>
          <w:rFonts w:eastAsiaTheme="minorEastAsia"/>
          <w:sz w:val="22"/>
          <w:lang w:val="nl-NL" w:eastAsia="nl-NL"/>
        </w:rPr>
      </w:pPr>
      <w:r w:rsidRPr="00AB5445">
        <w:rPr>
          <w:lang w:val="nl-NL"/>
        </w:rPr>
        <w:t>8.1</w:t>
      </w:r>
      <w:r w:rsidRPr="00AB5445">
        <w:rPr>
          <w:rFonts w:eastAsiaTheme="minorEastAsia"/>
          <w:sz w:val="22"/>
          <w:lang w:val="nl-NL" w:eastAsia="nl-NL"/>
        </w:rPr>
        <w:tab/>
      </w:r>
      <w:r w:rsidRPr="00AB5445">
        <w:rPr>
          <w:lang w:val="nl-NL"/>
        </w:rPr>
        <w:t>Voorbehoud</w:t>
      </w:r>
      <w:r w:rsidRPr="00AB5445">
        <w:rPr>
          <w:lang w:val="nl-NL"/>
        </w:rPr>
        <w:tab/>
      </w:r>
      <w:r w:rsidRPr="00AB5445">
        <w:rPr>
          <w:lang w:val="nl-NL"/>
        </w:rPr>
        <w:fldChar w:fldCharType="begin" w:fldLock="1"/>
      </w:r>
      <w:r w:rsidRPr="00AB5445">
        <w:rPr>
          <w:lang w:val="nl-NL"/>
        </w:rPr>
        <w:instrText xml:space="preserve"> PAGEREF _Toc128573696 \h </w:instrText>
      </w:r>
      <w:r w:rsidRPr="00AB5445">
        <w:rPr>
          <w:lang w:val="nl-NL"/>
        </w:rPr>
      </w:r>
      <w:r w:rsidRPr="00AB5445">
        <w:rPr>
          <w:lang w:val="nl-NL"/>
        </w:rPr>
        <w:fldChar w:fldCharType="separate"/>
      </w:r>
      <w:r w:rsidRPr="00AB5445">
        <w:rPr>
          <w:lang w:val="nl-NL"/>
        </w:rPr>
        <w:t>16</w:t>
      </w:r>
      <w:r w:rsidRPr="00AB5445">
        <w:rPr>
          <w:lang w:val="nl-NL"/>
        </w:rPr>
        <w:fldChar w:fldCharType="end"/>
      </w:r>
    </w:p>
    <w:p w14:paraId="2CDA313F" w14:textId="746C161F" w:rsidR="00BC2A9E" w:rsidRPr="00AB5445" w:rsidRDefault="00BC2A9E">
      <w:pPr>
        <w:pStyle w:val="Inhopg2"/>
        <w:rPr>
          <w:rFonts w:eastAsiaTheme="minorEastAsia"/>
          <w:sz w:val="22"/>
          <w:lang w:val="nl-NL" w:eastAsia="nl-NL"/>
        </w:rPr>
      </w:pPr>
      <w:r w:rsidRPr="00AB5445">
        <w:rPr>
          <w:lang w:val="nl-NL"/>
        </w:rPr>
        <w:t>8.2</w:t>
      </w:r>
      <w:r w:rsidRPr="00AB5445">
        <w:rPr>
          <w:rFonts w:eastAsiaTheme="minorEastAsia"/>
          <w:sz w:val="22"/>
          <w:lang w:val="nl-NL" w:eastAsia="nl-NL"/>
        </w:rPr>
        <w:tab/>
      </w:r>
      <w:r w:rsidRPr="00AB5445">
        <w:rPr>
          <w:lang w:val="nl-NL"/>
        </w:rPr>
        <w:t>Geschillenregeling</w:t>
      </w:r>
      <w:r w:rsidRPr="00AB5445">
        <w:rPr>
          <w:lang w:val="nl-NL"/>
        </w:rPr>
        <w:tab/>
      </w:r>
      <w:r w:rsidRPr="00AB5445">
        <w:rPr>
          <w:lang w:val="nl-NL"/>
        </w:rPr>
        <w:fldChar w:fldCharType="begin" w:fldLock="1"/>
      </w:r>
      <w:r w:rsidRPr="00AB5445">
        <w:rPr>
          <w:lang w:val="nl-NL"/>
        </w:rPr>
        <w:instrText xml:space="preserve"> PAGEREF _Toc128573697 \h </w:instrText>
      </w:r>
      <w:r w:rsidRPr="00AB5445">
        <w:rPr>
          <w:lang w:val="nl-NL"/>
        </w:rPr>
      </w:r>
      <w:r w:rsidRPr="00AB5445">
        <w:rPr>
          <w:lang w:val="nl-NL"/>
        </w:rPr>
        <w:fldChar w:fldCharType="separate"/>
      </w:r>
      <w:r w:rsidRPr="00AB5445">
        <w:rPr>
          <w:lang w:val="nl-NL"/>
        </w:rPr>
        <w:t>16</w:t>
      </w:r>
      <w:r w:rsidRPr="00AB5445">
        <w:rPr>
          <w:lang w:val="nl-NL"/>
        </w:rPr>
        <w:fldChar w:fldCharType="end"/>
      </w:r>
    </w:p>
    <w:p w14:paraId="49A0048B" w14:textId="7786BC3D" w:rsidR="00BC2A9E" w:rsidRPr="00AB5445" w:rsidRDefault="00BC2A9E">
      <w:pPr>
        <w:pStyle w:val="Inhopg2"/>
        <w:rPr>
          <w:rFonts w:eastAsiaTheme="minorEastAsia"/>
          <w:sz w:val="22"/>
          <w:lang w:val="nl-NL" w:eastAsia="nl-NL"/>
        </w:rPr>
      </w:pPr>
      <w:r w:rsidRPr="00AB5445">
        <w:rPr>
          <w:lang w:val="nl-NL"/>
        </w:rPr>
        <w:t>8.3</w:t>
      </w:r>
      <w:r w:rsidRPr="00AB5445">
        <w:rPr>
          <w:rFonts w:eastAsiaTheme="minorEastAsia"/>
          <w:sz w:val="22"/>
          <w:lang w:val="nl-NL" w:eastAsia="nl-NL"/>
        </w:rPr>
        <w:tab/>
      </w:r>
      <w:r w:rsidRPr="00AB5445">
        <w:rPr>
          <w:lang w:val="nl-NL"/>
        </w:rPr>
        <w:t>Onvoorwaardelijke inschrijving</w:t>
      </w:r>
      <w:r w:rsidRPr="00AB5445">
        <w:rPr>
          <w:lang w:val="nl-NL"/>
        </w:rPr>
        <w:tab/>
      </w:r>
      <w:r w:rsidRPr="00AB5445">
        <w:rPr>
          <w:lang w:val="nl-NL"/>
        </w:rPr>
        <w:fldChar w:fldCharType="begin" w:fldLock="1"/>
      </w:r>
      <w:r w:rsidRPr="00AB5445">
        <w:rPr>
          <w:lang w:val="nl-NL"/>
        </w:rPr>
        <w:instrText xml:space="preserve"> PAGEREF _Toc128573698 \h </w:instrText>
      </w:r>
      <w:r w:rsidRPr="00AB5445">
        <w:rPr>
          <w:lang w:val="nl-NL"/>
        </w:rPr>
      </w:r>
      <w:r w:rsidRPr="00AB5445">
        <w:rPr>
          <w:lang w:val="nl-NL"/>
        </w:rPr>
        <w:fldChar w:fldCharType="separate"/>
      </w:r>
      <w:r w:rsidRPr="00AB5445">
        <w:rPr>
          <w:lang w:val="nl-NL"/>
        </w:rPr>
        <w:t>16</w:t>
      </w:r>
      <w:r w:rsidRPr="00AB5445">
        <w:rPr>
          <w:lang w:val="nl-NL"/>
        </w:rPr>
        <w:fldChar w:fldCharType="end"/>
      </w:r>
    </w:p>
    <w:p w14:paraId="1ADB2D5A" w14:textId="5235AD70" w:rsidR="00BC2A9E" w:rsidRPr="00AB5445" w:rsidRDefault="00BC2A9E">
      <w:pPr>
        <w:pStyle w:val="Inhopg1"/>
        <w:rPr>
          <w:rFonts w:eastAsiaTheme="minorEastAsia"/>
          <w:b w:val="0"/>
          <w:color w:val="auto"/>
          <w:sz w:val="22"/>
          <w:lang w:eastAsia="nl-NL"/>
        </w:rPr>
      </w:pPr>
      <w:r w:rsidRPr="00AB5445">
        <w:t>9</w:t>
      </w:r>
      <w:r w:rsidRPr="00AB5445">
        <w:rPr>
          <w:rFonts w:eastAsiaTheme="minorEastAsia"/>
          <w:b w:val="0"/>
          <w:color w:val="auto"/>
          <w:sz w:val="22"/>
          <w:lang w:eastAsia="nl-NL"/>
        </w:rPr>
        <w:tab/>
      </w:r>
      <w:r w:rsidRPr="00AB5445">
        <w:t>Lijst van bijlagen en modellen</w:t>
      </w:r>
      <w:r w:rsidRPr="00AB5445">
        <w:tab/>
      </w:r>
      <w:r w:rsidRPr="00AB5445">
        <w:fldChar w:fldCharType="begin" w:fldLock="1"/>
      </w:r>
      <w:r w:rsidRPr="00AB5445">
        <w:instrText xml:space="preserve"> PAGEREF _Toc128573699 \h </w:instrText>
      </w:r>
      <w:r w:rsidRPr="00AB5445">
        <w:fldChar w:fldCharType="separate"/>
      </w:r>
      <w:r w:rsidRPr="00AB5445">
        <w:t>18</w:t>
      </w:r>
      <w:r w:rsidRPr="00AB5445">
        <w:fldChar w:fldCharType="end"/>
      </w:r>
    </w:p>
    <w:p w14:paraId="136E9E9D" w14:textId="65679BE7" w:rsidR="00003F56" w:rsidRPr="00AB5445" w:rsidRDefault="00003F56" w:rsidP="004570DD">
      <w:pPr>
        <w:pStyle w:val="Inhopg2"/>
        <w:rPr>
          <w:color w:val="267AA1"/>
          <w:szCs w:val="20"/>
          <w:lang w:val="nl-NL"/>
        </w:rPr>
      </w:pPr>
      <w:r w:rsidRPr="00AB5445">
        <w:rPr>
          <w:color w:val="267AA1"/>
          <w:szCs w:val="20"/>
          <w:highlight w:val="yellow"/>
          <w:lang w:val="nl-NL"/>
        </w:rPr>
        <w:fldChar w:fldCharType="end"/>
      </w:r>
    </w:p>
    <w:p w14:paraId="3AC38731" w14:textId="77777777" w:rsidR="00783CC2" w:rsidRPr="00AB5445" w:rsidRDefault="00783CC2" w:rsidP="00783CC2"/>
    <w:p w14:paraId="1539D7E0" w14:textId="77777777" w:rsidR="00783CC2" w:rsidRPr="00AB5445" w:rsidRDefault="00783CC2" w:rsidP="00783CC2">
      <w:pPr>
        <w:ind w:left="-993"/>
        <w:rPr>
          <w:rFonts w:eastAsia="Calibri"/>
        </w:rPr>
      </w:pPr>
    </w:p>
    <w:p w14:paraId="22CB4241" w14:textId="77777777" w:rsidR="00783CC2" w:rsidRPr="00AB5445" w:rsidRDefault="00783CC2" w:rsidP="00783CC2">
      <w:pPr>
        <w:ind w:left="-993"/>
        <w:rPr>
          <w:b/>
          <w:sz w:val="24"/>
          <w:u w:val="single"/>
        </w:rPr>
      </w:pPr>
      <w:r w:rsidRPr="00AB5445">
        <w:rPr>
          <w:b/>
          <w:sz w:val="24"/>
          <w:u w:val="single"/>
        </w:rPr>
        <w:t>Relevant voor het indienen op verzoek en indien van toepassing:</w:t>
      </w:r>
    </w:p>
    <w:p w14:paraId="6AB979FF" w14:textId="77777777" w:rsidR="00783CC2" w:rsidRPr="00AB5445" w:rsidRDefault="00783CC2" w:rsidP="00783CC2">
      <w:pPr>
        <w:ind w:left="-993"/>
        <w:rPr>
          <w:b/>
          <w:sz w:val="24"/>
          <w:u w:val="single"/>
        </w:rPr>
      </w:pPr>
    </w:p>
    <w:p w14:paraId="688A294A" w14:textId="1C355C25" w:rsidR="00783CC2" w:rsidRPr="00AB5445" w:rsidRDefault="00783CC2" w:rsidP="00783CC2">
      <w:pPr>
        <w:ind w:left="-993"/>
        <w:rPr>
          <w:b/>
          <w:bCs/>
          <w:color w:val="00769E" w:themeColor="accent2"/>
          <w:sz w:val="24"/>
          <w:szCs w:val="24"/>
        </w:rPr>
      </w:pPr>
      <w:r w:rsidRPr="00AB5445">
        <w:rPr>
          <w:b/>
          <w:bCs/>
          <w:color w:val="00769E" w:themeColor="accent2"/>
          <w:sz w:val="24"/>
          <w:szCs w:val="24"/>
        </w:rPr>
        <w:t>Model A1 Opgave referentieproject voor een werk</w:t>
      </w:r>
    </w:p>
    <w:p w14:paraId="193267E8" w14:textId="77777777" w:rsidR="00783CC2" w:rsidRPr="00AB5445" w:rsidRDefault="00783CC2" w:rsidP="00783CC2">
      <w:pPr>
        <w:ind w:left="-993"/>
        <w:rPr>
          <w:rFonts w:eastAsia="Calibri"/>
          <w:highlight w:val="yellow"/>
        </w:rPr>
      </w:pPr>
    </w:p>
    <w:p w14:paraId="3DC8FFAE" w14:textId="461CCB23" w:rsidR="00783CC2" w:rsidRPr="00AB5445" w:rsidRDefault="00783CC2" w:rsidP="00783CC2">
      <w:pPr>
        <w:ind w:left="-993"/>
        <w:rPr>
          <w:b/>
          <w:bCs/>
          <w:color w:val="00769E" w:themeColor="accent2"/>
          <w:sz w:val="24"/>
          <w:szCs w:val="24"/>
        </w:rPr>
      </w:pPr>
      <w:r w:rsidRPr="00AB5445">
        <w:rPr>
          <w:b/>
          <w:bCs/>
          <w:color w:val="00769E" w:themeColor="accent2"/>
          <w:sz w:val="24"/>
          <w:szCs w:val="24"/>
        </w:rPr>
        <w:t xml:space="preserve">Model B1 Verklaring aansprakelijkheden bij combinatievorming </w:t>
      </w:r>
    </w:p>
    <w:p w14:paraId="63058C3A" w14:textId="59A9D36E" w:rsidR="00783CC2" w:rsidRPr="00AB5445" w:rsidRDefault="00783CC2" w:rsidP="00783CC2">
      <w:pPr>
        <w:ind w:left="-993"/>
        <w:rPr>
          <w:b/>
          <w:bCs/>
          <w:color w:val="00769E" w:themeColor="accent2"/>
          <w:sz w:val="24"/>
          <w:szCs w:val="24"/>
        </w:rPr>
      </w:pPr>
      <w:r w:rsidRPr="00AB5445">
        <w:rPr>
          <w:b/>
          <w:bCs/>
          <w:color w:val="00769E" w:themeColor="accent2"/>
          <w:sz w:val="24"/>
          <w:szCs w:val="24"/>
        </w:rPr>
        <w:t xml:space="preserve">Model B2 Verklaring </w:t>
      </w:r>
      <w:proofErr w:type="gramStart"/>
      <w:r w:rsidRPr="00AB5445">
        <w:rPr>
          <w:b/>
          <w:bCs/>
          <w:color w:val="00769E" w:themeColor="accent2"/>
          <w:sz w:val="24"/>
          <w:szCs w:val="24"/>
        </w:rPr>
        <w:t>omtrent</w:t>
      </w:r>
      <w:proofErr w:type="gramEnd"/>
      <w:r w:rsidRPr="00AB5445">
        <w:rPr>
          <w:b/>
          <w:bCs/>
          <w:color w:val="00769E" w:themeColor="accent2"/>
          <w:sz w:val="24"/>
          <w:szCs w:val="24"/>
        </w:rPr>
        <w:t xml:space="preserve"> beroep op bekwaamheid</w:t>
      </w:r>
    </w:p>
    <w:p w14:paraId="66E17AFD" w14:textId="63211B5E" w:rsidR="00783CC2" w:rsidRPr="00AB5445" w:rsidRDefault="00783CC2" w:rsidP="00783CC2">
      <w:pPr>
        <w:ind w:left="-993"/>
        <w:rPr>
          <w:b/>
          <w:bCs/>
          <w:color w:val="00769E" w:themeColor="accent2"/>
          <w:sz w:val="24"/>
          <w:szCs w:val="24"/>
        </w:rPr>
      </w:pPr>
      <w:r w:rsidRPr="00AB5445">
        <w:rPr>
          <w:b/>
          <w:bCs/>
          <w:color w:val="00769E" w:themeColor="accent2"/>
          <w:sz w:val="24"/>
          <w:szCs w:val="24"/>
        </w:rPr>
        <w:t xml:space="preserve">Model B3 Verklaring </w:t>
      </w:r>
      <w:proofErr w:type="gramStart"/>
      <w:r w:rsidRPr="00AB5445">
        <w:rPr>
          <w:b/>
          <w:bCs/>
          <w:color w:val="00769E" w:themeColor="accent2"/>
          <w:sz w:val="24"/>
          <w:szCs w:val="24"/>
        </w:rPr>
        <w:t>omtrent</w:t>
      </w:r>
      <w:proofErr w:type="gramEnd"/>
      <w:r w:rsidRPr="00AB5445">
        <w:rPr>
          <w:b/>
          <w:bCs/>
          <w:color w:val="00769E" w:themeColor="accent2"/>
          <w:sz w:val="24"/>
          <w:szCs w:val="24"/>
        </w:rPr>
        <w:t xml:space="preserve"> beroep op financiële draagkracht</w:t>
      </w:r>
    </w:p>
    <w:p w14:paraId="733827A7" w14:textId="1B772C7F" w:rsidR="00783CC2" w:rsidRPr="00AB5445" w:rsidRDefault="00783CC2" w:rsidP="00783CC2">
      <w:pPr>
        <w:ind w:left="-993"/>
        <w:rPr>
          <w:i/>
        </w:rPr>
      </w:pPr>
    </w:p>
    <w:p w14:paraId="36150AE9" w14:textId="77777777" w:rsidR="00783CC2" w:rsidRPr="00AB5445" w:rsidRDefault="00783CC2" w:rsidP="00783CC2">
      <w:pPr>
        <w:sectPr w:rsidR="00783CC2" w:rsidRPr="00AB5445" w:rsidSect="004570DD">
          <w:headerReference w:type="even" r:id="rId14"/>
          <w:headerReference w:type="default" r:id="rId15"/>
          <w:footerReference w:type="even" r:id="rId16"/>
          <w:footerReference w:type="default" r:id="rId17"/>
          <w:headerReference w:type="first" r:id="rId18"/>
          <w:footerReference w:type="first" r:id="rId19"/>
          <w:pgSz w:w="11906" w:h="16838" w:code="9"/>
          <w:pgMar w:top="2211" w:right="1559" w:bottom="1276" w:left="2410" w:header="425" w:footer="1573" w:gutter="0"/>
          <w:pgNumType w:start="1"/>
          <w:cols w:space="708"/>
          <w:titlePg/>
          <w:docGrid w:linePitch="360"/>
        </w:sectPr>
      </w:pPr>
    </w:p>
    <w:p w14:paraId="136E9E9E" w14:textId="62D6650A" w:rsidR="004E1476" w:rsidRPr="00AB5445" w:rsidRDefault="002B1F08" w:rsidP="00AB5445">
      <w:pPr>
        <w:pStyle w:val="Kop1"/>
        <w:spacing w:before="0"/>
      </w:pPr>
      <w:bookmarkStart w:id="1" w:name="docStartPointText"/>
      <w:bookmarkStart w:id="2" w:name="_Toc128573640"/>
      <w:bookmarkEnd w:id="1"/>
      <w:r w:rsidRPr="00AB5445">
        <w:lastRenderedPageBreak/>
        <w:t>Inleiding</w:t>
      </w:r>
      <w:bookmarkEnd w:id="2"/>
    </w:p>
    <w:p w14:paraId="136E9E9F" w14:textId="137F9559" w:rsidR="00206E3C" w:rsidRPr="00AB5445" w:rsidRDefault="00FE0177" w:rsidP="00206E3C">
      <w:r w:rsidRPr="00AB5445">
        <w:t xml:space="preserve">Van Wijnen </w:t>
      </w:r>
      <w:r w:rsidR="003E6861" w:rsidRPr="00AB5445">
        <w:t>P</w:t>
      </w:r>
      <w:r w:rsidRPr="00AB5445">
        <w:t>rojectontwikkeling West B.V.</w:t>
      </w:r>
      <w:r w:rsidR="00206E3C" w:rsidRPr="00AB5445">
        <w:rPr>
          <w:i/>
        </w:rPr>
        <w:t xml:space="preserve">, </w:t>
      </w:r>
      <w:r w:rsidR="00206E3C" w:rsidRPr="00AB5445">
        <w:t xml:space="preserve">hierna te noemen "de </w:t>
      </w:r>
      <w:r w:rsidR="003E6861" w:rsidRPr="00AB5445">
        <w:t>A</w:t>
      </w:r>
      <w:r w:rsidR="00206E3C" w:rsidRPr="00AB5445">
        <w:t xml:space="preserve">anbesteder", organiseert een aanbesteding volgens de </w:t>
      </w:r>
      <w:r w:rsidR="00314AB6" w:rsidRPr="00AB5445">
        <w:t>Nationale</w:t>
      </w:r>
      <w:r w:rsidR="00206E3C" w:rsidRPr="00AB5445">
        <w:t xml:space="preserve"> openbare procedure om te komen tot contractering van een </w:t>
      </w:r>
      <w:r w:rsidR="000D32B2" w:rsidRPr="00AB5445">
        <w:t>ondernemer</w:t>
      </w:r>
      <w:r w:rsidR="00206E3C" w:rsidRPr="00AB5445">
        <w:t xml:space="preserve"> ten behoeve van de realisatie van het Werk, (hierna</w:t>
      </w:r>
      <w:r w:rsidR="003E6861" w:rsidRPr="00AB5445">
        <w:t xml:space="preserve"> ook</w:t>
      </w:r>
      <w:r w:rsidR="00206E3C" w:rsidRPr="00AB5445">
        <w:t xml:space="preserve">: </w:t>
      </w:r>
      <w:r w:rsidR="003E6861" w:rsidRPr="00AB5445">
        <w:t>“</w:t>
      </w:r>
      <w:r w:rsidR="00206E3C" w:rsidRPr="00AB5445">
        <w:t xml:space="preserve">de </w:t>
      </w:r>
      <w:r w:rsidR="003E6861" w:rsidRPr="00AB5445">
        <w:t>O</w:t>
      </w:r>
      <w:r w:rsidR="00206E3C" w:rsidRPr="00AB5445">
        <w:t>pdracht</w:t>
      </w:r>
      <w:r w:rsidR="003E6861" w:rsidRPr="00AB5445">
        <w:t>”</w:t>
      </w:r>
      <w:r w:rsidR="00206E3C" w:rsidRPr="00AB5445">
        <w:t>), gedefinieerd als:</w:t>
      </w:r>
    </w:p>
    <w:p w14:paraId="136E9EA0" w14:textId="77777777" w:rsidR="00206E3C" w:rsidRPr="00AB5445" w:rsidRDefault="00206E3C" w:rsidP="00206E3C"/>
    <w:p w14:paraId="136E9EA1" w14:textId="622E16E6" w:rsidR="00206E3C" w:rsidRPr="00AB5445" w:rsidRDefault="00FD6E7A" w:rsidP="00622966">
      <w:r w:rsidRPr="00AB5445">
        <w:t xml:space="preserve">“Realisatie </w:t>
      </w:r>
      <w:r w:rsidR="003F1EF6" w:rsidRPr="00AB5445">
        <w:t>Woonrijp</w:t>
      </w:r>
      <w:r w:rsidRPr="00AB5445">
        <w:t xml:space="preserve"> woonwijk </w:t>
      </w:r>
      <w:proofErr w:type="spellStart"/>
      <w:r w:rsidRPr="00AB5445">
        <w:t>Bentwijck</w:t>
      </w:r>
      <w:proofErr w:type="spellEnd"/>
      <w:r w:rsidRPr="00AB5445">
        <w:t xml:space="preserve"> te Benthuizen”</w:t>
      </w:r>
      <w:r w:rsidR="00206E3C" w:rsidRPr="00AB5445">
        <w:t>.</w:t>
      </w:r>
    </w:p>
    <w:p w14:paraId="136E9EA2" w14:textId="77777777" w:rsidR="00206E3C" w:rsidRPr="00AB5445" w:rsidRDefault="00206E3C" w:rsidP="00206E3C"/>
    <w:p w14:paraId="72E448D7" w14:textId="77777777" w:rsidR="004C1C11" w:rsidRPr="00AB5445" w:rsidRDefault="004C1C11" w:rsidP="0029216F">
      <w:pPr>
        <w:rPr>
          <w:rFonts w:cs="Arial"/>
        </w:rPr>
      </w:pPr>
      <w:r w:rsidRPr="00AB5445">
        <w:rPr>
          <w:rFonts w:cs="Arial"/>
        </w:rPr>
        <w:t xml:space="preserve">Op deze aanbesteding is de Aanbestedingswet en het Aanbestedingsreglement Werken 2016 (ARW 2016) van toepassing. </w:t>
      </w:r>
    </w:p>
    <w:p w14:paraId="23F8EDF4" w14:textId="77777777" w:rsidR="004C1C11" w:rsidRPr="00AB5445" w:rsidRDefault="004C1C11" w:rsidP="004C1C11">
      <w:pPr>
        <w:rPr>
          <w:i/>
        </w:rPr>
      </w:pPr>
    </w:p>
    <w:p w14:paraId="5A208B0B" w14:textId="1DC0B9F2" w:rsidR="006800F2" w:rsidRPr="00AB5445" w:rsidRDefault="00622966" w:rsidP="006800F2">
      <w:r w:rsidRPr="00AB5445">
        <w:t>In deze inschrijvingsleidraad wordt het verloop van de aanbestedingsprocedure beschreven en wordt inzichtelijk gemaakt aan welke voorwaarden de inschrijving moet voldoen en hoe de gunning plaatsvindt.</w:t>
      </w:r>
    </w:p>
    <w:p w14:paraId="160CA2B1" w14:textId="77777777" w:rsidR="006800F2" w:rsidRPr="00AB5445" w:rsidRDefault="006800F2" w:rsidP="006800F2">
      <w:pPr>
        <w:pStyle w:val="Kop2"/>
      </w:pPr>
      <w:bookmarkStart w:id="3" w:name="_Toc128573641"/>
      <w:r w:rsidRPr="00AB5445">
        <w:t>Motiveringen in het kader van de aanbestedingswet</w:t>
      </w:r>
      <w:bookmarkEnd w:id="3"/>
      <w:r w:rsidRPr="00AB5445">
        <w:t xml:space="preserve"> </w:t>
      </w:r>
    </w:p>
    <w:p w14:paraId="7A10D32C" w14:textId="77777777" w:rsidR="006800F2" w:rsidRPr="00AB5445" w:rsidRDefault="006800F2" w:rsidP="006800F2">
      <w:pPr>
        <w:pStyle w:val="Kop3"/>
      </w:pPr>
      <w:bookmarkStart w:id="4" w:name="_Toc128573642"/>
      <w:r w:rsidRPr="00AB5445">
        <w:t>Aanbestedingsprocedure</w:t>
      </w:r>
      <w:bookmarkEnd w:id="4"/>
      <w:r w:rsidRPr="00AB5445">
        <w:t xml:space="preserve"> </w:t>
      </w:r>
    </w:p>
    <w:p w14:paraId="1056A0E6" w14:textId="6931BA9E" w:rsidR="006800F2" w:rsidRPr="00AB5445" w:rsidRDefault="00A16D82" w:rsidP="006800F2">
      <w:r w:rsidRPr="00AB5445">
        <w:t xml:space="preserve">De keuze voor de </w:t>
      </w:r>
      <w:r w:rsidRPr="00AB5445">
        <w:rPr>
          <w:b/>
          <w:bCs/>
        </w:rPr>
        <w:t>nationale openbare aanbestedingsprocedure</w:t>
      </w:r>
      <w:r w:rsidRPr="00AB5445">
        <w:t xml:space="preserve"> volgt uit de Gids Proportionaliteit en het daarop gebaseerde aanbestedingsbeleid van de aanbesteder. De raming van het werk ligt onder de drempel voor Europees aanbesteden.</w:t>
      </w:r>
    </w:p>
    <w:p w14:paraId="6667403D" w14:textId="77777777" w:rsidR="006800F2" w:rsidRPr="00AB5445" w:rsidRDefault="006800F2" w:rsidP="006800F2">
      <w:pPr>
        <w:pStyle w:val="Kop3"/>
      </w:pPr>
      <w:bookmarkStart w:id="5" w:name="_Toc128573643"/>
      <w:r w:rsidRPr="00AB5445">
        <w:t>Clustering van opdrachten</w:t>
      </w:r>
      <w:bookmarkEnd w:id="5"/>
    </w:p>
    <w:p w14:paraId="22185634" w14:textId="2AF31B67" w:rsidR="006800F2" w:rsidRPr="00AB5445" w:rsidRDefault="006800F2" w:rsidP="006800F2">
      <w:r w:rsidRPr="00AB5445">
        <w:t xml:space="preserve">Onderhavig aan te besteden project is een op </w:t>
      </w:r>
      <w:r w:rsidR="003F1EF6" w:rsidRPr="00AB5445">
        <w:t>zichzelf</w:t>
      </w:r>
      <w:r w:rsidRPr="00AB5445">
        <w:t xml:space="preserve"> staand project, in traditionele vorm (UAV, RAW) en betreft geen clustering van meerdere opdrachten.</w:t>
      </w:r>
    </w:p>
    <w:p w14:paraId="39F8FB2E" w14:textId="77777777" w:rsidR="006800F2" w:rsidRPr="00AB5445" w:rsidRDefault="006800F2" w:rsidP="006800F2">
      <w:pPr>
        <w:pStyle w:val="Kop3"/>
      </w:pPr>
      <w:bookmarkStart w:id="6" w:name="_Toc128573644"/>
      <w:r w:rsidRPr="00AB5445">
        <w:t>Niet opdelen in (meer) percelen</w:t>
      </w:r>
      <w:bookmarkEnd w:id="6"/>
    </w:p>
    <w:p w14:paraId="1FC8D760" w14:textId="6594DE9B" w:rsidR="006800F2" w:rsidRPr="00AB5445" w:rsidRDefault="006800F2" w:rsidP="006800F2">
      <w:pPr>
        <w:pStyle w:val="Geenafstand"/>
      </w:pPr>
      <w:r w:rsidRPr="00AB5445">
        <w:t xml:space="preserve">De </w:t>
      </w:r>
      <w:r w:rsidR="003E6861" w:rsidRPr="00AB5445">
        <w:t>O</w:t>
      </w:r>
      <w:r w:rsidRPr="00AB5445">
        <w:t xml:space="preserve">pdracht is niet onderverdeeld in percelen, omdat de </w:t>
      </w:r>
      <w:r w:rsidR="003E6861" w:rsidRPr="00AB5445">
        <w:t>O</w:t>
      </w:r>
      <w:r w:rsidRPr="00AB5445">
        <w:t xml:space="preserve">pdracht wordt gezien als een logisch samenhangend geheel en gezien de grootte en gestelde geschiktheidseisen en gunningscriteria het midden- en kleinbedrijf voldoende toegang heeft tot de </w:t>
      </w:r>
      <w:r w:rsidR="003E6861" w:rsidRPr="00AB5445">
        <w:t>O</w:t>
      </w:r>
      <w:r w:rsidRPr="00AB5445">
        <w:t>pdracht.</w:t>
      </w:r>
    </w:p>
    <w:p w14:paraId="2D8302BC" w14:textId="22F01BCD" w:rsidR="006800F2" w:rsidRPr="00AB5445" w:rsidRDefault="006800F2" w:rsidP="006800F2">
      <w:r w:rsidRPr="00AB5445">
        <w:t xml:space="preserve">Ook brengt het verdelen van de </w:t>
      </w:r>
      <w:r w:rsidR="003E6861" w:rsidRPr="00AB5445">
        <w:t>O</w:t>
      </w:r>
      <w:r w:rsidRPr="00AB5445">
        <w:t xml:space="preserve">pdracht in percelen voor de aanbesteder extra administratieve lasten, risico’s en faalkosten met zich mee. Voor onderhavige </w:t>
      </w:r>
      <w:r w:rsidR="003E6861" w:rsidRPr="00AB5445">
        <w:t>O</w:t>
      </w:r>
      <w:r w:rsidRPr="00AB5445">
        <w:t>pdracht worden deze niet acceptabel bevonden.</w:t>
      </w:r>
    </w:p>
    <w:p w14:paraId="136E9EAF" w14:textId="77777777" w:rsidR="004A7DB5" w:rsidRPr="00AB5445" w:rsidRDefault="00206E3C" w:rsidP="00206E3C">
      <w:pPr>
        <w:pStyle w:val="Kop2"/>
      </w:pPr>
      <w:bookmarkStart w:id="7" w:name="_Toc128573645"/>
      <w:r w:rsidRPr="00AB5445">
        <w:t>Onderwerp van aanbesteding</w:t>
      </w:r>
      <w:bookmarkEnd w:id="7"/>
    </w:p>
    <w:p w14:paraId="136E9EB3" w14:textId="770C696C" w:rsidR="00206E3C" w:rsidRPr="00AB5445" w:rsidRDefault="00D82B95" w:rsidP="00206E3C">
      <w:r w:rsidRPr="00AB5445">
        <w:t xml:space="preserve">Realisatie </w:t>
      </w:r>
      <w:r w:rsidR="003F1EF6" w:rsidRPr="00AB5445">
        <w:t>Woonrijp</w:t>
      </w:r>
      <w:r w:rsidRPr="00AB5445">
        <w:t xml:space="preserve"> woonwijk </w:t>
      </w:r>
      <w:proofErr w:type="spellStart"/>
      <w:r w:rsidRPr="00AB5445">
        <w:t>Bentwijck</w:t>
      </w:r>
      <w:proofErr w:type="spellEnd"/>
      <w:r w:rsidRPr="00AB5445">
        <w:t xml:space="preserve"> te Benthuizen.</w:t>
      </w:r>
    </w:p>
    <w:p w14:paraId="136E9EB4" w14:textId="77777777" w:rsidR="00206E3C" w:rsidRPr="00AB5445" w:rsidRDefault="00206E3C" w:rsidP="00622966">
      <w:pPr>
        <w:pStyle w:val="Kop3"/>
      </w:pPr>
      <w:bookmarkStart w:id="8" w:name="_Toc128573646"/>
      <w:r w:rsidRPr="00AB5445">
        <w:t>Opdracht</w:t>
      </w:r>
      <w:bookmarkEnd w:id="8"/>
    </w:p>
    <w:p w14:paraId="136E9EB5" w14:textId="70673DF1" w:rsidR="00206E3C" w:rsidRPr="00AB5445" w:rsidRDefault="00206E3C" w:rsidP="00206E3C">
      <w:r w:rsidRPr="00AB5445">
        <w:t xml:space="preserve">De </w:t>
      </w:r>
      <w:r w:rsidR="003E6861" w:rsidRPr="00AB5445">
        <w:t>O</w:t>
      </w:r>
      <w:r w:rsidRPr="00AB5445">
        <w:t>pdracht omvat op hoofdlijnen:</w:t>
      </w:r>
    </w:p>
    <w:p w14:paraId="72C6266E" w14:textId="77777777" w:rsidR="003F1EF6" w:rsidRPr="00AB5445" w:rsidRDefault="009A2D37" w:rsidP="003F1EF6">
      <w:pPr>
        <w:pStyle w:val="Lijstalinea"/>
        <w:numPr>
          <w:ilvl w:val="0"/>
          <w:numId w:val="35"/>
        </w:numPr>
      </w:pPr>
      <w:proofErr w:type="gramStart"/>
      <w:r w:rsidRPr="00AB5445">
        <w:t>het</w:t>
      </w:r>
      <w:proofErr w:type="gramEnd"/>
      <w:r w:rsidRPr="00AB5445">
        <w:t xml:space="preserve"> verwijderen van (tijdelijke) bouwwegen; </w:t>
      </w:r>
    </w:p>
    <w:p w14:paraId="7AC6FFA0" w14:textId="77777777" w:rsidR="003F1EF6" w:rsidRPr="00AB5445" w:rsidRDefault="009A2D37" w:rsidP="003F1EF6">
      <w:pPr>
        <w:pStyle w:val="Lijstalinea"/>
        <w:numPr>
          <w:ilvl w:val="0"/>
          <w:numId w:val="35"/>
        </w:numPr>
      </w:pPr>
      <w:proofErr w:type="gramStart"/>
      <w:r w:rsidRPr="00AB5445">
        <w:t>het</w:t>
      </w:r>
      <w:proofErr w:type="gramEnd"/>
      <w:r w:rsidRPr="00AB5445">
        <w:t xml:space="preserve"> uitvoeren van grondwerk;</w:t>
      </w:r>
    </w:p>
    <w:p w14:paraId="184EE43B" w14:textId="34389C0A" w:rsidR="007736B2" w:rsidRPr="00AB5445" w:rsidRDefault="009A2D37" w:rsidP="003F1EF6">
      <w:pPr>
        <w:pStyle w:val="Lijstalinea"/>
        <w:numPr>
          <w:ilvl w:val="0"/>
          <w:numId w:val="35"/>
        </w:numPr>
      </w:pPr>
      <w:proofErr w:type="gramStart"/>
      <w:r w:rsidRPr="00AB5445">
        <w:t>het</w:t>
      </w:r>
      <w:proofErr w:type="gramEnd"/>
      <w:r w:rsidRPr="00AB5445">
        <w:t xml:space="preserve"> aanbrengen van (huis- en kolk)riolering;</w:t>
      </w:r>
    </w:p>
    <w:p w14:paraId="741C6BA8" w14:textId="77777777" w:rsidR="003F1EF6" w:rsidRPr="00AB5445" w:rsidRDefault="007736B2" w:rsidP="006874F9">
      <w:pPr>
        <w:pStyle w:val="Lijstalinea"/>
        <w:numPr>
          <w:ilvl w:val="0"/>
          <w:numId w:val="35"/>
        </w:numPr>
      </w:pPr>
      <w:proofErr w:type="gramStart"/>
      <w:r w:rsidRPr="00AB5445">
        <w:t>het</w:t>
      </w:r>
      <w:proofErr w:type="gramEnd"/>
      <w:r w:rsidRPr="00AB5445">
        <w:t xml:space="preserve"> aanleggen van</w:t>
      </w:r>
      <w:r w:rsidR="003F1EF6" w:rsidRPr="00AB5445">
        <w:t xml:space="preserve"> verhardingen</w:t>
      </w:r>
      <w:r w:rsidRPr="00AB5445">
        <w:t>;</w:t>
      </w:r>
    </w:p>
    <w:p w14:paraId="5626D315" w14:textId="673376FF" w:rsidR="003F1EF6" w:rsidRPr="00AB5445" w:rsidRDefault="003F1EF6" w:rsidP="006874F9">
      <w:pPr>
        <w:pStyle w:val="Lijstalinea"/>
        <w:numPr>
          <w:ilvl w:val="0"/>
          <w:numId w:val="35"/>
        </w:numPr>
      </w:pPr>
      <w:proofErr w:type="gramStart"/>
      <w:r w:rsidRPr="00AB5445">
        <w:t>het</w:t>
      </w:r>
      <w:proofErr w:type="gramEnd"/>
      <w:r w:rsidRPr="00AB5445">
        <w:t xml:space="preserve"> aanbrengen van openbare verlichting;</w:t>
      </w:r>
    </w:p>
    <w:p w14:paraId="3DEA2F8F" w14:textId="2E93047A" w:rsidR="003F1EF6" w:rsidRPr="00AB5445" w:rsidRDefault="003F1EF6" w:rsidP="006874F9">
      <w:pPr>
        <w:pStyle w:val="Lijstalinea"/>
        <w:numPr>
          <w:ilvl w:val="0"/>
          <w:numId w:val="35"/>
        </w:numPr>
      </w:pPr>
      <w:proofErr w:type="gramStart"/>
      <w:r w:rsidRPr="00AB5445">
        <w:t>het</w:t>
      </w:r>
      <w:proofErr w:type="gramEnd"/>
      <w:r w:rsidRPr="00AB5445">
        <w:t xml:space="preserve"> aanbrengen van groenvoorzieningen;</w:t>
      </w:r>
    </w:p>
    <w:p w14:paraId="0C2EE2FD" w14:textId="790D06D5" w:rsidR="003F1EF6" w:rsidRPr="00AB5445" w:rsidRDefault="003F1EF6" w:rsidP="006874F9">
      <w:pPr>
        <w:pStyle w:val="Lijstalinea"/>
        <w:numPr>
          <w:ilvl w:val="0"/>
          <w:numId w:val="35"/>
        </w:numPr>
      </w:pPr>
      <w:proofErr w:type="gramStart"/>
      <w:r w:rsidRPr="00AB5445">
        <w:t>het</w:t>
      </w:r>
      <w:proofErr w:type="gramEnd"/>
      <w:r w:rsidRPr="00AB5445">
        <w:t xml:space="preserve"> aanbrengen van bebording;</w:t>
      </w:r>
    </w:p>
    <w:p w14:paraId="24AD119E" w14:textId="0ED19C08" w:rsidR="009A2D37" w:rsidRPr="00AB5445" w:rsidRDefault="009A2D37" w:rsidP="006874F9">
      <w:pPr>
        <w:pStyle w:val="Lijstalinea"/>
        <w:numPr>
          <w:ilvl w:val="0"/>
          <w:numId w:val="35"/>
        </w:numPr>
      </w:pPr>
      <w:proofErr w:type="gramStart"/>
      <w:r w:rsidRPr="00AB5445">
        <w:t>inclusief</w:t>
      </w:r>
      <w:proofErr w:type="gramEnd"/>
      <w:r w:rsidRPr="00AB5445">
        <w:t xml:space="preserve"> bijbehorende werkzaamheden</w:t>
      </w:r>
      <w:r w:rsidR="007736B2" w:rsidRPr="00AB5445">
        <w:t>.</w:t>
      </w:r>
    </w:p>
    <w:p w14:paraId="37939104" w14:textId="77777777" w:rsidR="003F1EF6" w:rsidRPr="00AB5445" w:rsidRDefault="003F1EF6" w:rsidP="003F1EF6">
      <w:pPr>
        <w:pStyle w:val="Lijstalinea"/>
        <w:numPr>
          <w:ilvl w:val="0"/>
          <w:numId w:val="0"/>
        </w:numPr>
        <w:ind w:left="720"/>
        <w:rPr>
          <w:highlight w:val="yellow"/>
        </w:rPr>
      </w:pPr>
    </w:p>
    <w:p w14:paraId="136E9EBD" w14:textId="77777777" w:rsidR="00206E3C" w:rsidRPr="00AB5445" w:rsidRDefault="00206E3C" w:rsidP="00622966">
      <w:pPr>
        <w:pStyle w:val="Kop3"/>
      </w:pPr>
      <w:bookmarkStart w:id="9" w:name="_Toc128573647"/>
      <w:r w:rsidRPr="00AB5445">
        <w:t>Bouworganisatievorm</w:t>
      </w:r>
      <w:bookmarkEnd w:id="9"/>
    </w:p>
    <w:p w14:paraId="136E9EC0" w14:textId="5C31C061" w:rsidR="00206E3C" w:rsidRPr="00AB5445" w:rsidRDefault="00206E3C" w:rsidP="00066ED4">
      <w:r w:rsidRPr="00AB5445">
        <w:lastRenderedPageBreak/>
        <w:t xml:space="preserve">Het </w:t>
      </w:r>
      <w:r w:rsidR="00DC7F0C" w:rsidRPr="00AB5445">
        <w:t>W</w:t>
      </w:r>
      <w:r w:rsidR="00066ED4" w:rsidRPr="00AB5445">
        <w:t xml:space="preserve">erk dient </w:t>
      </w:r>
      <w:r w:rsidRPr="00AB5445">
        <w:t xml:space="preserve">op basis </w:t>
      </w:r>
      <w:r w:rsidR="00066ED4" w:rsidRPr="00AB5445">
        <w:t xml:space="preserve">van </w:t>
      </w:r>
      <w:r w:rsidRPr="00AB5445">
        <w:t xml:space="preserve">de RAW-systematiek met de Uniforme Administratieve Voorwaarden 2012 (UAV-2012) </w:t>
      </w:r>
      <w:r w:rsidR="00066ED4" w:rsidRPr="00AB5445">
        <w:t xml:space="preserve">te worden </w:t>
      </w:r>
      <w:r w:rsidRPr="00AB5445">
        <w:t>gerealiseerd.</w:t>
      </w:r>
    </w:p>
    <w:p w14:paraId="5CBEC084" w14:textId="1CEC6EAF" w:rsidR="00920E1F" w:rsidRPr="00AB5445" w:rsidRDefault="00920E1F" w:rsidP="00D63441">
      <w:pPr>
        <w:pStyle w:val="Kop3"/>
      </w:pPr>
      <w:bookmarkStart w:id="10" w:name="_Toc128573648"/>
      <w:r w:rsidRPr="00AB5445">
        <w:t>Indicatieve planning</w:t>
      </w:r>
      <w:bookmarkEnd w:id="10"/>
    </w:p>
    <w:p w14:paraId="1211EA97" w14:textId="43EA223B" w:rsidR="00920E1F" w:rsidRPr="00AB5445" w:rsidRDefault="00920E1F" w:rsidP="008D24B5">
      <w:r w:rsidRPr="00AB5445">
        <w:t xml:space="preserve">Zoals nu voorzien wordt gestreefd naar een start van het </w:t>
      </w:r>
      <w:r w:rsidR="003E6861" w:rsidRPr="00AB5445">
        <w:t>W</w:t>
      </w:r>
      <w:r w:rsidRPr="00AB5445">
        <w:t>erk</w:t>
      </w:r>
      <w:r w:rsidR="009446D7" w:rsidRPr="00AB5445">
        <w:t xml:space="preserve"> in</w:t>
      </w:r>
      <w:r w:rsidRPr="00AB5445">
        <w:t xml:space="preserve"> </w:t>
      </w:r>
      <w:r w:rsidR="008355CD" w:rsidRPr="00AB5445">
        <w:t>maart</w:t>
      </w:r>
      <w:r w:rsidR="00422FE8" w:rsidRPr="00AB5445">
        <w:t xml:space="preserve"> </w:t>
      </w:r>
      <w:r w:rsidRPr="00AB5445">
        <w:t>20</w:t>
      </w:r>
      <w:r w:rsidR="00422FE8" w:rsidRPr="00AB5445">
        <w:t>2</w:t>
      </w:r>
      <w:r w:rsidR="003F1EF6" w:rsidRPr="00AB5445">
        <w:t>4</w:t>
      </w:r>
      <w:r w:rsidRPr="00AB5445">
        <w:t xml:space="preserve"> en de oplevering </w:t>
      </w:r>
      <w:r w:rsidR="009446D7" w:rsidRPr="00AB5445">
        <w:t>eind</w:t>
      </w:r>
      <w:r w:rsidR="00EC7D9E" w:rsidRPr="00AB5445">
        <w:t xml:space="preserve"> </w:t>
      </w:r>
      <w:r w:rsidR="009446D7" w:rsidRPr="00AB5445">
        <w:t xml:space="preserve">september </w:t>
      </w:r>
      <w:r w:rsidR="001F2AD7" w:rsidRPr="00AB5445">
        <w:t>202</w:t>
      </w:r>
      <w:r w:rsidR="009446D7" w:rsidRPr="00AB5445">
        <w:t>5</w:t>
      </w:r>
      <w:r w:rsidRPr="00AB5445">
        <w:t xml:space="preserve"> E.e.a. is indicatief en kan gewijzigd worden.</w:t>
      </w:r>
    </w:p>
    <w:p w14:paraId="68FBB0FE" w14:textId="77777777" w:rsidR="005744CE" w:rsidRPr="00AB5445" w:rsidRDefault="005744CE" w:rsidP="00D63441">
      <w:pPr>
        <w:rPr>
          <w:i/>
          <w:iCs/>
        </w:rPr>
      </w:pPr>
    </w:p>
    <w:p w14:paraId="136E9EC1" w14:textId="42B4C871" w:rsidR="00206E3C" w:rsidRPr="00AB5445" w:rsidRDefault="00206E3C" w:rsidP="00206E3C">
      <w:pPr>
        <w:pStyle w:val="Kop2"/>
      </w:pPr>
      <w:bookmarkStart w:id="11" w:name="_Toc128573649"/>
      <w:r w:rsidRPr="00AB5445">
        <w:t xml:space="preserve">Begeleider van de </w:t>
      </w:r>
      <w:r w:rsidR="002340B2" w:rsidRPr="00AB5445">
        <w:t>A</w:t>
      </w:r>
      <w:r w:rsidRPr="00AB5445">
        <w:t>anbesteder</w:t>
      </w:r>
      <w:bookmarkEnd w:id="11"/>
    </w:p>
    <w:p w14:paraId="136E9EC3" w14:textId="0D637F1E" w:rsidR="00206E3C" w:rsidRPr="00AB5445" w:rsidRDefault="00206E3C" w:rsidP="005C1C44">
      <w:r w:rsidRPr="00AB5445">
        <w:t xml:space="preserve">Antea Group begeleidt de </w:t>
      </w:r>
      <w:r w:rsidR="003E6861" w:rsidRPr="00AB5445">
        <w:t>A</w:t>
      </w:r>
      <w:r w:rsidRPr="00AB5445">
        <w:t>anbesteder bij de aanbestedingsprocedure.</w:t>
      </w:r>
    </w:p>
    <w:p w14:paraId="136E9EC4" w14:textId="77777777" w:rsidR="00206E3C" w:rsidRPr="00AB5445" w:rsidRDefault="00206E3C" w:rsidP="00206E3C"/>
    <w:p w14:paraId="136E9EC5" w14:textId="640BDDDC" w:rsidR="00206E3C" w:rsidRPr="00AB5445" w:rsidRDefault="00206E3C" w:rsidP="00206E3C">
      <w:r w:rsidRPr="00AB5445">
        <w:t xml:space="preserve">De begeleider van de </w:t>
      </w:r>
      <w:r w:rsidR="00516D35" w:rsidRPr="00AB5445">
        <w:t>Aanbesteder</w:t>
      </w:r>
      <w:r w:rsidRPr="00AB5445">
        <w:t xml:space="preserve"> heeft tot taak het begeleiden, aansturen en bewaken van de gehele aanbestedingsprocedure</w:t>
      </w:r>
      <w:r w:rsidRPr="00AB5445">
        <w:rPr>
          <w:i/>
        </w:rPr>
        <w:t xml:space="preserve">.  </w:t>
      </w:r>
    </w:p>
    <w:p w14:paraId="136E9EC6" w14:textId="6B917B92" w:rsidR="00206E3C" w:rsidRPr="00AB5445" w:rsidRDefault="00920E1F" w:rsidP="008D24B5">
      <w:pPr>
        <w:pStyle w:val="Kop2"/>
      </w:pPr>
      <w:bookmarkStart w:id="12" w:name="_Toc128573650"/>
      <w:r w:rsidRPr="00AB5445">
        <w:t>Co</w:t>
      </w:r>
      <w:r w:rsidR="00D55478" w:rsidRPr="00AB5445">
        <w:t>mmunicatie</w:t>
      </w:r>
      <w:r w:rsidRPr="00AB5445">
        <w:t>, uitwisseling van documenten</w:t>
      </w:r>
      <w:r w:rsidR="00981F21" w:rsidRPr="00AB5445">
        <w:t xml:space="preserve">, </w:t>
      </w:r>
      <w:r w:rsidR="003259F6" w:rsidRPr="00AB5445">
        <w:t xml:space="preserve">integriteit, </w:t>
      </w:r>
      <w:r w:rsidR="00981F21" w:rsidRPr="00AB5445">
        <w:t>publiciteit en auteursrecht</w:t>
      </w:r>
      <w:bookmarkEnd w:id="12"/>
    </w:p>
    <w:p w14:paraId="35755BF5" w14:textId="40CDB347" w:rsidR="00D63441" w:rsidRPr="00AB5445" w:rsidRDefault="00D63441" w:rsidP="00D63441">
      <w:r w:rsidRPr="00AB5445">
        <w:t>De communicatie, uitwisseling van documenten e.d. m.b.t. de inschrijvingsprocedure zal plaatsvinden via een digitaal aanbestedings</w:t>
      </w:r>
      <w:r w:rsidR="00066ED4" w:rsidRPr="00AB5445">
        <w:t>platform</w:t>
      </w:r>
      <w:r w:rsidRPr="00AB5445">
        <w:t xml:space="preserve"> (</w:t>
      </w:r>
      <w:proofErr w:type="spellStart"/>
      <w:r w:rsidRPr="00AB5445">
        <w:t>TenderNed</w:t>
      </w:r>
      <w:proofErr w:type="spellEnd"/>
      <w:r w:rsidRPr="00AB5445">
        <w:t>).</w:t>
      </w:r>
    </w:p>
    <w:p w14:paraId="725594FA" w14:textId="77777777" w:rsidR="00D63441" w:rsidRPr="00AB5445" w:rsidRDefault="00D63441" w:rsidP="00D63441">
      <w:pPr>
        <w:rPr>
          <w:i/>
          <w:iCs/>
        </w:rPr>
      </w:pPr>
    </w:p>
    <w:p w14:paraId="584125E4" w14:textId="0E9F9622" w:rsidR="00D63441" w:rsidRPr="00AB5445" w:rsidRDefault="00D63441" w:rsidP="00D63441">
      <w:r w:rsidRPr="00AB5445">
        <w:t xml:space="preserve">Inschrijvers mogen alleen met de </w:t>
      </w:r>
      <w:r w:rsidR="003E6861" w:rsidRPr="00AB5445">
        <w:t>A</w:t>
      </w:r>
      <w:r w:rsidRPr="00AB5445">
        <w:t xml:space="preserve">anbesteder via </w:t>
      </w:r>
      <w:proofErr w:type="spellStart"/>
      <w:r w:rsidRPr="00AB5445">
        <w:t>TenderNed</w:t>
      </w:r>
      <w:proofErr w:type="spellEnd"/>
      <w:r w:rsidRPr="00AB5445">
        <w:t xml:space="preserve"> communiceren, uitgezonderd daar waar dit in deze leidraad ook is toegestaan via het emailadres van een aangewezen contactpersoon van de </w:t>
      </w:r>
      <w:r w:rsidR="003E6861" w:rsidRPr="00AB5445">
        <w:t>A</w:t>
      </w:r>
      <w:r w:rsidRPr="00AB5445">
        <w:t xml:space="preserve">anbesteder. Communicatie op andere wijze of met andere medewerkers van de </w:t>
      </w:r>
      <w:r w:rsidR="003E6861" w:rsidRPr="00AB5445">
        <w:t>A</w:t>
      </w:r>
      <w:r w:rsidRPr="00AB5445">
        <w:t xml:space="preserve">anbesteder komt volledig voor risico van de inschrijver en geeft de </w:t>
      </w:r>
      <w:r w:rsidR="003E6861" w:rsidRPr="00AB5445">
        <w:t>A</w:t>
      </w:r>
      <w:r w:rsidRPr="00AB5445">
        <w:t xml:space="preserve">anbesteder het recht over te gaan tot uitsluiting van de betrokken inschrijver. </w:t>
      </w:r>
    </w:p>
    <w:p w14:paraId="56578B65" w14:textId="4F1D35AA" w:rsidR="00D63441" w:rsidRPr="00AB5445" w:rsidRDefault="00D63441" w:rsidP="00D63441">
      <w:pPr>
        <w:rPr>
          <w:i/>
          <w:iCs/>
        </w:rPr>
      </w:pPr>
      <w:r w:rsidRPr="00AB5445">
        <w:t xml:space="preserve">Beïnvloeding, op welke manier dan ook, van bij de </w:t>
      </w:r>
      <w:r w:rsidR="003E6861" w:rsidRPr="00AB5445">
        <w:t>A</w:t>
      </w:r>
      <w:r w:rsidRPr="00AB5445">
        <w:t xml:space="preserve">anbesteding betrokken medewerkers en/of leden van het beoordelingsteam en/of leden van het </w:t>
      </w:r>
      <w:proofErr w:type="spellStart"/>
      <w:r w:rsidRPr="00AB5445">
        <w:t>TenderNed</w:t>
      </w:r>
      <w:proofErr w:type="spellEnd"/>
      <w:r w:rsidRPr="00AB5445">
        <w:t xml:space="preserve">-aanbestedingsteam die niet tot de organisatie van de </w:t>
      </w:r>
      <w:r w:rsidR="003E6861" w:rsidRPr="00AB5445">
        <w:t>A</w:t>
      </w:r>
      <w:r w:rsidRPr="00AB5445">
        <w:t>anbesteder behoren, leidt tot uitsluiting van deelname aan de aanbesteding.</w:t>
      </w:r>
    </w:p>
    <w:p w14:paraId="778B8D49" w14:textId="77777777" w:rsidR="00D63441" w:rsidRPr="00AB5445" w:rsidRDefault="00D63441" w:rsidP="00D63441"/>
    <w:p w14:paraId="3FB8236E" w14:textId="63C7685A" w:rsidR="00D63441" w:rsidRPr="00AB5445" w:rsidRDefault="00D63441" w:rsidP="00D63441">
      <w:r w:rsidRPr="00AB5445">
        <w:t xml:space="preserve">Het is de inschrijvers, leden van de beoordelingscommissie leden van het </w:t>
      </w:r>
      <w:proofErr w:type="spellStart"/>
      <w:r w:rsidRPr="00AB5445">
        <w:t>TenderNed</w:t>
      </w:r>
      <w:proofErr w:type="spellEnd"/>
      <w:r w:rsidRPr="00AB5445">
        <w:t xml:space="preserve">-aanbestedingsteam of anderen dan de projectleider van de </w:t>
      </w:r>
      <w:r w:rsidR="003E6861" w:rsidRPr="00AB5445">
        <w:t>A</w:t>
      </w:r>
      <w:r w:rsidRPr="00AB5445">
        <w:t xml:space="preserve">anbesteder </w:t>
      </w:r>
      <w:r w:rsidRPr="00AB5445">
        <w:rPr>
          <w:b/>
        </w:rPr>
        <w:t>niet</w:t>
      </w:r>
      <w:r w:rsidRPr="00AB5445">
        <w:t xml:space="preserve"> toegestaan in de publiciteit te treden over zaken die inhoudelijk samenhangen met de inschrijvingen of de aanbestedingsprocedure als zodanig, vóórdat het besluit van de </w:t>
      </w:r>
      <w:r w:rsidR="003E6861" w:rsidRPr="00AB5445">
        <w:t>A</w:t>
      </w:r>
      <w:r w:rsidRPr="00AB5445">
        <w:t xml:space="preserve">anbesteder is bekendgemaakt. </w:t>
      </w:r>
    </w:p>
    <w:p w14:paraId="1633FAD2" w14:textId="77777777" w:rsidR="00D63441" w:rsidRPr="00AB5445" w:rsidRDefault="00D63441" w:rsidP="00D63441"/>
    <w:p w14:paraId="632A052E" w14:textId="73FB3742" w:rsidR="00D63441" w:rsidRPr="00AB5445" w:rsidRDefault="00D63441" w:rsidP="00D63441">
      <w:r w:rsidRPr="00AB5445">
        <w:t xml:space="preserve">De </w:t>
      </w:r>
      <w:r w:rsidR="003E6861" w:rsidRPr="00AB5445">
        <w:t>A</w:t>
      </w:r>
      <w:r w:rsidRPr="00AB5445">
        <w:t>anbesteder behoudt zich het recht voor om met alle inschrijvingen en in het bijzonder over de voor gunning in aanmerking komende inschrijving in de publiciteit te treden, zonder daarvoor aan de inschrijvers enige vergoeding schuldig te zijn.</w:t>
      </w:r>
    </w:p>
    <w:p w14:paraId="5E15AD12" w14:textId="77777777" w:rsidR="00D63441" w:rsidRPr="00AB5445" w:rsidRDefault="00D63441" w:rsidP="00D63441"/>
    <w:p w14:paraId="009D72F2" w14:textId="77777777" w:rsidR="00D63441" w:rsidRPr="00AB5445" w:rsidRDefault="00D63441" w:rsidP="00D63441">
      <w:pPr>
        <w:pStyle w:val="Geenafstand"/>
        <w:rPr>
          <w:szCs w:val="20"/>
        </w:rPr>
      </w:pPr>
      <w:r w:rsidRPr="00AB5445">
        <w:rPr>
          <w:szCs w:val="20"/>
        </w:rPr>
        <w:t xml:space="preserve">Alle documentatie en informatie die in het kader van de aanbesteding verstrekt wordt, is vertrouwelijk. De inschrijver zal geheimhouding verzekeren en ook opleggen aan de door hen in te schakelen medewerkers, partijen en adviseurs. Inschrijvers zullen ervoor </w:t>
      </w:r>
      <w:proofErr w:type="gramStart"/>
      <w:r w:rsidRPr="00AB5445">
        <w:rPr>
          <w:szCs w:val="20"/>
        </w:rPr>
        <w:t>zorg dragen</w:t>
      </w:r>
      <w:proofErr w:type="gramEnd"/>
      <w:r w:rsidRPr="00AB5445">
        <w:rPr>
          <w:szCs w:val="20"/>
        </w:rPr>
        <w:t xml:space="preserve">, dat alleen personen kennis van documentatie en informatie krijgen waarvoor dit noodzakelijk is om een aanbieding uit te brengen. </w:t>
      </w:r>
    </w:p>
    <w:p w14:paraId="334F5481" w14:textId="77777777" w:rsidR="00D63441" w:rsidRPr="00AB5445" w:rsidRDefault="00D63441" w:rsidP="00D63441">
      <w:pPr>
        <w:pStyle w:val="Geenafstand"/>
        <w:rPr>
          <w:szCs w:val="20"/>
        </w:rPr>
      </w:pPr>
    </w:p>
    <w:p w14:paraId="0569A140" w14:textId="0783D4C5" w:rsidR="00D63441" w:rsidRPr="00AB5445" w:rsidRDefault="00D63441" w:rsidP="00D63441">
      <w:pPr>
        <w:rPr>
          <w:szCs w:val="20"/>
        </w:rPr>
      </w:pPr>
      <w:r w:rsidRPr="00AB5445">
        <w:rPr>
          <w:rFonts w:cstheme="minorHAnsi"/>
          <w:szCs w:val="20"/>
        </w:rPr>
        <w:t xml:space="preserve">De </w:t>
      </w:r>
      <w:r w:rsidR="00EB7873" w:rsidRPr="00AB5445">
        <w:rPr>
          <w:rFonts w:cstheme="minorHAnsi"/>
          <w:szCs w:val="20"/>
        </w:rPr>
        <w:t>A</w:t>
      </w:r>
      <w:r w:rsidRPr="00AB5445">
        <w:rPr>
          <w:rFonts w:cstheme="minorHAnsi"/>
          <w:szCs w:val="20"/>
        </w:rPr>
        <w:t>anbesteder behoudt zich uitdrukkelijk het auteursrecht voor met betrekking tot alle in het kader van de aanbesteding verstrekte stukken. De inschrijver erkent dit voorbehoud.</w:t>
      </w:r>
    </w:p>
    <w:p w14:paraId="405BBEB2" w14:textId="77777777" w:rsidR="00D63441" w:rsidRPr="00AB5445" w:rsidRDefault="00D63441" w:rsidP="00D63441">
      <w:pPr>
        <w:rPr>
          <w:szCs w:val="20"/>
        </w:rPr>
      </w:pPr>
    </w:p>
    <w:p w14:paraId="3EB9B22F" w14:textId="1AAF9BD4" w:rsidR="00D63441" w:rsidRPr="00AB5445" w:rsidRDefault="00D63441" w:rsidP="00D63441">
      <w:pPr>
        <w:rPr>
          <w:b/>
          <w:bCs/>
          <w:highlight w:val="yellow"/>
        </w:rPr>
      </w:pPr>
      <w:r w:rsidRPr="00AB5445">
        <w:rPr>
          <w:szCs w:val="20"/>
        </w:rPr>
        <w:t>De inschrijving blijft het intelligent eigendom van de auteurs.</w:t>
      </w:r>
    </w:p>
    <w:p w14:paraId="136E9ED0" w14:textId="77777777" w:rsidR="00206E3C" w:rsidRPr="00AB5445" w:rsidRDefault="00206E3C" w:rsidP="00206E3C">
      <w:pPr>
        <w:pStyle w:val="Kop2"/>
      </w:pPr>
      <w:bookmarkStart w:id="13" w:name="_Toc128573651"/>
      <w:r w:rsidRPr="00AB5445">
        <w:t>Aankondiging</w:t>
      </w:r>
      <w:bookmarkEnd w:id="13"/>
    </w:p>
    <w:p w14:paraId="35821AB6" w14:textId="77777777" w:rsidR="00D63441" w:rsidRPr="00AB5445" w:rsidRDefault="00D63441" w:rsidP="00D63441">
      <w:r w:rsidRPr="00AB5445">
        <w:t xml:space="preserve">Deze aanbestedingsprocedure is aangekondigd </w:t>
      </w:r>
      <w:proofErr w:type="gramStart"/>
      <w:r w:rsidRPr="00AB5445">
        <w:t>middels</w:t>
      </w:r>
      <w:proofErr w:type="gramEnd"/>
      <w:r w:rsidRPr="00AB5445">
        <w:t xml:space="preserve"> het plaatsen van een aankondiging op het digitale aanbestedingsplatform </w:t>
      </w:r>
      <w:proofErr w:type="spellStart"/>
      <w:r w:rsidRPr="00AB5445">
        <w:t>TenderNed</w:t>
      </w:r>
      <w:proofErr w:type="spellEnd"/>
      <w:r w:rsidRPr="00AB5445">
        <w:t>.</w:t>
      </w:r>
    </w:p>
    <w:p w14:paraId="5B47904E" w14:textId="77777777" w:rsidR="00D63441" w:rsidRPr="00AB5445" w:rsidRDefault="00D63441" w:rsidP="00D63441">
      <w:r w:rsidRPr="00AB5445">
        <w:t xml:space="preserve">De bij deze aanbesteding behorende documenten zijn/worden geplaatst op </w:t>
      </w:r>
      <w:proofErr w:type="spellStart"/>
      <w:r w:rsidRPr="00AB5445">
        <w:t>TenderNed</w:t>
      </w:r>
      <w:proofErr w:type="spellEnd"/>
      <w:r w:rsidRPr="00AB5445">
        <w:t>.</w:t>
      </w:r>
    </w:p>
    <w:p w14:paraId="6377F885" w14:textId="77777777" w:rsidR="00D63441" w:rsidRPr="00AB5445" w:rsidRDefault="00D63441" w:rsidP="00D63441"/>
    <w:p w14:paraId="0C85EDA5" w14:textId="77777777" w:rsidR="00D63441" w:rsidRPr="00AB5445" w:rsidRDefault="00D63441" w:rsidP="00D63441">
      <w:r w:rsidRPr="00AB5445">
        <w:lastRenderedPageBreak/>
        <w:t xml:space="preserve">Ook het verdere verloop van de aanbestedingsprocedure vindt plaats via </w:t>
      </w:r>
      <w:proofErr w:type="spellStart"/>
      <w:r w:rsidRPr="00AB5445">
        <w:t>TenderNed</w:t>
      </w:r>
      <w:proofErr w:type="spellEnd"/>
      <w:r w:rsidRPr="00AB5445">
        <w:t>.</w:t>
      </w:r>
    </w:p>
    <w:p w14:paraId="08FA98EE" w14:textId="77777777" w:rsidR="00D63441" w:rsidRPr="00AB5445" w:rsidRDefault="00D63441" w:rsidP="00D63441"/>
    <w:p w14:paraId="0A6587F5" w14:textId="77777777" w:rsidR="00D63441" w:rsidRPr="00AB5445" w:rsidRDefault="00D63441" w:rsidP="00D63441"/>
    <w:p w14:paraId="4F7779A2" w14:textId="2A981131" w:rsidR="00D63441" w:rsidRPr="00AB5445" w:rsidRDefault="00D63441" w:rsidP="00D63441">
      <w:r w:rsidRPr="00AB5445">
        <w:t>Bij tegenstrijdigheden tussen de documenten onderling of met de tekst van de aankondiging gaat de tekst van deze leidraad boven die van de bijlagen en de tekst van de leidraad (inclusief bijlagen) boven de tekst van de aankondiging. De inhoud van de overeenkomst zal prevaleren boven de tekst van de aankondiging en de leidraden.</w:t>
      </w:r>
    </w:p>
    <w:p w14:paraId="136E9EE2" w14:textId="77777777" w:rsidR="00206E3C" w:rsidRPr="00AB5445" w:rsidRDefault="00206E3C" w:rsidP="00206E3C">
      <w:pPr>
        <w:pStyle w:val="Kop2"/>
      </w:pPr>
      <w:bookmarkStart w:id="14" w:name="_Toc128573652"/>
      <w:r w:rsidRPr="00AB5445">
        <w:t>Aanbestedingsdocumenten</w:t>
      </w:r>
      <w:bookmarkEnd w:id="14"/>
    </w:p>
    <w:p w14:paraId="136E9EE3" w14:textId="1FCF7FF5" w:rsidR="00206E3C" w:rsidRPr="00AB5445" w:rsidRDefault="00206E3C" w:rsidP="00206E3C">
      <w:r w:rsidRPr="00AB5445">
        <w:t>Bij deze leidraad behoren de volgende aanbesteding</w:t>
      </w:r>
      <w:r w:rsidR="00D61ABA" w:rsidRPr="00AB5445">
        <w:t>s</w:t>
      </w:r>
      <w:r w:rsidRPr="00AB5445">
        <w:t>documenten:</w:t>
      </w:r>
    </w:p>
    <w:p w14:paraId="136E9EE4" w14:textId="77777777" w:rsidR="00206E3C" w:rsidRPr="00AB5445" w:rsidRDefault="00206E3C" w:rsidP="00206E3C"/>
    <w:p w14:paraId="6F23CD29" w14:textId="532FA838" w:rsidR="00D61ABA" w:rsidRPr="00AB5445" w:rsidRDefault="00D61ABA" w:rsidP="00AE56EA">
      <w:pPr>
        <w:pStyle w:val="Lijstalinea"/>
        <w:numPr>
          <w:ilvl w:val="0"/>
          <w:numId w:val="22"/>
        </w:numPr>
        <w:tabs>
          <w:tab w:val="num" w:pos="340"/>
        </w:tabs>
        <w:rPr>
          <w:i/>
        </w:rPr>
      </w:pPr>
      <w:r w:rsidRPr="00AB5445">
        <w:t>Bestek met tekeningen en eventuele bijlagen</w:t>
      </w:r>
      <w:r w:rsidR="00D63441" w:rsidRPr="00AB5445">
        <w:t xml:space="preserve"> zoals omschreven in het bestek</w:t>
      </w:r>
    </w:p>
    <w:p w14:paraId="4B829422" w14:textId="205509A4" w:rsidR="00D61ABA" w:rsidRPr="00AB5445" w:rsidRDefault="00D61ABA" w:rsidP="00D61ABA">
      <w:pPr>
        <w:ind w:left="340"/>
        <w:rPr>
          <w:iCs/>
        </w:rPr>
      </w:pPr>
      <w:r w:rsidRPr="00AB5445">
        <w:rPr>
          <w:iCs/>
          <w:highlight w:val="yellow"/>
        </w:rPr>
        <w:t>[</w:t>
      </w:r>
      <w:r w:rsidRPr="00AB5445">
        <w:rPr>
          <w:iCs/>
          <w:szCs w:val="20"/>
          <w:highlight w:val="yellow"/>
        </w:rPr>
        <w:t xml:space="preserve">Status </w:t>
      </w:r>
      <w:r w:rsidR="00D7329E" w:rsidRPr="00AB5445">
        <w:rPr>
          <w:iCs/>
          <w:szCs w:val="20"/>
          <w:highlight w:val="yellow"/>
        </w:rPr>
        <w:t>definitief,</w:t>
      </w:r>
      <w:r w:rsidRPr="00AB5445">
        <w:rPr>
          <w:iCs/>
          <w:szCs w:val="20"/>
          <w:highlight w:val="yellow"/>
        </w:rPr>
        <w:t xml:space="preserve"> revisie</w:t>
      </w:r>
      <w:r w:rsidR="00D7329E" w:rsidRPr="00AB5445">
        <w:rPr>
          <w:iCs/>
          <w:szCs w:val="20"/>
          <w:highlight w:val="yellow"/>
        </w:rPr>
        <w:t xml:space="preserve"> </w:t>
      </w:r>
      <w:r w:rsidR="00030470">
        <w:rPr>
          <w:iCs/>
          <w:szCs w:val="20"/>
          <w:highlight w:val="yellow"/>
        </w:rPr>
        <w:t>5</w:t>
      </w:r>
      <w:r w:rsidR="00574ED1" w:rsidRPr="00AB5445">
        <w:rPr>
          <w:iCs/>
          <w:szCs w:val="20"/>
          <w:highlight w:val="yellow"/>
        </w:rPr>
        <w:t>.0</w:t>
      </w:r>
      <w:r w:rsidRPr="00AB5445">
        <w:rPr>
          <w:iCs/>
          <w:szCs w:val="20"/>
          <w:highlight w:val="yellow"/>
        </w:rPr>
        <w:t xml:space="preserve"> d.d.</w:t>
      </w:r>
      <w:r w:rsidR="006512FE">
        <w:rPr>
          <w:iCs/>
          <w:szCs w:val="20"/>
          <w:highlight w:val="yellow"/>
        </w:rPr>
        <w:t xml:space="preserve"> 14</w:t>
      </w:r>
      <w:r w:rsidR="00030470">
        <w:rPr>
          <w:iCs/>
          <w:szCs w:val="20"/>
          <w:highlight w:val="yellow"/>
        </w:rPr>
        <w:t>-12</w:t>
      </w:r>
      <w:r w:rsidRPr="00AB5445">
        <w:rPr>
          <w:iCs/>
          <w:szCs w:val="20"/>
          <w:highlight w:val="yellow"/>
        </w:rPr>
        <w:t>-20</w:t>
      </w:r>
      <w:r w:rsidR="00D778E9" w:rsidRPr="00AB5445">
        <w:rPr>
          <w:iCs/>
          <w:szCs w:val="20"/>
          <w:highlight w:val="yellow"/>
        </w:rPr>
        <w:t>2</w:t>
      </w:r>
      <w:r w:rsidR="00AC2DFC" w:rsidRPr="00AB5445">
        <w:rPr>
          <w:iCs/>
          <w:szCs w:val="20"/>
          <w:highlight w:val="yellow"/>
        </w:rPr>
        <w:t>3</w:t>
      </w:r>
      <w:r w:rsidR="00D778E9" w:rsidRPr="00AB5445">
        <w:rPr>
          <w:iCs/>
          <w:highlight w:val="yellow"/>
        </w:rPr>
        <w:t>]</w:t>
      </w:r>
    </w:p>
    <w:p w14:paraId="34F57D59" w14:textId="77777777" w:rsidR="00D61ABA" w:rsidRPr="00AB5445" w:rsidRDefault="00D61ABA" w:rsidP="00206E3C">
      <w:pPr>
        <w:tabs>
          <w:tab w:val="num" w:pos="340"/>
        </w:tabs>
        <w:rPr>
          <w:sz w:val="16"/>
          <w:szCs w:val="16"/>
        </w:rPr>
      </w:pPr>
    </w:p>
    <w:p w14:paraId="136E9EF6" w14:textId="12E1D3B0" w:rsidR="00206E3C" w:rsidRPr="00AB5445" w:rsidRDefault="00206E3C" w:rsidP="00206E3C">
      <w:pPr>
        <w:tabs>
          <w:tab w:val="left" w:pos="360"/>
        </w:tabs>
      </w:pPr>
      <w:r w:rsidRPr="00AB5445">
        <w:t>Modellen:</w:t>
      </w:r>
    </w:p>
    <w:p w14:paraId="7C82CFC4" w14:textId="77777777" w:rsidR="00D72441" w:rsidRPr="00AB5445" w:rsidRDefault="00D72441" w:rsidP="00206E3C">
      <w:pPr>
        <w:tabs>
          <w:tab w:val="left" w:pos="360"/>
        </w:tabs>
      </w:pPr>
    </w:p>
    <w:p w14:paraId="79120F29" w14:textId="747EB3F2" w:rsidR="00D72441" w:rsidRPr="00AB5445" w:rsidRDefault="00D72441" w:rsidP="003371D8">
      <w:pPr>
        <w:pStyle w:val="Lijstalinea"/>
        <w:numPr>
          <w:ilvl w:val="0"/>
          <w:numId w:val="15"/>
        </w:numPr>
      </w:pPr>
      <w:r w:rsidRPr="00AB5445">
        <w:rPr>
          <w:rFonts w:asciiTheme="minorHAnsi" w:hAnsiTheme="minorHAnsi" w:cstheme="minorBidi"/>
          <w:szCs w:val="22"/>
        </w:rPr>
        <w:t>Model aannemingsovereenkomst (separaat bijgevoegd)</w:t>
      </w:r>
    </w:p>
    <w:p w14:paraId="136E9EF8" w14:textId="6CA10A39" w:rsidR="00206E3C" w:rsidRPr="00AB5445" w:rsidRDefault="004C1C11" w:rsidP="00AE56EA">
      <w:pPr>
        <w:numPr>
          <w:ilvl w:val="0"/>
          <w:numId w:val="15"/>
        </w:numPr>
      </w:pPr>
      <w:r w:rsidRPr="00AB5445">
        <w:rPr>
          <w:iCs/>
        </w:rPr>
        <w:t xml:space="preserve">Uniform Europees Aanbestedingsdocument (UEA) </w:t>
      </w:r>
      <w:r w:rsidR="00206E3C" w:rsidRPr="00AB5445">
        <w:t xml:space="preserve">(separaat </w:t>
      </w:r>
      <w:r w:rsidRPr="00AB5445">
        <w:t xml:space="preserve">als </w:t>
      </w:r>
      <w:proofErr w:type="spellStart"/>
      <w:r w:rsidR="007F7B2D" w:rsidRPr="00AB5445">
        <w:t>PDF</w:t>
      </w:r>
      <w:r w:rsidRPr="00AB5445">
        <w:t>-bestand</w:t>
      </w:r>
      <w:proofErr w:type="spellEnd"/>
      <w:r w:rsidRPr="00AB5445">
        <w:t xml:space="preserve"> </w:t>
      </w:r>
      <w:r w:rsidR="00206E3C" w:rsidRPr="00AB5445">
        <w:t>bijgevoegd)</w:t>
      </w:r>
    </w:p>
    <w:p w14:paraId="515C5102" w14:textId="77777777" w:rsidR="00D10260" w:rsidRPr="00AB5445" w:rsidRDefault="00D10260" w:rsidP="00AE56EA">
      <w:pPr>
        <w:numPr>
          <w:ilvl w:val="0"/>
          <w:numId w:val="15"/>
        </w:numPr>
      </w:pPr>
      <w:r w:rsidRPr="00AB5445">
        <w:t>Model A1 Referentieblad</w:t>
      </w:r>
    </w:p>
    <w:p w14:paraId="0B25D2D5" w14:textId="77777777" w:rsidR="00544A16" w:rsidRPr="00AB5445" w:rsidRDefault="00544A16" w:rsidP="00AE56EA">
      <w:pPr>
        <w:numPr>
          <w:ilvl w:val="0"/>
          <w:numId w:val="15"/>
        </w:numPr>
        <w:rPr>
          <w:i/>
        </w:rPr>
      </w:pPr>
      <w:r w:rsidRPr="00AB5445">
        <w:t xml:space="preserve">Model B1 Verklaring aansprakelijkheden bij combinatievorming </w:t>
      </w:r>
    </w:p>
    <w:p w14:paraId="136E9EFA" w14:textId="37030D66" w:rsidR="00206E3C" w:rsidRPr="00AB5445" w:rsidRDefault="00D10260" w:rsidP="00AE56EA">
      <w:pPr>
        <w:numPr>
          <w:ilvl w:val="0"/>
          <w:numId w:val="15"/>
        </w:numPr>
        <w:rPr>
          <w:i/>
        </w:rPr>
      </w:pPr>
      <w:r w:rsidRPr="00AB5445">
        <w:t>Model B</w:t>
      </w:r>
      <w:r w:rsidR="00206E3C" w:rsidRPr="00AB5445">
        <w:t xml:space="preserve">2 Verklaring </w:t>
      </w:r>
      <w:proofErr w:type="gramStart"/>
      <w:r w:rsidR="00206E3C" w:rsidRPr="00AB5445">
        <w:t>omtrent</w:t>
      </w:r>
      <w:proofErr w:type="gramEnd"/>
      <w:r w:rsidR="00206E3C" w:rsidRPr="00AB5445">
        <w:t xml:space="preserve"> beroep op financiële draagkracht</w:t>
      </w:r>
    </w:p>
    <w:p w14:paraId="68583332" w14:textId="1B1EBD5E" w:rsidR="00544A16" w:rsidRPr="00AB5445" w:rsidRDefault="00544A16" w:rsidP="00AE56EA">
      <w:pPr>
        <w:numPr>
          <w:ilvl w:val="0"/>
          <w:numId w:val="15"/>
        </w:numPr>
        <w:rPr>
          <w:iCs/>
        </w:rPr>
      </w:pPr>
      <w:r w:rsidRPr="00AB5445">
        <w:rPr>
          <w:iCs/>
        </w:rPr>
        <w:t xml:space="preserve">Model B3 Verklaring </w:t>
      </w:r>
      <w:proofErr w:type="gramStart"/>
      <w:r w:rsidRPr="00AB5445">
        <w:rPr>
          <w:iCs/>
        </w:rPr>
        <w:t>omtrent</w:t>
      </w:r>
      <w:proofErr w:type="gramEnd"/>
      <w:r w:rsidRPr="00AB5445">
        <w:rPr>
          <w:iCs/>
        </w:rPr>
        <w:t xml:space="preserve"> beroep op financiële draagkracht</w:t>
      </w:r>
    </w:p>
    <w:p w14:paraId="2DD92EA5" w14:textId="77777777" w:rsidR="004C1C11" w:rsidRPr="00AB5445" w:rsidRDefault="004C1C11" w:rsidP="004C1C11">
      <w:pPr>
        <w:rPr>
          <w:i/>
        </w:rPr>
      </w:pPr>
    </w:p>
    <w:p w14:paraId="7F6C582B" w14:textId="77777777" w:rsidR="003259F6" w:rsidRPr="00AB5445" w:rsidRDefault="003259F6" w:rsidP="003259F6">
      <w:pPr>
        <w:pStyle w:val="Geenafstand"/>
      </w:pPr>
      <w:r w:rsidRPr="00AB5445">
        <w:t xml:space="preserve">De aanbestedingsdocumenten maken een onlosmakelijk onderdeel uit van de te sluiten overeenkomst. </w:t>
      </w:r>
    </w:p>
    <w:p w14:paraId="7A7F6E2A" w14:textId="77777777" w:rsidR="003259F6" w:rsidRPr="00AB5445" w:rsidRDefault="003259F6" w:rsidP="003259F6">
      <w:pPr>
        <w:pStyle w:val="Geenafstand"/>
      </w:pPr>
      <w:r w:rsidRPr="00AB5445">
        <w:t>In geval van tegenstrijdigheden in de aanbestedingsprocedure geldt de volgende rangorde:</w:t>
      </w:r>
    </w:p>
    <w:p w14:paraId="05B24DE7" w14:textId="77777777" w:rsidR="003259F6" w:rsidRPr="00AB5445" w:rsidRDefault="003259F6" w:rsidP="003259F6">
      <w:pPr>
        <w:pStyle w:val="Geenafstand"/>
        <w:rPr>
          <w:rFonts w:cstheme="minorHAnsi"/>
          <w:szCs w:val="20"/>
        </w:rPr>
      </w:pPr>
    </w:p>
    <w:p w14:paraId="24634826" w14:textId="77777777" w:rsidR="003259F6" w:rsidRPr="00AB5445" w:rsidRDefault="003259F6" w:rsidP="003259F6">
      <w:pPr>
        <w:pStyle w:val="Geenafstand"/>
      </w:pPr>
      <w:r w:rsidRPr="00AB5445">
        <w:t xml:space="preserve">1. Nota(`s) van Inlichtingen (bij meerdere; laatste versie als hoogste in de rangorde); </w:t>
      </w:r>
    </w:p>
    <w:p w14:paraId="0FD39A3F" w14:textId="77777777" w:rsidR="003259F6" w:rsidRPr="00AB5445" w:rsidRDefault="003259F6" w:rsidP="003259F6">
      <w:pPr>
        <w:pStyle w:val="Geenafstand"/>
      </w:pPr>
      <w:r w:rsidRPr="00AB5445">
        <w:t xml:space="preserve">2. Overeenkomst dan wel bestek; </w:t>
      </w:r>
    </w:p>
    <w:p w14:paraId="43D11E74" w14:textId="77777777" w:rsidR="003259F6" w:rsidRPr="00AB5445" w:rsidRDefault="003259F6" w:rsidP="003259F6">
      <w:pPr>
        <w:pStyle w:val="Geenafstand"/>
      </w:pPr>
      <w:r w:rsidRPr="00AB5445">
        <w:t>3. Inschrijvingsleidraad inclusief bijlagen (tekst inschrijvingsleidraad gaat voor bijlagen);</w:t>
      </w:r>
    </w:p>
    <w:p w14:paraId="488A317D" w14:textId="77777777" w:rsidR="003259F6" w:rsidRPr="00AB5445" w:rsidRDefault="003259F6" w:rsidP="003259F6">
      <w:pPr>
        <w:pStyle w:val="Geenafstand"/>
      </w:pPr>
      <w:r w:rsidRPr="00AB5445">
        <w:t xml:space="preserve">4. Inschrijving, aanbieding van de inschrijver. </w:t>
      </w:r>
    </w:p>
    <w:p w14:paraId="78997115" w14:textId="77777777" w:rsidR="003259F6" w:rsidRPr="00AB5445" w:rsidRDefault="003259F6" w:rsidP="003259F6">
      <w:pPr>
        <w:pStyle w:val="Geenafstand"/>
        <w:rPr>
          <w:rFonts w:cstheme="minorHAnsi"/>
          <w:szCs w:val="20"/>
        </w:rPr>
      </w:pPr>
    </w:p>
    <w:p w14:paraId="58582AD3" w14:textId="0DB42F00" w:rsidR="004C1C11" w:rsidRPr="00AB5445" w:rsidRDefault="003259F6" w:rsidP="003259F6">
      <w:pPr>
        <w:rPr>
          <w:i/>
          <w:highlight w:val="green"/>
        </w:rPr>
      </w:pPr>
      <w:r w:rsidRPr="00AB5445">
        <w:rPr>
          <w:rFonts w:cstheme="minorHAnsi"/>
          <w:szCs w:val="20"/>
        </w:rPr>
        <w:t>Niettegenstaande bovenstaande rangorde dienen deelnemers aan de aanbestedingsprocedure de aanbesteder zo spoedig mogelijk op de hoogte te stellen van tegenstrijdigheden.</w:t>
      </w:r>
      <w:r w:rsidR="004C1C11" w:rsidRPr="00AB5445">
        <w:rPr>
          <w:i/>
          <w:highlight w:val="green"/>
        </w:rPr>
        <w:t xml:space="preserve"> </w:t>
      </w:r>
    </w:p>
    <w:p w14:paraId="136E9EFC" w14:textId="77777777" w:rsidR="00206E3C" w:rsidRPr="00AB5445" w:rsidRDefault="00206E3C" w:rsidP="00206E3C">
      <w:pPr>
        <w:pStyle w:val="Kop2"/>
      </w:pPr>
      <w:bookmarkStart w:id="15" w:name="_Toc128573653"/>
      <w:r w:rsidRPr="00AB5445">
        <w:t>Inschrijfvergoeding</w:t>
      </w:r>
      <w:bookmarkEnd w:id="15"/>
    </w:p>
    <w:p w14:paraId="136E9EFD" w14:textId="0D301598" w:rsidR="00206E3C" w:rsidRPr="00AB5445" w:rsidRDefault="00206E3C" w:rsidP="00206E3C">
      <w:r w:rsidRPr="00AB5445">
        <w:t>De aanbesteder verstrekt geen inschrijfvergoeding.</w:t>
      </w:r>
    </w:p>
    <w:p w14:paraId="136E9EFE" w14:textId="77777777" w:rsidR="00206E3C" w:rsidRPr="00AB5445" w:rsidRDefault="00206E3C" w:rsidP="00206E3C">
      <w:pPr>
        <w:rPr>
          <w:rFonts w:cs="Arial"/>
        </w:rPr>
      </w:pPr>
    </w:p>
    <w:p w14:paraId="136E9F02" w14:textId="77777777" w:rsidR="00206E3C" w:rsidRPr="00AB5445" w:rsidRDefault="00206E3C">
      <w:r w:rsidRPr="00AB5445">
        <w:br w:type="page"/>
      </w:r>
    </w:p>
    <w:p w14:paraId="136E9F03" w14:textId="77777777" w:rsidR="00206E3C" w:rsidRPr="00AB5445" w:rsidRDefault="00206E3C" w:rsidP="00206E3C">
      <w:pPr>
        <w:pStyle w:val="Kop1"/>
      </w:pPr>
      <w:bookmarkStart w:id="16" w:name="_Toc128573654"/>
      <w:r w:rsidRPr="00AB5445">
        <w:lastRenderedPageBreak/>
        <w:t>Planning</w:t>
      </w:r>
      <w:bookmarkEnd w:id="16"/>
    </w:p>
    <w:p w14:paraId="136E9F04" w14:textId="6566165B" w:rsidR="00206E3C" w:rsidRPr="00AB5445" w:rsidRDefault="00206E3C" w:rsidP="00206E3C">
      <w:r w:rsidRPr="00AB5445">
        <w:t xml:space="preserve">Voor de inschrijvingsfase geldt de onderstaande planning. </w:t>
      </w:r>
      <w:r w:rsidR="00624801" w:rsidRPr="00AB5445">
        <w:t xml:space="preserve">De planning is onder voorbehoud van omstandigheden die wijziging van de planning noodzakelijk maken. </w:t>
      </w:r>
      <w:r w:rsidRPr="00AB5445">
        <w:t>De als "uiterlijk" aangeduide datum en tijdstip zijn fatale termijnen.</w:t>
      </w:r>
    </w:p>
    <w:p w14:paraId="136E9F05" w14:textId="77777777" w:rsidR="00206E3C" w:rsidRPr="00AB5445" w:rsidRDefault="00206E3C" w:rsidP="00206E3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2073"/>
        <w:gridCol w:w="1102"/>
        <w:gridCol w:w="1090"/>
      </w:tblGrid>
      <w:tr w:rsidR="00206E3C" w:rsidRPr="00AB5445" w14:paraId="136E9F0D" w14:textId="77777777" w:rsidTr="00806D23">
        <w:trPr>
          <w:tblHeader/>
          <w:jc w:val="center"/>
        </w:trPr>
        <w:tc>
          <w:tcPr>
            <w:tcW w:w="3642" w:type="dxa"/>
            <w:shd w:val="clear" w:color="auto" w:fill="4A9ABB"/>
          </w:tcPr>
          <w:p w14:paraId="136E9F06" w14:textId="77777777" w:rsidR="00206E3C" w:rsidRPr="00AB5445" w:rsidRDefault="00206E3C" w:rsidP="00206E3C">
            <w:pPr>
              <w:rPr>
                <w:rFonts w:eastAsia="MS Mincho"/>
                <w:b/>
                <w:color w:val="FFFFFF" w:themeColor="background1"/>
              </w:rPr>
            </w:pPr>
            <w:r w:rsidRPr="00AB5445">
              <w:rPr>
                <w:rFonts w:eastAsia="MS Mincho"/>
                <w:b/>
                <w:color w:val="FFFFFF" w:themeColor="background1"/>
              </w:rPr>
              <w:t>Omschrijving</w:t>
            </w:r>
          </w:p>
          <w:p w14:paraId="136E9F07" w14:textId="77777777" w:rsidR="00206E3C" w:rsidRPr="00AB5445" w:rsidRDefault="00206E3C" w:rsidP="00206E3C">
            <w:pPr>
              <w:rPr>
                <w:rFonts w:eastAsia="MS Mincho"/>
                <w:b/>
                <w:color w:val="FFFFFF" w:themeColor="background1"/>
              </w:rPr>
            </w:pPr>
          </w:p>
        </w:tc>
        <w:tc>
          <w:tcPr>
            <w:tcW w:w="2073" w:type="dxa"/>
            <w:shd w:val="clear" w:color="auto" w:fill="4A9ABB"/>
          </w:tcPr>
          <w:p w14:paraId="136E9F08" w14:textId="77777777" w:rsidR="00206E3C" w:rsidRPr="00AB5445" w:rsidRDefault="00206E3C" w:rsidP="00206E3C">
            <w:pPr>
              <w:rPr>
                <w:rFonts w:eastAsia="MS Mincho"/>
                <w:b/>
                <w:color w:val="FFFFFF" w:themeColor="background1"/>
              </w:rPr>
            </w:pPr>
            <w:r w:rsidRPr="00AB5445">
              <w:rPr>
                <w:rFonts w:eastAsia="MS Mincho"/>
                <w:b/>
                <w:color w:val="FFFFFF" w:themeColor="background1"/>
              </w:rPr>
              <w:t>Door</w:t>
            </w:r>
          </w:p>
          <w:p w14:paraId="136E9F09" w14:textId="77777777" w:rsidR="00206E3C" w:rsidRPr="00AB5445" w:rsidRDefault="00206E3C" w:rsidP="00206E3C">
            <w:pPr>
              <w:rPr>
                <w:rFonts w:eastAsia="MS Mincho"/>
                <w:b/>
                <w:color w:val="FFFFFF" w:themeColor="background1"/>
              </w:rPr>
            </w:pPr>
          </w:p>
          <w:p w14:paraId="136E9F0A" w14:textId="77777777" w:rsidR="00206E3C" w:rsidRPr="00AB5445" w:rsidRDefault="00206E3C" w:rsidP="00206E3C">
            <w:pPr>
              <w:rPr>
                <w:rFonts w:eastAsia="MS Mincho"/>
                <w:b/>
                <w:color w:val="FFFFFF" w:themeColor="background1"/>
              </w:rPr>
            </w:pPr>
          </w:p>
        </w:tc>
        <w:tc>
          <w:tcPr>
            <w:tcW w:w="1102" w:type="dxa"/>
            <w:shd w:val="clear" w:color="auto" w:fill="4A9ABB"/>
          </w:tcPr>
          <w:p w14:paraId="136E9F0B" w14:textId="77777777" w:rsidR="00206E3C" w:rsidRPr="00AB5445" w:rsidRDefault="00206E3C" w:rsidP="00206E3C">
            <w:pPr>
              <w:rPr>
                <w:rFonts w:eastAsia="MS Mincho"/>
                <w:b/>
                <w:color w:val="FFFFFF" w:themeColor="background1"/>
              </w:rPr>
            </w:pPr>
            <w:r w:rsidRPr="00AB5445">
              <w:rPr>
                <w:rFonts w:eastAsia="MS Mincho"/>
                <w:b/>
                <w:color w:val="FFFFFF" w:themeColor="background1"/>
              </w:rPr>
              <w:t>Datum of periode</w:t>
            </w:r>
          </w:p>
        </w:tc>
        <w:tc>
          <w:tcPr>
            <w:tcW w:w="1090" w:type="dxa"/>
            <w:shd w:val="clear" w:color="auto" w:fill="4A9ABB"/>
          </w:tcPr>
          <w:p w14:paraId="136E9F0C" w14:textId="77777777" w:rsidR="00206E3C" w:rsidRPr="00AB5445" w:rsidRDefault="00206E3C" w:rsidP="00206E3C">
            <w:pPr>
              <w:rPr>
                <w:rFonts w:eastAsia="MS Mincho"/>
                <w:b/>
                <w:color w:val="FFFFFF" w:themeColor="background1"/>
              </w:rPr>
            </w:pPr>
            <w:r w:rsidRPr="00AB5445">
              <w:rPr>
                <w:rFonts w:eastAsia="MS Mincho"/>
                <w:b/>
                <w:color w:val="FFFFFF" w:themeColor="background1"/>
              </w:rPr>
              <w:t>Tijdstip</w:t>
            </w:r>
          </w:p>
        </w:tc>
      </w:tr>
      <w:tr w:rsidR="00206E3C" w:rsidRPr="00AB5445" w14:paraId="136E9F0F" w14:textId="77777777" w:rsidTr="00806D23">
        <w:trPr>
          <w:jc w:val="center"/>
        </w:trPr>
        <w:tc>
          <w:tcPr>
            <w:tcW w:w="7907" w:type="dxa"/>
            <w:gridSpan w:val="4"/>
            <w:shd w:val="clear" w:color="auto" w:fill="auto"/>
          </w:tcPr>
          <w:p w14:paraId="136E9F0E" w14:textId="77777777" w:rsidR="00206E3C" w:rsidRPr="00AB5445" w:rsidRDefault="00206E3C" w:rsidP="00206E3C">
            <w:pPr>
              <w:rPr>
                <w:rFonts w:eastAsia="MS Mincho"/>
                <w:b/>
              </w:rPr>
            </w:pPr>
            <w:r w:rsidRPr="00AB5445">
              <w:rPr>
                <w:rFonts w:eastAsia="MS Mincho"/>
                <w:b/>
              </w:rPr>
              <w:t>Inlichten en informatie uitwisselen</w:t>
            </w:r>
          </w:p>
        </w:tc>
      </w:tr>
      <w:tr w:rsidR="00206E3C" w:rsidRPr="00AB5445" w14:paraId="136E9F3F" w14:textId="77777777" w:rsidTr="00020F88">
        <w:trPr>
          <w:jc w:val="center"/>
        </w:trPr>
        <w:tc>
          <w:tcPr>
            <w:tcW w:w="3642" w:type="dxa"/>
            <w:shd w:val="clear" w:color="auto" w:fill="auto"/>
          </w:tcPr>
          <w:p w14:paraId="136E9F3A" w14:textId="77777777" w:rsidR="00206E3C" w:rsidRPr="00AB5445" w:rsidRDefault="00206E3C" w:rsidP="00206E3C">
            <w:pPr>
              <w:rPr>
                <w:rFonts w:eastAsia="MS Mincho"/>
                <w:b/>
              </w:rPr>
            </w:pPr>
            <w:r w:rsidRPr="00AB5445">
              <w:rPr>
                <w:rFonts w:eastAsia="MS Mincho"/>
              </w:rPr>
              <w:t xml:space="preserve">Indienen vragen via </w:t>
            </w:r>
            <w:proofErr w:type="spellStart"/>
            <w:r w:rsidRPr="00AB5445">
              <w:rPr>
                <w:rFonts w:eastAsia="MS Mincho"/>
              </w:rPr>
              <w:t>TenderNed</w:t>
            </w:r>
            <w:proofErr w:type="spellEnd"/>
            <w:r w:rsidRPr="00AB5445">
              <w:rPr>
                <w:rFonts w:eastAsia="MS Mincho"/>
              </w:rPr>
              <w:t xml:space="preserve"> t.b.v. het verkrijgen van nadere inlichtingen, </w:t>
            </w:r>
            <w:r w:rsidRPr="00AB5445">
              <w:rPr>
                <w:rFonts w:eastAsia="MS Mincho"/>
                <w:b/>
              </w:rPr>
              <w:t>uiterlijk:</w:t>
            </w:r>
          </w:p>
          <w:p w14:paraId="136E9F3B" w14:textId="00908D5B" w:rsidR="00206E3C" w:rsidRPr="00AB5445" w:rsidRDefault="00206E3C" w:rsidP="0051592A">
            <w:pPr>
              <w:rPr>
                <w:rFonts w:eastAsia="MS Mincho"/>
                <w:highlight w:val="yellow"/>
              </w:rPr>
            </w:pPr>
          </w:p>
        </w:tc>
        <w:tc>
          <w:tcPr>
            <w:tcW w:w="2073" w:type="dxa"/>
            <w:shd w:val="clear" w:color="auto" w:fill="auto"/>
          </w:tcPr>
          <w:p w14:paraId="136E9F3C" w14:textId="77777777" w:rsidR="00206E3C" w:rsidRPr="00AB5445" w:rsidRDefault="00206E3C" w:rsidP="00206E3C">
            <w:pPr>
              <w:rPr>
                <w:rFonts w:eastAsia="MS Mincho"/>
                <w:i/>
              </w:rPr>
            </w:pPr>
            <w:proofErr w:type="gramStart"/>
            <w:r w:rsidRPr="00AB5445">
              <w:rPr>
                <w:rFonts w:eastAsia="MS Mincho"/>
              </w:rPr>
              <w:t>ondernemer</w:t>
            </w:r>
            <w:proofErr w:type="gramEnd"/>
            <w:r w:rsidRPr="00AB5445">
              <w:rPr>
                <w:rFonts w:eastAsia="MS Mincho"/>
              </w:rPr>
              <w:t xml:space="preserve"> die voornemens is in te schrijven</w:t>
            </w:r>
          </w:p>
        </w:tc>
        <w:tc>
          <w:tcPr>
            <w:tcW w:w="1102" w:type="dxa"/>
            <w:shd w:val="clear" w:color="auto" w:fill="auto"/>
          </w:tcPr>
          <w:p w14:paraId="136E9F3D" w14:textId="502CDACD" w:rsidR="00206E3C" w:rsidRPr="00AB5445" w:rsidRDefault="00C16365" w:rsidP="00206E3C">
            <w:pPr>
              <w:rPr>
                <w:rFonts w:eastAsia="MS Mincho"/>
              </w:rPr>
            </w:pPr>
            <w:r>
              <w:rPr>
                <w:rFonts w:eastAsia="MS Mincho"/>
              </w:rPr>
              <w:t>22</w:t>
            </w:r>
            <w:r w:rsidR="00C70B40" w:rsidRPr="00AB5445">
              <w:rPr>
                <w:rFonts w:eastAsia="MS Mincho"/>
              </w:rPr>
              <w:t>-</w:t>
            </w:r>
            <w:r w:rsidR="00A83599" w:rsidRPr="00AB5445">
              <w:rPr>
                <w:rFonts w:eastAsia="MS Mincho"/>
              </w:rPr>
              <w:t>01</w:t>
            </w:r>
            <w:r w:rsidR="00C70B40" w:rsidRPr="00AB5445">
              <w:rPr>
                <w:rFonts w:eastAsia="MS Mincho"/>
              </w:rPr>
              <w:t>-2</w:t>
            </w:r>
            <w:r w:rsidR="00A83599" w:rsidRPr="00AB5445">
              <w:rPr>
                <w:rFonts w:eastAsia="MS Mincho"/>
              </w:rPr>
              <w:t>4</w:t>
            </w:r>
          </w:p>
        </w:tc>
        <w:tc>
          <w:tcPr>
            <w:tcW w:w="1090" w:type="dxa"/>
            <w:shd w:val="clear" w:color="auto" w:fill="auto"/>
          </w:tcPr>
          <w:p w14:paraId="136E9F3E" w14:textId="29559AF4" w:rsidR="00206E3C" w:rsidRPr="00AB5445" w:rsidRDefault="00005DFB" w:rsidP="00206E3C">
            <w:pPr>
              <w:rPr>
                <w:rFonts w:eastAsia="MS Mincho"/>
              </w:rPr>
            </w:pPr>
            <w:r w:rsidRPr="00AB5445">
              <w:rPr>
                <w:rFonts w:eastAsia="MS Mincho"/>
              </w:rPr>
              <w:t>12:00</w:t>
            </w:r>
            <w:r w:rsidR="0051592A" w:rsidRPr="00AB5445">
              <w:rPr>
                <w:rFonts w:eastAsia="MS Mincho"/>
              </w:rPr>
              <w:t xml:space="preserve"> </w:t>
            </w:r>
            <w:r w:rsidR="00D83572" w:rsidRPr="00AB5445">
              <w:rPr>
                <w:rFonts w:eastAsia="MS Mincho"/>
              </w:rPr>
              <w:t>uur</w:t>
            </w:r>
          </w:p>
        </w:tc>
      </w:tr>
      <w:tr w:rsidR="00206E3C" w:rsidRPr="00AB5445" w14:paraId="136E9F46" w14:textId="77777777" w:rsidTr="00020F88">
        <w:trPr>
          <w:jc w:val="center"/>
        </w:trPr>
        <w:tc>
          <w:tcPr>
            <w:tcW w:w="3642" w:type="dxa"/>
            <w:shd w:val="clear" w:color="auto" w:fill="auto"/>
          </w:tcPr>
          <w:p w14:paraId="136E9F40" w14:textId="28D37AF6" w:rsidR="00206E3C" w:rsidRPr="00AB5445" w:rsidRDefault="00206E3C" w:rsidP="00206E3C">
            <w:pPr>
              <w:rPr>
                <w:rFonts w:eastAsia="MS Mincho"/>
              </w:rPr>
            </w:pPr>
            <w:r w:rsidRPr="00AB5445">
              <w:rPr>
                <w:rFonts w:eastAsia="MS Mincho"/>
              </w:rPr>
              <w:t xml:space="preserve">Verstrekken nota van inlichtingen inschrijvingsfase via </w:t>
            </w:r>
            <w:proofErr w:type="spellStart"/>
            <w:r w:rsidRPr="00AB5445">
              <w:rPr>
                <w:rFonts w:eastAsia="MS Mincho"/>
              </w:rPr>
              <w:t>TenderNed</w:t>
            </w:r>
            <w:proofErr w:type="spellEnd"/>
          </w:p>
          <w:p w14:paraId="136E9F42" w14:textId="268ABF21" w:rsidR="00206E3C" w:rsidRPr="00AB5445" w:rsidRDefault="00206E3C" w:rsidP="00206E3C">
            <w:pPr>
              <w:rPr>
                <w:rFonts w:eastAsia="MS Mincho"/>
                <w:i/>
                <w:highlight w:val="yellow"/>
              </w:rPr>
            </w:pPr>
          </w:p>
        </w:tc>
        <w:tc>
          <w:tcPr>
            <w:tcW w:w="2073" w:type="dxa"/>
            <w:shd w:val="clear" w:color="auto" w:fill="auto"/>
          </w:tcPr>
          <w:p w14:paraId="136E9F43" w14:textId="77777777" w:rsidR="00206E3C" w:rsidRPr="00AB5445" w:rsidRDefault="00206E3C" w:rsidP="00206E3C">
            <w:pPr>
              <w:rPr>
                <w:rFonts w:eastAsia="MS Mincho"/>
                <w:i/>
              </w:rPr>
            </w:pPr>
            <w:proofErr w:type="gramStart"/>
            <w:r w:rsidRPr="00AB5445">
              <w:rPr>
                <w:rFonts w:eastAsia="MS Mincho"/>
              </w:rPr>
              <w:t>aanbesteder</w:t>
            </w:r>
            <w:proofErr w:type="gramEnd"/>
          </w:p>
        </w:tc>
        <w:tc>
          <w:tcPr>
            <w:tcW w:w="1102" w:type="dxa"/>
            <w:shd w:val="clear" w:color="auto" w:fill="auto"/>
          </w:tcPr>
          <w:p w14:paraId="136E9F44" w14:textId="6198363F" w:rsidR="00206E3C" w:rsidRPr="00AB5445" w:rsidRDefault="00A4420B" w:rsidP="00206E3C">
            <w:pPr>
              <w:rPr>
                <w:rFonts w:eastAsia="MS Mincho"/>
              </w:rPr>
            </w:pPr>
            <w:r>
              <w:rPr>
                <w:rFonts w:eastAsia="MS Mincho"/>
              </w:rPr>
              <w:t>25</w:t>
            </w:r>
            <w:r w:rsidR="00B75448" w:rsidRPr="00AB5445">
              <w:rPr>
                <w:rFonts w:eastAsia="MS Mincho"/>
              </w:rPr>
              <w:t>-</w:t>
            </w:r>
            <w:r w:rsidR="00A83599" w:rsidRPr="00AB5445">
              <w:rPr>
                <w:rFonts w:eastAsia="MS Mincho"/>
              </w:rPr>
              <w:t>0</w:t>
            </w:r>
            <w:r w:rsidR="00B75448" w:rsidRPr="00AB5445">
              <w:rPr>
                <w:rFonts w:eastAsia="MS Mincho"/>
              </w:rPr>
              <w:t>1-2</w:t>
            </w:r>
            <w:r w:rsidR="00A83599" w:rsidRPr="00AB5445">
              <w:rPr>
                <w:rFonts w:eastAsia="MS Mincho"/>
              </w:rPr>
              <w:t>4</w:t>
            </w:r>
          </w:p>
        </w:tc>
        <w:tc>
          <w:tcPr>
            <w:tcW w:w="1090" w:type="dxa"/>
            <w:shd w:val="clear" w:color="auto" w:fill="auto"/>
          </w:tcPr>
          <w:p w14:paraId="136E9F45" w14:textId="410FF40A" w:rsidR="00206E3C" w:rsidRPr="00AB5445" w:rsidRDefault="00937E22" w:rsidP="00206E3C">
            <w:pPr>
              <w:rPr>
                <w:rFonts w:eastAsia="MS Mincho"/>
              </w:rPr>
            </w:pPr>
            <w:proofErr w:type="spellStart"/>
            <w:r w:rsidRPr="00AB5445">
              <w:rPr>
                <w:rFonts w:eastAsia="MS Mincho"/>
              </w:rPr>
              <w:t>Nvt</w:t>
            </w:r>
            <w:proofErr w:type="spellEnd"/>
          </w:p>
        </w:tc>
      </w:tr>
      <w:tr w:rsidR="00206E3C" w:rsidRPr="00AB5445" w14:paraId="136E9F4B" w14:textId="77777777" w:rsidTr="00020F88">
        <w:trPr>
          <w:jc w:val="center"/>
        </w:trPr>
        <w:tc>
          <w:tcPr>
            <w:tcW w:w="3642" w:type="dxa"/>
            <w:shd w:val="clear" w:color="auto" w:fill="auto"/>
          </w:tcPr>
          <w:p w14:paraId="136E9F47" w14:textId="77777777" w:rsidR="00206E3C" w:rsidRPr="00AB5445" w:rsidRDefault="00206E3C" w:rsidP="00206E3C">
            <w:pPr>
              <w:rPr>
                <w:rFonts w:eastAsia="MS Mincho"/>
              </w:rPr>
            </w:pPr>
          </w:p>
        </w:tc>
        <w:tc>
          <w:tcPr>
            <w:tcW w:w="2073" w:type="dxa"/>
            <w:shd w:val="clear" w:color="auto" w:fill="auto"/>
          </w:tcPr>
          <w:p w14:paraId="136E9F48" w14:textId="77777777" w:rsidR="00206E3C" w:rsidRPr="00AB5445" w:rsidRDefault="00206E3C" w:rsidP="00206E3C">
            <w:pPr>
              <w:rPr>
                <w:rFonts w:eastAsia="MS Mincho"/>
              </w:rPr>
            </w:pPr>
          </w:p>
        </w:tc>
        <w:tc>
          <w:tcPr>
            <w:tcW w:w="1102" w:type="dxa"/>
            <w:shd w:val="clear" w:color="auto" w:fill="auto"/>
          </w:tcPr>
          <w:p w14:paraId="136E9F49" w14:textId="77777777" w:rsidR="00206E3C" w:rsidRPr="00AB5445" w:rsidRDefault="00206E3C" w:rsidP="00206E3C">
            <w:pPr>
              <w:rPr>
                <w:rFonts w:eastAsia="MS Mincho"/>
                <w:highlight w:val="yellow"/>
              </w:rPr>
            </w:pPr>
          </w:p>
        </w:tc>
        <w:tc>
          <w:tcPr>
            <w:tcW w:w="1090" w:type="dxa"/>
            <w:shd w:val="clear" w:color="auto" w:fill="auto"/>
          </w:tcPr>
          <w:p w14:paraId="136E9F4A" w14:textId="77777777" w:rsidR="00206E3C" w:rsidRPr="00AB5445" w:rsidRDefault="00206E3C" w:rsidP="00206E3C">
            <w:pPr>
              <w:rPr>
                <w:rFonts w:eastAsia="MS Mincho"/>
              </w:rPr>
            </w:pPr>
          </w:p>
        </w:tc>
      </w:tr>
      <w:tr w:rsidR="00206E3C" w:rsidRPr="00AB5445" w14:paraId="136E9F4E" w14:textId="77777777" w:rsidTr="00806D23">
        <w:trPr>
          <w:jc w:val="center"/>
        </w:trPr>
        <w:tc>
          <w:tcPr>
            <w:tcW w:w="7907" w:type="dxa"/>
            <w:gridSpan w:val="4"/>
            <w:shd w:val="clear" w:color="auto" w:fill="auto"/>
          </w:tcPr>
          <w:p w14:paraId="136E9F4D" w14:textId="77777777" w:rsidR="00206E3C" w:rsidRPr="00AB5445" w:rsidRDefault="00206E3C" w:rsidP="00206E3C">
            <w:pPr>
              <w:rPr>
                <w:rFonts w:eastAsia="MS Mincho"/>
                <w:b/>
              </w:rPr>
            </w:pPr>
            <w:r w:rsidRPr="00AB5445">
              <w:rPr>
                <w:rFonts w:eastAsia="MS Mincho"/>
                <w:b/>
              </w:rPr>
              <w:t>Inschrijven</w:t>
            </w:r>
          </w:p>
        </w:tc>
      </w:tr>
      <w:tr w:rsidR="00206E3C" w:rsidRPr="00AB5445" w14:paraId="136E9F53" w14:textId="77777777" w:rsidTr="00020F88">
        <w:trPr>
          <w:jc w:val="center"/>
        </w:trPr>
        <w:tc>
          <w:tcPr>
            <w:tcW w:w="3642" w:type="dxa"/>
            <w:shd w:val="clear" w:color="auto" w:fill="auto"/>
          </w:tcPr>
          <w:p w14:paraId="136E9F4F" w14:textId="77777777" w:rsidR="00206E3C" w:rsidRPr="00AB5445" w:rsidRDefault="00206E3C" w:rsidP="00206E3C">
            <w:pPr>
              <w:rPr>
                <w:rFonts w:eastAsia="MS Mincho"/>
              </w:rPr>
            </w:pPr>
            <w:r w:rsidRPr="00AB5445">
              <w:rPr>
                <w:rFonts w:eastAsia="MS Mincho"/>
              </w:rPr>
              <w:t xml:space="preserve">Indienen inschrijving via </w:t>
            </w:r>
            <w:proofErr w:type="spellStart"/>
            <w:r w:rsidRPr="00AB5445">
              <w:rPr>
                <w:rFonts w:eastAsia="MS Mincho"/>
              </w:rPr>
              <w:t>TenderNed</w:t>
            </w:r>
            <w:proofErr w:type="spellEnd"/>
            <w:r w:rsidRPr="00AB5445">
              <w:rPr>
                <w:rFonts w:eastAsia="MS Mincho"/>
              </w:rPr>
              <w:t xml:space="preserve"> </w:t>
            </w:r>
            <w:r w:rsidRPr="00AB5445">
              <w:rPr>
                <w:rFonts w:eastAsia="MS Mincho"/>
                <w:b/>
              </w:rPr>
              <w:t>uiterlijk:</w:t>
            </w:r>
          </w:p>
        </w:tc>
        <w:tc>
          <w:tcPr>
            <w:tcW w:w="2073" w:type="dxa"/>
            <w:shd w:val="clear" w:color="auto" w:fill="auto"/>
          </w:tcPr>
          <w:p w14:paraId="136E9F50" w14:textId="77777777" w:rsidR="00206E3C" w:rsidRPr="00AB5445" w:rsidRDefault="00206E3C" w:rsidP="00206E3C">
            <w:pPr>
              <w:rPr>
                <w:rFonts w:eastAsia="MS Mincho"/>
              </w:rPr>
            </w:pPr>
            <w:proofErr w:type="gramStart"/>
            <w:r w:rsidRPr="00AB5445">
              <w:rPr>
                <w:rFonts w:eastAsia="MS Mincho"/>
              </w:rPr>
              <w:t>inschrijvers</w:t>
            </w:r>
            <w:proofErr w:type="gramEnd"/>
          </w:p>
        </w:tc>
        <w:tc>
          <w:tcPr>
            <w:tcW w:w="1102" w:type="dxa"/>
            <w:shd w:val="clear" w:color="auto" w:fill="auto"/>
          </w:tcPr>
          <w:p w14:paraId="136E9F51" w14:textId="66778DAD" w:rsidR="00206E3C" w:rsidRPr="00AB5445" w:rsidRDefault="00A4420B" w:rsidP="00206E3C">
            <w:pPr>
              <w:rPr>
                <w:rFonts w:eastAsia="MS Mincho"/>
              </w:rPr>
            </w:pPr>
            <w:r>
              <w:rPr>
                <w:rFonts w:eastAsia="MS Mincho"/>
              </w:rPr>
              <w:t>01</w:t>
            </w:r>
            <w:r w:rsidR="00B75448" w:rsidRPr="00AB5445">
              <w:rPr>
                <w:rFonts w:eastAsia="MS Mincho"/>
              </w:rPr>
              <w:t>-</w:t>
            </w:r>
            <w:r w:rsidR="00A83599" w:rsidRPr="00AB5445">
              <w:rPr>
                <w:rFonts w:eastAsia="MS Mincho"/>
              </w:rPr>
              <w:t>0</w:t>
            </w:r>
            <w:r>
              <w:rPr>
                <w:rFonts w:eastAsia="MS Mincho"/>
              </w:rPr>
              <w:t>2</w:t>
            </w:r>
            <w:r w:rsidR="00A83599" w:rsidRPr="00AB5445">
              <w:rPr>
                <w:rFonts w:eastAsia="MS Mincho"/>
              </w:rPr>
              <w:t>-</w:t>
            </w:r>
            <w:r w:rsidR="00B75448" w:rsidRPr="00AB5445">
              <w:rPr>
                <w:rFonts w:eastAsia="MS Mincho"/>
              </w:rPr>
              <w:t>2</w:t>
            </w:r>
            <w:r w:rsidR="00A83599" w:rsidRPr="00AB5445">
              <w:rPr>
                <w:rFonts w:eastAsia="MS Mincho"/>
              </w:rPr>
              <w:t>4</w:t>
            </w:r>
          </w:p>
        </w:tc>
        <w:tc>
          <w:tcPr>
            <w:tcW w:w="1090" w:type="dxa"/>
            <w:shd w:val="clear" w:color="auto" w:fill="auto"/>
          </w:tcPr>
          <w:p w14:paraId="136E9F52" w14:textId="0E74ED4B" w:rsidR="00206E3C" w:rsidRPr="00AB5445" w:rsidRDefault="0069705D" w:rsidP="00206E3C">
            <w:pPr>
              <w:rPr>
                <w:rFonts w:eastAsia="MS Mincho"/>
              </w:rPr>
            </w:pPr>
            <w:r w:rsidRPr="00AB5445">
              <w:rPr>
                <w:rFonts w:eastAsia="MS Mincho"/>
              </w:rPr>
              <w:t>12:00</w:t>
            </w:r>
            <w:r w:rsidR="00227EF7" w:rsidRPr="00AB5445">
              <w:rPr>
                <w:rFonts w:eastAsia="MS Mincho"/>
              </w:rPr>
              <w:t xml:space="preserve"> uur</w:t>
            </w:r>
          </w:p>
        </w:tc>
      </w:tr>
      <w:tr w:rsidR="00206E3C" w:rsidRPr="00AB5445" w14:paraId="136E9F58" w14:textId="77777777" w:rsidTr="00806D23">
        <w:trPr>
          <w:jc w:val="center"/>
        </w:trPr>
        <w:tc>
          <w:tcPr>
            <w:tcW w:w="3642" w:type="dxa"/>
            <w:shd w:val="clear" w:color="auto" w:fill="auto"/>
          </w:tcPr>
          <w:p w14:paraId="136E9F54" w14:textId="77777777" w:rsidR="00206E3C" w:rsidRPr="00AB5445" w:rsidRDefault="00206E3C" w:rsidP="00206E3C">
            <w:pPr>
              <w:rPr>
                <w:rFonts w:eastAsia="MS Mincho"/>
              </w:rPr>
            </w:pPr>
          </w:p>
        </w:tc>
        <w:tc>
          <w:tcPr>
            <w:tcW w:w="2073" w:type="dxa"/>
            <w:shd w:val="clear" w:color="auto" w:fill="auto"/>
          </w:tcPr>
          <w:p w14:paraId="136E9F55" w14:textId="77777777" w:rsidR="00206E3C" w:rsidRPr="00AB5445" w:rsidRDefault="00206E3C" w:rsidP="00206E3C">
            <w:pPr>
              <w:rPr>
                <w:rFonts w:eastAsia="MS Mincho"/>
              </w:rPr>
            </w:pPr>
          </w:p>
        </w:tc>
        <w:tc>
          <w:tcPr>
            <w:tcW w:w="1102" w:type="dxa"/>
            <w:shd w:val="clear" w:color="auto" w:fill="auto"/>
          </w:tcPr>
          <w:p w14:paraId="136E9F56" w14:textId="77777777" w:rsidR="00206E3C" w:rsidRPr="00AB5445" w:rsidRDefault="00206E3C" w:rsidP="00206E3C">
            <w:pPr>
              <w:rPr>
                <w:rFonts w:eastAsia="MS Mincho"/>
              </w:rPr>
            </w:pPr>
          </w:p>
        </w:tc>
        <w:tc>
          <w:tcPr>
            <w:tcW w:w="1090" w:type="dxa"/>
            <w:shd w:val="clear" w:color="auto" w:fill="auto"/>
          </w:tcPr>
          <w:p w14:paraId="136E9F57" w14:textId="77777777" w:rsidR="00206E3C" w:rsidRPr="00AB5445" w:rsidRDefault="00206E3C" w:rsidP="00206E3C">
            <w:pPr>
              <w:rPr>
                <w:rFonts w:eastAsia="MS Mincho"/>
              </w:rPr>
            </w:pPr>
          </w:p>
        </w:tc>
      </w:tr>
      <w:tr w:rsidR="00206E3C" w:rsidRPr="00AB5445" w14:paraId="136E9F5A" w14:textId="77777777" w:rsidTr="00806D23">
        <w:trPr>
          <w:jc w:val="center"/>
        </w:trPr>
        <w:tc>
          <w:tcPr>
            <w:tcW w:w="7907" w:type="dxa"/>
            <w:gridSpan w:val="4"/>
            <w:shd w:val="clear" w:color="auto" w:fill="auto"/>
          </w:tcPr>
          <w:p w14:paraId="136E9F59" w14:textId="77777777" w:rsidR="00206E3C" w:rsidRPr="00AB5445" w:rsidRDefault="00206E3C" w:rsidP="00206E3C">
            <w:pPr>
              <w:rPr>
                <w:rFonts w:eastAsia="MS Mincho"/>
                <w:b/>
              </w:rPr>
            </w:pPr>
            <w:r w:rsidRPr="00AB5445">
              <w:rPr>
                <w:rFonts w:eastAsia="MS Mincho"/>
                <w:b/>
              </w:rPr>
              <w:t>Beoordelen inschrijvingen</w:t>
            </w:r>
          </w:p>
        </w:tc>
      </w:tr>
      <w:tr w:rsidR="00227EF7" w:rsidRPr="00AB5445" w14:paraId="136E9F5F" w14:textId="77777777" w:rsidTr="00020F88">
        <w:trPr>
          <w:jc w:val="center"/>
        </w:trPr>
        <w:tc>
          <w:tcPr>
            <w:tcW w:w="3642" w:type="dxa"/>
            <w:shd w:val="clear" w:color="auto" w:fill="auto"/>
          </w:tcPr>
          <w:p w14:paraId="136E9F5B" w14:textId="77777777" w:rsidR="00227EF7" w:rsidRPr="00AB5445" w:rsidRDefault="00227EF7" w:rsidP="00227EF7">
            <w:r w:rsidRPr="00AB5445">
              <w:t xml:space="preserve">Openen kluis op </w:t>
            </w:r>
            <w:proofErr w:type="spellStart"/>
            <w:r w:rsidRPr="00AB5445">
              <w:t>TenderNed</w:t>
            </w:r>
            <w:proofErr w:type="spellEnd"/>
          </w:p>
        </w:tc>
        <w:tc>
          <w:tcPr>
            <w:tcW w:w="2073" w:type="dxa"/>
            <w:shd w:val="clear" w:color="auto" w:fill="auto"/>
          </w:tcPr>
          <w:p w14:paraId="136E9F5C" w14:textId="77777777" w:rsidR="00227EF7" w:rsidRPr="00AB5445" w:rsidRDefault="00227EF7" w:rsidP="00227EF7">
            <w:proofErr w:type="gramStart"/>
            <w:r w:rsidRPr="00AB5445">
              <w:t>aanbesteder</w:t>
            </w:r>
            <w:proofErr w:type="gramEnd"/>
          </w:p>
        </w:tc>
        <w:tc>
          <w:tcPr>
            <w:tcW w:w="1102" w:type="dxa"/>
            <w:shd w:val="clear" w:color="auto" w:fill="auto"/>
          </w:tcPr>
          <w:p w14:paraId="136E9F5D" w14:textId="7E9F9F76" w:rsidR="00227EF7" w:rsidRPr="00AB5445" w:rsidRDefault="00A4420B" w:rsidP="00227EF7">
            <w:pPr>
              <w:rPr>
                <w:rFonts w:eastAsia="MS Mincho"/>
              </w:rPr>
            </w:pPr>
            <w:r>
              <w:rPr>
                <w:rFonts w:eastAsia="MS Mincho"/>
              </w:rPr>
              <w:t>01</w:t>
            </w:r>
            <w:r w:rsidR="00B75448" w:rsidRPr="00AB5445">
              <w:rPr>
                <w:rFonts w:eastAsia="MS Mincho"/>
              </w:rPr>
              <w:t>-</w:t>
            </w:r>
            <w:r w:rsidR="00A83599" w:rsidRPr="00AB5445">
              <w:rPr>
                <w:rFonts w:eastAsia="MS Mincho"/>
              </w:rPr>
              <w:t>0</w:t>
            </w:r>
            <w:r>
              <w:rPr>
                <w:rFonts w:eastAsia="MS Mincho"/>
              </w:rPr>
              <w:t>2</w:t>
            </w:r>
            <w:r w:rsidR="00B75448" w:rsidRPr="00AB5445">
              <w:rPr>
                <w:rFonts w:eastAsia="MS Mincho"/>
              </w:rPr>
              <w:t>-2</w:t>
            </w:r>
            <w:r w:rsidR="00A83599" w:rsidRPr="00AB5445">
              <w:rPr>
                <w:rFonts w:eastAsia="MS Mincho"/>
              </w:rPr>
              <w:t>4</w:t>
            </w:r>
          </w:p>
        </w:tc>
        <w:tc>
          <w:tcPr>
            <w:tcW w:w="1090" w:type="dxa"/>
            <w:shd w:val="clear" w:color="auto" w:fill="auto"/>
          </w:tcPr>
          <w:p w14:paraId="136E9F5E" w14:textId="49CB75D9" w:rsidR="00227EF7" w:rsidRPr="00AB5445" w:rsidRDefault="008622B0" w:rsidP="00227EF7">
            <w:pPr>
              <w:rPr>
                <w:rFonts w:eastAsia="MS Mincho"/>
              </w:rPr>
            </w:pPr>
            <w:r w:rsidRPr="00AB5445">
              <w:rPr>
                <w:rFonts w:eastAsia="MS Mincho"/>
              </w:rPr>
              <w:t>13:00</w:t>
            </w:r>
            <w:r w:rsidR="00227EF7" w:rsidRPr="00AB5445">
              <w:rPr>
                <w:rFonts w:eastAsia="MS Mincho"/>
              </w:rPr>
              <w:t xml:space="preserve"> uur</w:t>
            </w:r>
          </w:p>
        </w:tc>
      </w:tr>
      <w:tr w:rsidR="00227EF7" w:rsidRPr="00AB5445" w14:paraId="136E9F64" w14:textId="77777777" w:rsidTr="00020F88">
        <w:trPr>
          <w:jc w:val="center"/>
        </w:trPr>
        <w:tc>
          <w:tcPr>
            <w:tcW w:w="3642" w:type="dxa"/>
            <w:shd w:val="clear" w:color="auto" w:fill="auto"/>
          </w:tcPr>
          <w:p w14:paraId="136E9F60" w14:textId="77777777" w:rsidR="00227EF7" w:rsidRPr="00AB5445" w:rsidRDefault="00227EF7" w:rsidP="00227EF7">
            <w:r w:rsidRPr="00AB5445">
              <w:t>Toetsen inschrijving op geldigheid</w:t>
            </w:r>
          </w:p>
        </w:tc>
        <w:tc>
          <w:tcPr>
            <w:tcW w:w="2073" w:type="dxa"/>
            <w:shd w:val="clear" w:color="auto" w:fill="auto"/>
          </w:tcPr>
          <w:p w14:paraId="136E9F61" w14:textId="77777777" w:rsidR="00227EF7" w:rsidRPr="00AB5445" w:rsidRDefault="00227EF7" w:rsidP="00227EF7">
            <w:proofErr w:type="gramStart"/>
            <w:r w:rsidRPr="00AB5445">
              <w:t>aanbesteder</w:t>
            </w:r>
            <w:proofErr w:type="gramEnd"/>
          </w:p>
        </w:tc>
        <w:tc>
          <w:tcPr>
            <w:tcW w:w="1102" w:type="dxa"/>
            <w:shd w:val="clear" w:color="auto" w:fill="auto"/>
          </w:tcPr>
          <w:p w14:paraId="136E9F62" w14:textId="3C92EA90" w:rsidR="00227EF7" w:rsidRPr="00AB5445" w:rsidRDefault="001A2331" w:rsidP="00227EF7">
            <w:pPr>
              <w:rPr>
                <w:rFonts w:eastAsia="MS Mincho"/>
              </w:rPr>
            </w:pPr>
            <w:r>
              <w:rPr>
                <w:rFonts w:eastAsia="MS Mincho"/>
              </w:rPr>
              <w:t>01</w:t>
            </w:r>
            <w:r w:rsidR="008C6D6D" w:rsidRPr="00AB5445">
              <w:rPr>
                <w:rFonts w:eastAsia="MS Mincho"/>
              </w:rPr>
              <w:t>-</w:t>
            </w:r>
            <w:r w:rsidR="00A83599" w:rsidRPr="00AB5445">
              <w:rPr>
                <w:rFonts w:eastAsia="MS Mincho"/>
              </w:rPr>
              <w:t>0</w:t>
            </w:r>
            <w:r>
              <w:rPr>
                <w:rFonts w:eastAsia="MS Mincho"/>
              </w:rPr>
              <w:t>2</w:t>
            </w:r>
            <w:r w:rsidR="008C6D6D" w:rsidRPr="00AB5445">
              <w:rPr>
                <w:rFonts w:eastAsia="MS Mincho"/>
              </w:rPr>
              <w:t>-2</w:t>
            </w:r>
            <w:r w:rsidR="00A83599" w:rsidRPr="00AB5445">
              <w:rPr>
                <w:rFonts w:eastAsia="MS Mincho"/>
              </w:rPr>
              <w:t>4</w:t>
            </w:r>
          </w:p>
        </w:tc>
        <w:tc>
          <w:tcPr>
            <w:tcW w:w="1090" w:type="dxa"/>
            <w:shd w:val="clear" w:color="auto" w:fill="auto"/>
          </w:tcPr>
          <w:p w14:paraId="136E9F63" w14:textId="77777777" w:rsidR="00227EF7" w:rsidRPr="00AB5445" w:rsidRDefault="00227EF7" w:rsidP="00227EF7">
            <w:pPr>
              <w:rPr>
                <w:rFonts w:eastAsia="MS Mincho"/>
              </w:rPr>
            </w:pPr>
          </w:p>
        </w:tc>
      </w:tr>
      <w:tr w:rsidR="00227EF7" w:rsidRPr="00AB5445" w14:paraId="136E9F75" w14:textId="77777777" w:rsidTr="00020F88">
        <w:trPr>
          <w:jc w:val="center"/>
        </w:trPr>
        <w:tc>
          <w:tcPr>
            <w:tcW w:w="3642" w:type="dxa"/>
            <w:shd w:val="clear" w:color="auto" w:fill="auto"/>
          </w:tcPr>
          <w:p w14:paraId="136E9F71" w14:textId="50D69D32" w:rsidR="00227EF7" w:rsidRPr="00AB5445" w:rsidRDefault="00227EF7" w:rsidP="00106786">
            <w:r w:rsidRPr="00AB5445">
              <w:t xml:space="preserve">Beoordelen inschrijvingsbiljet (met inschrijvingsprijs) en vaststellen </w:t>
            </w:r>
            <w:r w:rsidR="00106786" w:rsidRPr="00AB5445">
              <w:t>laagste prijs</w:t>
            </w:r>
          </w:p>
        </w:tc>
        <w:tc>
          <w:tcPr>
            <w:tcW w:w="2073" w:type="dxa"/>
            <w:shd w:val="clear" w:color="auto" w:fill="auto"/>
          </w:tcPr>
          <w:p w14:paraId="136E9F72" w14:textId="77777777" w:rsidR="00227EF7" w:rsidRPr="00AB5445" w:rsidRDefault="00227EF7" w:rsidP="00227EF7">
            <w:proofErr w:type="gramStart"/>
            <w:r w:rsidRPr="00AB5445">
              <w:t>aanbesteder</w:t>
            </w:r>
            <w:proofErr w:type="gramEnd"/>
          </w:p>
        </w:tc>
        <w:tc>
          <w:tcPr>
            <w:tcW w:w="1102" w:type="dxa"/>
            <w:shd w:val="clear" w:color="auto" w:fill="auto"/>
          </w:tcPr>
          <w:p w14:paraId="136E9F73" w14:textId="69FA5C36" w:rsidR="00227EF7" w:rsidRPr="00AB5445" w:rsidRDefault="001A2331" w:rsidP="00227EF7">
            <w:pPr>
              <w:rPr>
                <w:rFonts w:eastAsia="MS Mincho"/>
              </w:rPr>
            </w:pPr>
            <w:r>
              <w:rPr>
                <w:rFonts w:eastAsia="MS Mincho"/>
              </w:rPr>
              <w:t>01</w:t>
            </w:r>
            <w:r w:rsidR="008C6D6D" w:rsidRPr="00AB5445">
              <w:rPr>
                <w:rFonts w:eastAsia="MS Mincho"/>
              </w:rPr>
              <w:t>-</w:t>
            </w:r>
            <w:r w:rsidR="00A83599" w:rsidRPr="00AB5445">
              <w:rPr>
                <w:rFonts w:eastAsia="MS Mincho"/>
              </w:rPr>
              <w:t>0</w:t>
            </w:r>
            <w:r w:rsidR="00E04A3A">
              <w:rPr>
                <w:rFonts w:eastAsia="MS Mincho"/>
              </w:rPr>
              <w:t>2</w:t>
            </w:r>
            <w:r w:rsidR="008C6D6D" w:rsidRPr="00AB5445">
              <w:rPr>
                <w:rFonts w:eastAsia="MS Mincho"/>
              </w:rPr>
              <w:t>-2</w:t>
            </w:r>
            <w:r w:rsidR="00A83599" w:rsidRPr="00AB5445">
              <w:rPr>
                <w:rFonts w:eastAsia="MS Mincho"/>
              </w:rPr>
              <w:t>4</w:t>
            </w:r>
          </w:p>
        </w:tc>
        <w:tc>
          <w:tcPr>
            <w:tcW w:w="1090" w:type="dxa"/>
            <w:shd w:val="clear" w:color="auto" w:fill="auto"/>
          </w:tcPr>
          <w:p w14:paraId="136E9F74" w14:textId="5BB83888" w:rsidR="00227EF7" w:rsidRPr="00AB5445" w:rsidRDefault="0098634E" w:rsidP="00227EF7">
            <w:pPr>
              <w:rPr>
                <w:rFonts w:eastAsia="MS Mincho"/>
              </w:rPr>
            </w:pPr>
            <w:r w:rsidRPr="00AB5445">
              <w:rPr>
                <w:rFonts w:eastAsia="MS Mincho"/>
              </w:rPr>
              <w:t>13:30</w:t>
            </w:r>
            <w:r w:rsidR="00227EF7" w:rsidRPr="00AB5445">
              <w:rPr>
                <w:rFonts w:eastAsia="MS Mincho"/>
              </w:rPr>
              <w:t xml:space="preserve"> uur</w:t>
            </w:r>
          </w:p>
        </w:tc>
      </w:tr>
      <w:tr w:rsidR="00227EF7" w:rsidRPr="00AB5445" w14:paraId="136E9F7A" w14:textId="77777777" w:rsidTr="00020F88">
        <w:trPr>
          <w:jc w:val="center"/>
        </w:trPr>
        <w:tc>
          <w:tcPr>
            <w:tcW w:w="3642" w:type="dxa"/>
            <w:shd w:val="clear" w:color="auto" w:fill="auto"/>
          </w:tcPr>
          <w:p w14:paraId="136E9F76" w14:textId="77777777" w:rsidR="00227EF7" w:rsidRPr="00AB5445" w:rsidRDefault="00227EF7" w:rsidP="00227EF7">
            <w:pPr>
              <w:rPr>
                <w:rFonts w:eastAsia="MS Mincho"/>
                <w:b/>
              </w:rPr>
            </w:pPr>
            <w:r w:rsidRPr="00AB5445">
              <w:rPr>
                <w:rFonts w:eastAsia="MS Mincho"/>
                <w:b/>
              </w:rPr>
              <w:t>Toetsen op uitsluitingsgronden en geschiktheidseisen</w:t>
            </w:r>
          </w:p>
        </w:tc>
        <w:tc>
          <w:tcPr>
            <w:tcW w:w="2073" w:type="dxa"/>
            <w:shd w:val="clear" w:color="auto" w:fill="auto"/>
          </w:tcPr>
          <w:p w14:paraId="136E9F77" w14:textId="77777777" w:rsidR="00227EF7" w:rsidRPr="00AB5445" w:rsidRDefault="00227EF7" w:rsidP="00227EF7">
            <w:pPr>
              <w:rPr>
                <w:rFonts w:eastAsia="MS Mincho"/>
              </w:rPr>
            </w:pPr>
          </w:p>
        </w:tc>
        <w:tc>
          <w:tcPr>
            <w:tcW w:w="1102" w:type="dxa"/>
            <w:shd w:val="clear" w:color="auto" w:fill="auto"/>
          </w:tcPr>
          <w:p w14:paraId="136E9F78" w14:textId="77777777" w:rsidR="00227EF7" w:rsidRPr="00AB5445" w:rsidRDefault="00227EF7" w:rsidP="00227EF7">
            <w:pPr>
              <w:rPr>
                <w:rFonts w:eastAsia="MS Mincho"/>
              </w:rPr>
            </w:pPr>
          </w:p>
        </w:tc>
        <w:tc>
          <w:tcPr>
            <w:tcW w:w="1090" w:type="dxa"/>
            <w:shd w:val="clear" w:color="auto" w:fill="auto"/>
          </w:tcPr>
          <w:p w14:paraId="136E9F79" w14:textId="77777777" w:rsidR="00227EF7" w:rsidRPr="00AB5445" w:rsidRDefault="00227EF7" w:rsidP="00227EF7">
            <w:pPr>
              <w:rPr>
                <w:rFonts w:eastAsia="MS Mincho"/>
              </w:rPr>
            </w:pPr>
          </w:p>
        </w:tc>
      </w:tr>
      <w:tr w:rsidR="00227EF7" w:rsidRPr="00AB5445" w14:paraId="136E9F7F" w14:textId="77777777" w:rsidTr="00020F88">
        <w:trPr>
          <w:jc w:val="center"/>
        </w:trPr>
        <w:tc>
          <w:tcPr>
            <w:tcW w:w="3642" w:type="dxa"/>
            <w:shd w:val="clear" w:color="auto" w:fill="auto"/>
          </w:tcPr>
          <w:p w14:paraId="136E9F7B" w14:textId="080FDD8F" w:rsidR="00227EF7" w:rsidRPr="00AB5445" w:rsidRDefault="00227EF7" w:rsidP="00227EF7">
            <w:pPr>
              <w:rPr>
                <w:rFonts w:eastAsia="MS Mincho"/>
              </w:rPr>
            </w:pPr>
            <w:r w:rsidRPr="00AB5445">
              <w:rPr>
                <w:rFonts w:eastAsia="MS Mincho"/>
              </w:rPr>
              <w:t xml:space="preserve">Opvragen bewijsstukken Uniform Europees Aanbestedingsdocument (UEA) via </w:t>
            </w:r>
            <w:proofErr w:type="spellStart"/>
            <w:r w:rsidRPr="00AB5445">
              <w:rPr>
                <w:rFonts w:eastAsia="MS Mincho"/>
              </w:rPr>
              <w:t>TenderNed</w:t>
            </w:r>
            <w:proofErr w:type="spellEnd"/>
          </w:p>
        </w:tc>
        <w:tc>
          <w:tcPr>
            <w:tcW w:w="2073" w:type="dxa"/>
            <w:shd w:val="clear" w:color="auto" w:fill="auto"/>
          </w:tcPr>
          <w:p w14:paraId="136E9F7C" w14:textId="77777777" w:rsidR="00227EF7" w:rsidRPr="00AB5445" w:rsidRDefault="00227EF7" w:rsidP="00227EF7">
            <w:pPr>
              <w:rPr>
                <w:rFonts w:eastAsia="MS Mincho"/>
              </w:rPr>
            </w:pPr>
            <w:proofErr w:type="gramStart"/>
            <w:r w:rsidRPr="00AB5445">
              <w:t>aanbesteder</w:t>
            </w:r>
            <w:proofErr w:type="gramEnd"/>
          </w:p>
        </w:tc>
        <w:tc>
          <w:tcPr>
            <w:tcW w:w="1102" w:type="dxa"/>
            <w:shd w:val="clear" w:color="auto" w:fill="auto"/>
          </w:tcPr>
          <w:p w14:paraId="136E9F7D" w14:textId="2C9C7969" w:rsidR="00227EF7" w:rsidRPr="00AB5445" w:rsidRDefault="00E04A3A" w:rsidP="00227EF7">
            <w:pPr>
              <w:rPr>
                <w:rFonts w:eastAsia="MS Mincho"/>
              </w:rPr>
            </w:pPr>
            <w:r>
              <w:rPr>
                <w:rFonts w:eastAsia="MS Mincho"/>
              </w:rPr>
              <w:t>02</w:t>
            </w:r>
            <w:r w:rsidR="008C6D6D" w:rsidRPr="00AB5445">
              <w:rPr>
                <w:rFonts w:eastAsia="MS Mincho"/>
              </w:rPr>
              <w:t>-</w:t>
            </w:r>
            <w:r w:rsidR="00A83599" w:rsidRPr="00AB5445">
              <w:rPr>
                <w:rFonts w:eastAsia="MS Mincho"/>
              </w:rPr>
              <w:t>0</w:t>
            </w:r>
            <w:r>
              <w:rPr>
                <w:rFonts w:eastAsia="MS Mincho"/>
              </w:rPr>
              <w:t>2</w:t>
            </w:r>
            <w:r w:rsidR="008C6D6D" w:rsidRPr="00AB5445">
              <w:rPr>
                <w:rFonts w:eastAsia="MS Mincho"/>
              </w:rPr>
              <w:t>-2</w:t>
            </w:r>
            <w:r w:rsidR="00A83599" w:rsidRPr="00AB5445">
              <w:rPr>
                <w:rFonts w:eastAsia="MS Mincho"/>
              </w:rPr>
              <w:t>4</w:t>
            </w:r>
          </w:p>
        </w:tc>
        <w:tc>
          <w:tcPr>
            <w:tcW w:w="1090" w:type="dxa"/>
            <w:shd w:val="clear" w:color="auto" w:fill="auto"/>
          </w:tcPr>
          <w:p w14:paraId="136E9F7E" w14:textId="77777777" w:rsidR="00227EF7" w:rsidRPr="00AB5445" w:rsidRDefault="00227EF7" w:rsidP="00227EF7">
            <w:pPr>
              <w:rPr>
                <w:rFonts w:eastAsia="MS Mincho"/>
              </w:rPr>
            </w:pPr>
          </w:p>
        </w:tc>
      </w:tr>
      <w:tr w:rsidR="00227EF7" w:rsidRPr="00AB5445" w14:paraId="136E9F84" w14:textId="77777777" w:rsidTr="00020F88">
        <w:trPr>
          <w:jc w:val="center"/>
        </w:trPr>
        <w:tc>
          <w:tcPr>
            <w:tcW w:w="3642" w:type="dxa"/>
            <w:shd w:val="clear" w:color="auto" w:fill="auto"/>
          </w:tcPr>
          <w:p w14:paraId="136E9F80" w14:textId="699BDE62" w:rsidR="00227EF7" w:rsidRPr="00AB5445" w:rsidRDefault="00227EF7" w:rsidP="00227EF7">
            <w:pPr>
              <w:rPr>
                <w:rFonts w:eastAsia="MS Mincho"/>
              </w:rPr>
            </w:pPr>
            <w:r w:rsidRPr="00AB5445">
              <w:rPr>
                <w:rFonts w:eastAsia="MS Mincho"/>
              </w:rPr>
              <w:t xml:space="preserve">Aanleveren bewijsstukken via </w:t>
            </w:r>
            <w:proofErr w:type="spellStart"/>
            <w:r w:rsidRPr="00AB5445">
              <w:rPr>
                <w:rFonts w:eastAsia="MS Mincho"/>
              </w:rPr>
              <w:t>TenderNed</w:t>
            </w:r>
            <w:proofErr w:type="spellEnd"/>
          </w:p>
        </w:tc>
        <w:tc>
          <w:tcPr>
            <w:tcW w:w="2073" w:type="dxa"/>
            <w:shd w:val="clear" w:color="auto" w:fill="auto"/>
          </w:tcPr>
          <w:p w14:paraId="136E9F81" w14:textId="77777777" w:rsidR="00227EF7" w:rsidRPr="00AB5445" w:rsidRDefault="00227EF7" w:rsidP="00227EF7">
            <w:pPr>
              <w:rPr>
                <w:rFonts w:eastAsia="MS Mincho"/>
              </w:rPr>
            </w:pPr>
            <w:r w:rsidRPr="00AB5445">
              <w:rPr>
                <w:rFonts w:eastAsia="MS Mincho"/>
              </w:rPr>
              <w:t>Inschrijver welke voor gunning in aanmerking komt</w:t>
            </w:r>
          </w:p>
        </w:tc>
        <w:tc>
          <w:tcPr>
            <w:tcW w:w="1102" w:type="dxa"/>
            <w:shd w:val="clear" w:color="auto" w:fill="auto"/>
          </w:tcPr>
          <w:p w14:paraId="136E9F82" w14:textId="4B5A3FFB" w:rsidR="00227EF7" w:rsidRPr="00AB5445" w:rsidRDefault="00E0149F" w:rsidP="00227EF7">
            <w:pPr>
              <w:rPr>
                <w:rFonts w:eastAsia="MS Mincho"/>
              </w:rPr>
            </w:pPr>
            <w:r w:rsidRPr="00AB5445">
              <w:rPr>
                <w:rFonts w:eastAsia="MS Mincho"/>
              </w:rPr>
              <w:t>Binnen 7 dagen na verzoek</w:t>
            </w:r>
          </w:p>
        </w:tc>
        <w:tc>
          <w:tcPr>
            <w:tcW w:w="1090" w:type="dxa"/>
            <w:shd w:val="clear" w:color="auto" w:fill="auto"/>
          </w:tcPr>
          <w:p w14:paraId="136E9F83" w14:textId="77777777" w:rsidR="00227EF7" w:rsidRPr="00AB5445" w:rsidRDefault="00227EF7" w:rsidP="00227EF7">
            <w:pPr>
              <w:rPr>
                <w:rFonts w:eastAsia="MS Mincho"/>
              </w:rPr>
            </w:pPr>
          </w:p>
        </w:tc>
      </w:tr>
      <w:tr w:rsidR="00227EF7" w:rsidRPr="00AB5445" w14:paraId="136E9F89" w14:textId="77777777" w:rsidTr="00806D23">
        <w:trPr>
          <w:jc w:val="center"/>
        </w:trPr>
        <w:tc>
          <w:tcPr>
            <w:tcW w:w="3642" w:type="dxa"/>
            <w:shd w:val="clear" w:color="auto" w:fill="auto"/>
          </w:tcPr>
          <w:p w14:paraId="136E9F85" w14:textId="77777777" w:rsidR="00227EF7" w:rsidRPr="00AB5445" w:rsidRDefault="00227EF7" w:rsidP="00227EF7">
            <w:pPr>
              <w:rPr>
                <w:rFonts w:eastAsia="MS Mincho"/>
              </w:rPr>
            </w:pPr>
            <w:r w:rsidRPr="00AB5445">
              <w:rPr>
                <w:rFonts w:eastAsia="MS Mincho"/>
              </w:rPr>
              <w:t>Beoordelen bewijsstukken</w:t>
            </w:r>
          </w:p>
        </w:tc>
        <w:tc>
          <w:tcPr>
            <w:tcW w:w="2073" w:type="dxa"/>
            <w:shd w:val="clear" w:color="auto" w:fill="auto"/>
          </w:tcPr>
          <w:p w14:paraId="136E9F86" w14:textId="77777777" w:rsidR="00227EF7" w:rsidRPr="00AB5445" w:rsidRDefault="00227EF7" w:rsidP="00227EF7">
            <w:pPr>
              <w:rPr>
                <w:rFonts w:eastAsia="MS Mincho"/>
              </w:rPr>
            </w:pPr>
            <w:proofErr w:type="gramStart"/>
            <w:r w:rsidRPr="00AB5445">
              <w:t>aanbesteder</w:t>
            </w:r>
            <w:proofErr w:type="gramEnd"/>
          </w:p>
        </w:tc>
        <w:tc>
          <w:tcPr>
            <w:tcW w:w="1102" w:type="dxa"/>
            <w:shd w:val="clear" w:color="auto" w:fill="auto"/>
          </w:tcPr>
          <w:p w14:paraId="136E9F87" w14:textId="77777777" w:rsidR="00227EF7" w:rsidRPr="00AB5445" w:rsidRDefault="00227EF7" w:rsidP="00227EF7">
            <w:pPr>
              <w:rPr>
                <w:rFonts w:eastAsia="MS Mincho"/>
              </w:rPr>
            </w:pPr>
          </w:p>
        </w:tc>
        <w:tc>
          <w:tcPr>
            <w:tcW w:w="1090" w:type="dxa"/>
            <w:shd w:val="clear" w:color="auto" w:fill="auto"/>
          </w:tcPr>
          <w:p w14:paraId="136E9F88" w14:textId="77777777" w:rsidR="00227EF7" w:rsidRPr="00AB5445" w:rsidRDefault="00227EF7" w:rsidP="00227EF7">
            <w:pPr>
              <w:rPr>
                <w:rFonts w:eastAsia="MS Mincho"/>
              </w:rPr>
            </w:pPr>
          </w:p>
        </w:tc>
      </w:tr>
      <w:tr w:rsidR="00227EF7" w:rsidRPr="00AB5445" w14:paraId="136E9F8B" w14:textId="77777777" w:rsidTr="00806D23">
        <w:trPr>
          <w:jc w:val="center"/>
        </w:trPr>
        <w:tc>
          <w:tcPr>
            <w:tcW w:w="7907" w:type="dxa"/>
            <w:gridSpan w:val="4"/>
            <w:shd w:val="clear" w:color="auto" w:fill="auto"/>
          </w:tcPr>
          <w:p w14:paraId="136E9F8A" w14:textId="77777777" w:rsidR="00227EF7" w:rsidRPr="00AB5445" w:rsidRDefault="00227EF7" w:rsidP="00227EF7">
            <w:pPr>
              <w:rPr>
                <w:rFonts w:eastAsia="MS Mincho"/>
                <w:b/>
              </w:rPr>
            </w:pPr>
            <w:r w:rsidRPr="00AB5445">
              <w:rPr>
                <w:rFonts w:eastAsia="MS Mincho"/>
                <w:b/>
              </w:rPr>
              <w:t>Gunnen en contracteren</w:t>
            </w:r>
          </w:p>
        </w:tc>
      </w:tr>
      <w:tr w:rsidR="00227EF7" w:rsidRPr="00AB5445" w14:paraId="136E9F91" w14:textId="77777777" w:rsidTr="00020F88">
        <w:trPr>
          <w:jc w:val="center"/>
        </w:trPr>
        <w:tc>
          <w:tcPr>
            <w:tcW w:w="3642" w:type="dxa"/>
            <w:shd w:val="clear" w:color="auto" w:fill="auto"/>
          </w:tcPr>
          <w:p w14:paraId="136E9F8C" w14:textId="77777777" w:rsidR="00227EF7" w:rsidRPr="00AB5445" w:rsidRDefault="00227EF7" w:rsidP="00227EF7">
            <w:pPr>
              <w:rPr>
                <w:rFonts w:eastAsia="MS Mincho"/>
              </w:rPr>
            </w:pPr>
            <w:r w:rsidRPr="00AB5445">
              <w:rPr>
                <w:rFonts w:eastAsia="MS Mincho"/>
              </w:rPr>
              <w:t xml:space="preserve">Verzenden via </w:t>
            </w:r>
            <w:proofErr w:type="spellStart"/>
            <w:r w:rsidRPr="00AB5445">
              <w:rPr>
                <w:rFonts w:eastAsia="MS Mincho"/>
              </w:rPr>
              <w:t>TenderNed</w:t>
            </w:r>
            <w:proofErr w:type="spellEnd"/>
            <w:r w:rsidRPr="00AB5445">
              <w:rPr>
                <w:rFonts w:eastAsia="MS Mincho"/>
              </w:rPr>
              <w:t xml:space="preserve"> van brieven </w:t>
            </w:r>
            <w:proofErr w:type="gramStart"/>
            <w:r w:rsidRPr="00AB5445">
              <w:rPr>
                <w:rFonts w:eastAsia="MS Mincho"/>
              </w:rPr>
              <w:t>omtrent</w:t>
            </w:r>
            <w:proofErr w:type="gramEnd"/>
            <w:r w:rsidRPr="00AB5445">
              <w:rPr>
                <w:rFonts w:eastAsia="MS Mincho"/>
              </w:rPr>
              <w:t xml:space="preserve"> voorgenomen gunning</w:t>
            </w:r>
          </w:p>
        </w:tc>
        <w:tc>
          <w:tcPr>
            <w:tcW w:w="2073" w:type="dxa"/>
            <w:shd w:val="clear" w:color="auto" w:fill="auto"/>
          </w:tcPr>
          <w:p w14:paraId="136E9F8D" w14:textId="77777777" w:rsidR="00227EF7" w:rsidRPr="00AB5445" w:rsidRDefault="00227EF7" w:rsidP="00227EF7">
            <w:pPr>
              <w:rPr>
                <w:rFonts w:eastAsia="MS Mincho"/>
              </w:rPr>
            </w:pPr>
            <w:proofErr w:type="gramStart"/>
            <w:r w:rsidRPr="00AB5445">
              <w:rPr>
                <w:rFonts w:eastAsia="MS Mincho"/>
              </w:rPr>
              <w:t>aanbesteder</w:t>
            </w:r>
            <w:proofErr w:type="gramEnd"/>
          </w:p>
        </w:tc>
        <w:tc>
          <w:tcPr>
            <w:tcW w:w="1102" w:type="dxa"/>
            <w:shd w:val="clear" w:color="auto" w:fill="auto"/>
          </w:tcPr>
          <w:p w14:paraId="136E9F8E" w14:textId="5132D019" w:rsidR="00227EF7" w:rsidRPr="00AB5445" w:rsidRDefault="00A83599" w:rsidP="00227EF7">
            <w:pPr>
              <w:rPr>
                <w:rFonts w:eastAsia="MS Mincho"/>
                <w:highlight w:val="yellow"/>
              </w:rPr>
            </w:pPr>
            <w:r w:rsidRPr="00AB5445">
              <w:rPr>
                <w:rFonts w:eastAsia="MS Mincho"/>
              </w:rPr>
              <w:t>0</w:t>
            </w:r>
            <w:r w:rsidR="00833FE2">
              <w:rPr>
                <w:rFonts w:eastAsia="MS Mincho"/>
              </w:rPr>
              <w:t>9</w:t>
            </w:r>
            <w:r w:rsidRPr="00AB5445">
              <w:rPr>
                <w:rFonts w:eastAsia="MS Mincho"/>
              </w:rPr>
              <w:t>-0</w:t>
            </w:r>
            <w:r w:rsidR="002667EF" w:rsidRPr="00AB5445">
              <w:rPr>
                <w:rFonts w:eastAsia="MS Mincho"/>
              </w:rPr>
              <w:t>2-2</w:t>
            </w:r>
            <w:r w:rsidRPr="00AB5445">
              <w:rPr>
                <w:rFonts w:eastAsia="MS Mincho"/>
              </w:rPr>
              <w:t>4</w:t>
            </w:r>
          </w:p>
        </w:tc>
        <w:tc>
          <w:tcPr>
            <w:tcW w:w="1090" w:type="dxa"/>
            <w:shd w:val="clear" w:color="auto" w:fill="auto"/>
          </w:tcPr>
          <w:p w14:paraId="136E9F8F" w14:textId="77777777" w:rsidR="00227EF7" w:rsidRPr="00AB5445" w:rsidRDefault="00227EF7" w:rsidP="00227EF7">
            <w:pPr>
              <w:rPr>
                <w:rFonts w:eastAsia="MS Mincho"/>
              </w:rPr>
            </w:pPr>
          </w:p>
          <w:p w14:paraId="136E9F90" w14:textId="77777777" w:rsidR="00227EF7" w:rsidRPr="00AB5445" w:rsidRDefault="00227EF7" w:rsidP="00227EF7">
            <w:pPr>
              <w:rPr>
                <w:rFonts w:eastAsia="MS Mincho"/>
              </w:rPr>
            </w:pPr>
          </w:p>
        </w:tc>
      </w:tr>
      <w:tr w:rsidR="00227EF7" w:rsidRPr="00AB5445" w14:paraId="136E9F99" w14:textId="77777777" w:rsidTr="00020F88">
        <w:trPr>
          <w:jc w:val="center"/>
        </w:trPr>
        <w:tc>
          <w:tcPr>
            <w:tcW w:w="3642" w:type="dxa"/>
            <w:shd w:val="clear" w:color="auto" w:fill="auto"/>
          </w:tcPr>
          <w:p w14:paraId="136E9F94" w14:textId="77777777" w:rsidR="00227EF7" w:rsidRPr="00AB5445" w:rsidRDefault="00227EF7" w:rsidP="00227EF7">
            <w:pPr>
              <w:rPr>
                <w:rFonts w:eastAsia="MS Mincho"/>
              </w:rPr>
            </w:pPr>
            <w:r w:rsidRPr="00AB5445">
              <w:rPr>
                <w:rFonts w:eastAsia="MS Mincho"/>
              </w:rPr>
              <w:t xml:space="preserve">Verzenden besluit definitieve gunning via </w:t>
            </w:r>
            <w:proofErr w:type="spellStart"/>
            <w:r w:rsidRPr="00AB5445">
              <w:rPr>
                <w:rFonts w:eastAsia="MS Mincho"/>
              </w:rPr>
              <w:t>TenderNed</w:t>
            </w:r>
            <w:proofErr w:type="spellEnd"/>
          </w:p>
          <w:p w14:paraId="136E9F95" w14:textId="77777777" w:rsidR="00227EF7" w:rsidRPr="00AB5445" w:rsidRDefault="00227EF7" w:rsidP="00227EF7">
            <w:pPr>
              <w:rPr>
                <w:rFonts w:eastAsia="MS Mincho"/>
              </w:rPr>
            </w:pPr>
          </w:p>
        </w:tc>
        <w:tc>
          <w:tcPr>
            <w:tcW w:w="2073" w:type="dxa"/>
            <w:shd w:val="clear" w:color="auto" w:fill="auto"/>
          </w:tcPr>
          <w:p w14:paraId="136E9F96" w14:textId="6A8FA245" w:rsidR="00227EF7" w:rsidRPr="00AB5445" w:rsidRDefault="008B0660" w:rsidP="00227EF7">
            <w:pPr>
              <w:rPr>
                <w:rFonts w:eastAsia="MS Mincho"/>
              </w:rPr>
            </w:pPr>
            <w:r w:rsidRPr="00AB5445">
              <w:rPr>
                <w:rFonts w:eastAsia="MS Mincho"/>
              </w:rPr>
              <w:t>A</w:t>
            </w:r>
            <w:r w:rsidR="00227EF7" w:rsidRPr="00AB5445">
              <w:rPr>
                <w:rFonts w:eastAsia="MS Mincho"/>
              </w:rPr>
              <w:t>anbesteder</w:t>
            </w:r>
          </w:p>
        </w:tc>
        <w:tc>
          <w:tcPr>
            <w:tcW w:w="1102" w:type="dxa"/>
            <w:shd w:val="clear" w:color="auto" w:fill="auto"/>
          </w:tcPr>
          <w:p w14:paraId="136E9F97" w14:textId="076EE1CD" w:rsidR="00227EF7" w:rsidRPr="00AB5445" w:rsidRDefault="00833FE2" w:rsidP="00833FE2">
            <w:pPr>
              <w:rPr>
                <w:rFonts w:eastAsia="MS Mincho"/>
              </w:rPr>
            </w:pPr>
            <w:r>
              <w:rPr>
                <w:rFonts w:eastAsia="MS Mincho"/>
              </w:rPr>
              <w:t>0</w:t>
            </w:r>
            <w:r w:rsidR="00A83599" w:rsidRPr="00AB5445">
              <w:rPr>
                <w:rFonts w:eastAsia="MS Mincho"/>
              </w:rPr>
              <w:t>2-0</w:t>
            </w:r>
            <w:r>
              <w:rPr>
                <w:rFonts w:eastAsia="MS Mincho"/>
              </w:rPr>
              <w:t>3</w:t>
            </w:r>
            <w:r w:rsidR="002667EF" w:rsidRPr="00AB5445">
              <w:rPr>
                <w:rFonts w:eastAsia="MS Mincho"/>
              </w:rPr>
              <w:t>-2</w:t>
            </w:r>
            <w:r w:rsidR="00A83599" w:rsidRPr="00AB5445">
              <w:rPr>
                <w:rFonts w:eastAsia="MS Mincho"/>
              </w:rPr>
              <w:t>4</w:t>
            </w:r>
          </w:p>
        </w:tc>
        <w:tc>
          <w:tcPr>
            <w:tcW w:w="1090" w:type="dxa"/>
            <w:shd w:val="clear" w:color="auto" w:fill="auto"/>
          </w:tcPr>
          <w:p w14:paraId="136E9F98" w14:textId="77777777" w:rsidR="00227EF7" w:rsidRPr="00AB5445" w:rsidRDefault="00227EF7" w:rsidP="00227EF7">
            <w:pPr>
              <w:rPr>
                <w:rFonts w:eastAsia="MS Mincho"/>
              </w:rPr>
            </w:pPr>
          </w:p>
        </w:tc>
      </w:tr>
      <w:tr w:rsidR="00066ED4" w:rsidRPr="00AB5445" w14:paraId="57FC4714" w14:textId="77777777" w:rsidTr="00020F88">
        <w:trPr>
          <w:jc w:val="center"/>
        </w:trPr>
        <w:tc>
          <w:tcPr>
            <w:tcW w:w="3642" w:type="dxa"/>
            <w:shd w:val="clear" w:color="auto" w:fill="auto"/>
          </w:tcPr>
          <w:p w14:paraId="2871C821" w14:textId="77777777" w:rsidR="00066ED4" w:rsidRPr="00AB5445" w:rsidRDefault="00066ED4" w:rsidP="00066ED4">
            <w:pPr>
              <w:rPr>
                <w:rFonts w:eastAsia="MS Mincho"/>
              </w:rPr>
            </w:pPr>
            <w:r w:rsidRPr="00AB5445">
              <w:rPr>
                <w:rFonts w:eastAsia="MS Mincho"/>
                <w:iCs/>
              </w:rPr>
              <w:t xml:space="preserve">Plaatsen “aankondiging van gegunde opdracht” op </w:t>
            </w:r>
            <w:proofErr w:type="spellStart"/>
            <w:r w:rsidRPr="00AB5445">
              <w:rPr>
                <w:rFonts w:eastAsia="MS Mincho"/>
                <w:iCs/>
              </w:rPr>
              <w:t>TenderNed</w:t>
            </w:r>
            <w:proofErr w:type="spellEnd"/>
            <w:r w:rsidRPr="00AB5445">
              <w:rPr>
                <w:rFonts w:eastAsia="MS Mincho"/>
              </w:rPr>
              <w:t xml:space="preserve"> </w:t>
            </w:r>
          </w:p>
          <w:p w14:paraId="4AC85A1F" w14:textId="5D5A5C78" w:rsidR="00066ED4" w:rsidRPr="00AB5445" w:rsidRDefault="00066ED4" w:rsidP="00066ED4">
            <w:pPr>
              <w:rPr>
                <w:rFonts w:eastAsia="MS Mincho"/>
                <w:iCs/>
              </w:rPr>
            </w:pPr>
          </w:p>
        </w:tc>
        <w:tc>
          <w:tcPr>
            <w:tcW w:w="2073" w:type="dxa"/>
            <w:shd w:val="clear" w:color="auto" w:fill="auto"/>
          </w:tcPr>
          <w:p w14:paraId="03362AD0" w14:textId="0A738F5A" w:rsidR="00066ED4" w:rsidRPr="00AB5445" w:rsidRDefault="00066ED4" w:rsidP="00066ED4">
            <w:pPr>
              <w:rPr>
                <w:rFonts w:eastAsia="MS Mincho"/>
              </w:rPr>
            </w:pPr>
            <w:proofErr w:type="gramStart"/>
            <w:r w:rsidRPr="00AB5445">
              <w:rPr>
                <w:rFonts w:eastAsia="MS Mincho"/>
              </w:rPr>
              <w:t>aanbesteder</w:t>
            </w:r>
            <w:proofErr w:type="gramEnd"/>
          </w:p>
        </w:tc>
        <w:tc>
          <w:tcPr>
            <w:tcW w:w="1102" w:type="dxa"/>
            <w:shd w:val="clear" w:color="auto" w:fill="auto"/>
          </w:tcPr>
          <w:p w14:paraId="50150EFB" w14:textId="28E8E517" w:rsidR="00066ED4" w:rsidRPr="00AB5445" w:rsidRDefault="00833FE2" w:rsidP="00066ED4">
            <w:pPr>
              <w:rPr>
                <w:rFonts w:eastAsia="MS Mincho"/>
              </w:rPr>
            </w:pPr>
            <w:r>
              <w:rPr>
                <w:rFonts w:eastAsia="MS Mincho"/>
              </w:rPr>
              <w:t>20</w:t>
            </w:r>
            <w:r w:rsidR="00020F88" w:rsidRPr="00AB5445">
              <w:rPr>
                <w:rFonts w:eastAsia="MS Mincho"/>
              </w:rPr>
              <w:t>-0</w:t>
            </w:r>
            <w:r w:rsidR="00A83599" w:rsidRPr="00AB5445">
              <w:rPr>
                <w:rFonts w:eastAsia="MS Mincho"/>
              </w:rPr>
              <w:t>4</w:t>
            </w:r>
            <w:r w:rsidR="00020F88" w:rsidRPr="00AB5445">
              <w:rPr>
                <w:rFonts w:eastAsia="MS Mincho"/>
              </w:rPr>
              <w:t>-2</w:t>
            </w:r>
            <w:r w:rsidR="00A83599" w:rsidRPr="00AB5445">
              <w:rPr>
                <w:rFonts w:eastAsia="MS Mincho"/>
              </w:rPr>
              <w:t>4</w:t>
            </w:r>
          </w:p>
        </w:tc>
        <w:tc>
          <w:tcPr>
            <w:tcW w:w="1090" w:type="dxa"/>
            <w:shd w:val="clear" w:color="auto" w:fill="auto"/>
          </w:tcPr>
          <w:p w14:paraId="52EC8D79" w14:textId="77777777" w:rsidR="00066ED4" w:rsidRPr="00AB5445" w:rsidRDefault="00066ED4" w:rsidP="00066ED4">
            <w:pPr>
              <w:rPr>
                <w:rFonts w:eastAsia="MS Mincho"/>
              </w:rPr>
            </w:pPr>
          </w:p>
        </w:tc>
      </w:tr>
    </w:tbl>
    <w:p w14:paraId="44D072B2" w14:textId="77777777" w:rsidR="00624801" w:rsidRPr="00AB5445" w:rsidRDefault="00624801" w:rsidP="00206E3C">
      <w:pPr>
        <w:rPr>
          <w:rFonts w:cs="MetaBookLF-Roman"/>
          <w:i/>
          <w:highlight w:val="green"/>
        </w:rPr>
      </w:pPr>
    </w:p>
    <w:p w14:paraId="09BF2B9E" w14:textId="77777777" w:rsidR="00A04D75" w:rsidRPr="00AB5445" w:rsidRDefault="00A04D75">
      <w:pPr>
        <w:rPr>
          <w:b/>
          <w:color w:val="267AA1"/>
          <w:sz w:val="40"/>
          <w:szCs w:val="40"/>
        </w:rPr>
      </w:pPr>
      <w:r w:rsidRPr="00AB5445">
        <w:br w:type="page"/>
      </w:r>
    </w:p>
    <w:p w14:paraId="136E9FAE" w14:textId="208E2F74" w:rsidR="00206E3C" w:rsidRPr="00AB5445" w:rsidRDefault="006A68D5" w:rsidP="006A68D5">
      <w:pPr>
        <w:pStyle w:val="Kop1"/>
      </w:pPr>
      <w:bookmarkStart w:id="17" w:name="_Toc128573655"/>
      <w:r w:rsidRPr="00AB5445">
        <w:lastRenderedPageBreak/>
        <w:t>Inlichten en informatie uitwisselen</w:t>
      </w:r>
      <w:bookmarkEnd w:id="17"/>
    </w:p>
    <w:p w14:paraId="136E9FAF" w14:textId="77777777" w:rsidR="006A68D5" w:rsidRPr="00AB5445" w:rsidRDefault="006A68D5" w:rsidP="006A68D5">
      <w:pPr>
        <w:pStyle w:val="Kop2"/>
      </w:pPr>
      <w:bookmarkStart w:id="18" w:name="_Toc128573656"/>
      <w:r w:rsidRPr="00AB5445">
        <w:t>Algemeen</w:t>
      </w:r>
      <w:bookmarkEnd w:id="18"/>
    </w:p>
    <w:p w14:paraId="136E9FB0" w14:textId="67862B5B" w:rsidR="006A68D5" w:rsidRPr="00AB5445" w:rsidRDefault="00937E22" w:rsidP="003F666D">
      <w:r w:rsidRPr="00AB5445">
        <w:t>De aankondiging en d</w:t>
      </w:r>
      <w:r w:rsidR="006A68D5" w:rsidRPr="00AB5445">
        <w:t xml:space="preserve">eze inschrijvingsleidraad </w:t>
      </w:r>
      <w:r w:rsidR="00D83572" w:rsidRPr="00AB5445">
        <w:t xml:space="preserve">met bijbehorende stukken/bijlagen </w:t>
      </w:r>
      <w:r w:rsidRPr="00AB5445">
        <w:t xml:space="preserve">zijn </w:t>
      </w:r>
      <w:r w:rsidR="006A68D5" w:rsidRPr="00AB5445">
        <w:t>met de grootst mogelijke zorg samengesteld. Desondanks kunnen er toch ondu</w:t>
      </w:r>
      <w:r w:rsidRPr="00AB5445">
        <w:t xml:space="preserve">idelijkheden/onvolkomenheden </w:t>
      </w:r>
      <w:r w:rsidR="006A68D5" w:rsidRPr="00AB5445">
        <w:t xml:space="preserve">voorkomen. </w:t>
      </w:r>
      <w:proofErr w:type="gramStart"/>
      <w:r w:rsidR="006A68D5" w:rsidRPr="00AB5445">
        <w:t>Indien</w:t>
      </w:r>
      <w:proofErr w:type="gramEnd"/>
      <w:r w:rsidR="006A68D5" w:rsidRPr="00AB5445">
        <w:t xml:space="preserve"> een ondernemer die voornemens is in te schrijven zich niet ka</w:t>
      </w:r>
      <w:r w:rsidR="00D83572" w:rsidRPr="00AB5445">
        <w:t xml:space="preserve">n verenigen met de inhoud van </w:t>
      </w:r>
      <w:r w:rsidR="006A68D5" w:rsidRPr="00AB5445">
        <w:t>deze d</w:t>
      </w:r>
      <w:r w:rsidR="00D83572" w:rsidRPr="00AB5445">
        <w:t>ocumenten</w:t>
      </w:r>
      <w:r w:rsidR="006A68D5" w:rsidRPr="00AB5445">
        <w:t xml:space="preserve">, dan wel dat deze ondernemer </w:t>
      </w:r>
      <w:r w:rsidR="00427D9B" w:rsidRPr="00AB5445">
        <w:t xml:space="preserve">in deze documenten onjuistheden, </w:t>
      </w:r>
      <w:r w:rsidR="00427D9B" w:rsidRPr="00AB5445">
        <w:rPr>
          <w:rFonts w:cs="Calibri"/>
          <w:szCs w:val="20"/>
        </w:rPr>
        <w:t>onduidelijkheden dan wel onvolkomenheden</w:t>
      </w:r>
      <w:r w:rsidR="00427D9B" w:rsidRPr="00AB5445">
        <w:t xml:space="preserve"> </w:t>
      </w:r>
      <w:r w:rsidR="006A68D5" w:rsidRPr="00AB5445">
        <w:t>aan</w:t>
      </w:r>
      <w:r w:rsidR="00F23842" w:rsidRPr="00AB5445">
        <w:t>treft</w:t>
      </w:r>
      <w:r w:rsidR="006A68D5" w:rsidRPr="00AB5445">
        <w:t xml:space="preserve">, dient dit door deze ondernemer </w:t>
      </w:r>
      <w:r w:rsidR="003F666D" w:rsidRPr="00AB5445">
        <w:t xml:space="preserve">via </w:t>
      </w:r>
      <w:proofErr w:type="spellStart"/>
      <w:r w:rsidR="006A68D5" w:rsidRPr="00AB5445">
        <w:t>TenderNed</w:t>
      </w:r>
      <w:proofErr w:type="spellEnd"/>
      <w:r w:rsidR="006A68D5" w:rsidRPr="00AB5445">
        <w:t xml:space="preserve"> uiterlijk voor de sluitingstermijn voor het vragen van </w:t>
      </w:r>
      <w:r w:rsidR="00F23842" w:rsidRPr="00AB5445">
        <w:t xml:space="preserve">nadere </w:t>
      </w:r>
      <w:r w:rsidR="006A68D5" w:rsidRPr="00AB5445">
        <w:t xml:space="preserve">inlichtingen aan de </w:t>
      </w:r>
      <w:r w:rsidR="00A3482D" w:rsidRPr="00AB5445">
        <w:t>A</w:t>
      </w:r>
      <w:r w:rsidR="006A68D5" w:rsidRPr="00AB5445">
        <w:t>anbesteder bekend te worden gemaakt.</w:t>
      </w:r>
    </w:p>
    <w:p w14:paraId="136E9FB1" w14:textId="77777777" w:rsidR="006A68D5" w:rsidRPr="00AB5445" w:rsidRDefault="006A68D5" w:rsidP="008D24B5"/>
    <w:p w14:paraId="40D2E3B9" w14:textId="3C4B4D97" w:rsidR="00D83572" w:rsidRPr="00AB5445" w:rsidRDefault="00D83572" w:rsidP="008D24B5">
      <w:pPr>
        <w:pStyle w:val="Geenafstand"/>
        <w:rPr>
          <w:rFonts w:cs="Arial"/>
          <w:szCs w:val="20"/>
        </w:rPr>
      </w:pPr>
      <w:r w:rsidRPr="00AB5445">
        <w:rPr>
          <w:rFonts w:cs="Arial"/>
          <w:szCs w:val="20"/>
        </w:rPr>
        <w:t>Te</w:t>
      </w:r>
      <w:r w:rsidR="00C457E6" w:rsidRPr="00AB5445">
        <w:rPr>
          <w:rFonts w:cs="Arial"/>
          <w:szCs w:val="20"/>
        </w:rPr>
        <w:t>n behoeve van het doen van een i</w:t>
      </w:r>
      <w:r w:rsidRPr="00AB5445">
        <w:rPr>
          <w:rFonts w:cs="Arial"/>
          <w:szCs w:val="20"/>
        </w:rPr>
        <w:t>nschrijving worden de in deze Inschrijvingsleidraad genoemde model-verklaringen in bewerkbare vorm (Word</w:t>
      </w:r>
      <w:r w:rsidR="00C457E6" w:rsidRPr="00AB5445">
        <w:rPr>
          <w:rFonts w:cs="Arial"/>
          <w:szCs w:val="20"/>
        </w:rPr>
        <w:t xml:space="preserve"> of Excel</w:t>
      </w:r>
      <w:r w:rsidRPr="00AB5445">
        <w:rPr>
          <w:rFonts w:cs="Arial"/>
          <w:szCs w:val="20"/>
        </w:rPr>
        <w:t xml:space="preserve">) als hulpmiddel ter beschikking gesteld. Bij afwijking van deze in bewerkbare vorm verstrekte documenten met in </w:t>
      </w:r>
      <w:proofErr w:type="spellStart"/>
      <w:r w:rsidRPr="00AB5445">
        <w:rPr>
          <w:rFonts w:cs="Arial"/>
          <w:szCs w:val="20"/>
        </w:rPr>
        <w:t>PDF-formaat</w:t>
      </w:r>
      <w:proofErr w:type="spellEnd"/>
      <w:r w:rsidRPr="00AB5445">
        <w:rPr>
          <w:rFonts w:cs="Arial"/>
          <w:szCs w:val="20"/>
        </w:rPr>
        <w:t xml:space="preserve"> verstrekte documenten, hebben deze laatste te gelden. Inschrijver is </w:t>
      </w:r>
      <w:proofErr w:type="gramStart"/>
      <w:r w:rsidRPr="00AB5445">
        <w:rPr>
          <w:rFonts w:cs="Arial"/>
          <w:szCs w:val="20"/>
        </w:rPr>
        <w:t>er voor</w:t>
      </w:r>
      <w:proofErr w:type="gramEnd"/>
      <w:r w:rsidRPr="00AB5445">
        <w:rPr>
          <w:rFonts w:cs="Arial"/>
          <w:szCs w:val="20"/>
        </w:rPr>
        <w:t xml:space="preserve"> verantwoordelijk dat de bij </w:t>
      </w:r>
      <w:r w:rsidR="00C457E6" w:rsidRPr="00AB5445">
        <w:rPr>
          <w:rFonts w:cs="Arial"/>
          <w:szCs w:val="20"/>
        </w:rPr>
        <w:t>i</w:t>
      </w:r>
      <w:r w:rsidRPr="00AB5445">
        <w:rPr>
          <w:rFonts w:cs="Arial"/>
          <w:szCs w:val="20"/>
        </w:rPr>
        <w:t xml:space="preserve">nschrijving ingediende verklaringen zijn opgemaakt overeenkomstig de in </w:t>
      </w:r>
      <w:proofErr w:type="spellStart"/>
      <w:r w:rsidRPr="00AB5445">
        <w:rPr>
          <w:rFonts w:cs="Arial"/>
          <w:szCs w:val="20"/>
        </w:rPr>
        <w:t>PDF-formaat</w:t>
      </w:r>
      <w:proofErr w:type="spellEnd"/>
      <w:r w:rsidRPr="00AB5445">
        <w:rPr>
          <w:rFonts w:cs="Arial"/>
          <w:szCs w:val="20"/>
        </w:rPr>
        <w:t xml:space="preserve"> verstrekte model-verklaring. Een en ander doet geen afbreuk aan de hiervoor vermelde waarschuwingsplicht van </w:t>
      </w:r>
      <w:r w:rsidR="00C457E6" w:rsidRPr="00AB5445">
        <w:t>ondernemers die voornemens zijn in te schrijven</w:t>
      </w:r>
      <w:r w:rsidRPr="00AB5445">
        <w:rPr>
          <w:rFonts w:cs="Arial"/>
          <w:szCs w:val="20"/>
        </w:rPr>
        <w:t>.</w:t>
      </w:r>
    </w:p>
    <w:p w14:paraId="50EC94BF" w14:textId="77777777" w:rsidR="00D83572" w:rsidRPr="00AB5445" w:rsidRDefault="00D83572" w:rsidP="006A68D5"/>
    <w:p w14:paraId="136E9FB3" w14:textId="581BA810" w:rsidR="006A68D5" w:rsidRPr="00AB5445" w:rsidRDefault="006A68D5" w:rsidP="00D10260">
      <w:pPr>
        <w:rPr>
          <w:rFonts w:cs="Calibri"/>
          <w:szCs w:val="20"/>
        </w:rPr>
      </w:pPr>
      <w:r w:rsidRPr="00AB5445">
        <w:rPr>
          <w:rFonts w:cs="Calibri"/>
          <w:szCs w:val="20"/>
        </w:rPr>
        <w:t xml:space="preserve">Ingeval de onverenigbaarheid dan wel de onduidelijkheid/onvolkomenheid volgt uit de door aanbesteder verstrekte nota van inlichtingen inschrijvingsfase, dan dient </w:t>
      </w:r>
      <w:r w:rsidRPr="00AB5445">
        <w:t xml:space="preserve">ondernemer </w:t>
      </w:r>
      <w:r w:rsidRPr="00AB5445">
        <w:rPr>
          <w:rFonts w:cs="Calibri"/>
          <w:szCs w:val="20"/>
        </w:rPr>
        <w:t xml:space="preserve">dit uiterlijk </w:t>
      </w:r>
      <w:r w:rsidR="00BB1416" w:rsidRPr="00AB5445">
        <w:rPr>
          <w:rFonts w:cs="Calibri"/>
          <w:szCs w:val="20"/>
        </w:rPr>
        <w:t>7</w:t>
      </w:r>
      <w:r w:rsidRPr="00AB5445">
        <w:rPr>
          <w:rFonts w:cs="Calibri"/>
          <w:szCs w:val="20"/>
        </w:rPr>
        <w:t xml:space="preserve"> dagen voor de in hoofdstuk 2 aangegeven datum voor het uiterlijk indienen van de inschrijving aan de orde te stellen. </w:t>
      </w:r>
    </w:p>
    <w:p w14:paraId="136E9FB4" w14:textId="77777777" w:rsidR="006A68D5" w:rsidRPr="00AB5445" w:rsidRDefault="006A68D5" w:rsidP="006A68D5">
      <w:pPr>
        <w:rPr>
          <w:rFonts w:cs="Calibri"/>
          <w:szCs w:val="20"/>
        </w:rPr>
      </w:pPr>
    </w:p>
    <w:p w14:paraId="136E9FB5" w14:textId="387AE775" w:rsidR="006A68D5" w:rsidRPr="00AB5445" w:rsidRDefault="006A68D5" w:rsidP="006A68D5">
      <w:r w:rsidRPr="00AB5445">
        <w:rPr>
          <w:rFonts w:cs="Calibri"/>
          <w:szCs w:val="20"/>
        </w:rPr>
        <w:t>Van ondernemer wordt aldus in de inschrijvingsfase een proactieve houding verwacht. Voldoet een ondernemer daaraan nie</w:t>
      </w:r>
      <w:r w:rsidR="00A066A6" w:rsidRPr="00AB5445">
        <w:rPr>
          <w:rFonts w:cs="Calibri"/>
          <w:szCs w:val="20"/>
        </w:rPr>
        <w:t>t dan verwerk</w:t>
      </w:r>
      <w:r w:rsidRPr="00AB5445">
        <w:rPr>
          <w:rFonts w:cs="Calibri"/>
          <w:szCs w:val="20"/>
        </w:rPr>
        <w:t>t de ondernemer zijn rechten om op een later tijdstip (na inschrijving) over die onverenigbaarheid of onduidelijkheid/onvolkomenheid op te komen.</w:t>
      </w:r>
    </w:p>
    <w:p w14:paraId="136E9FB6" w14:textId="77777777" w:rsidR="006A68D5" w:rsidRPr="00AB5445" w:rsidRDefault="006A68D5" w:rsidP="006A68D5">
      <w:r w:rsidRPr="00AB5445">
        <w:t xml:space="preserve"> </w:t>
      </w:r>
    </w:p>
    <w:p w14:paraId="136E9FB7" w14:textId="77777777" w:rsidR="006A68D5" w:rsidRPr="00AB5445" w:rsidRDefault="006A68D5" w:rsidP="006A68D5">
      <w:r w:rsidRPr="00AB5445">
        <w:t>Nota's van inlichtingen, processen verbaal e.d. worden als integraal onderdeel van de overeenkomst beschouwd.</w:t>
      </w:r>
    </w:p>
    <w:p w14:paraId="21B727DA" w14:textId="77777777" w:rsidR="00624801" w:rsidRPr="00AB5445" w:rsidRDefault="00624801" w:rsidP="006A68D5">
      <w:pPr>
        <w:rPr>
          <w:i/>
          <w:highlight w:val="green"/>
        </w:rPr>
      </w:pPr>
    </w:p>
    <w:p w14:paraId="136E9FC1" w14:textId="77777777" w:rsidR="00206E3C" w:rsidRPr="00AB5445" w:rsidRDefault="006A68D5" w:rsidP="006A68D5">
      <w:pPr>
        <w:pStyle w:val="Kop2"/>
      </w:pPr>
      <w:bookmarkStart w:id="19" w:name="_Toc128573657"/>
      <w:r w:rsidRPr="00AB5445">
        <w:t>Nadere inlichtingen ten behoeve van de inschrijving</w:t>
      </w:r>
      <w:bookmarkEnd w:id="19"/>
    </w:p>
    <w:p w14:paraId="3B251415" w14:textId="77777777" w:rsidR="00624801" w:rsidRPr="00AB5445" w:rsidRDefault="00624801" w:rsidP="00624801">
      <w:r w:rsidRPr="00AB5445">
        <w:rPr>
          <w:rFonts w:cs="Arial"/>
        </w:rPr>
        <w:t xml:space="preserve">Nadere inlichtingen als bedoeld in artikel 2.22 van het ARW 2016 </w:t>
      </w:r>
      <w:r w:rsidRPr="00AB5445">
        <w:t xml:space="preserve">kunnen uitsluitend worden verkregen door op de site van het digitaal aanbestedingsplatform </w:t>
      </w:r>
      <w:proofErr w:type="spellStart"/>
      <w:r w:rsidRPr="00AB5445">
        <w:t>TenderNed</w:t>
      </w:r>
      <w:proofErr w:type="spellEnd"/>
      <w:r w:rsidRPr="00AB5445">
        <w:t xml:space="preserve"> via de vragenmodule vragen in te dienen.</w:t>
      </w:r>
    </w:p>
    <w:p w14:paraId="18804CD6" w14:textId="77777777" w:rsidR="00624801" w:rsidRPr="00AB5445" w:rsidRDefault="00624801" w:rsidP="00624801">
      <w:r w:rsidRPr="00AB5445">
        <w:t xml:space="preserve">Voor de wijze van stellen van vragen zie "Handleiding Ondernemers" op de site van </w:t>
      </w:r>
      <w:proofErr w:type="spellStart"/>
      <w:r w:rsidRPr="00AB5445">
        <w:t>TenderNed</w:t>
      </w:r>
      <w:proofErr w:type="spellEnd"/>
      <w:r w:rsidRPr="00AB5445">
        <w:t xml:space="preserve"> (hoofdstuk 7.</w:t>
      </w:r>
      <w:r w:rsidRPr="00AB5445">
        <w:rPr>
          <w:i/>
        </w:rPr>
        <w:t xml:space="preserve"> "Stel vragen en krijg antwoorden"</w:t>
      </w:r>
      <w:r w:rsidRPr="00AB5445">
        <w:t>).</w:t>
      </w:r>
    </w:p>
    <w:p w14:paraId="0D10741A" w14:textId="77777777" w:rsidR="00624801" w:rsidRPr="00AB5445" w:rsidRDefault="00624801" w:rsidP="00624801">
      <w:pPr>
        <w:rPr>
          <w:rFonts w:cs="Arial"/>
        </w:rPr>
      </w:pPr>
    </w:p>
    <w:p w14:paraId="4B42D26D" w14:textId="4700FA49" w:rsidR="00624801" w:rsidRPr="00AB5445" w:rsidRDefault="00624801" w:rsidP="00624801">
      <w:pPr>
        <w:rPr>
          <w:rFonts w:cs="Arial"/>
        </w:rPr>
      </w:pPr>
      <w:r w:rsidRPr="00AB5445">
        <w:rPr>
          <w:rFonts w:cs="Arial"/>
        </w:rPr>
        <w:t xml:space="preserve">Vragen kunnen tot op het in hoofdstuk 2 Planning </w:t>
      </w:r>
      <w:r w:rsidRPr="00AB5445">
        <w:rPr>
          <w:rFonts w:cs="Arial"/>
        </w:rPr>
        <w:fldChar w:fldCharType="begin"/>
      </w:r>
      <w:r w:rsidRPr="00AB5445">
        <w:rPr>
          <w:rFonts w:cs="Arial"/>
          <w:vanish/>
        </w:rPr>
        <w:instrText xml:space="preserve"> REF _Ref278371279 \r \h </w:instrText>
      </w:r>
      <w:r w:rsidRPr="00AB5445">
        <w:rPr>
          <w:rFonts w:cs="Arial"/>
        </w:rPr>
        <w:fldChar w:fldCharType="separate"/>
      </w:r>
      <w:r w:rsidR="00AB5445">
        <w:rPr>
          <w:rFonts w:cs="Arial"/>
          <w:b/>
          <w:bCs/>
        </w:rPr>
        <w:t>Fout! Verwijzingsbron niet gevonden.</w:t>
      </w:r>
      <w:r w:rsidRPr="00AB5445">
        <w:rPr>
          <w:rFonts w:cs="Arial"/>
        </w:rPr>
        <w:fldChar w:fldCharType="end"/>
      </w:r>
      <w:r w:rsidRPr="00AB5445">
        <w:rPr>
          <w:rFonts w:cs="Arial"/>
        </w:rPr>
        <w:t xml:space="preserve"> </w:t>
      </w:r>
      <w:r w:rsidRPr="00AB5445">
        <w:rPr>
          <w:rFonts w:cs="Arial"/>
          <w:bCs/>
        </w:rPr>
        <w:t>genoemde datum en tijdstip</w:t>
      </w:r>
      <w:r w:rsidRPr="00AB5445">
        <w:rPr>
          <w:rFonts w:cs="Arial"/>
          <w:b/>
          <w:bCs/>
        </w:rPr>
        <w:t xml:space="preserve"> </w:t>
      </w:r>
      <w:r w:rsidRPr="00AB5445">
        <w:rPr>
          <w:rFonts w:cs="Arial"/>
        </w:rPr>
        <w:t>worden ingediend. Vragen die na het genoemde tijdstip worden ontvangen worden niet in behandeling genomen.</w:t>
      </w:r>
    </w:p>
    <w:p w14:paraId="5D8F764A" w14:textId="77777777" w:rsidR="00624801" w:rsidRPr="00AB5445" w:rsidRDefault="00624801" w:rsidP="00624801">
      <w:pPr>
        <w:rPr>
          <w:rFonts w:cs="Arial"/>
        </w:rPr>
      </w:pPr>
    </w:p>
    <w:p w14:paraId="63B9D4CA" w14:textId="77777777" w:rsidR="00624801" w:rsidRPr="00AB5445" w:rsidRDefault="00624801" w:rsidP="00624801">
      <w:pPr>
        <w:rPr>
          <w:rFonts w:cs="Arial"/>
        </w:rPr>
      </w:pPr>
      <w:r w:rsidRPr="00AB5445">
        <w:rPr>
          <w:rFonts w:cs="Arial"/>
        </w:rPr>
        <w:t>Ten behoeve van een efficiënte verwerking dienen vragen aan de volgende voorwaarden te voldoen:</w:t>
      </w:r>
    </w:p>
    <w:p w14:paraId="6B253667" w14:textId="77777777" w:rsidR="00624801" w:rsidRPr="00AB5445" w:rsidRDefault="00624801" w:rsidP="00AE56EA">
      <w:pPr>
        <w:numPr>
          <w:ilvl w:val="0"/>
          <w:numId w:val="14"/>
        </w:numPr>
        <w:rPr>
          <w:i/>
          <w:iCs/>
        </w:rPr>
      </w:pPr>
      <w:proofErr w:type="gramStart"/>
      <w:r w:rsidRPr="00AB5445">
        <w:rPr>
          <w:rFonts w:cs="Arial"/>
        </w:rPr>
        <w:t>de</w:t>
      </w:r>
      <w:proofErr w:type="gramEnd"/>
      <w:r w:rsidRPr="00AB5445">
        <w:rPr>
          <w:rFonts w:cs="Arial"/>
        </w:rPr>
        <w:t xml:space="preserve"> vraag dient helder en duidelijk te zijn geformuleerd; </w:t>
      </w:r>
    </w:p>
    <w:p w14:paraId="0DA4F246" w14:textId="77777777" w:rsidR="00624801" w:rsidRPr="00AB5445" w:rsidRDefault="00624801" w:rsidP="00AE56EA">
      <w:pPr>
        <w:numPr>
          <w:ilvl w:val="0"/>
          <w:numId w:val="14"/>
        </w:numPr>
        <w:rPr>
          <w:rFonts w:cs="Arial"/>
        </w:rPr>
      </w:pPr>
      <w:proofErr w:type="gramStart"/>
      <w:r w:rsidRPr="00AB5445">
        <w:rPr>
          <w:rFonts w:cs="Arial"/>
        </w:rPr>
        <w:t>uit</w:t>
      </w:r>
      <w:proofErr w:type="gramEnd"/>
      <w:r w:rsidRPr="00AB5445">
        <w:rPr>
          <w:rFonts w:cs="Arial"/>
        </w:rPr>
        <w:t xml:space="preserve"> de formulering van de vraag mag op generlei wijze een referentie naar de vragensteller blijken;</w:t>
      </w:r>
    </w:p>
    <w:p w14:paraId="63D6317A" w14:textId="77777777" w:rsidR="00624801" w:rsidRPr="00AB5445" w:rsidRDefault="00624801" w:rsidP="00AE56EA">
      <w:pPr>
        <w:numPr>
          <w:ilvl w:val="0"/>
          <w:numId w:val="14"/>
        </w:numPr>
        <w:rPr>
          <w:rFonts w:cs="Arial"/>
        </w:rPr>
      </w:pPr>
      <w:proofErr w:type="gramStart"/>
      <w:r w:rsidRPr="00AB5445">
        <w:rPr>
          <w:rFonts w:cs="Arial"/>
        </w:rPr>
        <w:t>de</w:t>
      </w:r>
      <w:proofErr w:type="gramEnd"/>
      <w:r w:rsidRPr="00AB5445">
        <w:rPr>
          <w:rFonts w:cs="Arial"/>
        </w:rPr>
        <w:t xml:space="preserve"> vraag dient een referentie te bevatten naar het tekeningnummer, de paragraaf, bladzijde en alinea van dit document, dan wel artikel of </w:t>
      </w:r>
      <w:proofErr w:type="spellStart"/>
      <w:r w:rsidRPr="00AB5445">
        <w:rPr>
          <w:rFonts w:cs="Arial"/>
        </w:rPr>
        <w:t>bestekspostnummer</w:t>
      </w:r>
      <w:proofErr w:type="spellEnd"/>
      <w:r w:rsidRPr="00AB5445">
        <w:rPr>
          <w:rFonts w:cs="Arial"/>
        </w:rPr>
        <w:t xml:space="preserve"> uit het bestek waarop de vraag betrekking heeft.</w:t>
      </w:r>
    </w:p>
    <w:p w14:paraId="2B34F54E" w14:textId="77777777" w:rsidR="00624801" w:rsidRPr="00AB5445" w:rsidRDefault="00624801" w:rsidP="00624801">
      <w:pPr>
        <w:rPr>
          <w:rFonts w:cs="Arial"/>
          <w:color w:val="FF0000"/>
        </w:rPr>
      </w:pPr>
    </w:p>
    <w:p w14:paraId="29B37EF7" w14:textId="77777777" w:rsidR="00624801" w:rsidRPr="00AB5445" w:rsidRDefault="00624801" w:rsidP="00624801">
      <w:pPr>
        <w:rPr>
          <w:rFonts w:cs="Arial"/>
        </w:rPr>
      </w:pPr>
      <w:r w:rsidRPr="00AB5445">
        <w:rPr>
          <w:rFonts w:cs="Arial"/>
        </w:rPr>
        <w:lastRenderedPageBreak/>
        <w:t xml:space="preserve">Voor de uiterlijke termijn voor het indienen van vragen vindt geen beantwoording van vragen plaats. Pas na voornoemde termijn worden de vragen bestudeerd en wordt vanuit de geanonimiseerde vragen een </w:t>
      </w:r>
      <w:r w:rsidRPr="00AB5445">
        <w:rPr>
          <w:rFonts w:cs="Arial"/>
          <w:b/>
        </w:rPr>
        <w:t>Nota van Inlichtingen inschrijvingsfase</w:t>
      </w:r>
      <w:r w:rsidRPr="00AB5445">
        <w:rPr>
          <w:rFonts w:cs="Arial"/>
        </w:rPr>
        <w:t xml:space="preserve"> opgemaakt en via </w:t>
      </w:r>
      <w:proofErr w:type="spellStart"/>
      <w:r w:rsidRPr="00AB5445">
        <w:rPr>
          <w:rFonts w:cs="Arial"/>
        </w:rPr>
        <w:t>TenderNed</w:t>
      </w:r>
      <w:proofErr w:type="spellEnd"/>
      <w:r w:rsidRPr="00AB5445">
        <w:rPr>
          <w:rFonts w:cs="Arial"/>
        </w:rPr>
        <w:t xml:space="preserve"> aan de gegadigden verstrekt.</w:t>
      </w:r>
    </w:p>
    <w:p w14:paraId="0219E42C" w14:textId="77777777" w:rsidR="00094040" w:rsidRPr="00AB5445" w:rsidRDefault="00094040" w:rsidP="00624801">
      <w:pPr>
        <w:rPr>
          <w:rFonts w:cs="Arial"/>
        </w:rPr>
      </w:pPr>
    </w:p>
    <w:p w14:paraId="66B6B360" w14:textId="053414F7" w:rsidR="00094040" w:rsidRPr="00AB5445" w:rsidRDefault="00094040" w:rsidP="00094040">
      <w:pPr>
        <w:rPr>
          <w:rFonts w:cs="MetaBookLF-Roman"/>
        </w:rPr>
      </w:pPr>
      <w:r w:rsidRPr="00AB5445">
        <w:rPr>
          <w:rFonts w:cs="MetaBookLF-Roman"/>
        </w:rPr>
        <w:t xml:space="preserve">Verduidelijkingen/wijzigingen van de zijde van de </w:t>
      </w:r>
      <w:r w:rsidR="00A3482D" w:rsidRPr="00AB5445">
        <w:rPr>
          <w:rFonts w:cs="MetaBookLF-Roman"/>
        </w:rPr>
        <w:t>A</w:t>
      </w:r>
      <w:r w:rsidRPr="00AB5445">
        <w:rPr>
          <w:rFonts w:cs="MetaBookLF-Roman"/>
        </w:rPr>
        <w:t>anbesteder worden aan de ondernemingen bekend gemaakt door middel van een rectificatie van de aankondiging en/of via een nota van inlichtingen inschrijvingsfase.</w:t>
      </w:r>
    </w:p>
    <w:p w14:paraId="136E9FD7" w14:textId="77777777" w:rsidR="006A68D5" w:rsidRPr="00AB5445" w:rsidRDefault="006A68D5" w:rsidP="006A68D5">
      <w:pPr>
        <w:pStyle w:val="Kop2"/>
      </w:pPr>
      <w:bookmarkStart w:id="20" w:name="_Toc128573658"/>
      <w:r w:rsidRPr="00AB5445">
        <w:t>Nadere inlichtingen in geval van een gerechtvaardigd commercieel belang</w:t>
      </w:r>
      <w:bookmarkEnd w:id="20"/>
    </w:p>
    <w:p w14:paraId="77CDF0FF" w14:textId="729942F3" w:rsidR="00F00E3D" w:rsidRPr="00AB5445" w:rsidRDefault="00624801" w:rsidP="00F00E3D">
      <w:r w:rsidRPr="00AB5445">
        <w:t xml:space="preserve">Een ondernemer die voornemens is in te schrijven kan verzoeken om nadere inlichtingen zoals bedoeld in artikel </w:t>
      </w:r>
      <w:bookmarkStart w:id="21" w:name="bwArtikel2_17b"/>
      <w:r w:rsidRPr="00AB5445">
        <w:t xml:space="preserve">2.23 </w:t>
      </w:r>
      <w:bookmarkEnd w:id="21"/>
      <w:r w:rsidRPr="00AB5445">
        <w:t xml:space="preserve">van het ARW 2016 (nadere inlichtingen in geval van een gerechtvaardigd commercieel belang). Vragen en antwoorden van deze inlichtingen wordt </w:t>
      </w:r>
      <w:r w:rsidR="00F00E3D" w:rsidRPr="00AB5445">
        <w:t>niet opgenomen in de openbaar beschikbaar komende nota van inlichtingen.</w:t>
      </w:r>
    </w:p>
    <w:p w14:paraId="32A370BB" w14:textId="77777777" w:rsidR="00F00E3D" w:rsidRPr="00AB5445" w:rsidRDefault="00F00E3D" w:rsidP="00F00E3D"/>
    <w:p w14:paraId="432886C8" w14:textId="3D9B0E56" w:rsidR="00F00E3D" w:rsidRPr="00AB5445" w:rsidRDefault="00F00E3D" w:rsidP="00F00E3D">
      <w:pPr>
        <w:rPr>
          <w:rFonts w:cstheme="minorHAnsi"/>
        </w:rPr>
      </w:pPr>
      <w:proofErr w:type="gramStart"/>
      <w:r w:rsidRPr="00AB5445">
        <w:rPr>
          <w:rFonts w:cstheme="minorHAnsi"/>
        </w:rPr>
        <w:t>Indien</w:t>
      </w:r>
      <w:proofErr w:type="gramEnd"/>
      <w:r w:rsidRPr="00AB5445">
        <w:rPr>
          <w:rFonts w:cstheme="minorHAnsi"/>
        </w:rPr>
        <w:t xml:space="preserve"> een ondernemer gebruik wil maken van dergelijke inlichtingen, dan dient de ondernemer dit via de vragenmodule van </w:t>
      </w:r>
      <w:proofErr w:type="spellStart"/>
      <w:r w:rsidRPr="00AB5445">
        <w:rPr>
          <w:rFonts w:cstheme="minorHAnsi"/>
        </w:rPr>
        <w:t>TenderNed</w:t>
      </w:r>
      <w:proofErr w:type="spellEnd"/>
      <w:r w:rsidRPr="00AB5445">
        <w:rPr>
          <w:rFonts w:cstheme="minorHAnsi"/>
        </w:rPr>
        <w:t xml:space="preserve"> binnen de inlichtingentermijn kenbaar te maken door in de vragenmodule het kenmerk ”</w:t>
      </w:r>
      <w:r w:rsidRPr="00AB5445">
        <w:rPr>
          <w:rStyle w:val="Nadruk"/>
          <w:rFonts w:cstheme="minorHAnsi"/>
        </w:rPr>
        <w:t>Individueel behandelen</w:t>
      </w:r>
      <w:r w:rsidRPr="00AB5445">
        <w:rPr>
          <w:rFonts w:cstheme="minorHAnsi"/>
        </w:rPr>
        <w:t xml:space="preserve">” te hanteren. </w:t>
      </w:r>
    </w:p>
    <w:p w14:paraId="1EF708EC" w14:textId="77777777" w:rsidR="001D72D7" w:rsidRPr="00AB5445" w:rsidRDefault="001D72D7" w:rsidP="001D72D7">
      <w:bookmarkStart w:id="22" w:name="_Hlk55394388"/>
    </w:p>
    <w:p w14:paraId="061E092D" w14:textId="77777777" w:rsidR="001D72D7" w:rsidRPr="00AB5445" w:rsidRDefault="001D72D7" w:rsidP="001D72D7">
      <w:r w:rsidRPr="00AB5445">
        <w:t xml:space="preserve">Dit verzoek wordt enkel in behandeling genomen, </w:t>
      </w:r>
      <w:proofErr w:type="gramStart"/>
      <w:r w:rsidRPr="00AB5445">
        <w:t>indien</w:t>
      </w:r>
      <w:proofErr w:type="gramEnd"/>
      <w:r w:rsidRPr="00AB5445">
        <w:t xml:space="preserve"> de ondernemer voldoende motiveert, waarom de inlichting een commercieel belang rechtvaardigt.</w:t>
      </w:r>
    </w:p>
    <w:bookmarkEnd w:id="22"/>
    <w:p w14:paraId="7E954811" w14:textId="77777777" w:rsidR="001D72D7" w:rsidRPr="00AB5445" w:rsidRDefault="001D72D7" w:rsidP="00624801"/>
    <w:p w14:paraId="4B6C7F47" w14:textId="36F2295E" w:rsidR="00624801" w:rsidRPr="00AB5445" w:rsidRDefault="00624801" w:rsidP="00624801">
      <w:proofErr w:type="gramStart"/>
      <w:r w:rsidRPr="00AB5445">
        <w:t>Indien</w:t>
      </w:r>
      <w:proofErr w:type="gramEnd"/>
      <w:r w:rsidRPr="00AB5445">
        <w:t xml:space="preserve"> het verzoek door de </w:t>
      </w:r>
      <w:r w:rsidR="00A3482D" w:rsidRPr="00AB5445">
        <w:t>A</w:t>
      </w:r>
      <w:r w:rsidRPr="00AB5445">
        <w:t xml:space="preserve">anbesteder wordt gehonoreerd, worden de vragen via </w:t>
      </w:r>
      <w:proofErr w:type="spellStart"/>
      <w:r w:rsidRPr="00AB5445">
        <w:t>TenderNed</w:t>
      </w:r>
      <w:proofErr w:type="spellEnd"/>
      <w:r w:rsidRPr="00AB5445">
        <w:t xml:space="preserve"> individueel beantwoord dan wel kan op verzoek va</w:t>
      </w:r>
      <w:r w:rsidR="00F00E3D" w:rsidRPr="00AB5445">
        <w:t>n de betreffende ondernemer</w:t>
      </w:r>
      <w:r w:rsidRPr="00AB5445">
        <w:t xml:space="preserve"> een gesprek worden ingepland. Dit gesprek vindt plaats voordat de laatste nota van inlichtingen verschijnt</w:t>
      </w:r>
      <w:r w:rsidRPr="00AB5445">
        <w:fldChar w:fldCharType="begin"/>
      </w:r>
      <w:r w:rsidRPr="00AB5445">
        <w:rPr>
          <w:vanish/>
        </w:rPr>
        <w:instrText xml:space="preserve"> REF _Ref278371547 \r \h </w:instrText>
      </w:r>
      <w:r w:rsidRPr="00AB5445">
        <w:fldChar w:fldCharType="separate"/>
      </w:r>
      <w:r w:rsidR="00AB5445">
        <w:rPr>
          <w:b/>
          <w:bCs/>
        </w:rPr>
        <w:t>Fout! Verwijzingsbron niet gevonden.</w:t>
      </w:r>
      <w:r w:rsidRPr="00AB5445">
        <w:fldChar w:fldCharType="end"/>
      </w:r>
      <w:r w:rsidRPr="00AB5445">
        <w:t xml:space="preserve">. </w:t>
      </w:r>
    </w:p>
    <w:p w14:paraId="1C5BAAF9" w14:textId="77777777" w:rsidR="00624801" w:rsidRPr="00AB5445" w:rsidRDefault="00624801" w:rsidP="00624801">
      <w:pPr>
        <w:autoSpaceDE w:val="0"/>
        <w:autoSpaceDN w:val="0"/>
        <w:adjustRightInd w:val="0"/>
        <w:snapToGrid w:val="0"/>
        <w:rPr>
          <w:rFonts w:cs="Calibri"/>
          <w:szCs w:val="20"/>
        </w:rPr>
      </w:pPr>
      <w:r w:rsidRPr="00AB5445">
        <w:rPr>
          <w:rFonts w:cs="Calibri"/>
          <w:szCs w:val="20"/>
        </w:rPr>
        <w:t xml:space="preserve">Tijdens het gesprek wordt het 'Protocol individueel informatie uitwisselen' van CROW gevolgd, </w:t>
      </w:r>
    </w:p>
    <w:p w14:paraId="03BAE6AE" w14:textId="5D1DC9DE" w:rsidR="00624801" w:rsidRPr="00AB5445" w:rsidRDefault="00624801" w:rsidP="00624801">
      <w:pPr>
        <w:autoSpaceDE w:val="0"/>
        <w:autoSpaceDN w:val="0"/>
        <w:adjustRightInd w:val="0"/>
        <w:snapToGrid w:val="0"/>
        <w:rPr>
          <w:rFonts w:cs="Calibri"/>
          <w:szCs w:val="20"/>
        </w:rPr>
      </w:pPr>
      <w:r w:rsidRPr="00AB5445">
        <w:rPr>
          <w:rFonts w:cs="Calibri"/>
          <w:szCs w:val="20"/>
        </w:rPr>
        <w:t xml:space="preserve">Van het gesprek wordt door de aanbesteder conform het format van CROW een “Proces verbaal </w:t>
      </w:r>
      <w:r w:rsidRPr="00AB5445">
        <w:rPr>
          <w:rFonts w:cstheme="minorHAnsi"/>
          <w:color w:val="39404A"/>
          <w:szCs w:val="20"/>
        </w:rPr>
        <w:t xml:space="preserve">individuele </w:t>
      </w:r>
      <w:proofErr w:type="gramStart"/>
      <w:r w:rsidRPr="00AB5445">
        <w:rPr>
          <w:rFonts w:cstheme="minorHAnsi"/>
          <w:color w:val="39404A"/>
          <w:szCs w:val="20"/>
        </w:rPr>
        <w:t>informatie uitwisseling</w:t>
      </w:r>
      <w:proofErr w:type="gramEnd"/>
      <w:r w:rsidRPr="00AB5445">
        <w:rPr>
          <w:rFonts w:cstheme="minorHAnsi"/>
          <w:color w:val="39404A"/>
          <w:szCs w:val="20"/>
        </w:rPr>
        <w:t xml:space="preserve">” </w:t>
      </w:r>
      <w:r w:rsidRPr="00AB5445">
        <w:rPr>
          <w:rFonts w:cs="Calibri"/>
          <w:szCs w:val="20"/>
        </w:rPr>
        <w:t xml:space="preserve">opgesteld en aangereikt via </w:t>
      </w:r>
      <w:proofErr w:type="spellStart"/>
      <w:r w:rsidRPr="00AB5445">
        <w:rPr>
          <w:rFonts w:cs="Calibri"/>
          <w:szCs w:val="20"/>
        </w:rPr>
        <w:t>TenderNed</w:t>
      </w:r>
      <w:proofErr w:type="spellEnd"/>
      <w:r w:rsidRPr="00AB5445">
        <w:rPr>
          <w:rFonts w:cs="Calibri"/>
          <w:szCs w:val="20"/>
        </w:rPr>
        <w:t xml:space="preserve">. Het proces-verbaal dient binnen 2 werkdagen na verzending door de </w:t>
      </w:r>
      <w:r w:rsidR="00A3482D" w:rsidRPr="00AB5445">
        <w:rPr>
          <w:rFonts w:cs="Calibri"/>
          <w:szCs w:val="20"/>
        </w:rPr>
        <w:t>A</w:t>
      </w:r>
      <w:r w:rsidRPr="00AB5445">
        <w:rPr>
          <w:rFonts w:cs="Calibri"/>
          <w:szCs w:val="20"/>
        </w:rPr>
        <w:t xml:space="preserve">anbesteder, ondertekend via </w:t>
      </w:r>
      <w:proofErr w:type="spellStart"/>
      <w:r w:rsidRPr="00AB5445">
        <w:rPr>
          <w:rFonts w:cs="Calibri"/>
          <w:szCs w:val="20"/>
        </w:rPr>
        <w:t>TenderNed</w:t>
      </w:r>
      <w:proofErr w:type="spellEnd"/>
      <w:r w:rsidRPr="00AB5445">
        <w:rPr>
          <w:rFonts w:cs="Calibri"/>
          <w:szCs w:val="20"/>
        </w:rPr>
        <w:t xml:space="preserve"> te worden geretourneerd door de betreffende ondernemer.</w:t>
      </w:r>
    </w:p>
    <w:p w14:paraId="34305AFB" w14:textId="77777777" w:rsidR="00624801" w:rsidRPr="00AB5445" w:rsidRDefault="00624801" w:rsidP="00624801">
      <w:pPr>
        <w:autoSpaceDE w:val="0"/>
        <w:autoSpaceDN w:val="0"/>
        <w:adjustRightInd w:val="0"/>
        <w:snapToGrid w:val="0"/>
        <w:rPr>
          <w:rFonts w:cs="Calibri"/>
          <w:szCs w:val="20"/>
        </w:rPr>
      </w:pPr>
    </w:p>
    <w:p w14:paraId="3E1F2ABF" w14:textId="0F957496" w:rsidR="00624801" w:rsidRPr="00AB5445" w:rsidRDefault="00624801" w:rsidP="00624801">
      <w:proofErr w:type="gramStart"/>
      <w:r w:rsidRPr="00AB5445">
        <w:t>Indien</w:t>
      </w:r>
      <w:proofErr w:type="gramEnd"/>
      <w:r w:rsidRPr="00AB5445">
        <w:t xml:space="preserve"> het verzoek niet wordt gehonoreerd door de </w:t>
      </w:r>
      <w:r w:rsidR="00A3482D" w:rsidRPr="00AB5445">
        <w:t>A</w:t>
      </w:r>
      <w:r w:rsidRPr="00AB5445">
        <w:t xml:space="preserve">anbesteder, dan zal de </w:t>
      </w:r>
      <w:r w:rsidR="00A3482D" w:rsidRPr="00AB5445">
        <w:t>A</w:t>
      </w:r>
      <w:r w:rsidRPr="00AB5445">
        <w:t xml:space="preserve">anbesteder deze weigering schriftelijk onderbouwen. Vervolgens krijgt de ondernemer de keuze om de vraag ofwel in te trekken ofwel de vraag te beschouwen als een vraag in het kader van het verkrijgen van nadere inlichtingen. </w:t>
      </w:r>
      <w:r w:rsidRPr="00AB5445">
        <w:fldChar w:fldCharType="begin"/>
      </w:r>
      <w:r w:rsidRPr="00AB5445">
        <w:rPr>
          <w:vanish/>
        </w:rPr>
        <w:instrText xml:space="preserve"> REF _Ref280019077 \r \h </w:instrText>
      </w:r>
      <w:r w:rsidRPr="00AB5445">
        <w:fldChar w:fldCharType="separate"/>
      </w:r>
      <w:r w:rsidR="00AB5445">
        <w:rPr>
          <w:b/>
          <w:bCs/>
        </w:rPr>
        <w:t>Fout! Verwijzingsbron niet gevonden.</w:t>
      </w:r>
      <w:r w:rsidRPr="00AB5445">
        <w:fldChar w:fldCharType="end"/>
      </w:r>
    </w:p>
    <w:p w14:paraId="136E9FE4" w14:textId="77E1F2C0" w:rsidR="006A68D5" w:rsidRPr="00AB5445" w:rsidRDefault="006A68D5" w:rsidP="00624801">
      <w:pPr>
        <w:rPr>
          <w:rFonts w:cs="Calibri"/>
          <w:szCs w:val="20"/>
        </w:rPr>
      </w:pPr>
      <w:r w:rsidRPr="00AB5445">
        <w:t xml:space="preserve"> </w:t>
      </w:r>
    </w:p>
    <w:p w14:paraId="136E9FFF" w14:textId="0A76086C" w:rsidR="006A68D5" w:rsidRPr="00AB5445" w:rsidRDefault="006A68D5"/>
    <w:p w14:paraId="1042FE3C" w14:textId="77777777" w:rsidR="000A11BF" w:rsidRPr="00AB5445" w:rsidRDefault="000A11BF">
      <w:pPr>
        <w:rPr>
          <w:b/>
          <w:color w:val="267AA1"/>
          <w:sz w:val="40"/>
          <w:szCs w:val="40"/>
        </w:rPr>
      </w:pPr>
      <w:r w:rsidRPr="00AB5445">
        <w:br w:type="page"/>
      </w:r>
    </w:p>
    <w:p w14:paraId="136EA000" w14:textId="5A588068" w:rsidR="006A68D5" w:rsidRPr="00AB5445" w:rsidRDefault="006A68D5" w:rsidP="006A68D5">
      <w:pPr>
        <w:pStyle w:val="Kop1"/>
      </w:pPr>
      <w:bookmarkStart w:id="23" w:name="_Toc128573659"/>
      <w:r w:rsidRPr="00AB5445">
        <w:lastRenderedPageBreak/>
        <w:t xml:space="preserve">Uitsluitingsgronden en </w:t>
      </w:r>
      <w:r w:rsidR="00634518" w:rsidRPr="00AB5445">
        <w:t>geschiktheidseis</w:t>
      </w:r>
      <w:r w:rsidRPr="00AB5445">
        <w:t>en</w:t>
      </w:r>
      <w:bookmarkEnd w:id="23"/>
    </w:p>
    <w:p w14:paraId="136EA001" w14:textId="135D9EA5" w:rsidR="006A68D5" w:rsidRPr="00AB5445" w:rsidRDefault="006A68D5" w:rsidP="006A68D5">
      <w:r w:rsidRPr="00AB5445">
        <w:t xml:space="preserve">In dit hoofdstuk is aangegeven welke uitsluitingsgronden en </w:t>
      </w:r>
      <w:r w:rsidR="00634518" w:rsidRPr="00AB5445">
        <w:t>geschiktheidseis</w:t>
      </w:r>
      <w:r w:rsidRPr="00AB5445">
        <w:t xml:space="preserve">en van toepassing zijn. </w:t>
      </w:r>
      <w:proofErr w:type="gramStart"/>
      <w:r w:rsidRPr="00AB5445">
        <w:t>Tevens</w:t>
      </w:r>
      <w:proofErr w:type="gramEnd"/>
      <w:r w:rsidRPr="00AB5445">
        <w:t xml:space="preserve"> is aangegeven welke bewijsmiddelen worden verlangd. </w:t>
      </w:r>
    </w:p>
    <w:p w14:paraId="4D30DA22" w14:textId="77777777" w:rsidR="005B0CD6" w:rsidRPr="00AB5445" w:rsidRDefault="005B0CD6" w:rsidP="006A68D5"/>
    <w:p w14:paraId="4AC51857" w14:textId="7298935A" w:rsidR="005B0CD6" w:rsidRPr="00AB5445" w:rsidRDefault="005B0CD6" w:rsidP="0029216F">
      <w:pPr>
        <w:pStyle w:val="Kop2"/>
      </w:pPr>
      <w:bookmarkStart w:id="24" w:name="_Toc455384862"/>
      <w:bookmarkStart w:id="25" w:name="_Toc128573660"/>
      <w:r w:rsidRPr="00AB5445">
        <w:t>Uniform Europees Aanbestedingsdocument</w:t>
      </w:r>
      <w:bookmarkEnd w:id="24"/>
      <w:r w:rsidRPr="00AB5445">
        <w:t xml:space="preserve"> (UEA)</w:t>
      </w:r>
      <w:bookmarkEnd w:id="25"/>
    </w:p>
    <w:p w14:paraId="06439455" w14:textId="3FFCD011" w:rsidR="005B0CD6" w:rsidRPr="00AB5445" w:rsidRDefault="005B0CD6" w:rsidP="0029216F">
      <w:pPr>
        <w:pStyle w:val="Normaalweb"/>
        <w:spacing w:before="0" w:beforeAutospacing="0" w:after="0" w:afterAutospacing="0"/>
        <w:rPr>
          <w:rFonts w:asciiTheme="minorHAnsi" w:hAnsiTheme="minorHAnsi" w:cstheme="minorHAnsi"/>
          <w:color w:val="000000"/>
          <w:sz w:val="20"/>
          <w:szCs w:val="20"/>
          <w:lang w:val="nl-NL"/>
        </w:rPr>
      </w:pPr>
      <w:r w:rsidRPr="00AB5445">
        <w:rPr>
          <w:rFonts w:asciiTheme="minorHAnsi" w:hAnsiTheme="minorHAnsi" w:cstheme="minorHAnsi"/>
          <w:sz w:val="20"/>
          <w:szCs w:val="20"/>
          <w:lang w:val="nl-NL"/>
        </w:rPr>
        <w:t xml:space="preserve">De </w:t>
      </w:r>
      <w:r w:rsidR="002340B2" w:rsidRPr="00AB5445">
        <w:rPr>
          <w:rFonts w:asciiTheme="minorHAnsi" w:hAnsiTheme="minorHAnsi" w:cstheme="minorHAnsi"/>
          <w:sz w:val="20"/>
          <w:szCs w:val="20"/>
          <w:lang w:val="nl-NL"/>
        </w:rPr>
        <w:t>A</w:t>
      </w:r>
      <w:r w:rsidRPr="00AB5445">
        <w:rPr>
          <w:rFonts w:asciiTheme="minorHAnsi" w:hAnsiTheme="minorHAnsi" w:cstheme="minorHAnsi"/>
          <w:sz w:val="20"/>
          <w:szCs w:val="20"/>
          <w:lang w:val="nl-NL"/>
        </w:rPr>
        <w:t>anbesteder maakt gebruik van het "</w:t>
      </w:r>
      <w:r w:rsidRPr="00AB5445">
        <w:rPr>
          <w:rFonts w:asciiTheme="minorHAnsi" w:hAnsiTheme="minorHAnsi" w:cstheme="minorHAnsi"/>
          <w:b/>
          <w:bCs/>
          <w:color w:val="000000"/>
          <w:sz w:val="20"/>
          <w:szCs w:val="20"/>
          <w:lang w:val="nl-NL"/>
        </w:rPr>
        <w:t>Uniform Europees Aanbestedingsdocument</w:t>
      </w:r>
      <w:r w:rsidRPr="00AB5445">
        <w:rPr>
          <w:rFonts w:asciiTheme="minorHAnsi" w:hAnsiTheme="minorHAnsi" w:cstheme="minorHAnsi"/>
          <w:color w:val="000000"/>
          <w:sz w:val="20"/>
          <w:szCs w:val="20"/>
          <w:lang w:val="nl-NL"/>
        </w:rPr>
        <w:t xml:space="preserve">” (UEA). </w:t>
      </w:r>
    </w:p>
    <w:p w14:paraId="29065285" w14:textId="77777777" w:rsidR="005B0CD6" w:rsidRPr="00AB5445" w:rsidRDefault="005B0CD6" w:rsidP="0029216F">
      <w:pPr>
        <w:pStyle w:val="Normaalweb"/>
        <w:spacing w:before="0" w:beforeAutospacing="0" w:after="0" w:afterAutospacing="0"/>
        <w:rPr>
          <w:rFonts w:asciiTheme="minorHAnsi" w:hAnsiTheme="minorHAnsi" w:cstheme="minorHAnsi"/>
          <w:sz w:val="20"/>
          <w:szCs w:val="20"/>
          <w:lang w:val="nl-NL"/>
        </w:rPr>
      </w:pPr>
    </w:p>
    <w:p w14:paraId="4580FF5C" w14:textId="4306B1CA" w:rsidR="00455DDB" w:rsidRPr="00AB5445" w:rsidRDefault="00455DDB" w:rsidP="0029216F">
      <w:pPr>
        <w:pStyle w:val="Normaalweb"/>
        <w:spacing w:before="0" w:beforeAutospacing="0" w:after="0" w:afterAutospacing="0"/>
        <w:rPr>
          <w:rFonts w:asciiTheme="minorHAnsi" w:hAnsiTheme="minorHAnsi" w:cstheme="minorHAnsi"/>
          <w:sz w:val="20"/>
          <w:szCs w:val="20"/>
          <w:lang w:val="nl-NL"/>
        </w:rPr>
      </w:pPr>
      <w:r w:rsidRPr="00AB5445">
        <w:rPr>
          <w:rFonts w:asciiTheme="minorHAnsi" w:hAnsiTheme="minorHAnsi" w:cstheme="minorHAnsi"/>
          <w:sz w:val="20"/>
          <w:szCs w:val="20"/>
          <w:lang w:val="nl-NL"/>
        </w:rPr>
        <w:t>Sinds 1 juli 2016 is het gebruik van het Uniform Europees Aanbestedingsdocument (UEA) in Nederland verplicht voor aanbestedingen boven én onder de drempel. Voor het invullen en genereren van het UEA is voor deze aanbesteding gekozen de pdf-versie van ministerie van Economische Zaken te hanteren.</w:t>
      </w:r>
    </w:p>
    <w:p w14:paraId="63C7DACF" w14:textId="77777777" w:rsidR="00F41363" w:rsidRPr="00AB5445" w:rsidRDefault="00F41363" w:rsidP="0029216F">
      <w:pPr>
        <w:pStyle w:val="Geenafstand"/>
        <w:rPr>
          <w:rFonts w:cstheme="minorHAnsi"/>
          <w:b/>
          <w:bCs/>
          <w:szCs w:val="20"/>
          <w:lang w:eastAsia="nl-NL"/>
        </w:rPr>
      </w:pPr>
    </w:p>
    <w:p w14:paraId="44E61588" w14:textId="4A0CDDD1" w:rsidR="00455DDB" w:rsidRPr="00AB5445" w:rsidRDefault="00455DDB" w:rsidP="00376271">
      <w:pPr>
        <w:pStyle w:val="Geenafstand"/>
        <w:rPr>
          <w:lang w:eastAsia="nl-NL"/>
        </w:rPr>
      </w:pPr>
      <w:r w:rsidRPr="00AB5445">
        <w:rPr>
          <w:lang w:eastAsia="nl-NL"/>
        </w:rPr>
        <w:t xml:space="preserve">De </w:t>
      </w:r>
      <w:r w:rsidR="00A3482D" w:rsidRPr="00AB5445">
        <w:rPr>
          <w:lang w:eastAsia="nl-NL"/>
        </w:rPr>
        <w:t>A</w:t>
      </w:r>
      <w:r w:rsidRPr="00AB5445">
        <w:rPr>
          <w:lang w:eastAsia="nl-NL"/>
        </w:rPr>
        <w:t xml:space="preserve">anbesteder heeft bij Deel I de gegevens van de aanbesteding en </w:t>
      </w:r>
      <w:r w:rsidR="00A3482D" w:rsidRPr="00AB5445">
        <w:rPr>
          <w:lang w:eastAsia="nl-NL"/>
        </w:rPr>
        <w:t>A</w:t>
      </w:r>
      <w:r w:rsidRPr="00AB5445">
        <w:rPr>
          <w:lang w:eastAsia="nl-NL"/>
        </w:rPr>
        <w:t>anbestede</w:t>
      </w:r>
      <w:r w:rsidR="00376271" w:rsidRPr="00AB5445">
        <w:rPr>
          <w:lang w:eastAsia="nl-NL"/>
        </w:rPr>
        <w:t xml:space="preserve">r </w:t>
      </w:r>
      <w:r w:rsidRPr="00AB5445">
        <w:rPr>
          <w:lang w:eastAsia="nl-NL"/>
        </w:rPr>
        <w:t>ingevuld en in deel III de voor haar relevante uitsluitingsgronden geselecteerd en dit pdf-formulier aan de aanbestedingsstukken toegevoegd.</w:t>
      </w:r>
    </w:p>
    <w:p w14:paraId="509FD059" w14:textId="77777777" w:rsidR="00455DDB" w:rsidRPr="00AB5445" w:rsidRDefault="00455DDB" w:rsidP="0029216F">
      <w:pPr>
        <w:pStyle w:val="Geenafstand"/>
        <w:rPr>
          <w:lang w:eastAsia="nl-NL"/>
        </w:rPr>
      </w:pPr>
    </w:p>
    <w:p w14:paraId="49D4EEE7" w14:textId="06597175" w:rsidR="00455DDB" w:rsidRPr="00AB5445" w:rsidRDefault="00455DDB" w:rsidP="00376271">
      <w:pPr>
        <w:rPr>
          <w:lang w:eastAsia="nl-NL"/>
        </w:rPr>
      </w:pPr>
      <w:r w:rsidRPr="00AB5445">
        <w:rPr>
          <w:lang w:eastAsia="nl-NL"/>
        </w:rPr>
        <w:t>De inschrijve</w:t>
      </w:r>
      <w:r w:rsidR="00376271" w:rsidRPr="00AB5445">
        <w:rPr>
          <w:lang w:eastAsia="nl-NL"/>
        </w:rPr>
        <w:t xml:space="preserve">r </w:t>
      </w:r>
      <w:r w:rsidRPr="00AB5445">
        <w:rPr>
          <w:lang w:eastAsia="nl-NL"/>
        </w:rPr>
        <w:t>vult het formulier</w:t>
      </w:r>
      <w:r w:rsidRPr="00AB5445">
        <w:rPr>
          <w:b/>
          <w:bCs/>
          <w:lang w:eastAsia="nl-NL"/>
        </w:rPr>
        <w:t xml:space="preserve"> </w:t>
      </w:r>
      <w:r w:rsidRPr="00AB5445">
        <w:rPr>
          <w:lang w:eastAsia="nl-NL"/>
        </w:rPr>
        <w:t xml:space="preserve">in </w:t>
      </w:r>
      <w:r w:rsidR="00F41363" w:rsidRPr="00AB5445">
        <w:t xml:space="preserve">en </w:t>
      </w:r>
      <w:r w:rsidRPr="00AB5445">
        <w:rPr>
          <w:lang w:eastAsia="nl-NL"/>
        </w:rPr>
        <w:t>voegt het</w:t>
      </w:r>
      <w:r w:rsidR="00005D56" w:rsidRPr="00AB5445">
        <w:rPr>
          <w:b/>
          <w:bCs/>
          <w:lang w:eastAsia="nl-NL"/>
        </w:rPr>
        <w:t xml:space="preserve"> </w:t>
      </w:r>
      <w:r w:rsidRPr="00AB5445">
        <w:rPr>
          <w:lang w:eastAsia="nl-NL"/>
        </w:rPr>
        <w:t>formulier toe aan haar inschrijving.</w:t>
      </w:r>
      <w:r w:rsidR="00005D56" w:rsidRPr="00AB5445">
        <w:rPr>
          <w:lang w:eastAsia="nl-NL"/>
        </w:rPr>
        <w:t xml:space="preserve"> </w:t>
      </w:r>
    </w:p>
    <w:p w14:paraId="427A79DD" w14:textId="77777777" w:rsidR="00D94E21" w:rsidRPr="00AB5445" w:rsidRDefault="00D94E21" w:rsidP="008D24B5">
      <w:pPr>
        <w:rPr>
          <w:lang w:eastAsia="nl-NL"/>
        </w:rPr>
      </w:pPr>
    </w:p>
    <w:p w14:paraId="168E3F2C" w14:textId="655353B0" w:rsidR="0058237B" w:rsidRPr="00AB5445" w:rsidRDefault="00B6372F" w:rsidP="0058237B">
      <w:pPr>
        <w:rPr>
          <w:rFonts w:cstheme="minorHAnsi"/>
        </w:rPr>
      </w:pPr>
      <w:r w:rsidRPr="00AB5445">
        <w:rPr>
          <w:rFonts w:cstheme="minorHAnsi"/>
          <w:szCs w:val="20"/>
          <w:lang w:eastAsia="nl-NL"/>
        </w:rPr>
        <w:t xml:space="preserve">Het UEA </w:t>
      </w:r>
      <w:r w:rsidRPr="00AB5445">
        <w:rPr>
          <w:rFonts w:cstheme="minorHAnsi"/>
          <w:szCs w:val="20"/>
          <w:u w:val="single"/>
          <w:lang w:eastAsia="nl-NL"/>
        </w:rPr>
        <w:t>hoeft niet ondertekend</w:t>
      </w:r>
      <w:r w:rsidRPr="00AB5445">
        <w:rPr>
          <w:rFonts w:cstheme="minorHAnsi"/>
          <w:szCs w:val="20"/>
          <w:lang w:eastAsia="nl-NL"/>
        </w:rPr>
        <w:t xml:space="preserve"> te worden.</w:t>
      </w:r>
      <w:r w:rsidR="0058237B" w:rsidRPr="00AB5445">
        <w:rPr>
          <w:rFonts w:cstheme="minorHAnsi"/>
        </w:rPr>
        <w:t xml:space="preserve"> </w:t>
      </w:r>
      <w:r w:rsidR="0058237B" w:rsidRPr="00AB5445">
        <w:rPr>
          <w:rFonts w:cstheme="minorHAnsi"/>
          <w:szCs w:val="20"/>
          <w:lang w:eastAsia="nl-NL"/>
        </w:rPr>
        <w:t xml:space="preserve">De ondertekening van het inschrijvingsbiljet geldt ook als de ondertekening van het UEA. </w:t>
      </w:r>
      <w:r w:rsidR="0058237B" w:rsidRPr="00AB5445">
        <w:rPr>
          <w:rFonts w:cstheme="minorHAnsi"/>
        </w:rPr>
        <w:t>In deel VI dient wel “plaats”, “naam</w:t>
      </w:r>
      <w:proofErr w:type="gramStart"/>
      <w:r w:rsidR="0058237B" w:rsidRPr="00AB5445">
        <w:rPr>
          <w:rFonts w:cstheme="minorHAnsi"/>
        </w:rPr>
        <w:t>” ,</w:t>
      </w:r>
      <w:proofErr w:type="gramEnd"/>
      <w:r w:rsidR="0058237B" w:rsidRPr="00AB5445">
        <w:rPr>
          <w:rFonts w:cstheme="minorHAnsi"/>
        </w:rPr>
        <w:t xml:space="preserve"> “datum” en “functie” ingevuld te worden. </w:t>
      </w:r>
    </w:p>
    <w:p w14:paraId="5C91765C" w14:textId="6AEB175C" w:rsidR="0058237B" w:rsidRPr="00AB5445" w:rsidRDefault="00B6372F" w:rsidP="008D24B5">
      <w:pPr>
        <w:rPr>
          <w:rFonts w:cstheme="minorHAnsi"/>
          <w:szCs w:val="20"/>
          <w:highlight w:val="yellow"/>
          <w:lang w:eastAsia="nl-NL"/>
        </w:rPr>
      </w:pPr>
      <w:r w:rsidRPr="00AB5445">
        <w:rPr>
          <w:rFonts w:cstheme="minorHAnsi"/>
          <w:szCs w:val="20"/>
          <w:highlight w:val="yellow"/>
          <w:lang w:eastAsia="nl-NL"/>
        </w:rPr>
        <w:t xml:space="preserve"> </w:t>
      </w:r>
    </w:p>
    <w:p w14:paraId="136EA00F" w14:textId="77777777" w:rsidR="006A68D5" w:rsidRPr="00AB5445" w:rsidRDefault="006A68D5" w:rsidP="006A68D5">
      <w:pPr>
        <w:pStyle w:val="Kop2"/>
      </w:pPr>
      <w:bookmarkStart w:id="26" w:name="_Toc128573661"/>
      <w:r w:rsidRPr="00AB5445">
        <w:t>Uitsluitingsgronden</w:t>
      </w:r>
      <w:bookmarkEnd w:id="26"/>
    </w:p>
    <w:p w14:paraId="62E76D77" w14:textId="6AA67B82" w:rsidR="00D208C2" w:rsidRPr="00AB5445" w:rsidRDefault="00D208C2" w:rsidP="00A21CDE">
      <w:r w:rsidRPr="00AB5445">
        <w:t xml:space="preserve">De </w:t>
      </w:r>
      <w:r w:rsidR="00A3482D" w:rsidRPr="00AB5445">
        <w:t>A</w:t>
      </w:r>
      <w:r w:rsidRPr="00AB5445">
        <w:t>anbesteder sluit van deelneming aan een opdracht of een aanbestedingsprocedure uit iedere inschrijver waarop één of meer van de in bijgevoegd Uniform Europees Aanbestedingsdocument aangekruiste uitsluitingsgronden van toepassing zijn.</w:t>
      </w:r>
    </w:p>
    <w:p w14:paraId="635F6930" w14:textId="77777777" w:rsidR="00D208C2" w:rsidRPr="00AB5445" w:rsidRDefault="00D208C2" w:rsidP="0029216F">
      <w:r w:rsidRPr="00AB5445">
        <w:t xml:space="preserve"> </w:t>
      </w:r>
    </w:p>
    <w:p w14:paraId="5E53330C" w14:textId="0FDD093D" w:rsidR="00D208C2" w:rsidRPr="00AB5445" w:rsidRDefault="00D208C2" w:rsidP="0029216F">
      <w:r w:rsidRPr="00AB5445">
        <w:t xml:space="preserve">Ten bewijze van de uitsluitingsgronden dienen navolgende verklaringen </w:t>
      </w:r>
      <w:r w:rsidRPr="00AB5445">
        <w:rPr>
          <w:u w:val="single"/>
        </w:rPr>
        <w:t xml:space="preserve">alleen na een daartoe door de </w:t>
      </w:r>
      <w:r w:rsidR="00A3482D" w:rsidRPr="00AB5445">
        <w:rPr>
          <w:u w:val="single"/>
        </w:rPr>
        <w:t>A</w:t>
      </w:r>
      <w:r w:rsidRPr="00AB5445">
        <w:rPr>
          <w:u w:val="single"/>
        </w:rPr>
        <w:t>anbesteder gesteld verzoek</w:t>
      </w:r>
      <w:r w:rsidRPr="00AB5445">
        <w:t xml:space="preserve"> ingediend te worden:</w:t>
      </w:r>
    </w:p>
    <w:p w14:paraId="38DA40AE" w14:textId="5AD379E4" w:rsidR="00D208C2" w:rsidRPr="00AB5445" w:rsidRDefault="00D208C2" w:rsidP="00094040">
      <w:pPr>
        <w:pStyle w:val="Lijstalinea"/>
        <w:numPr>
          <w:ilvl w:val="0"/>
          <w:numId w:val="16"/>
        </w:numPr>
        <w:tabs>
          <w:tab w:val="clear" w:pos="720"/>
          <w:tab w:val="num" w:pos="426"/>
        </w:tabs>
        <w:autoSpaceDE w:val="0"/>
        <w:autoSpaceDN w:val="0"/>
        <w:adjustRightInd w:val="0"/>
        <w:ind w:left="426" w:hanging="284"/>
      </w:pPr>
      <w:r w:rsidRPr="00AB5445">
        <w:t xml:space="preserve">Gedragsverklaring aanbesteden (niet ouder dan 2 jaar) </w:t>
      </w:r>
      <w:r w:rsidRPr="00AB5445">
        <w:rPr>
          <w:i/>
        </w:rPr>
        <w:t>(de ondernemer wordt er op geattendeerd dat de aanvraag van deze gedragsverklaring de nodige tijd (meerdere weken) vraagt)</w:t>
      </w:r>
    </w:p>
    <w:p w14:paraId="27F02D94" w14:textId="16314398" w:rsidR="00D208C2" w:rsidRPr="00AB5445" w:rsidRDefault="00D208C2" w:rsidP="00AE56EA">
      <w:pPr>
        <w:pStyle w:val="Lijstalinea"/>
        <w:numPr>
          <w:ilvl w:val="0"/>
          <w:numId w:val="16"/>
        </w:numPr>
        <w:tabs>
          <w:tab w:val="clear" w:pos="720"/>
          <w:tab w:val="num" w:pos="426"/>
        </w:tabs>
        <w:autoSpaceDE w:val="0"/>
        <w:autoSpaceDN w:val="0"/>
        <w:adjustRightInd w:val="0"/>
        <w:ind w:left="426" w:hanging="284"/>
      </w:pPr>
      <w:r w:rsidRPr="00AB5445">
        <w:t xml:space="preserve">Verklaring belastingdienst </w:t>
      </w:r>
      <w:proofErr w:type="gramStart"/>
      <w:r w:rsidRPr="00AB5445">
        <w:t>omtrent</w:t>
      </w:r>
      <w:proofErr w:type="gramEnd"/>
      <w:r w:rsidRPr="00AB5445">
        <w:t xml:space="preserve"> betaling van sociale verzekeringspremies en belastingen (niet ouder dan 6 maand</w:t>
      </w:r>
      <w:r w:rsidR="00A3482D" w:rsidRPr="00AB5445">
        <w:t>en</w:t>
      </w:r>
      <w:r w:rsidRPr="00AB5445">
        <w:t>)</w:t>
      </w:r>
    </w:p>
    <w:p w14:paraId="44113C7D" w14:textId="078DC17C" w:rsidR="00D208C2" w:rsidRPr="00AB5445" w:rsidRDefault="00D208C2" w:rsidP="00AE56EA">
      <w:pPr>
        <w:pStyle w:val="Lijstalinea"/>
        <w:numPr>
          <w:ilvl w:val="0"/>
          <w:numId w:val="16"/>
        </w:numPr>
        <w:tabs>
          <w:tab w:val="clear" w:pos="720"/>
          <w:tab w:val="num" w:pos="426"/>
        </w:tabs>
        <w:autoSpaceDE w:val="0"/>
        <w:autoSpaceDN w:val="0"/>
        <w:adjustRightInd w:val="0"/>
        <w:ind w:left="426" w:hanging="284"/>
      </w:pPr>
      <w:r w:rsidRPr="00AB5445">
        <w:t>Uittreksel handelsregister (niet ouder dan 6 maand</w:t>
      </w:r>
      <w:r w:rsidR="00A3482D" w:rsidRPr="00AB5445">
        <w:t>en</w:t>
      </w:r>
      <w:r w:rsidRPr="00AB5445">
        <w:t>)</w:t>
      </w:r>
    </w:p>
    <w:p w14:paraId="644A6A50" w14:textId="77777777" w:rsidR="00D208C2" w:rsidRPr="00AB5445" w:rsidRDefault="00D208C2" w:rsidP="0029216F"/>
    <w:p w14:paraId="09F94493" w14:textId="0D06D5AE" w:rsidR="00403EBB" w:rsidRPr="00AB5445" w:rsidRDefault="00403EBB" w:rsidP="00403EBB">
      <w:pPr>
        <w:pStyle w:val="Geenafstand"/>
        <w:rPr>
          <w:szCs w:val="20"/>
        </w:rPr>
      </w:pPr>
      <w:proofErr w:type="gramStart"/>
      <w:r w:rsidRPr="00AB5445">
        <w:rPr>
          <w:szCs w:val="20"/>
        </w:rPr>
        <w:t>Indien</w:t>
      </w:r>
      <w:proofErr w:type="gramEnd"/>
      <w:r w:rsidRPr="00AB5445">
        <w:rPr>
          <w:szCs w:val="20"/>
        </w:rPr>
        <w:t xml:space="preserve"> de </w:t>
      </w:r>
      <w:r w:rsidR="00A3482D" w:rsidRPr="00AB5445">
        <w:rPr>
          <w:szCs w:val="20"/>
        </w:rPr>
        <w:t>A</w:t>
      </w:r>
      <w:r w:rsidRPr="00AB5445">
        <w:rPr>
          <w:szCs w:val="20"/>
        </w:rPr>
        <w:t xml:space="preserve">anbesteder verzoekt bewijsstukken t.a.v. art. 2.13.7 a van het ARW 2016 (geen schending o.b.v. milieu-, sociaal of arbeidsrecht) aan te reiken zal de </w:t>
      </w:r>
      <w:r w:rsidR="00A3482D" w:rsidRPr="00AB5445">
        <w:rPr>
          <w:szCs w:val="20"/>
        </w:rPr>
        <w:t>A</w:t>
      </w:r>
      <w:r w:rsidRPr="00AB5445">
        <w:rPr>
          <w:szCs w:val="20"/>
        </w:rPr>
        <w:t xml:space="preserve">anbesteder de aard en omvang nader bepalen. </w:t>
      </w:r>
    </w:p>
    <w:p w14:paraId="3AC87F70" w14:textId="5A4035EC" w:rsidR="00403EBB" w:rsidRPr="00AB5445" w:rsidRDefault="00403EBB" w:rsidP="00403EBB">
      <w:pPr>
        <w:pStyle w:val="Geenafstand"/>
        <w:rPr>
          <w:szCs w:val="20"/>
        </w:rPr>
      </w:pPr>
      <w:r w:rsidRPr="00AB5445">
        <w:rPr>
          <w:szCs w:val="20"/>
        </w:rPr>
        <w:t xml:space="preserve">Indien de </w:t>
      </w:r>
      <w:r w:rsidR="00A3482D" w:rsidRPr="00AB5445">
        <w:rPr>
          <w:szCs w:val="20"/>
        </w:rPr>
        <w:t>A</w:t>
      </w:r>
      <w:r w:rsidRPr="00AB5445">
        <w:rPr>
          <w:szCs w:val="20"/>
        </w:rPr>
        <w:t xml:space="preserve">anbesteder aanwijzingen heeft dat van één van de uitsluitingsgronden genoemd in art </w:t>
      </w:r>
      <w:r w:rsidRPr="00AB5445">
        <w:rPr>
          <w:rFonts w:cstheme="minorHAnsi"/>
          <w:szCs w:val="20"/>
        </w:rPr>
        <w:t>2.13.7 e</w:t>
      </w:r>
      <w:r w:rsidRPr="00AB5445">
        <w:rPr>
          <w:szCs w:val="20"/>
        </w:rPr>
        <w:t xml:space="preserve">, </w:t>
      </w:r>
      <w:r w:rsidRPr="00AB5445">
        <w:rPr>
          <w:rFonts w:cstheme="minorHAnsi"/>
          <w:szCs w:val="20"/>
        </w:rPr>
        <w:t xml:space="preserve">art. 2.13.7 </w:t>
      </w:r>
      <w:proofErr w:type="gramStart"/>
      <w:r w:rsidRPr="00AB5445">
        <w:rPr>
          <w:rFonts w:cstheme="minorHAnsi"/>
          <w:szCs w:val="20"/>
        </w:rPr>
        <w:t xml:space="preserve">f, </w:t>
      </w:r>
      <w:r w:rsidRPr="00AB5445">
        <w:rPr>
          <w:szCs w:val="20"/>
        </w:rPr>
        <w:t xml:space="preserve"> </w:t>
      </w:r>
      <w:r w:rsidRPr="00AB5445">
        <w:rPr>
          <w:rFonts w:cstheme="minorHAnsi"/>
          <w:szCs w:val="20"/>
        </w:rPr>
        <w:t>art.</w:t>
      </w:r>
      <w:proofErr w:type="gramEnd"/>
      <w:r w:rsidRPr="00AB5445">
        <w:rPr>
          <w:rFonts w:cstheme="minorHAnsi"/>
          <w:szCs w:val="20"/>
        </w:rPr>
        <w:t xml:space="preserve"> 2.13.7 g</w:t>
      </w:r>
      <w:r w:rsidRPr="00AB5445">
        <w:rPr>
          <w:szCs w:val="20"/>
        </w:rPr>
        <w:t xml:space="preserve">, </w:t>
      </w:r>
      <w:r w:rsidRPr="00AB5445">
        <w:rPr>
          <w:rFonts w:cstheme="minorHAnsi"/>
          <w:szCs w:val="20"/>
        </w:rPr>
        <w:t>art. 2.13.7 h</w:t>
      </w:r>
      <w:r w:rsidRPr="00AB5445">
        <w:rPr>
          <w:szCs w:val="20"/>
        </w:rPr>
        <w:t xml:space="preserve"> en </w:t>
      </w:r>
      <w:r w:rsidRPr="00AB5445">
        <w:rPr>
          <w:rFonts w:cstheme="minorHAnsi"/>
          <w:szCs w:val="20"/>
        </w:rPr>
        <w:t>art. 2.13.7 i</w:t>
      </w:r>
      <w:r w:rsidRPr="00AB5445">
        <w:rPr>
          <w:szCs w:val="20"/>
        </w:rPr>
        <w:t xml:space="preserve"> van het ARW 2016 sprake is dan zal dit aan de inschrijver kenbaar worden gemaakt, waarna deze in de gelegenheid wordt gesteld zijn zienswijze hierop te geven.</w:t>
      </w:r>
    </w:p>
    <w:p w14:paraId="23B69D3F" w14:textId="77777777" w:rsidR="00094040" w:rsidRPr="00AB5445" w:rsidRDefault="00094040" w:rsidP="0029216F"/>
    <w:p w14:paraId="754B6294" w14:textId="77777777" w:rsidR="00B255C4" w:rsidRPr="00AB5445" w:rsidRDefault="00B255C4" w:rsidP="00410C8E">
      <w:pPr>
        <w:pStyle w:val="Geenafstand"/>
        <w:rPr>
          <w:rFonts w:cstheme="minorHAnsi"/>
          <w:szCs w:val="20"/>
          <w:highlight w:val="yellow"/>
        </w:rPr>
      </w:pPr>
    </w:p>
    <w:p w14:paraId="77FAE62D" w14:textId="77777777" w:rsidR="00175226" w:rsidRPr="00AB5445" w:rsidRDefault="00175226">
      <w:pPr>
        <w:rPr>
          <w:rFonts w:eastAsiaTheme="majorEastAsia" w:cstheme="minorHAnsi"/>
          <w:b/>
          <w:color w:val="267AA1"/>
          <w:sz w:val="24"/>
          <w:szCs w:val="24"/>
        </w:rPr>
      </w:pPr>
      <w:r w:rsidRPr="00AB5445">
        <w:br w:type="page"/>
      </w:r>
    </w:p>
    <w:p w14:paraId="136EA031" w14:textId="6612BD74" w:rsidR="006A68D5" w:rsidRPr="00AB5445" w:rsidRDefault="00634518" w:rsidP="006A68D5">
      <w:pPr>
        <w:pStyle w:val="Kop2"/>
      </w:pPr>
      <w:bookmarkStart w:id="27" w:name="_Toc128573662"/>
      <w:r w:rsidRPr="00AB5445">
        <w:lastRenderedPageBreak/>
        <w:t>(</w:t>
      </w:r>
      <w:proofErr w:type="gramStart"/>
      <w:r w:rsidRPr="00AB5445">
        <w:t>minimum</w:t>
      </w:r>
      <w:proofErr w:type="gramEnd"/>
      <w:r w:rsidRPr="00AB5445">
        <w:t>) Geschiktheidseis</w:t>
      </w:r>
      <w:r w:rsidR="006A68D5" w:rsidRPr="00AB5445">
        <w:t>en</w:t>
      </w:r>
      <w:bookmarkEnd w:id="27"/>
    </w:p>
    <w:p w14:paraId="136EA032" w14:textId="77777777" w:rsidR="006A68D5" w:rsidRPr="00AB5445" w:rsidRDefault="006A68D5" w:rsidP="006A68D5">
      <w:pPr>
        <w:pStyle w:val="Kop3"/>
      </w:pPr>
      <w:bookmarkStart w:id="28" w:name="_Toc128573663"/>
      <w:r w:rsidRPr="00AB5445">
        <w:t>Financiële en economische draagkracht</w:t>
      </w:r>
      <w:bookmarkEnd w:id="28"/>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4608"/>
      </w:tblGrid>
      <w:tr w:rsidR="006A68D5" w:rsidRPr="00AB5445" w14:paraId="136EA03F" w14:textId="77777777" w:rsidTr="00806D23">
        <w:trPr>
          <w:tblHeader/>
        </w:trPr>
        <w:tc>
          <w:tcPr>
            <w:tcW w:w="4140" w:type="dxa"/>
            <w:shd w:val="clear" w:color="auto" w:fill="4A9ABB"/>
          </w:tcPr>
          <w:p w14:paraId="136EA03C" w14:textId="4FB8383D" w:rsidR="006A68D5" w:rsidRPr="00AB5445" w:rsidRDefault="00634518" w:rsidP="005D54C9">
            <w:pPr>
              <w:rPr>
                <w:rFonts w:cs="Arial"/>
                <w:b/>
                <w:bCs/>
                <w:color w:val="FFFFFF"/>
              </w:rPr>
            </w:pPr>
            <w:r w:rsidRPr="00AB5445">
              <w:rPr>
                <w:rFonts w:cs="Arial"/>
                <w:b/>
                <w:bCs/>
                <w:color w:val="FFFFFF"/>
              </w:rPr>
              <w:t>Geschiktheidseis</w:t>
            </w:r>
          </w:p>
        </w:tc>
        <w:tc>
          <w:tcPr>
            <w:tcW w:w="4608" w:type="dxa"/>
            <w:shd w:val="clear" w:color="auto" w:fill="4A9ABB"/>
          </w:tcPr>
          <w:p w14:paraId="136EA03D" w14:textId="77777777" w:rsidR="006A68D5" w:rsidRPr="00AB5445" w:rsidRDefault="006A68D5" w:rsidP="005D54C9">
            <w:pPr>
              <w:rPr>
                <w:rFonts w:cs="Arial"/>
                <w:b/>
                <w:bCs/>
                <w:color w:val="FFFFFF"/>
              </w:rPr>
            </w:pPr>
            <w:r w:rsidRPr="00AB5445">
              <w:rPr>
                <w:rFonts w:cs="Arial"/>
                <w:b/>
                <w:bCs/>
                <w:color w:val="FFFFFF"/>
              </w:rPr>
              <w:t>OP VERZOEK</w:t>
            </w:r>
          </w:p>
          <w:p w14:paraId="136EA03E" w14:textId="77777777" w:rsidR="006A68D5" w:rsidRPr="00AB5445" w:rsidRDefault="006A68D5" w:rsidP="005D54C9">
            <w:pPr>
              <w:rPr>
                <w:rFonts w:cs="Arial"/>
                <w:b/>
                <w:bCs/>
                <w:color w:val="FFFFFF"/>
              </w:rPr>
            </w:pPr>
            <w:proofErr w:type="gramStart"/>
            <w:r w:rsidRPr="00AB5445">
              <w:rPr>
                <w:rFonts w:cs="Arial"/>
                <w:b/>
                <w:bCs/>
                <w:color w:val="FFFFFF"/>
              </w:rPr>
              <w:t>te</w:t>
            </w:r>
            <w:proofErr w:type="gramEnd"/>
            <w:r w:rsidRPr="00AB5445">
              <w:rPr>
                <w:rFonts w:cs="Arial"/>
                <w:b/>
                <w:bCs/>
                <w:color w:val="FFFFFF"/>
              </w:rPr>
              <w:t xml:space="preserve"> overleggen verklaring</w:t>
            </w:r>
          </w:p>
        </w:tc>
      </w:tr>
      <w:tr w:rsidR="006A68D5" w:rsidRPr="00AB5445" w14:paraId="136EA042" w14:textId="77777777" w:rsidTr="00806D23">
        <w:tc>
          <w:tcPr>
            <w:tcW w:w="4140" w:type="dxa"/>
          </w:tcPr>
          <w:p w14:paraId="136EA040" w14:textId="77777777" w:rsidR="006A68D5" w:rsidRPr="00AB5445" w:rsidRDefault="006A68D5" w:rsidP="005D54C9">
            <w:pPr>
              <w:tabs>
                <w:tab w:val="left" w:pos="4140"/>
              </w:tabs>
              <w:spacing w:after="60"/>
              <w:rPr>
                <w:sz w:val="10"/>
                <w:szCs w:val="10"/>
                <w:u w:val="single"/>
              </w:rPr>
            </w:pPr>
          </w:p>
        </w:tc>
        <w:tc>
          <w:tcPr>
            <w:tcW w:w="4608" w:type="dxa"/>
          </w:tcPr>
          <w:p w14:paraId="136EA041" w14:textId="77777777" w:rsidR="006A68D5" w:rsidRPr="00AB5445" w:rsidRDefault="006A68D5" w:rsidP="005D54C9">
            <w:pPr>
              <w:tabs>
                <w:tab w:val="left" w:pos="4140"/>
              </w:tabs>
              <w:spacing w:after="60"/>
              <w:rPr>
                <w:sz w:val="10"/>
                <w:szCs w:val="10"/>
              </w:rPr>
            </w:pPr>
          </w:p>
        </w:tc>
      </w:tr>
      <w:tr w:rsidR="006A68D5" w:rsidRPr="00AB5445" w14:paraId="136EA059" w14:textId="77777777" w:rsidTr="008A2494">
        <w:tc>
          <w:tcPr>
            <w:tcW w:w="4140" w:type="dxa"/>
            <w:shd w:val="clear" w:color="auto" w:fill="auto"/>
          </w:tcPr>
          <w:p w14:paraId="136EA043" w14:textId="42DB5322" w:rsidR="006A68D5" w:rsidRPr="00AB5445" w:rsidRDefault="006A68D5" w:rsidP="005D54C9">
            <w:r w:rsidRPr="00AB5445">
              <w:t xml:space="preserve">De inschrijver dient in de laatste 3 afgesloten boekjaren voorafgaande aan de datum van aanmelding voor deze selectie een gemiddelde jaaromzet van ten </w:t>
            </w:r>
            <w:r w:rsidRPr="00AB5445">
              <w:rPr>
                <w:highlight w:val="yellow"/>
              </w:rPr>
              <w:t xml:space="preserve">minste € </w:t>
            </w:r>
            <w:proofErr w:type="gramStart"/>
            <w:r w:rsidR="00A612CF" w:rsidRPr="00AB5445">
              <w:rPr>
                <w:highlight w:val="yellow"/>
              </w:rPr>
              <w:t>7</w:t>
            </w:r>
            <w:r w:rsidR="004F076A" w:rsidRPr="00AB5445">
              <w:rPr>
                <w:highlight w:val="yellow"/>
              </w:rPr>
              <w:t>.000.000,-</w:t>
            </w:r>
            <w:proofErr w:type="gramEnd"/>
            <w:r w:rsidRPr="00AB5445">
              <w:t xml:space="preserve"> in de </w:t>
            </w:r>
            <w:r w:rsidR="002C6F11" w:rsidRPr="00AB5445">
              <w:t xml:space="preserve">GWW </w:t>
            </w:r>
            <w:r w:rsidRPr="00AB5445">
              <w:t>sector hebben bereikt.</w:t>
            </w:r>
          </w:p>
          <w:p w14:paraId="136EA048" w14:textId="59AF408D" w:rsidR="006A68D5" w:rsidRPr="00AB5445" w:rsidRDefault="006A68D5" w:rsidP="005D54C9">
            <w:pPr>
              <w:tabs>
                <w:tab w:val="left" w:pos="4140"/>
              </w:tabs>
              <w:spacing w:after="60"/>
            </w:pPr>
          </w:p>
        </w:tc>
        <w:tc>
          <w:tcPr>
            <w:tcW w:w="4608" w:type="dxa"/>
            <w:shd w:val="clear" w:color="auto" w:fill="auto"/>
          </w:tcPr>
          <w:p w14:paraId="136EA049" w14:textId="77777777" w:rsidR="006A68D5" w:rsidRPr="00AB5445" w:rsidRDefault="006A68D5" w:rsidP="005D54C9">
            <w:pPr>
              <w:autoSpaceDE w:val="0"/>
              <w:autoSpaceDN w:val="0"/>
              <w:adjustRightInd w:val="0"/>
            </w:pPr>
            <w:r w:rsidRPr="00AB5445">
              <w:t>Verklaring betreffende omzet in de gevraagde sector, over de afgelopen boekjaren voorzien van accountantsverklaring.</w:t>
            </w:r>
          </w:p>
          <w:p w14:paraId="136EA057" w14:textId="77777777" w:rsidR="006A68D5" w:rsidRPr="00AB5445" w:rsidRDefault="006A68D5" w:rsidP="005D54C9">
            <w:pPr>
              <w:autoSpaceDE w:val="0"/>
              <w:autoSpaceDN w:val="0"/>
              <w:adjustRightInd w:val="0"/>
            </w:pPr>
          </w:p>
          <w:p w14:paraId="136EA058" w14:textId="77777777" w:rsidR="006A68D5" w:rsidRPr="00AB5445" w:rsidRDefault="006A68D5" w:rsidP="005D54C9">
            <w:pPr>
              <w:autoSpaceDE w:val="0"/>
              <w:autoSpaceDN w:val="0"/>
              <w:adjustRightInd w:val="0"/>
            </w:pPr>
          </w:p>
        </w:tc>
      </w:tr>
      <w:tr w:rsidR="006A68D5" w:rsidRPr="00AB5445" w14:paraId="136EA05E" w14:textId="77777777" w:rsidTr="00806D23">
        <w:tc>
          <w:tcPr>
            <w:tcW w:w="4140" w:type="dxa"/>
          </w:tcPr>
          <w:p w14:paraId="136EA05A" w14:textId="77777777" w:rsidR="006A68D5" w:rsidRPr="00AB5445" w:rsidRDefault="006A68D5" w:rsidP="005D54C9">
            <w:r w:rsidRPr="00AB5445">
              <w:t>Ingeval ingeschreven wordt als combinatie, geldt dat de combinatie in zijn geheel (aldus in de optelsom van hun omzet) aan deze financiële draagkrachteis moet voldoen.</w:t>
            </w:r>
          </w:p>
          <w:p w14:paraId="136EA05B" w14:textId="77777777" w:rsidR="006A68D5" w:rsidRPr="00AB5445" w:rsidRDefault="006A68D5" w:rsidP="005D54C9"/>
        </w:tc>
        <w:tc>
          <w:tcPr>
            <w:tcW w:w="4608" w:type="dxa"/>
          </w:tcPr>
          <w:p w14:paraId="136EA05C" w14:textId="77777777" w:rsidR="006A68D5" w:rsidRPr="00AB5445" w:rsidRDefault="006A68D5" w:rsidP="005D54C9">
            <w:pPr>
              <w:autoSpaceDE w:val="0"/>
              <w:autoSpaceDN w:val="0"/>
              <w:adjustRightInd w:val="0"/>
            </w:pPr>
            <w:r w:rsidRPr="00AB5445">
              <w:t xml:space="preserve">Ingeval ingeschreven wordt als combinatie, dient bovengenoemd bewijsmiddel te worden aangeleverd van elk lid van de combinatie. </w:t>
            </w:r>
            <w:r w:rsidRPr="00AB5445">
              <w:rPr>
                <w:iCs/>
              </w:rPr>
              <w:t>Met uitzondering van de situatie waarin met het bewijsmiddel al aangetoond kan worden dat één lid of meerdere leden van de combinatie al aan de financiële draagkrachteis voldoet/voldoen.</w:t>
            </w:r>
          </w:p>
          <w:p w14:paraId="136EA05D" w14:textId="77777777" w:rsidR="006A68D5" w:rsidRPr="00AB5445" w:rsidRDefault="006A68D5" w:rsidP="005D54C9">
            <w:pPr>
              <w:autoSpaceDE w:val="0"/>
              <w:autoSpaceDN w:val="0"/>
              <w:adjustRightInd w:val="0"/>
            </w:pPr>
          </w:p>
        </w:tc>
      </w:tr>
    </w:tbl>
    <w:p w14:paraId="136EA05F" w14:textId="77777777" w:rsidR="006A68D5" w:rsidRPr="00AB5445" w:rsidRDefault="006A68D5" w:rsidP="006A68D5">
      <w:pPr>
        <w:pStyle w:val="Kop3"/>
      </w:pPr>
      <w:bookmarkStart w:id="29" w:name="_Toc128573664"/>
      <w:r w:rsidRPr="00AB5445">
        <w:t>Technische bekwaamheid</w:t>
      </w:r>
      <w:bookmarkEnd w:id="29"/>
    </w:p>
    <w:p w14:paraId="136EA060" w14:textId="17582890" w:rsidR="006A68D5" w:rsidRPr="00AB5445" w:rsidRDefault="006A68D5" w:rsidP="006A68D5">
      <w:r w:rsidRPr="00AB5445">
        <w:t xml:space="preserve">Voor wat betreft de technische bekwaamheid dient de inschrijver te voldoen aan de in navolgende tabel weergegeven </w:t>
      </w:r>
      <w:r w:rsidR="00634518" w:rsidRPr="00AB5445">
        <w:t>geschiktheidseis</w:t>
      </w:r>
      <w:r w:rsidRPr="00AB5445">
        <w:t xml:space="preserve">en. </w:t>
      </w:r>
    </w:p>
    <w:p w14:paraId="136EA061" w14:textId="77777777" w:rsidR="006A68D5" w:rsidRPr="00AB5445" w:rsidRDefault="006A68D5" w:rsidP="006A68D5"/>
    <w:p w14:paraId="136EA062" w14:textId="77777777" w:rsidR="006A68D5" w:rsidRPr="00AB5445" w:rsidRDefault="006A68D5" w:rsidP="006A68D5">
      <w:pPr>
        <w:rPr>
          <w:b/>
          <w:bCs/>
        </w:rPr>
      </w:pPr>
      <w:r w:rsidRPr="00AB5445">
        <w:rPr>
          <w:b/>
          <w:bCs/>
        </w:rPr>
        <w:t>Referentieverklaringen:</w:t>
      </w:r>
    </w:p>
    <w:p w14:paraId="136EA063" w14:textId="2B92349B" w:rsidR="006A68D5" w:rsidRPr="00AB5445" w:rsidRDefault="006A68D5" w:rsidP="006A68D5">
      <w:r w:rsidRPr="00AB5445">
        <w:t xml:space="preserve">De technische bekwaamheid moet worden aangetoond </w:t>
      </w:r>
      <w:proofErr w:type="gramStart"/>
      <w:r w:rsidRPr="00AB5445">
        <w:t>middels</w:t>
      </w:r>
      <w:proofErr w:type="gramEnd"/>
      <w:r w:rsidRPr="00AB5445">
        <w:t xml:space="preserve"> het op verzoek indienen van (referentie)verklaringen. De (referentie)verklaringen indienen in de vorm van een opgave projectreferentie, ingericht volgens bijgevoegd Model A1 (werken) (opgave technische bekwaamheid). </w:t>
      </w:r>
    </w:p>
    <w:p w14:paraId="136EA064" w14:textId="77777777" w:rsidR="006A68D5" w:rsidRPr="00AB5445" w:rsidRDefault="006A68D5" w:rsidP="006A68D5"/>
    <w:p w14:paraId="136EA065" w14:textId="57B5F2DC" w:rsidR="006A68D5" w:rsidRPr="00AB5445" w:rsidRDefault="006A68D5" w:rsidP="006A68D5">
      <w:proofErr w:type="gramStart"/>
      <w:r w:rsidRPr="00AB5445">
        <w:t>Indien</w:t>
      </w:r>
      <w:proofErr w:type="gramEnd"/>
      <w:r w:rsidRPr="00AB5445">
        <w:t xml:space="preserve"> met een referentie aan alle of meerdere </w:t>
      </w:r>
      <w:r w:rsidR="00634518" w:rsidRPr="00AB5445">
        <w:t>geschiktheidseis</w:t>
      </w:r>
      <w:r w:rsidRPr="00AB5445">
        <w:t xml:space="preserve">en wordt voldaan, dan mag deze referentie voor meerdere </w:t>
      </w:r>
      <w:r w:rsidR="00634518" w:rsidRPr="00AB5445">
        <w:t>geschiktheidseis</w:t>
      </w:r>
      <w:r w:rsidRPr="00AB5445">
        <w:t xml:space="preserve">en gebruikt worden. </w:t>
      </w:r>
    </w:p>
    <w:p w14:paraId="136EA066" w14:textId="77777777" w:rsidR="006A68D5" w:rsidRPr="00AB5445" w:rsidRDefault="006A68D5" w:rsidP="006A68D5"/>
    <w:p w14:paraId="136EA067" w14:textId="0699622E" w:rsidR="006A68D5" w:rsidRPr="00AB5445" w:rsidRDefault="006A68D5" w:rsidP="006A68D5">
      <w:r w:rsidRPr="00AB5445">
        <w:t xml:space="preserve">De inschrijver wordt </w:t>
      </w:r>
      <w:proofErr w:type="gramStart"/>
      <w:r w:rsidRPr="00AB5445">
        <w:t>er op</w:t>
      </w:r>
      <w:proofErr w:type="gramEnd"/>
      <w:r w:rsidRPr="00AB5445">
        <w:t xml:space="preserve"> gewezen dat uit de referentieverklaring eenduidig dient te blijken dat voldaan wordt aan de betreffende </w:t>
      </w:r>
      <w:r w:rsidR="00634518" w:rsidRPr="00AB5445">
        <w:t>geschiktheidseis</w:t>
      </w:r>
      <w:r w:rsidRPr="00AB5445">
        <w:t xml:space="preserve"> voor technische bekwaamheid.</w:t>
      </w:r>
    </w:p>
    <w:p w14:paraId="136EA068" w14:textId="77777777" w:rsidR="006A68D5" w:rsidRPr="00AB5445" w:rsidRDefault="006A68D5" w:rsidP="006A68D5"/>
    <w:p w14:paraId="136EA069" w14:textId="77777777" w:rsidR="006A68D5" w:rsidRPr="00AB5445" w:rsidRDefault="006A68D5" w:rsidP="006A68D5">
      <w:pPr>
        <w:rPr>
          <w:b/>
        </w:rPr>
      </w:pPr>
      <w:r w:rsidRPr="00AB5445">
        <w:rPr>
          <w:b/>
        </w:rPr>
        <w:t>Tevredenheidsverklaringen:</w:t>
      </w:r>
    </w:p>
    <w:p w14:paraId="136EA06A" w14:textId="01DBFE84" w:rsidR="006A68D5" w:rsidRPr="00AB5445" w:rsidRDefault="00B0024C" w:rsidP="00A62568">
      <w:pPr>
        <w:rPr>
          <w:bCs/>
        </w:rPr>
      </w:pPr>
      <w:r w:rsidRPr="00AB5445">
        <w:rPr>
          <w:bCs/>
        </w:rPr>
        <w:t xml:space="preserve">Het </w:t>
      </w:r>
      <w:proofErr w:type="gramStart"/>
      <w:r w:rsidRPr="00AB5445">
        <w:rPr>
          <w:bCs/>
        </w:rPr>
        <w:t>conform</w:t>
      </w:r>
      <w:proofErr w:type="gramEnd"/>
      <w:r w:rsidRPr="00AB5445">
        <w:rPr>
          <w:bCs/>
        </w:rPr>
        <w:t xml:space="preserve"> artikel 2</w:t>
      </w:r>
      <w:r w:rsidR="00A62568" w:rsidRPr="00AB5445">
        <w:rPr>
          <w:bCs/>
        </w:rPr>
        <w:t>.16.</w:t>
      </w:r>
      <w:r w:rsidR="006A68D5" w:rsidRPr="00AB5445">
        <w:rPr>
          <w:bCs/>
        </w:rPr>
        <w:t>2</w:t>
      </w:r>
      <w:r w:rsidR="00A62568" w:rsidRPr="00AB5445">
        <w:rPr>
          <w:bCs/>
        </w:rPr>
        <w:t xml:space="preserve"> </w:t>
      </w:r>
      <w:r w:rsidR="006E6FE2" w:rsidRPr="00AB5445">
        <w:rPr>
          <w:bCs/>
        </w:rPr>
        <w:t xml:space="preserve">a1 van </w:t>
      </w:r>
      <w:r w:rsidR="002F65BA" w:rsidRPr="00AB5445">
        <w:rPr>
          <w:bCs/>
        </w:rPr>
        <w:t>het ARW</w:t>
      </w:r>
      <w:r w:rsidR="006E6FE2" w:rsidRPr="00AB5445">
        <w:rPr>
          <w:bCs/>
        </w:rPr>
        <w:t xml:space="preserve"> 2016</w:t>
      </w:r>
      <w:r w:rsidR="006A68D5" w:rsidRPr="00AB5445">
        <w:rPr>
          <w:bCs/>
        </w:rPr>
        <w:t xml:space="preserve"> bedoelde certificaat aanreiken in de vorm van een tevredenheidsverklaring. Van iedere projectreferentie dient een tevredenheidsverklaring </w:t>
      </w:r>
      <w:proofErr w:type="gramStart"/>
      <w:r w:rsidR="006A68D5" w:rsidRPr="00AB5445">
        <w:rPr>
          <w:bCs/>
        </w:rPr>
        <w:t>inzake</w:t>
      </w:r>
      <w:proofErr w:type="gramEnd"/>
      <w:r w:rsidR="006A68D5" w:rsidRPr="00AB5445">
        <w:rPr>
          <w:bCs/>
        </w:rPr>
        <w:t xml:space="preserve"> goede uitvoering van de opdrachtgever of de </w:t>
      </w:r>
      <w:proofErr w:type="spellStart"/>
      <w:r w:rsidR="006A68D5" w:rsidRPr="00AB5445">
        <w:rPr>
          <w:bCs/>
        </w:rPr>
        <w:t>directievoerende</w:t>
      </w:r>
      <w:proofErr w:type="spellEnd"/>
      <w:r w:rsidR="006A68D5" w:rsidRPr="00AB5445">
        <w:rPr>
          <w:bCs/>
        </w:rPr>
        <w:t xml:space="preserve"> instantie van het werk bij te worden gevoegd. </w:t>
      </w:r>
    </w:p>
    <w:p w14:paraId="136EA06B" w14:textId="77777777" w:rsidR="006A68D5" w:rsidRPr="00AB5445" w:rsidRDefault="006A68D5" w:rsidP="006A68D5">
      <w:pPr>
        <w:rPr>
          <w:bCs/>
        </w:rPr>
      </w:pPr>
    </w:p>
    <w:p w14:paraId="6DE77FBC" w14:textId="6C618409" w:rsidR="006E6FE2" w:rsidRPr="00AB5445" w:rsidRDefault="006E6FE2" w:rsidP="006E6FE2">
      <w:pPr>
        <w:rPr>
          <w:bCs/>
        </w:rPr>
      </w:pPr>
      <w:r w:rsidRPr="00AB5445">
        <w:rPr>
          <w:bCs/>
        </w:rPr>
        <w:t xml:space="preserve">De </w:t>
      </w:r>
      <w:r w:rsidR="00D72441" w:rsidRPr="00AB5445">
        <w:rPr>
          <w:bCs/>
        </w:rPr>
        <w:t>A</w:t>
      </w:r>
      <w:r w:rsidRPr="00AB5445">
        <w:rPr>
          <w:bCs/>
        </w:rPr>
        <w:t>anbesteder behoudt zich het recht voor;</w:t>
      </w:r>
    </w:p>
    <w:p w14:paraId="651C4D2D" w14:textId="77777777" w:rsidR="006E6FE2" w:rsidRPr="00AB5445" w:rsidRDefault="006E6FE2" w:rsidP="006E6FE2">
      <w:pPr>
        <w:ind w:left="708" w:hanging="708"/>
        <w:rPr>
          <w:bCs/>
        </w:rPr>
      </w:pPr>
      <w:r w:rsidRPr="00AB5445">
        <w:rPr>
          <w:bCs/>
        </w:rPr>
        <w:t>-</w:t>
      </w:r>
      <w:r w:rsidRPr="00AB5445">
        <w:rPr>
          <w:bCs/>
        </w:rPr>
        <w:tab/>
        <w:t xml:space="preserve">om bij de opdrachtgever en/of </w:t>
      </w:r>
      <w:proofErr w:type="spellStart"/>
      <w:r w:rsidRPr="00AB5445">
        <w:rPr>
          <w:bCs/>
        </w:rPr>
        <w:t>directievoerende</w:t>
      </w:r>
      <w:proofErr w:type="spellEnd"/>
      <w:r w:rsidRPr="00AB5445">
        <w:rPr>
          <w:bCs/>
        </w:rPr>
        <w:t xml:space="preserve"> instantie van het referentieproject navraag te doen. </w:t>
      </w:r>
    </w:p>
    <w:p w14:paraId="6CEA830E" w14:textId="77777777" w:rsidR="00634518" w:rsidRPr="00AB5445" w:rsidRDefault="006E6FE2" w:rsidP="006E6FE2">
      <w:pPr>
        <w:shd w:val="clear" w:color="auto" w:fill="FFFFFF" w:themeFill="background1"/>
        <w:ind w:left="708" w:hanging="708"/>
        <w:rPr>
          <w:bCs/>
        </w:rPr>
      </w:pPr>
      <w:r w:rsidRPr="00AB5445">
        <w:rPr>
          <w:bCs/>
        </w:rPr>
        <w:t>-</w:t>
      </w:r>
      <w:r w:rsidRPr="00AB5445">
        <w:rPr>
          <w:bCs/>
        </w:rPr>
        <w:tab/>
        <w:t xml:space="preserve">ingeval van een tevredenheidsverklaring onderaannemer-hoofdaannemer, </w:t>
      </w:r>
      <w:proofErr w:type="gramStart"/>
      <w:r w:rsidRPr="00AB5445">
        <w:rPr>
          <w:bCs/>
        </w:rPr>
        <w:t>tevens</w:t>
      </w:r>
      <w:proofErr w:type="gramEnd"/>
      <w:r w:rsidRPr="00AB5445">
        <w:rPr>
          <w:bCs/>
        </w:rPr>
        <w:t xml:space="preserve"> navraag te doen bij de opdrachtgever van het gehele werk naar de tevredenheid over de door de onderaannemer uitgevoerde werkzaamheden.</w:t>
      </w:r>
    </w:p>
    <w:p w14:paraId="0DAC8077" w14:textId="77777777" w:rsidR="00634518" w:rsidRPr="00AB5445" w:rsidRDefault="00634518" w:rsidP="006E6FE2">
      <w:pPr>
        <w:shd w:val="clear" w:color="auto" w:fill="FFFFFF" w:themeFill="background1"/>
        <w:ind w:left="708" w:hanging="708"/>
        <w:rPr>
          <w:bCs/>
        </w:rPr>
      </w:pPr>
    </w:p>
    <w:p w14:paraId="2DC91299" w14:textId="77777777" w:rsidR="00634518" w:rsidRPr="00AB5445" w:rsidRDefault="00634518" w:rsidP="00634518">
      <w:pPr>
        <w:pStyle w:val="Geenafstand"/>
        <w:rPr>
          <w:rFonts w:eastAsia="Times New Roman" w:cstheme="minorHAnsi"/>
          <w:b/>
          <w:bCs/>
          <w:color w:val="000000"/>
          <w:szCs w:val="20"/>
        </w:rPr>
      </w:pPr>
      <w:r w:rsidRPr="00AB5445">
        <w:rPr>
          <w:rFonts w:eastAsia="Times New Roman" w:cstheme="minorHAnsi"/>
          <w:b/>
          <w:bCs/>
          <w:color w:val="000000"/>
          <w:szCs w:val="20"/>
        </w:rPr>
        <w:t>Zelfvereiste</w:t>
      </w:r>
    </w:p>
    <w:p w14:paraId="15DB485C" w14:textId="77777777" w:rsidR="00634518" w:rsidRPr="00AB5445" w:rsidRDefault="00634518" w:rsidP="00634518">
      <w:pPr>
        <w:pStyle w:val="Geenafstand"/>
        <w:rPr>
          <w:rFonts w:eastAsia="Times New Roman" w:cstheme="minorHAnsi"/>
          <w:color w:val="000000"/>
          <w:szCs w:val="20"/>
        </w:rPr>
      </w:pPr>
      <w:r w:rsidRPr="00AB5445">
        <w:rPr>
          <w:rFonts w:eastAsia="Times New Roman" w:cstheme="minorHAnsi"/>
          <w:color w:val="000000"/>
          <w:szCs w:val="20"/>
        </w:rPr>
        <w:t xml:space="preserve">Een ondernemer (een gegadigde of een andere natuurlijke of rechtspersoon) kan zich op te voeren technische bekwaamheid slechts toerekenen </w:t>
      </w:r>
      <w:proofErr w:type="gramStart"/>
      <w:r w:rsidRPr="00AB5445">
        <w:rPr>
          <w:rFonts w:eastAsia="Times New Roman" w:cstheme="minorHAnsi"/>
          <w:color w:val="000000"/>
          <w:szCs w:val="20"/>
        </w:rPr>
        <w:t>indien</w:t>
      </w:r>
      <w:proofErr w:type="gramEnd"/>
      <w:r w:rsidRPr="00AB5445">
        <w:rPr>
          <w:rFonts w:eastAsia="Times New Roman" w:cstheme="minorHAnsi"/>
          <w:color w:val="000000"/>
          <w:szCs w:val="20"/>
        </w:rPr>
        <w:t xml:space="preserve"> de ondernemer de werkzaamheden waarop de technische bekwaamheid berust daadwerkelijk zelf heeft verricht.</w:t>
      </w:r>
    </w:p>
    <w:p w14:paraId="09C9972F" w14:textId="7BB29935" w:rsidR="006E6FE2" w:rsidRPr="00AB5445" w:rsidRDefault="006E6FE2" w:rsidP="006E6FE2">
      <w:pPr>
        <w:shd w:val="clear" w:color="auto" w:fill="FFFFFF" w:themeFill="background1"/>
        <w:ind w:left="708" w:hanging="708"/>
        <w:rPr>
          <w:bCs/>
        </w:rPr>
      </w:pPr>
      <w:r w:rsidRPr="00AB5445">
        <w:rPr>
          <w:bCs/>
        </w:rPr>
        <w:t xml:space="preserve"> </w:t>
      </w:r>
    </w:p>
    <w:p w14:paraId="0481F2D2" w14:textId="77777777" w:rsidR="009446D7" w:rsidRPr="00AB5445" w:rsidRDefault="009446D7" w:rsidP="006E6FE2">
      <w:pPr>
        <w:shd w:val="clear" w:color="auto" w:fill="FFFFFF" w:themeFill="background1"/>
        <w:ind w:left="708" w:hanging="708"/>
        <w:rPr>
          <w:bCs/>
        </w:rPr>
      </w:pPr>
    </w:p>
    <w:p w14:paraId="6BA610D6" w14:textId="77777777" w:rsidR="009446D7" w:rsidRPr="00AB5445" w:rsidRDefault="009446D7" w:rsidP="006E6FE2">
      <w:pPr>
        <w:shd w:val="clear" w:color="auto" w:fill="FFFFFF" w:themeFill="background1"/>
        <w:ind w:left="708" w:hanging="708"/>
        <w:rPr>
          <w:bCs/>
        </w:rPr>
      </w:pPr>
    </w:p>
    <w:p w14:paraId="136EA06D" w14:textId="18739D8F" w:rsidR="006A68D5" w:rsidRPr="00AB5445" w:rsidRDefault="00634518" w:rsidP="006E6FE2">
      <w:pPr>
        <w:shd w:val="clear" w:color="auto" w:fill="FFFFFF" w:themeFill="background1"/>
        <w:rPr>
          <w:b/>
          <w:bCs/>
        </w:rPr>
      </w:pPr>
      <w:r w:rsidRPr="00AB5445">
        <w:rPr>
          <w:b/>
          <w:bCs/>
        </w:rPr>
        <w:lastRenderedPageBreak/>
        <w:t>Uitgewerkte eisen:</w:t>
      </w:r>
    </w:p>
    <w:p w14:paraId="2465BBEF" w14:textId="77777777" w:rsidR="006E6FE2" w:rsidRPr="00AB5445" w:rsidRDefault="006E6FE2" w:rsidP="006A68D5"/>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48"/>
        <w:gridCol w:w="4860"/>
        <w:gridCol w:w="3240"/>
      </w:tblGrid>
      <w:tr w:rsidR="006A68D5" w:rsidRPr="00AB5445" w14:paraId="136EA072" w14:textId="77777777" w:rsidTr="00806D23">
        <w:trPr>
          <w:tblHeader/>
        </w:trPr>
        <w:tc>
          <w:tcPr>
            <w:tcW w:w="648" w:type="dxa"/>
            <w:tcBorders>
              <w:top w:val="single" w:sz="4" w:space="0" w:color="auto"/>
              <w:left w:val="single" w:sz="4" w:space="0" w:color="auto"/>
              <w:bottom w:val="single" w:sz="4" w:space="0" w:color="auto"/>
              <w:right w:val="single" w:sz="4" w:space="0" w:color="auto"/>
            </w:tcBorders>
            <w:shd w:val="clear" w:color="auto" w:fill="4A9ABB"/>
          </w:tcPr>
          <w:p w14:paraId="136EA06E" w14:textId="77777777" w:rsidR="006A68D5" w:rsidRPr="00AB5445" w:rsidRDefault="006A68D5" w:rsidP="005D54C9">
            <w:pPr>
              <w:rPr>
                <w:rFonts w:cs="Arial"/>
                <w:b/>
                <w:bCs/>
                <w:color w:val="FFFFFF"/>
              </w:rPr>
            </w:pPr>
            <w:r w:rsidRPr="00AB5445">
              <w:rPr>
                <w:rFonts w:cs="Arial"/>
                <w:b/>
                <w:bCs/>
                <w:color w:val="FFFFFF"/>
              </w:rPr>
              <w:t>Nr.</w:t>
            </w:r>
          </w:p>
        </w:tc>
        <w:tc>
          <w:tcPr>
            <w:tcW w:w="4860" w:type="dxa"/>
            <w:tcBorders>
              <w:top w:val="single" w:sz="4" w:space="0" w:color="auto"/>
              <w:left w:val="single" w:sz="4" w:space="0" w:color="auto"/>
              <w:bottom w:val="single" w:sz="4" w:space="0" w:color="auto"/>
              <w:right w:val="single" w:sz="4" w:space="0" w:color="auto"/>
            </w:tcBorders>
            <w:shd w:val="clear" w:color="auto" w:fill="4A9ABB"/>
          </w:tcPr>
          <w:p w14:paraId="136EA06F" w14:textId="649E20B1" w:rsidR="006A68D5" w:rsidRPr="00AB5445" w:rsidRDefault="00634518" w:rsidP="005D54C9">
            <w:pPr>
              <w:rPr>
                <w:rFonts w:cs="Arial"/>
                <w:b/>
                <w:bCs/>
                <w:color w:val="FFFFFF"/>
              </w:rPr>
            </w:pPr>
            <w:r w:rsidRPr="00AB5445">
              <w:rPr>
                <w:rFonts w:cs="Arial"/>
                <w:b/>
                <w:bCs/>
                <w:color w:val="FFFFFF"/>
              </w:rPr>
              <w:t>Geschiktheidseis</w:t>
            </w:r>
          </w:p>
        </w:tc>
        <w:tc>
          <w:tcPr>
            <w:tcW w:w="3240" w:type="dxa"/>
            <w:tcBorders>
              <w:top w:val="single" w:sz="4" w:space="0" w:color="auto"/>
              <w:left w:val="single" w:sz="4" w:space="0" w:color="auto"/>
              <w:bottom w:val="single" w:sz="4" w:space="0" w:color="auto"/>
              <w:right w:val="single" w:sz="4" w:space="0" w:color="auto"/>
            </w:tcBorders>
            <w:shd w:val="clear" w:color="auto" w:fill="4A9ABB"/>
          </w:tcPr>
          <w:p w14:paraId="136EA070" w14:textId="77777777" w:rsidR="006A68D5" w:rsidRPr="00AB5445" w:rsidRDefault="006A68D5" w:rsidP="005D54C9">
            <w:pPr>
              <w:rPr>
                <w:rFonts w:cs="Arial"/>
                <w:b/>
                <w:bCs/>
                <w:color w:val="FFFFFF"/>
              </w:rPr>
            </w:pPr>
            <w:r w:rsidRPr="00AB5445">
              <w:rPr>
                <w:rFonts w:cs="Arial"/>
                <w:b/>
                <w:bCs/>
                <w:color w:val="FFFFFF"/>
              </w:rPr>
              <w:t>OP VERZOEK</w:t>
            </w:r>
          </w:p>
          <w:p w14:paraId="136EA071" w14:textId="77777777" w:rsidR="006A68D5" w:rsidRPr="00AB5445" w:rsidRDefault="006A68D5" w:rsidP="005D54C9">
            <w:pPr>
              <w:rPr>
                <w:rFonts w:cs="Arial"/>
                <w:b/>
                <w:bCs/>
                <w:color w:val="FFFFFF"/>
              </w:rPr>
            </w:pPr>
            <w:proofErr w:type="gramStart"/>
            <w:r w:rsidRPr="00AB5445">
              <w:rPr>
                <w:rFonts w:cs="Arial"/>
                <w:b/>
                <w:bCs/>
                <w:color w:val="FFFFFF"/>
              </w:rPr>
              <w:t>te</w:t>
            </w:r>
            <w:proofErr w:type="gramEnd"/>
            <w:r w:rsidRPr="00AB5445">
              <w:rPr>
                <w:rFonts w:cs="Arial"/>
                <w:b/>
                <w:bCs/>
                <w:color w:val="FFFFFF"/>
              </w:rPr>
              <w:t xml:space="preserve"> overleggen verklaring</w:t>
            </w:r>
          </w:p>
        </w:tc>
      </w:tr>
      <w:tr w:rsidR="006A68D5" w:rsidRPr="00AB5445" w14:paraId="136EA076" w14:textId="77777777" w:rsidTr="00806D23">
        <w:tc>
          <w:tcPr>
            <w:tcW w:w="648" w:type="dxa"/>
            <w:tcBorders>
              <w:top w:val="single" w:sz="4" w:space="0" w:color="auto"/>
              <w:left w:val="single" w:sz="4" w:space="0" w:color="auto"/>
              <w:bottom w:val="single" w:sz="4" w:space="0" w:color="auto"/>
              <w:right w:val="single" w:sz="4" w:space="0" w:color="auto"/>
            </w:tcBorders>
            <w:shd w:val="clear" w:color="auto" w:fill="auto"/>
          </w:tcPr>
          <w:p w14:paraId="136EA073" w14:textId="77777777" w:rsidR="006A68D5" w:rsidRPr="00AB5445" w:rsidRDefault="006A68D5" w:rsidP="005D54C9">
            <w:pPr>
              <w:autoSpaceDE w:val="0"/>
              <w:autoSpaceDN w:val="0"/>
              <w:adjustRightInd w:val="0"/>
              <w:rPr>
                <w:sz w:val="10"/>
                <w:szCs w:val="10"/>
                <w:u w:val="single"/>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14:paraId="136EA074" w14:textId="77777777" w:rsidR="006A68D5" w:rsidRPr="00AB5445" w:rsidRDefault="006A68D5" w:rsidP="005D54C9">
            <w:pPr>
              <w:autoSpaceDE w:val="0"/>
              <w:autoSpaceDN w:val="0"/>
              <w:adjustRightInd w:val="0"/>
              <w:rPr>
                <w:sz w:val="10"/>
                <w:szCs w:val="10"/>
                <w:u w:val="single"/>
              </w:rPr>
            </w:pPr>
          </w:p>
        </w:tc>
        <w:tc>
          <w:tcPr>
            <w:tcW w:w="3240" w:type="dxa"/>
            <w:tcBorders>
              <w:top w:val="single" w:sz="4" w:space="0" w:color="auto"/>
              <w:left w:val="single" w:sz="4" w:space="0" w:color="auto"/>
              <w:bottom w:val="single" w:sz="4" w:space="0" w:color="auto"/>
              <w:right w:val="single" w:sz="4" w:space="0" w:color="auto"/>
            </w:tcBorders>
          </w:tcPr>
          <w:p w14:paraId="136EA075" w14:textId="77777777" w:rsidR="006A68D5" w:rsidRPr="00AB5445" w:rsidRDefault="006A68D5" w:rsidP="005D54C9">
            <w:pPr>
              <w:autoSpaceDE w:val="0"/>
              <w:autoSpaceDN w:val="0"/>
              <w:adjustRightInd w:val="0"/>
              <w:rPr>
                <w:sz w:val="10"/>
                <w:szCs w:val="10"/>
              </w:rPr>
            </w:pPr>
          </w:p>
        </w:tc>
      </w:tr>
      <w:tr w:rsidR="006A68D5" w:rsidRPr="00AB5445" w14:paraId="136EA086" w14:textId="77777777" w:rsidTr="00806D23">
        <w:tc>
          <w:tcPr>
            <w:tcW w:w="648" w:type="dxa"/>
            <w:tcBorders>
              <w:top w:val="single" w:sz="4" w:space="0" w:color="auto"/>
              <w:left w:val="single" w:sz="4" w:space="0" w:color="auto"/>
              <w:bottom w:val="single" w:sz="4" w:space="0" w:color="auto"/>
              <w:right w:val="single" w:sz="4" w:space="0" w:color="auto"/>
            </w:tcBorders>
            <w:shd w:val="clear" w:color="auto" w:fill="auto"/>
          </w:tcPr>
          <w:p w14:paraId="136EA077" w14:textId="77777777" w:rsidR="006A68D5" w:rsidRPr="00AB5445" w:rsidRDefault="006A68D5" w:rsidP="005D54C9">
            <w:pPr>
              <w:tabs>
                <w:tab w:val="left" w:pos="4140"/>
              </w:tabs>
              <w:spacing w:after="60"/>
            </w:pPr>
          </w:p>
        </w:tc>
        <w:tc>
          <w:tcPr>
            <w:tcW w:w="4860" w:type="dxa"/>
            <w:tcBorders>
              <w:top w:val="single" w:sz="4" w:space="0" w:color="auto"/>
              <w:left w:val="single" w:sz="4" w:space="0" w:color="auto"/>
              <w:bottom w:val="single" w:sz="4" w:space="0" w:color="auto"/>
              <w:right w:val="single" w:sz="4" w:space="0" w:color="auto"/>
            </w:tcBorders>
            <w:shd w:val="clear" w:color="auto" w:fill="auto"/>
          </w:tcPr>
          <w:p w14:paraId="136EA078" w14:textId="77777777" w:rsidR="006A68D5" w:rsidRPr="00AB5445" w:rsidRDefault="006A68D5" w:rsidP="005D54C9">
            <w:r w:rsidRPr="00AB5445">
              <w:t>De inschrijver dient in de vijf (5) jaar voorafgaande aan de datum van inschrijving, naar behoren en op vakkundige als ook regelmatige wijze te hebben uitgevoerd én tijdig hebben opgeleverd, verleend uitstel daarin begrepen,</w:t>
            </w:r>
          </w:p>
          <w:p w14:paraId="136EA079" w14:textId="77777777" w:rsidR="006A68D5" w:rsidRPr="00AB5445" w:rsidRDefault="006A68D5" w:rsidP="005D54C9"/>
        </w:tc>
        <w:tc>
          <w:tcPr>
            <w:tcW w:w="3240" w:type="dxa"/>
            <w:vMerge w:val="restart"/>
            <w:tcBorders>
              <w:top w:val="single" w:sz="4" w:space="0" w:color="auto"/>
              <w:left w:val="single" w:sz="4" w:space="0" w:color="auto"/>
              <w:bottom w:val="single" w:sz="4" w:space="0" w:color="auto"/>
              <w:right w:val="single" w:sz="4" w:space="0" w:color="auto"/>
            </w:tcBorders>
          </w:tcPr>
          <w:p w14:paraId="136EA07A" w14:textId="77777777" w:rsidR="006A68D5" w:rsidRPr="00AB5445" w:rsidRDefault="006A68D5" w:rsidP="005D54C9">
            <w:pPr>
              <w:autoSpaceDE w:val="0"/>
              <w:autoSpaceDN w:val="0"/>
              <w:adjustRightInd w:val="0"/>
            </w:pPr>
          </w:p>
          <w:p w14:paraId="136EA080" w14:textId="77777777" w:rsidR="006A68D5" w:rsidRPr="00AB5445" w:rsidRDefault="006A68D5" w:rsidP="005D54C9">
            <w:pPr>
              <w:autoSpaceDE w:val="0"/>
              <w:autoSpaceDN w:val="0"/>
              <w:adjustRightInd w:val="0"/>
            </w:pPr>
          </w:p>
          <w:p w14:paraId="136EA081" w14:textId="77777777" w:rsidR="006A68D5" w:rsidRPr="00AB5445" w:rsidRDefault="006A68D5" w:rsidP="005D54C9">
            <w:pPr>
              <w:autoSpaceDE w:val="0"/>
              <w:autoSpaceDN w:val="0"/>
              <w:adjustRightInd w:val="0"/>
            </w:pPr>
          </w:p>
          <w:p w14:paraId="136EA082" w14:textId="77777777" w:rsidR="006A68D5" w:rsidRPr="00AB5445" w:rsidRDefault="006A68D5" w:rsidP="005D54C9">
            <w:pPr>
              <w:autoSpaceDE w:val="0"/>
              <w:autoSpaceDN w:val="0"/>
              <w:adjustRightInd w:val="0"/>
            </w:pPr>
          </w:p>
          <w:p w14:paraId="136EA083" w14:textId="77777777" w:rsidR="006A68D5" w:rsidRPr="00AB5445" w:rsidRDefault="006A68D5" w:rsidP="005D54C9">
            <w:pPr>
              <w:autoSpaceDE w:val="0"/>
              <w:autoSpaceDN w:val="0"/>
              <w:adjustRightInd w:val="0"/>
            </w:pPr>
          </w:p>
          <w:p w14:paraId="136EA084" w14:textId="4844AB42" w:rsidR="006A68D5" w:rsidRPr="00AB5445" w:rsidRDefault="006A68D5" w:rsidP="00AE56EA">
            <w:pPr>
              <w:numPr>
                <w:ilvl w:val="0"/>
                <w:numId w:val="11"/>
              </w:numPr>
              <w:autoSpaceDE w:val="0"/>
              <w:autoSpaceDN w:val="0"/>
              <w:adjustRightInd w:val="0"/>
              <w:ind w:left="162" w:hanging="141"/>
            </w:pPr>
            <w:r w:rsidRPr="00AB5445">
              <w:t xml:space="preserve">Referentieverklaring(en) </w:t>
            </w:r>
            <w:proofErr w:type="gramStart"/>
            <w:r w:rsidRPr="00AB5445">
              <w:t>conform</w:t>
            </w:r>
            <w:proofErr w:type="gramEnd"/>
            <w:r w:rsidRPr="00AB5445">
              <w:t xml:space="preserve"> Model A1</w:t>
            </w:r>
          </w:p>
          <w:p w14:paraId="136EA085" w14:textId="77777777" w:rsidR="006A68D5" w:rsidRPr="00AB5445" w:rsidRDefault="006A68D5" w:rsidP="00AE56EA">
            <w:pPr>
              <w:numPr>
                <w:ilvl w:val="0"/>
                <w:numId w:val="11"/>
              </w:numPr>
              <w:autoSpaceDE w:val="0"/>
              <w:autoSpaceDN w:val="0"/>
              <w:adjustRightInd w:val="0"/>
              <w:ind w:left="162" w:hanging="141"/>
            </w:pPr>
            <w:r w:rsidRPr="00AB5445">
              <w:t>Tevredenheidsverklaringen</w:t>
            </w:r>
          </w:p>
        </w:tc>
      </w:tr>
      <w:tr w:rsidR="006A68D5" w:rsidRPr="00AB5445" w14:paraId="136EA08B" w14:textId="77777777" w:rsidTr="00806D23">
        <w:tc>
          <w:tcPr>
            <w:tcW w:w="648" w:type="dxa"/>
            <w:tcBorders>
              <w:top w:val="single" w:sz="4" w:space="0" w:color="auto"/>
              <w:left w:val="single" w:sz="4" w:space="0" w:color="auto"/>
              <w:bottom w:val="single" w:sz="4" w:space="0" w:color="auto"/>
              <w:right w:val="single" w:sz="4" w:space="0" w:color="auto"/>
            </w:tcBorders>
            <w:shd w:val="clear" w:color="auto" w:fill="auto"/>
          </w:tcPr>
          <w:p w14:paraId="136EA087" w14:textId="77777777" w:rsidR="006A68D5" w:rsidRPr="00AB5445" w:rsidRDefault="006A68D5" w:rsidP="005D54C9">
            <w:pPr>
              <w:tabs>
                <w:tab w:val="left" w:pos="4140"/>
              </w:tabs>
              <w:spacing w:after="60"/>
            </w:pPr>
            <w:proofErr w:type="gramStart"/>
            <w:r w:rsidRPr="00AB5445">
              <w:t>a</w:t>
            </w:r>
            <w:proofErr w:type="gramEnd"/>
          </w:p>
        </w:tc>
        <w:tc>
          <w:tcPr>
            <w:tcW w:w="4860" w:type="dxa"/>
            <w:tcBorders>
              <w:top w:val="single" w:sz="4" w:space="0" w:color="auto"/>
              <w:left w:val="single" w:sz="4" w:space="0" w:color="auto"/>
              <w:bottom w:val="single" w:sz="4" w:space="0" w:color="auto"/>
              <w:right w:val="single" w:sz="4" w:space="0" w:color="auto"/>
            </w:tcBorders>
            <w:shd w:val="clear" w:color="auto" w:fill="auto"/>
          </w:tcPr>
          <w:p w14:paraId="136EA088" w14:textId="1649E778" w:rsidR="006A68D5" w:rsidRPr="00AB5445" w:rsidRDefault="006A68D5" w:rsidP="005D54C9">
            <w:pPr>
              <w:tabs>
                <w:tab w:val="left" w:pos="4140"/>
              </w:tabs>
              <w:spacing w:after="60"/>
              <w:rPr>
                <w:i/>
              </w:rPr>
            </w:pPr>
            <w:proofErr w:type="gramStart"/>
            <w:r w:rsidRPr="00AB5445">
              <w:t>ten</w:t>
            </w:r>
            <w:proofErr w:type="gramEnd"/>
            <w:r w:rsidRPr="00AB5445">
              <w:t xml:space="preserve"> minste één werk inzake </w:t>
            </w:r>
            <w:r w:rsidR="005E7186" w:rsidRPr="00AB5445">
              <w:t xml:space="preserve">het </w:t>
            </w:r>
            <w:r w:rsidR="003F1EF6" w:rsidRPr="00AB5445">
              <w:t>woonrijp</w:t>
            </w:r>
            <w:r w:rsidR="005E7186" w:rsidRPr="00AB5445">
              <w:t xml:space="preserve"> maken van een woonwijk</w:t>
            </w:r>
            <w:r w:rsidRPr="00AB5445">
              <w:rPr>
                <w:i/>
              </w:rPr>
              <w:t xml:space="preserve"> </w:t>
            </w:r>
            <w:r w:rsidR="00F6737B" w:rsidRPr="00AB5445">
              <w:rPr>
                <w:i/>
              </w:rPr>
              <w:t>(</w:t>
            </w:r>
            <w:r w:rsidR="00BC4ACD" w:rsidRPr="00AB5445">
              <w:rPr>
                <w:i/>
              </w:rPr>
              <w:t xml:space="preserve">grondwerk en </w:t>
            </w:r>
            <w:r w:rsidR="00C721AD" w:rsidRPr="00AB5445">
              <w:rPr>
                <w:i/>
              </w:rPr>
              <w:t xml:space="preserve">aanleg </w:t>
            </w:r>
            <w:r w:rsidR="003F1EF6" w:rsidRPr="00AB5445">
              <w:rPr>
                <w:i/>
              </w:rPr>
              <w:t>verhardingen</w:t>
            </w:r>
            <w:r w:rsidR="00A33899" w:rsidRPr="00AB5445">
              <w:rPr>
                <w:i/>
              </w:rPr>
              <w:t>, aanleg groenvoorzieningen</w:t>
            </w:r>
            <w:r w:rsidR="00BC4351" w:rsidRPr="00AB5445">
              <w:rPr>
                <w:i/>
              </w:rPr>
              <w:t xml:space="preserve"> </w:t>
            </w:r>
            <w:r w:rsidR="007F2783" w:rsidRPr="00AB5445">
              <w:rPr>
                <w:i/>
              </w:rPr>
              <w:t xml:space="preserve">onder certificering </w:t>
            </w:r>
            <w:r w:rsidR="00BC4351" w:rsidRPr="00AB5445">
              <w:rPr>
                <w:i/>
              </w:rPr>
              <w:t>BRL</w:t>
            </w:r>
            <w:r w:rsidR="0049357B" w:rsidRPr="00AB5445">
              <w:rPr>
                <w:i/>
              </w:rPr>
              <w:t xml:space="preserve"> Groenvoorziening</w:t>
            </w:r>
            <w:r w:rsidR="00F6737B" w:rsidRPr="00AB5445">
              <w:rPr>
                <w:i/>
              </w:rPr>
              <w:t>)</w:t>
            </w:r>
            <w:r w:rsidRPr="00AB5445">
              <w:t xml:space="preserve"> met een aannemingssom of een gefactureerd bedrag van ten minste </w:t>
            </w:r>
            <w:r w:rsidRPr="00AB5445">
              <w:rPr>
                <w:highlight w:val="yellow"/>
              </w:rPr>
              <w:t xml:space="preserve">€ </w:t>
            </w:r>
            <w:r w:rsidR="00762942" w:rsidRPr="00AB5445">
              <w:rPr>
                <w:highlight w:val="yellow"/>
              </w:rPr>
              <w:t>1</w:t>
            </w:r>
            <w:r w:rsidR="007E5C5D" w:rsidRPr="00AB5445">
              <w:rPr>
                <w:highlight w:val="yellow"/>
              </w:rPr>
              <w:t>.</w:t>
            </w:r>
            <w:r w:rsidR="00341841" w:rsidRPr="00AB5445">
              <w:rPr>
                <w:highlight w:val="yellow"/>
              </w:rPr>
              <w:t>0</w:t>
            </w:r>
            <w:r w:rsidR="007E5C5D" w:rsidRPr="00AB5445">
              <w:rPr>
                <w:highlight w:val="yellow"/>
              </w:rPr>
              <w:t>00.000</w:t>
            </w:r>
            <w:r w:rsidRPr="00AB5445">
              <w:rPr>
                <w:highlight w:val="yellow"/>
              </w:rPr>
              <w:t>-.</w:t>
            </w:r>
          </w:p>
          <w:p w14:paraId="136EA089" w14:textId="77777777" w:rsidR="006A68D5" w:rsidRPr="00AB5445" w:rsidRDefault="006A68D5" w:rsidP="005D54C9">
            <w:pPr>
              <w:tabs>
                <w:tab w:val="left" w:pos="4140"/>
              </w:tabs>
              <w:spacing w:after="60"/>
            </w:pPr>
          </w:p>
        </w:tc>
        <w:tc>
          <w:tcPr>
            <w:tcW w:w="3240" w:type="dxa"/>
            <w:vMerge/>
            <w:tcBorders>
              <w:top w:val="single" w:sz="4" w:space="0" w:color="auto"/>
              <w:left w:val="single" w:sz="4" w:space="0" w:color="auto"/>
              <w:bottom w:val="single" w:sz="4" w:space="0" w:color="auto"/>
              <w:right w:val="single" w:sz="4" w:space="0" w:color="auto"/>
            </w:tcBorders>
          </w:tcPr>
          <w:p w14:paraId="136EA08A" w14:textId="77777777" w:rsidR="006A68D5" w:rsidRPr="00AB5445" w:rsidRDefault="006A68D5" w:rsidP="005D54C9">
            <w:pPr>
              <w:autoSpaceDE w:val="0"/>
              <w:autoSpaceDN w:val="0"/>
              <w:adjustRightInd w:val="0"/>
            </w:pPr>
          </w:p>
        </w:tc>
      </w:tr>
    </w:tbl>
    <w:p w14:paraId="136EA0B0" w14:textId="77777777" w:rsidR="006A68D5" w:rsidRPr="00AB5445" w:rsidRDefault="006A68D5" w:rsidP="006A68D5"/>
    <w:p w14:paraId="136EA0B3" w14:textId="77777777" w:rsidR="006A68D5" w:rsidRPr="00AB5445" w:rsidRDefault="006A68D5" w:rsidP="006A68D5">
      <w:pPr>
        <w:rPr>
          <w:i/>
          <w:szCs w:val="20"/>
          <w:highlight w:val="green"/>
        </w:rPr>
      </w:pPr>
    </w:p>
    <w:p w14:paraId="7C017126" w14:textId="77777777" w:rsidR="003A1A21" w:rsidRPr="00AB5445" w:rsidRDefault="003A1A21">
      <w:pPr>
        <w:rPr>
          <w:b/>
          <w:color w:val="267AA1"/>
          <w:sz w:val="24"/>
          <w:szCs w:val="24"/>
        </w:rPr>
      </w:pPr>
      <w:r w:rsidRPr="00AB5445">
        <w:br w:type="page"/>
      </w:r>
    </w:p>
    <w:p w14:paraId="5F362240" w14:textId="5FA5F052" w:rsidR="00A569AD" w:rsidRPr="00AB5445" w:rsidRDefault="00A569AD" w:rsidP="00A569AD">
      <w:pPr>
        <w:pStyle w:val="Kop3"/>
      </w:pPr>
      <w:bookmarkStart w:id="30" w:name="_Toc128573665"/>
      <w:r w:rsidRPr="00AB5445">
        <w:lastRenderedPageBreak/>
        <w:t>Kwaliteits- en veiligheidsbewaking</w:t>
      </w:r>
      <w:bookmarkEnd w:id="30"/>
    </w:p>
    <w:p w14:paraId="61E4F17E" w14:textId="77777777" w:rsidR="00A569AD" w:rsidRPr="00AB5445" w:rsidRDefault="00A569AD" w:rsidP="00A569AD"/>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3083"/>
      </w:tblGrid>
      <w:tr w:rsidR="00A569AD" w:rsidRPr="00AB5445" w14:paraId="63B8F676" w14:textId="77777777" w:rsidTr="005744CE">
        <w:trPr>
          <w:tblHeader/>
        </w:trPr>
        <w:tc>
          <w:tcPr>
            <w:tcW w:w="5665" w:type="dxa"/>
            <w:shd w:val="clear" w:color="auto" w:fill="4A9ABB"/>
          </w:tcPr>
          <w:p w14:paraId="2711690F" w14:textId="77777777" w:rsidR="00A569AD" w:rsidRPr="00AB5445" w:rsidRDefault="00A569AD" w:rsidP="005744CE">
            <w:pPr>
              <w:rPr>
                <w:rFonts w:cs="Arial"/>
                <w:b/>
                <w:bCs/>
                <w:color w:val="FFFFFF"/>
              </w:rPr>
            </w:pPr>
            <w:r w:rsidRPr="00AB5445">
              <w:rPr>
                <w:rFonts w:cs="Arial"/>
                <w:b/>
                <w:bCs/>
                <w:color w:val="FFFFFF"/>
              </w:rPr>
              <w:t>Geschiktheidseis</w:t>
            </w:r>
          </w:p>
        </w:tc>
        <w:tc>
          <w:tcPr>
            <w:tcW w:w="3083" w:type="dxa"/>
            <w:shd w:val="clear" w:color="auto" w:fill="4A9ABB"/>
          </w:tcPr>
          <w:p w14:paraId="61F828B5" w14:textId="77777777" w:rsidR="00A569AD" w:rsidRPr="00AB5445" w:rsidRDefault="00A569AD" w:rsidP="005744CE">
            <w:pPr>
              <w:rPr>
                <w:rFonts w:cs="Arial"/>
                <w:b/>
                <w:bCs/>
                <w:color w:val="FFFFFF"/>
              </w:rPr>
            </w:pPr>
            <w:r w:rsidRPr="00AB5445">
              <w:rPr>
                <w:rFonts w:cs="Arial"/>
                <w:b/>
                <w:bCs/>
                <w:color w:val="FFFFFF"/>
              </w:rPr>
              <w:t xml:space="preserve">OP VERZOEK </w:t>
            </w:r>
          </w:p>
          <w:p w14:paraId="083E93CE" w14:textId="77777777" w:rsidR="00A569AD" w:rsidRPr="00AB5445" w:rsidRDefault="00A569AD" w:rsidP="005744CE">
            <w:pPr>
              <w:rPr>
                <w:rFonts w:cs="Arial"/>
                <w:b/>
                <w:bCs/>
                <w:color w:val="FFFFFF"/>
              </w:rPr>
            </w:pPr>
            <w:proofErr w:type="gramStart"/>
            <w:r w:rsidRPr="00AB5445">
              <w:rPr>
                <w:rFonts w:cs="Arial"/>
                <w:b/>
                <w:bCs/>
                <w:color w:val="FFFFFF"/>
              </w:rPr>
              <w:t>te</w:t>
            </w:r>
            <w:proofErr w:type="gramEnd"/>
            <w:r w:rsidRPr="00AB5445">
              <w:rPr>
                <w:rFonts w:cs="Arial"/>
                <w:b/>
                <w:bCs/>
                <w:color w:val="FFFFFF"/>
              </w:rPr>
              <w:t xml:space="preserve"> overleggen verklaring</w:t>
            </w:r>
          </w:p>
        </w:tc>
      </w:tr>
      <w:tr w:rsidR="00A569AD" w:rsidRPr="00AB5445" w14:paraId="0B2CB276" w14:textId="77777777" w:rsidTr="005744CE">
        <w:tc>
          <w:tcPr>
            <w:tcW w:w="5665" w:type="dxa"/>
          </w:tcPr>
          <w:p w14:paraId="49D408A6" w14:textId="77777777" w:rsidR="00A569AD" w:rsidRPr="00AB5445" w:rsidRDefault="00A569AD" w:rsidP="005744CE">
            <w:pPr>
              <w:autoSpaceDE w:val="0"/>
              <w:autoSpaceDN w:val="0"/>
              <w:adjustRightInd w:val="0"/>
              <w:rPr>
                <w:sz w:val="10"/>
                <w:szCs w:val="10"/>
                <w:u w:val="single"/>
              </w:rPr>
            </w:pPr>
          </w:p>
        </w:tc>
        <w:tc>
          <w:tcPr>
            <w:tcW w:w="3083" w:type="dxa"/>
          </w:tcPr>
          <w:p w14:paraId="665CA4D7" w14:textId="77777777" w:rsidR="00A569AD" w:rsidRPr="00AB5445" w:rsidRDefault="00A569AD" w:rsidP="005744CE">
            <w:pPr>
              <w:autoSpaceDE w:val="0"/>
              <w:autoSpaceDN w:val="0"/>
              <w:adjustRightInd w:val="0"/>
              <w:rPr>
                <w:sz w:val="10"/>
                <w:szCs w:val="10"/>
              </w:rPr>
            </w:pPr>
          </w:p>
        </w:tc>
      </w:tr>
      <w:tr w:rsidR="00A569AD" w:rsidRPr="00AB5445" w14:paraId="3E0C265D" w14:textId="77777777" w:rsidTr="005744CE">
        <w:tc>
          <w:tcPr>
            <w:tcW w:w="5665" w:type="dxa"/>
          </w:tcPr>
          <w:p w14:paraId="4CC710FD" w14:textId="77777777" w:rsidR="00A569AD" w:rsidRPr="00AB5445" w:rsidRDefault="00A569AD" w:rsidP="005744CE">
            <w:r w:rsidRPr="00AB5445">
              <w:t>De inschrijver dient een gecertificeerd kwaliteitszorgsysteem te voeren op basis van NEN-EN-ISO 9001 dat betrekking heeft op de aard van het werk.</w:t>
            </w:r>
          </w:p>
          <w:p w14:paraId="0BE395A0" w14:textId="77777777" w:rsidR="00A569AD" w:rsidRPr="00AB5445" w:rsidRDefault="00A569AD" w:rsidP="005744CE"/>
          <w:p w14:paraId="70B8A5E3" w14:textId="77777777" w:rsidR="00A569AD" w:rsidRPr="00AB5445" w:rsidRDefault="00A569AD" w:rsidP="003A1A21"/>
        </w:tc>
        <w:tc>
          <w:tcPr>
            <w:tcW w:w="3083" w:type="dxa"/>
          </w:tcPr>
          <w:p w14:paraId="76C0F36B" w14:textId="77777777" w:rsidR="00A569AD" w:rsidRPr="00AB5445" w:rsidRDefault="00A569AD" w:rsidP="005744CE">
            <w:pPr>
              <w:autoSpaceDE w:val="0"/>
              <w:autoSpaceDN w:val="0"/>
              <w:adjustRightInd w:val="0"/>
            </w:pPr>
            <w:r w:rsidRPr="00AB5445">
              <w:rPr>
                <w:rFonts w:cs="Arial"/>
              </w:rPr>
              <w:t>Kopie</w:t>
            </w:r>
            <w:r w:rsidRPr="00AB5445">
              <w:t xml:space="preserve"> van een geldig certificaat van het kwaliteitsborgingsysteem</w:t>
            </w:r>
          </w:p>
          <w:p w14:paraId="634736BF" w14:textId="77777777" w:rsidR="00A569AD" w:rsidRPr="00AB5445" w:rsidRDefault="00A569AD" w:rsidP="005744CE">
            <w:pPr>
              <w:autoSpaceDE w:val="0"/>
              <w:autoSpaceDN w:val="0"/>
              <w:adjustRightInd w:val="0"/>
            </w:pPr>
          </w:p>
        </w:tc>
      </w:tr>
      <w:tr w:rsidR="00A569AD" w:rsidRPr="00AB5445" w14:paraId="0329D9B3" w14:textId="77777777" w:rsidTr="005744CE">
        <w:tc>
          <w:tcPr>
            <w:tcW w:w="5665" w:type="dxa"/>
          </w:tcPr>
          <w:p w14:paraId="7328839E" w14:textId="28366CC8" w:rsidR="00A569AD" w:rsidRPr="00AB5445" w:rsidRDefault="00A569AD" w:rsidP="005744CE">
            <w:r w:rsidRPr="00AB5445">
              <w:t>De inschrijver dient een gecertificeerd veiligheidszorgsysteem te voeren op basis van VCA**</w:t>
            </w:r>
          </w:p>
          <w:p w14:paraId="4C090D8A" w14:textId="77777777" w:rsidR="00A569AD" w:rsidRPr="00AB5445" w:rsidRDefault="00A569AD" w:rsidP="00F7755B">
            <w:pPr>
              <w:pStyle w:val="Geenafstand"/>
            </w:pPr>
          </w:p>
        </w:tc>
        <w:tc>
          <w:tcPr>
            <w:tcW w:w="3083" w:type="dxa"/>
          </w:tcPr>
          <w:p w14:paraId="12594E76" w14:textId="77777777" w:rsidR="00A569AD" w:rsidRPr="00AB5445" w:rsidRDefault="00A569AD" w:rsidP="005744CE">
            <w:pPr>
              <w:autoSpaceDE w:val="0"/>
              <w:autoSpaceDN w:val="0"/>
              <w:adjustRightInd w:val="0"/>
            </w:pPr>
            <w:r w:rsidRPr="00AB5445">
              <w:rPr>
                <w:rFonts w:cs="Arial"/>
              </w:rPr>
              <w:t>Kopie</w:t>
            </w:r>
            <w:r w:rsidRPr="00AB5445">
              <w:t xml:space="preserve"> van een geldig </w:t>
            </w:r>
            <w:proofErr w:type="spellStart"/>
            <w:r w:rsidRPr="00AB5445">
              <w:t>VCA-certificaat</w:t>
            </w:r>
            <w:proofErr w:type="spellEnd"/>
          </w:p>
          <w:p w14:paraId="0723CADB" w14:textId="77777777" w:rsidR="00A569AD" w:rsidRPr="00AB5445" w:rsidRDefault="00A569AD" w:rsidP="005744CE">
            <w:pPr>
              <w:autoSpaceDE w:val="0"/>
              <w:autoSpaceDN w:val="0"/>
              <w:adjustRightInd w:val="0"/>
            </w:pPr>
          </w:p>
        </w:tc>
      </w:tr>
    </w:tbl>
    <w:p w14:paraId="77916CF5" w14:textId="77777777" w:rsidR="00A569AD" w:rsidRPr="00AB5445" w:rsidRDefault="00A569AD" w:rsidP="00A569AD">
      <w:pPr>
        <w:pStyle w:val="Kop3"/>
      </w:pPr>
      <w:bookmarkStart w:id="31" w:name="_Toc128573666"/>
      <w:r w:rsidRPr="00AB5445">
        <w:t xml:space="preserve">Normen </w:t>
      </w:r>
      <w:proofErr w:type="gramStart"/>
      <w:r w:rsidRPr="00AB5445">
        <w:t>inzake</w:t>
      </w:r>
      <w:proofErr w:type="gramEnd"/>
      <w:r w:rsidRPr="00AB5445">
        <w:t xml:space="preserve"> duurzaamheid</w:t>
      </w:r>
      <w:bookmarkEnd w:id="31"/>
    </w:p>
    <w:p w14:paraId="36BB44A9" w14:textId="0691BA81" w:rsidR="00A569AD" w:rsidRPr="00AB5445" w:rsidRDefault="003704D5" w:rsidP="00A569AD">
      <w:r w:rsidRPr="00AB5445">
        <w:t xml:space="preserve">Er zijn geen </w:t>
      </w:r>
      <w:r w:rsidR="00987EC6" w:rsidRPr="00AB5445">
        <w:t>geschiktheidseisen t.a.v. duurzaamheid gesteld.</w:t>
      </w:r>
    </w:p>
    <w:p w14:paraId="4985C0F6" w14:textId="77777777" w:rsidR="00A569AD" w:rsidRPr="00AB5445" w:rsidRDefault="00A569AD" w:rsidP="00A569AD">
      <w:pPr>
        <w:pStyle w:val="Kop3"/>
      </w:pPr>
      <w:bookmarkStart w:id="32" w:name="_Toc128573667"/>
      <w:r w:rsidRPr="00AB5445">
        <w:t>Beroepsbevoegdheid</w:t>
      </w:r>
      <w:bookmarkEnd w:id="32"/>
    </w:p>
    <w:p w14:paraId="40AB6263" w14:textId="77777777" w:rsidR="00A569AD" w:rsidRPr="00AB5445" w:rsidRDefault="00A569AD" w:rsidP="00A569AD"/>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815"/>
        <w:gridCol w:w="3933"/>
      </w:tblGrid>
      <w:tr w:rsidR="00A569AD" w:rsidRPr="00AB5445" w14:paraId="48F1085E" w14:textId="77777777" w:rsidTr="005744CE">
        <w:trPr>
          <w:tblHeader/>
        </w:trPr>
        <w:tc>
          <w:tcPr>
            <w:tcW w:w="4815" w:type="dxa"/>
            <w:tcBorders>
              <w:top w:val="single" w:sz="4" w:space="0" w:color="auto"/>
              <w:left w:val="single" w:sz="4" w:space="0" w:color="auto"/>
              <w:bottom w:val="single" w:sz="4" w:space="0" w:color="auto"/>
              <w:right w:val="single" w:sz="4" w:space="0" w:color="auto"/>
            </w:tcBorders>
            <w:shd w:val="clear" w:color="auto" w:fill="4A9ABB"/>
          </w:tcPr>
          <w:p w14:paraId="09EA483C" w14:textId="77777777" w:rsidR="00A569AD" w:rsidRPr="00AB5445" w:rsidRDefault="00A569AD" w:rsidP="005744CE">
            <w:pPr>
              <w:rPr>
                <w:rFonts w:cs="Arial"/>
                <w:b/>
                <w:bCs/>
                <w:color w:val="FFFFFF"/>
              </w:rPr>
            </w:pPr>
            <w:r w:rsidRPr="00AB5445">
              <w:rPr>
                <w:rFonts w:cs="Arial"/>
                <w:b/>
                <w:bCs/>
                <w:color w:val="FFFFFF"/>
              </w:rPr>
              <w:t>Geschiktheidseis</w:t>
            </w:r>
          </w:p>
        </w:tc>
        <w:tc>
          <w:tcPr>
            <w:tcW w:w="3933" w:type="dxa"/>
            <w:tcBorders>
              <w:top w:val="single" w:sz="4" w:space="0" w:color="auto"/>
              <w:left w:val="single" w:sz="4" w:space="0" w:color="auto"/>
              <w:bottom w:val="single" w:sz="4" w:space="0" w:color="auto"/>
              <w:right w:val="single" w:sz="4" w:space="0" w:color="auto"/>
            </w:tcBorders>
            <w:shd w:val="clear" w:color="auto" w:fill="4A9ABB"/>
          </w:tcPr>
          <w:p w14:paraId="7BE1D838" w14:textId="77777777" w:rsidR="00A569AD" w:rsidRPr="00AB5445" w:rsidRDefault="00A569AD" w:rsidP="005744CE">
            <w:pPr>
              <w:rPr>
                <w:rFonts w:cs="Arial"/>
                <w:b/>
                <w:bCs/>
                <w:color w:val="FFFFFF"/>
              </w:rPr>
            </w:pPr>
            <w:r w:rsidRPr="00AB5445">
              <w:rPr>
                <w:rFonts w:cs="Arial"/>
                <w:b/>
                <w:bCs/>
                <w:color w:val="FFFFFF"/>
              </w:rPr>
              <w:t>OP VERZOEK</w:t>
            </w:r>
          </w:p>
          <w:p w14:paraId="2230E5EA" w14:textId="77777777" w:rsidR="00A569AD" w:rsidRPr="00AB5445" w:rsidRDefault="00A569AD" w:rsidP="005744CE">
            <w:pPr>
              <w:rPr>
                <w:rFonts w:cs="Arial"/>
                <w:b/>
                <w:bCs/>
                <w:color w:val="FFFFFF"/>
              </w:rPr>
            </w:pPr>
            <w:proofErr w:type="gramStart"/>
            <w:r w:rsidRPr="00AB5445">
              <w:rPr>
                <w:rFonts w:cs="Arial"/>
                <w:b/>
                <w:bCs/>
                <w:color w:val="FFFFFF"/>
              </w:rPr>
              <w:t>te</w:t>
            </w:r>
            <w:proofErr w:type="gramEnd"/>
            <w:r w:rsidRPr="00AB5445">
              <w:rPr>
                <w:rFonts w:cs="Arial"/>
                <w:b/>
                <w:bCs/>
                <w:color w:val="FFFFFF"/>
              </w:rPr>
              <w:t xml:space="preserve"> overleggen verklaring</w:t>
            </w:r>
          </w:p>
        </w:tc>
      </w:tr>
      <w:tr w:rsidR="00A569AD" w:rsidRPr="00AB5445" w14:paraId="66FDDA1E" w14:textId="77777777" w:rsidTr="005744CE">
        <w:tc>
          <w:tcPr>
            <w:tcW w:w="4815" w:type="dxa"/>
            <w:tcBorders>
              <w:top w:val="single" w:sz="4" w:space="0" w:color="auto"/>
              <w:left w:val="single" w:sz="4" w:space="0" w:color="auto"/>
              <w:bottom w:val="single" w:sz="4" w:space="0" w:color="auto"/>
              <w:right w:val="single" w:sz="4" w:space="0" w:color="auto"/>
            </w:tcBorders>
          </w:tcPr>
          <w:p w14:paraId="61DAC720" w14:textId="77777777" w:rsidR="00A569AD" w:rsidRPr="00AB5445" w:rsidRDefault="00A569AD" w:rsidP="005744CE">
            <w:pPr>
              <w:rPr>
                <w:bCs/>
                <w:sz w:val="10"/>
                <w:szCs w:val="10"/>
                <w:highlight w:val="green"/>
              </w:rPr>
            </w:pPr>
          </w:p>
        </w:tc>
        <w:tc>
          <w:tcPr>
            <w:tcW w:w="3933" w:type="dxa"/>
            <w:tcBorders>
              <w:top w:val="single" w:sz="4" w:space="0" w:color="auto"/>
              <w:left w:val="single" w:sz="4" w:space="0" w:color="auto"/>
              <w:bottom w:val="single" w:sz="4" w:space="0" w:color="auto"/>
              <w:right w:val="single" w:sz="4" w:space="0" w:color="auto"/>
            </w:tcBorders>
          </w:tcPr>
          <w:p w14:paraId="211613AF" w14:textId="77777777" w:rsidR="00A569AD" w:rsidRPr="00AB5445" w:rsidRDefault="00A569AD" w:rsidP="005744CE">
            <w:pPr>
              <w:autoSpaceDE w:val="0"/>
              <w:autoSpaceDN w:val="0"/>
              <w:adjustRightInd w:val="0"/>
              <w:rPr>
                <w:rFonts w:cs="Arial"/>
                <w:sz w:val="10"/>
                <w:szCs w:val="10"/>
              </w:rPr>
            </w:pPr>
          </w:p>
        </w:tc>
      </w:tr>
      <w:tr w:rsidR="00A569AD" w:rsidRPr="00AB5445" w14:paraId="5D7F83EA" w14:textId="77777777" w:rsidTr="005744CE">
        <w:tc>
          <w:tcPr>
            <w:tcW w:w="4815" w:type="dxa"/>
            <w:tcBorders>
              <w:top w:val="single" w:sz="4" w:space="0" w:color="auto"/>
              <w:left w:val="single" w:sz="4" w:space="0" w:color="auto"/>
              <w:bottom w:val="single" w:sz="4" w:space="0" w:color="auto"/>
              <w:right w:val="single" w:sz="4" w:space="0" w:color="auto"/>
            </w:tcBorders>
          </w:tcPr>
          <w:p w14:paraId="33A59DEC" w14:textId="77777777" w:rsidR="00A569AD" w:rsidRPr="00AB5445" w:rsidRDefault="00A569AD" w:rsidP="005744CE">
            <w:r w:rsidRPr="00AB5445">
              <w:t>De inschrijver dient ingeschreven te staan in het beroeps- of handelsregister volgens de eisen van de wetgeving van het vestigingsland van de onderneming (voor Nederland: de Kamer van Koophandel)</w:t>
            </w:r>
          </w:p>
        </w:tc>
        <w:tc>
          <w:tcPr>
            <w:tcW w:w="3933" w:type="dxa"/>
            <w:tcBorders>
              <w:top w:val="single" w:sz="4" w:space="0" w:color="auto"/>
              <w:left w:val="single" w:sz="4" w:space="0" w:color="auto"/>
              <w:bottom w:val="single" w:sz="4" w:space="0" w:color="auto"/>
              <w:right w:val="single" w:sz="4" w:space="0" w:color="auto"/>
            </w:tcBorders>
          </w:tcPr>
          <w:p w14:paraId="73A82539" w14:textId="3437B29E" w:rsidR="00A569AD" w:rsidRPr="00AB5445" w:rsidRDefault="00A569AD" w:rsidP="005744CE">
            <w:r w:rsidRPr="00AB5445">
              <w:t>Een uittreksel uit het handels- of beroepsregister (in Nederland: uittreksel handelsregister KvK) (niet ouder dan 6 maanden).</w:t>
            </w:r>
          </w:p>
          <w:p w14:paraId="14A8E848" w14:textId="77777777" w:rsidR="00A569AD" w:rsidRPr="00AB5445" w:rsidRDefault="00A569AD" w:rsidP="005744CE"/>
          <w:p w14:paraId="2EE3CD47" w14:textId="6F32A6B7" w:rsidR="00A569AD" w:rsidRPr="00AB5445" w:rsidRDefault="00A569AD" w:rsidP="005744CE">
            <w:r w:rsidRPr="00AB5445">
              <w:t xml:space="preserve">Ingeval van inschrijving als combinatie geldt dat van elk lid van de combinatie een </w:t>
            </w:r>
            <w:r w:rsidR="003F1EF6" w:rsidRPr="00AB5445">
              <w:t>dergelijk</w:t>
            </w:r>
            <w:r w:rsidRPr="00AB5445">
              <w:t xml:space="preserve"> uittreksel dient te worden overgelegd.</w:t>
            </w:r>
          </w:p>
          <w:p w14:paraId="7446DC54" w14:textId="77777777" w:rsidR="00A569AD" w:rsidRPr="00AB5445" w:rsidRDefault="00A569AD" w:rsidP="005744CE"/>
        </w:tc>
      </w:tr>
    </w:tbl>
    <w:p w14:paraId="678F77EE" w14:textId="77777777" w:rsidR="00A569AD" w:rsidRPr="00AB5445" w:rsidRDefault="00A569AD" w:rsidP="00A569AD">
      <w:pPr>
        <w:rPr>
          <w:i/>
          <w:szCs w:val="20"/>
        </w:rPr>
      </w:pPr>
    </w:p>
    <w:p w14:paraId="434C2DEB" w14:textId="77777777" w:rsidR="00396C3B" w:rsidRPr="00AB5445" w:rsidRDefault="00396C3B">
      <w:pPr>
        <w:rPr>
          <w:b/>
          <w:color w:val="267AA1"/>
          <w:sz w:val="24"/>
          <w:szCs w:val="24"/>
        </w:rPr>
      </w:pPr>
      <w:r w:rsidRPr="00AB5445">
        <w:br w:type="page"/>
      </w:r>
    </w:p>
    <w:p w14:paraId="136EA11A" w14:textId="0AA050E6" w:rsidR="006A68D5" w:rsidRPr="00AB5445" w:rsidRDefault="006A68D5" w:rsidP="006A68D5">
      <w:pPr>
        <w:pStyle w:val="Kop3"/>
      </w:pPr>
      <w:bookmarkStart w:id="33" w:name="_Toc128573668"/>
      <w:r w:rsidRPr="00AB5445">
        <w:lastRenderedPageBreak/>
        <w:t>Eisen bij inschrijving als samenwerkingsverband (combinatie)</w:t>
      </w:r>
      <w:bookmarkEnd w:id="33"/>
    </w:p>
    <w:p w14:paraId="0EED3AAC" w14:textId="5E6CFC32" w:rsidR="006E6FE2" w:rsidRPr="00AB5445" w:rsidRDefault="006A68D5" w:rsidP="00A21CDE">
      <w:r w:rsidRPr="00AB5445">
        <w:t>Ingeval van inschrijving van een samenwerkingsverband van ondernem</w:t>
      </w:r>
      <w:r w:rsidR="000D32B2" w:rsidRPr="00AB5445">
        <w:t>ers</w:t>
      </w:r>
      <w:r w:rsidRPr="00AB5445">
        <w:t xml:space="preserve"> (verder te</w:t>
      </w:r>
      <w:r w:rsidR="00A21CDE" w:rsidRPr="00AB5445">
        <w:t xml:space="preserve"> noemen "combinatie") </w:t>
      </w:r>
      <w:r w:rsidR="006E6FE2" w:rsidRPr="00AB5445">
        <w:t xml:space="preserve">dient van </w:t>
      </w:r>
      <w:r w:rsidR="006E6FE2" w:rsidRPr="00AB5445">
        <w:rPr>
          <w:u w:val="single"/>
        </w:rPr>
        <w:t>iedere</w:t>
      </w:r>
      <w:r w:rsidR="006E6FE2" w:rsidRPr="00AB5445">
        <w:t xml:space="preserve"> deelnemer van de combinatie </w:t>
      </w:r>
      <w:r w:rsidR="006E6FE2" w:rsidRPr="00AB5445">
        <w:rPr>
          <w:u w:val="single"/>
        </w:rPr>
        <w:t xml:space="preserve">een Uniform Europees Aanbestedingsdocument </w:t>
      </w:r>
      <w:r w:rsidR="006E6FE2" w:rsidRPr="00AB5445">
        <w:t xml:space="preserve">(zie par. 4.1) </w:t>
      </w:r>
      <w:r w:rsidR="006E6FE2" w:rsidRPr="00AB5445">
        <w:rPr>
          <w:b/>
          <w:bCs/>
        </w:rPr>
        <w:t>bij inschrijving</w:t>
      </w:r>
      <w:r w:rsidR="006E6FE2" w:rsidRPr="00AB5445">
        <w:t xml:space="preserve"> te worden overgelegd;</w:t>
      </w:r>
    </w:p>
    <w:p w14:paraId="136EA11E" w14:textId="77777777" w:rsidR="006A68D5" w:rsidRPr="00AB5445" w:rsidRDefault="006A68D5" w:rsidP="006A68D5"/>
    <w:p w14:paraId="136EA11F" w14:textId="74133D49" w:rsidR="006A68D5" w:rsidRPr="00AB5445" w:rsidRDefault="006A68D5" w:rsidP="006A68D5">
      <w:r w:rsidRPr="00AB5445">
        <w:t xml:space="preserve">De tot de combinatie behorende deelnemers zijn zowel gezamenlijk als hoofdelijk aansprakelijk voor de uitvoering van de beoogde </w:t>
      </w:r>
      <w:r w:rsidR="000459AF" w:rsidRPr="00AB5445">
        <w:t>O</w:t>
      </w:r>
      <w:r w:rsidRPr="00AB5445">
        <w:t xml:space="preserve">pdracht, inclusief het nakomen van garantieverplichtingen of verklaringen. </w:t>
      </w:r>
    </w:p>
    <w:p w14:paraId="136EA120" w14:textId="77777777" w:rsidR="006A68D5" w:rsidRPr="00AB5445" w:rsidRDefault="006A68D5" w:rsidP="006A68D5"/>
    <w:p w14:paraId="2E15285B" w14:textId="212308A4" w:rsidR="006E6FE2" w:rsidRPr="00AB5445" w:rsidRDefault="006E6FE2" w:rsidP="003B654C">
      <w:pPr>
        <w:pStyle w:val="Geenafstand"/>
      </w:pPr>
      <w:r w:rsidRPr="00AB5445">
        <w:t xml:space="preserve">Bij de controle op de bewijsmiddelen vanuit het ingediende </w:t>
      </w:r>
      <w:r w:rsidRPr="00AB5445">
        <w:rPr>
          <w:szCs w:val="20"/>
        </w:rPr>
        <w:t xml:space="preserve">Uniform Europees Aanbestedingsdocument (UEA) </w:t>
      </w:r>
      <w:r w:rsidRPr="00AB5445">
        <w:t xml:space="preserve">(zie 6.5) dient de </w:t>
      </w:r>
      <w:r w:rsidR="003B654C" w:rsidRPr="00AB5445">
        <w:t xml:space="preserve">inschrijver </w:t>
      </w:r>
      <w:r w:rsidRPr="00AB5445">
        <w:t xml:space="preserve">op eerste verzoek van de </w:t>
      </w:r>
      <w:r w:rsidR="002340B2" w:rsidRPr="00AB5445">
        <w:t>A</w:t>
      </w:r>
      <w:r w:rsidRPr="00AB5445">
        <w:t xml:space="preserve">anbesteder binnen 7 dagen in te dienen:  </w:t>
      </w:r>
    </w:p>
    <w:p w14:paraId="136EA122" w14:textId="2EA7205E" w:rsidR="006A68D5" w:rsidRPr="00AB5445" w:rsidRDefault="006A68D5" w:rsidP="00AE56EA">
      <w:pPr>
        <w:numPr>
          <w:ilvl w:val="0"/>
          <w:numId w:val="12"/>
        </w:numPr>
        <w:ind w:hanging="218"/>
      </w:pPr>
      <w:proofErr w:type="gramStart"/>
      <w:r w:rsidRPr="00AB5445">
        <w:t>van</w:t>
      </w:r>
      <w:proofErr w:type="gramEnd"/>
      <w:r w:rsidRPr="00AB5445">
        <w:t xml:space="preserve"> </w:t>
      </w:r>
      <w:r w:rsidRPr="00AB5445">
        <w:rPr>
          <w:u w:val="single"/>
        </w:rPr>
        <w:t>elk lid van de combinatie</w:t>
      </w:r>
      <w:r w:rsidRPr="00AB5445">
        <w:t xml:space="preserve"> een ingevuld </w:t>
      </w:r>
      <w:r w:rsidR="0058237B" w:rsidRPr="00AB5445">
        <w:t>en door een rechtsgeldige vertegenwoordiger ondertekende “V</w:t>
      </w:r>
      <w:r w:rsidRPr="00AB5445">
        <w:t>erklaring aansprakel</w:t>
      </w:r>
      <w:r w:rsidR="0058237B" w:rsidRPr="00AB5445">
        <w:t>ijkheden bij combinatievorming (Model B1);</w:t>
      </w:r>
    </w:p>
    <w:p w14:paraId="136EA123" w14:textId="77777777" w:rsidR="006A68D5" w:rsidRPr="00AB5445" w:rsidRDefault="006A68D5" w:rsidP="00AE56EA">
      <w:pPr>
        <w:numPr>
          <w:ilvl w:val="0"/>
          <w:numId w:val="12"/>
        </w:numPr>
        <w:ind w:hanging="218"/>
      </w:pPr>
      <w:proofErr w:type="gramStart"/>
      <w:r w:rsidRPr="00AB5445">
        <w:t>van</w:t>
      </w:r>
      <w:proofErr w:type="gramEnd"/>
      <w:r w:rsidRPr="00AB5445">
        <w:t xml:space="preserve"> elk lid van de combinatie de </w:t>
      </w:r>
      <w:r w:rsidRPr="00AB5445">
        <w:rPr>
          <w:rFonts w:cs="Arial"/>
          <w:szCs w:val="20"/>
        </w:rPr>
        <w:t>o</w:t>
      </w:r>
      <w:r w:rsidRPr="00AB5445">
        <w:rPr>
          <w:szCs w:val="20"/>
        </w:rPr>
        <w:t>nweerlegbare verklaringen en bewijsmiddelen</w:t>
      </w:r>
      <w:r w:rsidRPr="00AB5445">
        <w:rPr>
          <w:rFonts w:cs="Arial"/>
          <w:szCs w:val="20"/>
        </w:rPr>
        <w:t xml:space="preserve"> omtrent de gestelde uitsluitingsgronden</w:t>
      </w:r>
      <w:r w:rsidRPr="00AB5445">
        <w:t xml:space="preserve">, waaruit dient te blijken dat de betreffende </w:t>
      </w:r>
      <w:proofErr w:type="spellStart"/>
      <w:r w:rsidRPr="00AB5445">
        <w:t>combinant</w:t>
      </w:r>
      <w:proofErr w:type="spellEnd"/>
      <w:r w:rsidRPr="00AB5445">
        <w:t xml:space="preserve"> niet verkeert in een situatie zoals omschreven in paragraaf 4.2.</w:t>
      </w:r>
    </w:p>
    <w:p w14:paraId="136EA124" w14:textId="77777777" w:rsidR="006A68D5" w:rsidRPr="00AB5445" w:rsidRDefault="006A68D5" w:rsidP="006A68D5"/>
    <w:p w14:paraId="136EA126" w14:textId="56FD299F" w:rsidR="006D482B" w:rsidRPr="00AB5445" w:rsidRDefault="006A68D5" w:rsidP="002D01B3">
      <w:r w:rsidRPr="00AB5445">
        <w:t>Ingeval bij deze aanbestedingsprocedure eisen worden gesteld ten aanzien van kwaliteits</w:t>
      </w:r>
      <w:r w:rsidR="002D01B3" w:rsidRPr="00AB5445">
        <w:t>- en/of veiligheidscertificering</w:t>
      </w:r>
      <w:r w:rsidRPr="00AB5445">
        <w:t>, dient minimaal de penvoerder van de combinatie hieraan te voldoen.</w:t>
      </w:r>
    </w:p>
    <w:p w14:paraId="136EA127" w14:textId="615BE2E6" w:rsidR="006D482B" w:rsidRPr="00AB5445" w:rsidRDefault="006A68D5" w:rsidP="006D482B">
      <w:pPr>
        <w:pStyle w:val="Kop3"/>
      </w:pPr>
      <w:bookmarkStart w:id="34" w:name="_Toc128573669"/>
      <w:r w:rsidRPr="00AB5445">
        <w:t xml:space="preserve">Eisen </w:t>
      </w:r>
      <w:proofErr w:type="gramStart"/>
      <w:r w:rsidRPr="00AB5445">
        <w:t>indien</w:t>
      </w:r>
      <w:proofErr w:type="gramEnd"/>
      <w:r w:rsidRPr="00AB5445">
        <w:t xml:space="preserve"> een beroep wordt gedaan op derden om aan de </w:t>
      </w:r>
      <w:r w:rsidR="00634518" w:rsidRPr="00AB5445">
        <w:t>geschiktheidseis</w:t>
      </w:r>
      <w:r w:rsidRPr="00AB5445">
        <w:t>en en beroepsbevoegdheden te voldoen</w:t>
      </w:r>
      <w:bookmarkEnd w:id="34"/>
      <w:r w:rsidRPr="00AB5445">
        <w:t xml:space="preserve"> </w:t>
      </w:r>
    </w:p>
    <w:p w14:paraId="136EA128" w14:textId="77777777" w:rsidR="006A68D5" w:rsidRPr="00AB5445" w:rsidRDefault="006A68D5" w:rsidP="006A68D5">
      <w:r w:rsidRPr="00AB5445">
        <w:t>Onder "derden" worden verstaan onderaannemers, moeder-, zuster- of dochterondernemingen.</w:t>
      </w:r>
    </w:p>
    <w:p w14:paraId="136EA129" w14:textId="77777777" w:rsidR="006A68D5" w:rsidRPr="00AB5445" w:rsidRDefault="006A68D5" w:rsidP="006A68D5">
      <w:pPr>
        <w:rPr>
          <w:szCs w:val="20"/>
        </w:rPr>
      </w:pPr>
    </w:p>
    <w:p w14:paraId="136EA12A" w14:textId="65E08DA9" w:rsidR="006A68D5" w:rsidRPr="00AB5445" w:rsidRDefault="006A68D5" w:rsidP="006E6FE2">
      <w:r w:rsidRPr="00AB5445">
        <w:t>Ingeval er sprake is van een inschrijver die voor het uit te voeren werk derden wil inschakelen om</w:t>
      </w:r>
      <w:r w:rsidRPr="00AB5445">
        <w:rPr>
          <w:u w:val="single"/>
        </w:rPr>
        <w:t xml:space="preserve"> </w:t>
      </w:r>
      <w:r w:rsidRPr="00AB5445">
        <w:t xml:space="preserve">aan de </w:t>
      </w:r>
      <w:r w:rsidR="00634518" w:rsidRPr="00AB5445">
        <w:t>geschiktheidseis</w:t>
      </w:r>
      <w:r w:rsidRPr="00AB5445">
        <w:t xml:space="preserve">en ten aanzien van technische bekwaamheid en beroepsbevoegdheid te kunnen voldoen, verklaart de inschrijver </w:t>
      </w:r>
      <w:r w:rsidR="006E6FE2" w:rsidRPr="00AB5445">
        <w:t xml:space="preserve">in het Uniform Europees Aanbestedingsdocument </w:t>
      </w:r>
      <w:r w:rsidR="00C80C4E" w:rsidRPr="00AB5445">
        <w:rPr>
          <w:szCs w:val="20"/>
        </w:rPr>
        <w:t xml:space="preserve">(UEA) </w:t>
      </w:r>
      <w:r w:rsidRPr="00AB5445">
        <w:t>welke derde(n) voor welk werkonderdeel hiervoor zal/zullen worden betrokken.</w:t>
      </w:r>
    </w:p>
    <w:p w14:paraId="136EA12B" w14:textId="77777777" w:rsidR="006A68D5" w:rsidRPr="00AB5445" w:rsidRDefault="006A68D5" w:rsidP="006A68D5">
      <w:proofErr w:type="gramStart"/>
      <w:r w:rsidRPr="00AB5445">
        <w:t>Indien</w:t>
      </w:r>
      <w:proofErr w:type="gramEnd"/>
      <w:r w:rsidRPr="00AB5445">
        <w:t xml:space="preserve"> het werk aan een dergelijke inschrijver wordt opgedragen, is hij verplicht het betreffende werkonderdeel door de voorgestelde derde te laten uitvoeren.</w:t>
      </w:r>
    </w:p>
    <w:p w14:paraId="136EA12C" w14:textId="77777777" w:rsidR="006A68D5" w:rsidRPr="00AB5445" w:rsidRDefault="006A68D5" w:rsidP="006A68D5">
      <w:pPr>
        <w:rPr>
          <w:i/>
          <w:iCs/>
        </w:rPr>
      </w:pPr>
    </w:p>
    <w:p w14:paraId="136EA12D" w14:textId="580F3D70" w:rsidR="006A68D5" w:rsidRPr="00AB5445" w:rsidRDefault="006A68D5" w:rsidP="00094040">
      <w:pPr>
        <w:pStyle w:val="Geenafstand"/>
      </w:pPr>
      <w:r w:rsidRPr="00AB5445">
        <w:t xml:space="preserve">Bij de controle op de bewijsmiddelen vanuit de ingediende </w:t>
      </w:r>
      <w:r w:rsidR="00094040" w:rsidRPr="00AB5445">
        <w:t xml:space="preserve">Uniform Europees Aanbestedingsdocument </w:t>
      </w:r>
      <w:r w:rsidR="00094040" w:rsidRPr="00AB5445">
        <w:rPr>
          <w:szCs w:val="20"/>
        </w:rPr>
        <w:t xml:space="preserve">(UEA) </w:t>
      </w:r>
      <w:r w:rsidRPr="00AB5445">
        <w:t xml:space="preserve">dient de inschrijver op eerste verzoek van de </w:t>
      </w:r>
      <w:r w:rsidR="002340B2" w:rsidRPr="00AB5445">
        <w:t>A</w:t>
      </w:r>
      <w:r w:rsidRPr="00AB5445">
        <w:t xml:space="preserve">anbesteder binnen 7 dagen in te dienen: </w:t>
      </w:r>
    </w:p>
    <w:p w14:paraId="136EA12E" w14:textId="77777777" w:rsidR="006A68D5" w:rsidRPr="00AB5445" w:rsidRDefault="006A68D5" w:rsidP="00AE56EA">
      <w:pPr>
        <w:pStyle w:val="Lijstalinea"/>
        <w:numPr>
          <w:ilvl w:val="0"/>
          <w:numId w:val="10"/>
        </w:numPr>
        <w:ind w:left="426" w:hanging="284"/>
      </w:pPr>
      <w:proofErr w:type="gramStart"/>
      <w:r w:rsidRPr="00AB5445">
        <w:t>een</w:t>
      </w:r>
      <w:proofErr w:type="gramEnd"/>
      <w:r w:rsidRPr="00AB5445">
        <w:t xml:space="preserve"> door inschrijver en derde ondertekende schriftelijke verklaring waarin wordt aangetoond dat de inschrijver voor de uitvoering daadwerkelijk kan beschikken over de middelen en kennis van de betrokken derde. (Bijlage Model B2 (verklaring </w:t>
      </w:r>
      <w:proofErr w:type="gramStart"/>
      <w:r w:rsidRPr="00AB5445">
        <w:t>omtrent</w:t>
      </w:r>
      <w:proofErr w:type="gramEnd"/>
      <w:r w:rsidRPr="00AB5445">
        <w:t xml:space="preserve"> beroep op bekwaamheid); </w:t>
      </w:r>
    </w:p>
    <w:p w14:paraId="136EA12F" w14:textId="19C7DC5D" w:rsidR="006A68D5" w:rsidRPr="00AB5445" w:rsidRDefault="00AF3858" w:rsidP="00094040">
      <w:pPr>
        <w:pStyle w:val="Lijstalinea"/>
        <w:numPr>
          <w:ilvl w:val="0"/>
          <w:numId w:val="10"/>
        </w:numPr>
        <w:ind w:left="426" w:hanging="284"/>
      </w:pPr>
      <w:proofErr w:type="gramStart"/>
      <w:r w:rsidRPr="00AB5445">
        <w:t>een</w:t>
      </w:r>
      <w:proofErr w:type="gramEnd"/>
      <w:r w:rsidRPr="00AB5445">
        <w:t xml:space="preserve"> ingevuld Uniform Europees Aanbestedingsdocument (UEA) </w:t>
      </w:r>
      <w:r w:rsidR="006A68D5" w:rsidRPr="00AB5445">
        <w:t xml:space="preserve">van de betreffende derde.  </w:t>
      </w:r>
    </w:p>
    <w:p w14:paraId="136EA130" w14:textId="77777777" w:rsidR="006A68D5" w:rsidRPr="00AB5445" w:rsidRDefault="006A68D5" w:rsidP="006A68D5">
      <w:pPr>
        <w:rPr>
          <w:i/>
          <w:iCs/>
        </w:rPr>
      </w:pPr>
    </w:p>
    <w:p w14:paraId="136EA132" w14:textId="75310D22" w:rsidR="006A68D5" w:rsidRPr="00AB5445" w:rsidRDefault="006A68D5" w:rsidP="00AF3858">
      <w:r w:rsidRPr="00AB5445">
        <w:t xml:space="preserve">Ingeval er sprake is van een inschrijver die om aan de </w:t>
      </w:r>
      <w:r w:rsidR="00634518" w:rsidRPr="00AB5445">
        <w:t>geschiktheidseis</w:t>
      </w:r>
      <w:r w:rsidRPr="00AB5445">
        <w:t xml:space="preserve">en ten aanzien van financiële en economische draagkracht te kunnen voldoen een beroep wil doen op de middelen van een derde, dan verklaart de inschrijver in </w:t>
      </w:r>
      <w:r w:rsidR="00AF3858" w:rsidRPr="00AB5445">
        <w:t xml:space="preserve">het ingediende </w:t>
      </w:r>
      <w:r w:rsidR="00AF3858" w:rsidRPr="00AB5445">
        <w:rPr>
          <w:szCs w:val="20"/>
        </w:rPr>
        <w:t xml:space="preserve">Uniform Europees Aanbestedingsdocument (UEA) </w:t>
      </w:r>
      <w:r w:rsidRPr="00AB5445">
        <w:t>welke derde hiervoor zal worden betrokken.</w:t>
      </w:r>
    </w:p>
    <w:p w14:paraId="136EA133" w14:textId="77777777" w:rsidR="006A68D5" w:rsidRPr="00AB5445" w:rsidRDefault="006A68D5" w:rsidP="006A68D5"/>
    <w:p w14:paraId="136EA134" w14:textId="5BB4E4ED" w:rsidR="006A68D5" w:rsidRPr="00AB5445" w:rsidRDefault="006A68D5" w:rsidP="006A68D5">
      <w:r w:rsidRPr="00AB5445">
        <w:t xml:space="preserve">Op eerste verzoek van de </w:t>
      </w:r>
      <w:r w:rsidR="002340B2" w:rsidRPr="00AB5445">
        <w:t>A</w:t>
      </w:r>
      <w:r w:rsidRPr="00AB5445">
        <w:t xml:space="preserve">anbesteder dient de inschrijver binnen 7 dagen in te dienen: </w:t>
      </w:r>
    </w:p>
    <w:p w14:paraId="136EA135" w14:textId="77777777" w:rsidR="006A68D5" w:rsidRPr="00AB5445" w:rsidRDefault="006A68D5" w:rsidP="00AE56EA">
      <w:pPr>
        <w:numPr>
          <w:ilvl w:val="0"/>
          <w:numId w:val="13"/>
        </w:numPr>
        <w:tabs>
          <w:tab w:val="clear" w:pos="360"/>
          <w:tab w:val="num" w:pos="426"/>
        </w:tabs>
        <w:ind w:hanging="218"/>
      </w:pPr>
      <w:proofErr w:type="gramStart"/>
      <w:r w:rsidRPr="00AB5445">
        <w:t>een</w:t>
      </w:r>
      <w:proofErr w:type="gramEnd"/>
      <w:r w:rsidRPr="00AB5445">
        <w:t xml:space="preserve"> door inschrijver en derde ondertekende schriftelijke verklaring waarin wordt aangetoond dat inschrijver voor de uitvoering daadwerkelijk kan beschikken over de middelen van de betrokken derde en de derde jegens de opdrachtgever hoofdelijk aansprakelijk is voor de juiste en volledige nakoming van de wettelijke en contractuele verplichtingen, van welke aard dan ook, die voor de inschrijver voortvloeien uit de uitvoering van onderhavig project. (Bijlage Model B3 (verklaring </w:t>
      </w:r>
      <w:proofErr w:type="gramStart"/>
      <w:r w:rsidRPr="00AB5445">
        <w:t>omtrent</w:t>
      </w:r>
      <w:proofErr w:type="gramEnd"/>
      <w:r w:rsidRPr="00AB5445">
        <w:t xml:space="preserve"> beroep op financiële draagkracht);</w:t>
      </w:r>
    </w:p>
    <w:p w14:paraId="136EA136" w14:textId="62B8A526" w:rsidR="006A68D5" w:rsidRPr="00AB5445" w:rsidRDefault="00AF3858" w:rsidP="00AE56EA">
      <w:pPr>
        <w:numPr>
          <w:ilvl w:val="0"/>
          <w:numId w:val="13"/>
        </w:numPr>
        <w:tabs>
          <w:tab w:val="clear" w:pos="360"/>
          <w:tab w:val="num" w:pos="426"/>
        </w:tabs>
        <w:ind w:hanging="218"/>
      </w:pPr>
      <w:proofErr w:type="gramStart"/>
      <w:r w:rsidRPr="00AB5445">
        <w:t>een</w:t>
      </w:r>
      <w:proofErr w:type="gramEnd"/>
      <w:r w:rsidRPr="00AB5445">
        <w:t xml:space="preserve"> ingevuld </w:t>
      </w:r>
      <w:r w:rsidRPr="00AB5445">
        <w:rPr>
          <w:szCs w:val="20"/>
        </w:rPr>
        <w:t xml:space="preserve">Uniform Europees Aanbestedingsdocument (UEA) </w:t>
      </w:r>
      <w:r w:rsidR="006A68D5" w:rsidRPr="00AB5445">
        <w:t>van de betreffende derde.</w:t>
      </w:r>
    </w:p>
    <w:p w14:paraId="136EA138" w14:textId="77777777" w:rsidR="006A68D5" w:rsidRPr="00AB5445" w:rsidRDefault="006A68D5" w:rsidP="006A68D5">
      <w:pPr>
        <w:pStyle w:val="Kop1"/>
      </w:pPr>
      <w:bookmarkStart w:id="35" w:name="_Toc128573670"/>
      <w:r w:rsidRPr="00AB5445">
        <w:lastRenderedPageBreak/>
        <w:t>Inschrijven</w:t>
      </w:r>
      <w:bookmarkEnd w:id="35"/>
    </w:p>
    <w:p w14:paraId="136EA139" w14:textId="77777777" w:rsidR="006A68D5" w:rsidRPr="00AB5445" w:rsidRDefault="006A68D5" w:rsidP="006A68D5">
      <w:pPr>
        <w:pStyle w:val="Kop2"/>
      </w:pPr>
      <w:bookmarkStart w:id="36" w:name="_Toc128573671"/>
      <w:r w:rsidRPr="00AB5445">
        <w:t>Algemeen</w:t>
      </w:r>
      <w:bookmarkEnd w:id="36"/>
    </w:p>
    <w:p w14:paraId="136EA13A" w14:textId="77777777" w:rsidR="006A68D5" w:rsidRPr="00AB5445" w:rsidRDefault="006A68D5" w:rsidP="006A68D5">
      <w:r w:rsidRPr="00AB5445">
        <w:t>Door in te schrijven:</w:t>
      </w:r>
    </w:p>
    <w:p w14:paraId="136EA13B" w14:textId="0878DF6C" w:rsidR="006A68D5" w:rsidRPr="00AB5445" w:rsidRDefault="006A68D5" w:rsidP="00AE56EA">
      <w:pPr>
        <w:numPr>
          <w:ilvl w:val="0"/>
          <w:numId w:val="17"/>
        </w:numPr>
        <w:rPr>
          <w:i/>
          <w:iCs/>
        </w:rPr>
      </w:pPr>
      <w:proofErr w:type="gramStart"/>
      <w:r w:rsidRPr="00AB5445">
        <w:t>geeft</w:t>
      </w:r>
      <w:proofErr w:type="gramEnd"/>
      <w:r w:rsidRPr="00AB5445">
        <w:t xml:space="preserve"> de inschrijver te kennen akkoord te gaan met de proceduregang én de wijze van beoordeling zoals beschreven in deze leidraad.</w:t>
      </w:r>
    </w:p>
    <w:p w14:paraId="136EA13C" w14:textId="45BF3FE0" w:rsidR="006A68D5" w:rsidRPr="00AB5445" w:rsidRDefault="006A68D5" w:rsidP="00AE56EA">
      <w:pPr>
        <w:numPr>
          <w:ilvl w:val="0"/>
          <w:numId w:val="17"/>
        </w:numPr>
        <w:rPr>
          <w:rFonts w:cs="Arial"/>
        </w:rPr>
      </w:pPr>
      <w:proofErr w:type="gramStart"/>
      <w:r w:rsidRPr="00AB5445">
        <w:rPr>
          <w:rFonts w:cs="Arial"/>
        </w:rPr>
        <w:t>verklaart</w:t>
      </w:r>
      <w:proofErr w:type="gramEnd"/>
      <w:r w:rsidRPr="00AB5445">
        <w:rPr>
          <w:rFonts w:cs="Arial"/>
        </w:rPr>
        <w:t xml:space="preserve"> de inschrijver dat hij bij het opstellen van de inschrijving rekening heeft gehouden met de verplichtingen die gelden ten aanzien van arbeidsbescherming en de arbeidsvoorwaarden in Nederland en deze verplichtingen ook gedurende de gehele procedure en de eventuele uitvoering van de </w:t>
      </w:r>
      <w:r w:rsidR="000459AF" w:rsidRPr="00AB5445">
        <w:rPr>
          <w:rFonts w:cs="Arial"/>
        </w:rPr>
        <w:t>O</w:t>
      </w:r>
      <w:r w:rsidRPr="00AB5445">
        <w:rPr>
          <w:rFonts w:cs="Arial"/>
        </w:rPr>
        <w:t>pdracht zult (blijven) respecteren. Informatie hierover en met betrekking tot belastingen en milieubescherming, kan, voor zover het gaat om uitvoering in Nederland, worden verkregen bij:</w:t>
      </w:r>
    </w:p>
    <w:p w14:paraId="136EA13D" w14:textId="6C9199D4" w:rsidR="006A68D5" w:rsidRPr="00AB5445" w:rsidRDefault="006A68D5" w:rsidP="00AE56EA">
      <w:pPr>
        <w:numPr>
          <w:ilvl w:val="1"/>
          <w:numId w:val="19"/>
        </w:numPr>
      </w:pPr>
      <w:proofErr w:type="gramStart"/>
      <w:r w:rsidRPr="00AB5445">
        <w:rPr>
          <w:rFonts w:cs="Arial"/>
        </w:rPr>
        <w:t>arbeidsbescherming</w:t>
      </w:r>
      <w:proofErr w:type="gramEnd"/>
      <w:r w:rsidRPr="00AB5445">
        <w:rPr>
          <w:rFonts w:cs="Arial"/>
        </w:rPr>
        <w:t xml:space="preserve"> en de arbeidsvoorwaarden</w:t>
      </w:r>
      <w:r w:rsidRPr="00AB5445">
        <w:t xml:space="preserve">, </w:t>
      </w:r>
      <w:hyperlink r:id="rId20" w:history="1">
        <w:r w:rsidRPr="00AB5445">
          <w:rPr>
            <w:rStyle w:val="Hyperlink"/>
            <w:rFonts w:cs="Arial"/>
          </w:rPr>
          <w:t>www.rijksoverheid.nl</w:t>
        </w:r>
      </w:hyperlink>
      <w:r w:rsidRPr="00AB5445">
        <w:t>;</w:t>
      </w:r>
    </w:p>
    <w:p w14:paraId="136EA13E" w14:textId="02C5E921" w:rsidR="006A68D5" w:rsidRPr="00AB5445" w:rsidRDefault="006A68D5" w:rsidP="00AE56EA">
      <w:pPr>
        <w:numPr>
          <w:ilvl w:val="1"/>
          <w:numId w:val="19"/>
        </w:numPr>
      </w:pPr>
      <w:proofErr w:type="gramStart"/>
      <w:r w:rsidRPr="00AB5445">
        <w:t>belastingen</w:t>
      </w:r>
      <w:proofErr w:type="gramEnd"/>
      <w:r w:rsidRPr="00AB5445">
        <w:t xml:space="preserve">, </w:t>
      </w:r>
      <w:hyperlink r:id="rId21" w:history="1">
        <w:r w:rsidRPr="00AB5445">
          <w:rPr>
            <w:rStyle w:val="Hyperlink"/>
            <w:rFonts w:cs="Arial"/>
          </w:rPr>
          <w:t>www.belastingdienst.nl</w:t>
        </w:r>
      </w:hyperlink>
      <w:r w:rsidRPr="00AB5445">
        <w:t>;</w:t>
      </w:r>
    </w:p>
    <w:p w14:paraId="136EA13F" w14:textId="3099A6F7" w:rsidR="006A68D5" w:rsidRPr="00AB5445" w:rsidRDefault="006A68D5" w:rsidP="00AE56EA">
      <w:pPr>
        <w:numPr>
          <w:ilvl w:val="1"/>
          <w:numId w:val="19"/>
        </w:numPr>
      </w:pPr>
      <w:proofErr w:type="gramStart"/>
      <w:r w:rsidRPr="00AB5445">
        <w:t>milieu</w:t>
      </w:r>
      <w:proofErr w:type="gramEnd"/>
      <w:r w:rsidRPr="00AB5445">
        <w:t xml:space="preserve">, </w:t>
      </w:r>
      <w:hyperlink r:id="rId22" w:history="1">
        <w:r w:rsidRPr="00AB5445">
          <w:rPr>
            <w:rStyle w:val="Hyperlink"/>
            <w:rFonts w:cs="Arial"/>
          </w:rPr>
          <w:t>www.rijksoverheid.nl</w:t>
        </w:r>
      </w:hyperlink>
      <w:r w:rsidR="00AC2E0A" w:rsidRPr="00AB5445">
        <w:t>.</w:t>
      </w:r>
    </w:p>
    <w:p w14:paraId="136EA140" w14:textId="77777777" w:rsidR="006A68D5" w:rsidRPr="00AB5445" w:rsidRDefault="006A68D5" w:rsidP="006A68D5"/>
    <w:p w14:paraId="136EA154" w14:textId="3F3F641C" w:rsidR="005D54C9" w:rsidRPr="00AB5445" w:rsidRDefault="00E20C3F" w:rsidP="00FE1AAF">
      <w:pPr>
        <w:pStyle w:val="Kop2"/>
      </w:pPr>
      <w:bookmarkStart w:id="37" w:name="_Toc128573672"/>
      <w:r w:rsidRPr="00AB5445">
        <w:t>Inschrijving</w:t>
      </w:r>
      <w:bookmarkEnd w:id="37"/>
    </w:p>
    <w:p w14:paraId="429F6411" w14:textId="77777777" w:rsidR="00A32E80" w:rsidRPr="00AB5445" w:rsidRDefault="00A32E80" w:rsidP="00A32E80">
      <w:pPr>
        <w:rPr>
          <w:rFonts w:cs="Arial"/>
        </w:rPr>
      </w:pPr>
      <w:r w:rsidRPr="00AB5445">
        <w:rPr>
          <w:rFonts w:cs="Arial"/>
        </w:rPr>
        <w:t xml:space="preserve">De economisch meest voordelige inschrijving wordt vastgesteld op basis van de laagste prijs. </w:t>
      </w:r>
    </w:p>
    <w:p w14:paraId="77CEB451" w14:textId="4EAFFB57" w:rsidR="00A32E80" w:rsidRPr="00AB5445" w:rsidRDefault="00A32E80" w:rsidP="00A32E80">
      <w:pPr>
        <w:pStyle w:val="Kop3"/>
        <w:rPr>
          <w:rFonts w:cs="Arial"/>
          <w:u w:val="single"/>
        </w:rPr>
      </w:pPr>
      <w:bookmarkStart w:id="38" w:name="_Toc22630582"/>
      <w:bookmarkStart w:id="39" w:name="_Toc128573673"/>
      <w:r w:rsidRPr="00AB5445">
        <w:t>Uitsluitingscriteria</w:t>
      </w:r>
      <w:bookmarkEnd w:id="38"/>
      <w:r w:rsidRPr="00AB5445">
        <w:t xml:space="preserve"> en geschiktheidseisen</w:t>
      </w:r>
      <w:bookmarkEnd w:id="39"/>
    </w:p>
    <w:p w14:paraId="5A521236" w14:textId="2D835B0A" w:rsidR="004F044D" w:rsidRPr="00AB5445" w:rsidRDefault="004F044D" w:rsidP="004F044D">
      <w:pPr>
        <w:pStyle w:val="Geenafstand"/>
      </w:pPr>
      <w:r w:rsidRPr="00AB5445">
        <w:t xml:space="preserve">Bij </w:t>
      </w:r>
      <w:proofErr w:type="spellStart"/>
      <w:r w:rsidRPr="00AB5445">
        <w:t>uploading</w:t>
      </w:r>
      <w:proofErr w:type="spellEnd"/>
      <w:r w:rsidRPr="00AB5445">
        <w:t xml:space="preserve"> naar het digitaal aanbestedings</w:t>
      </w:r>
      <w:r w:rsidR="00066ED4" w:rsidRPr="00AB5445">
        <w:t>platform</w:t>
      </w:r>
      <w:r w:rsidRPr="00AB5445">
        <w:t xml:space="preserve"> (</w:t>
      </w:r>
      <w:proofErr w:type="spellStart"/>
      <w:r w:rsidRPr="00AB5445">
        <w:t>TenderNed</w:t>
      </w:r>
      <w:proofErr w:type="spellEnd"/>
      <w:r w:rsidRPr="00AB5445">
        <w:t xml:space="preserve">) navolgende werkwijze, documentstructuur en documentbenaming hanteren:  </w:t>
      </w:r>
    </w:p>
    <w:p w14:paraId="1991948F" w14:textId="77777777" w:rsidR="004F044D" w:rsidRPr="00AB5445" w:rsidRDefault="004F044D" w:rsidP="004F044D">
      <w:pPr>
        <w:rPr>
          <w:rFonts w:cs="Arial"/>
        </w:rPr>
      </w:pPr>
    </w:p>
    <w:p w14:paraId="00FCFDDB" w14:textId="77777777" w:rsidR="004F044D" w:rsidRPr="00AB5445" w:rsidRDefault="004F044D" w:rsidP="004F044D">
      <w:pPr>
        <w:pStyle w:val="Geenafstand"/>
      </w:pPr>
      <w:r w:rsidRPr="00AB5445">
        <w:t>Uploaden bij “</w:t>
      </w:r>
      <w:r w:rsidRPr="00AB5445">
        <w:rPr>
          <w:b/>
        </w:rPr>
        <w:t>beantwoord de eisen</w:t>
      </w:r>
      <w:r w:rsidRPr="00AB5445">
        <w:t>”:</w:t>
      </w:r>
    </w:p>
    <w:p w14:paraId="04A36E1D" w14:textId="128541C2" w:rsidR="004F044D" w:rsidRPr="00AB5445" w:rsidRDefault="004F044D" w:rsidP="004F044D">
      <w:pPr>
        <w:numPr>
          <w:ilvl w:val="0"/>
          <w:numId w:val="16"/>
        </w:numPr>
        <w:tabs>
          <w:tab w:val="clear" w:pos="720"/>
        </w:tabs>
        <w:ind w:left="426" w:hanging="284"/>
        <w:rPr>
          <w:rFonts w:cs="Arial"/>
          <w:u w:val="single"/>
        </w:rPr>
      </w:pPr>
      <w:r w:rsidRPr="00AB5445">
        <w:rPr>
          <w:rFonts w:cs="Arial"/>
        </w:rPr>
        <w:t xml:space="preserve">"Uniform Europees Aanbestedingsdocument” (UEA) </w:t>
      </w:r>
      <w:r w:rsidRPr="00AB5445">
        <w:t xml:space="preserve">(ingeval van een combinatie van elke </w:t>
      </w:r>
      <w:proofErr w:type="spellStart"/>
      <w:r w:rsidRPr="00AB5445">
        <w:t>combinant</w:t>
      </w:r>
      <w:proofErr w:type="spellEnd"/>
      <w:r w:rsidRPr="00AB5445">
        <w:t xml:space="preserve">) </w:t>
      </w:r>
      <w:r w:rsidR="00AA2165" w:rsidRPr="00AB5445">
        <w:t xml:space="preserve">“Realisatie </w:t>
      </w:r>
      <w:r w:rsidR="003F1EF6" w:rsidRPr="00AB5445">
        <w:t>Woonrijp</w:t>
      </w:r>
      <w:r w:rsidR="00AA2165" w:rsidRPr="00AB5445">
        <w:t xml:space="preserve"> woonwijk </w:t>
      </w:r>
      <w:proofErr w:type="spellStart"/>
      <w:r w:rsidR="00AA2165" w:rsidRPr="00AB5445">
        <w:t>Bentwijck</w:t>
      </w:r>
      <w:proofErr w:type="spellEnd"/>
      <w:r w:rsidR="00AA2165" w:rsidRPr="00AB5445">
        <w:t xml:space="preserve"> te Benthuizen”</w:t>
      </w:r>
      <w:r w:rsidR="00AA2165" w:rsidRPr="00AB5445">
        <w:rPr>
          <w:rFonts w:cs="Arial"/>
        </w:rPr>
        <w:t>.</w:t>
      </w:r>
    </w:p>
    <w:p w14:paraId="16FF3D89" w14:textId="77777777" w:rsidR="004F044D" w:rsidRPr="00AB5445" w:rsidRDefault="004F044D" w:rsidP="00A32E80">
      <w:pPr>
        <w:pStyle w:val="Geenafstand"/>
      </w:pPr>
    </w:p>
    <w:p w14:paraId="2D5315A3" w14:textId="77777777" w:rsidR="00A32E80" w:rsidRPr="00AB5445" w:rsidRDefault="00A32E80" w:rsidP="00A32E80">
      <w:pPr>
        <w:pStyle w:val="Kop3"/>
      </w:pPr>
      <w:bookmarkStart w:id="40" w:name="_Toc492046509"/>
      <w:bookmarkStart w:id="41" w:name="_Toc22566850"/>
      <w:bookmarkStart w:id="42" w:name="_Toc22630583"/>
      <w:bookmarkStart w:id="43" w:name="_Toc128573674"/>
      <w:r w:rsidRPr="00AB5445">
        <w:t>Prijs</w:t>
      </w:r>
      <w:bookmarkEnd w:id="40"/>
      <w:bookmarkEnd w:id="41"/>
      <w:bookmarkEnd w:id="42"/>
      <w:bookmarkEnd w:id="43"/>
    </w:p>
    <w:p w14:paraId="6771DB64" w14:textId="77E9CC2C" w:rsidR="00A32E80" w:rsidRPr="00AB5445" w:rsidRDefault="00A32E80" w:rsidP="00A32E80">
      <w:pPr>
        <w:pStyle w:val="Geenafstand"/>
      </w:pPr>
      <w:r w:rsidRPr="00AB5445">
        <w:t>Bij upload</w:t>
      </w:r>
      <w:r w:rsidR="003F1EF6" w:rsidRPr="00AB5445">
        <w:t>en</w:t>
      </w:r>
      <w:r w:rsidRPr="00AB5445">
        <w:t xml:space="preserve"> naar het digitaal aanbestedings</w:t>
      </w:r>
      <w:r w:rsidR="00066ED4" w:rsidRPr="00AB5445">
        <w:t>platform</w:t>
      </w:r>
      <w:r w:rsidRPr="00AB5445">
        <w:t xml:space="preserve"> (</w:t>
      </w:r>
      <w:proofErr w:type="spellStart"/>
      <w:r w:rsidRPr="00AB5445">
        <w:t>TenderNed</w:t>
      </w:r>
      <w:proofErr w:type="spellEnd"/>
      <w:r w:rsidRPr="00AB5445">
        <w:t xml:space="preserve">) navolgende </w:t>
      </w:r>
      <w:proofErr w:type="gramStart"/>
      <w:r w:rsidRPr="00AB5445">
        <w:t>werkwijze,  documentstructuur</w:t>
      </w:r>
      <w:proofErr w:type="gramEnd"/>
      <w:r w:rsidRPr="00AB5445">
        <w:t xml:space="preserve"> en documentbenaming hanteren:  </w:t>
      </w:r>
    </w:p>
    <w:p w14:paraId="15FA689E" w14:textId="77777777" w:rsidR="00A32E80" w:rsidRPr="00AB5445" w:rsidRDefault="00A32E80" w:rsidP="00A32E80">
      <w:pPr>
        <w:rPr>
          <w:rFonts w:cs="Arial"/>
          <w:iCs/>
        </w:rPr>
      </w:pPr>
    </w:p>
    <w:p w14:paraId="428C2E58" w14:textId="77777777" w:rsidR="00A32E80" w:rsidRPr="00AB5445" w:rsidRDefault="00A32E80" w:rsidP="00A32E80">
      <w:pPr>
        <w:rPr>
          <w:rFonts w:cs="Arial"/>
          <w:iCs/>
        </w:rPr>
      </w:pPr>
      <w:r w:rsidRPr="00AB5445">
        <w:t xml:space="preserve">In </w:t>
      </w:r>
      <w:proofErr w:type="spellStart"/>
      <w:r w:rsidRPr="00AB5445">
        <w:t>submap</w:t>
      </w:r>
      <w:proofErr w:type="spellEnd"/>
      <w:r w:rsidRPr="00AB5445">
        <w:t xml:space="preserve"> “</w:t>
      </w:r>
      <w:r w:rsidRPr="00AB5445">
        <w:rPr>
          <w:b/>
          <w:bCs/>
        </w:rPr>
        <w:t>prijs</w:t>
      </w:r>
      <w:r w:rsidRPr="00AB5445">
        <w:t>”</w:t>
      </w:r>
    </w:p>
    <w:p w14:paraId="16DAC19C" w14:textId="4653CB4F" w:rsidR="00A32E80" w:rsidRPr="00AB5445" w:rsidRDefault="00A32E80" w:rsidP="00AE56EA">
      <w:pPr>
        <w:numPr>
          <w:ilvl w:val="0"/>
          <w:numId w:val="16"/>
        </w:numPr>
        <w:tabs>
          <w:tab w:val="clear" w:pos="720"/>
        </w:tabs>
        <w:ind w:left="426" w:hanging="284"/>
        <w:rPr>
          <w:rFonts w:cs="Arial"/>
          <w:u w:val="single"/>
        </w:rPr>
      </w:pPr>
      <w:r w:rsidRPr="00AB5445">
        <w:rPr>
          <w:rFonts w:cs="Arial"/>
        </w:rPr>
        <w:t>"Inschrijvingsbiljet</w:t>
      </w:r>
      <w:r w:rsidRPr="00AB5445">
        <w:rPr>
          <w:rFonts w:cs="Arial"/>
          <w:b/>
        </w:rPr>
        <w:t xml:space="preserve"> </w:t>
      </w:r>
      <w:r w:rsidR="006B3013" w:rsidRPr="00AB5445">
        <w:t xml:space="preserve">“Realisatie </w:t>
      </w:r>
      <w:r w:rsidR="003F1EF6" w:rsidRPr="00AB5445">
        <w:t>Woonrijp</w:t>
      </w:r>
      <w:r w:rsidR="006B3013" w:rsidRPr="00AB5445">
        <w:t xml:space="preserve"> woonwijk </w:t>
      </w:r>
      <w:proofErr w:type="spellStart"/>
      <w:r w:rsidR="006B3013" w:rsidRPr="00AB5445">
        <w:t>Bentwijck</w:t>
      </w:r>
      <w:proofErr w:type="spellEnd"/>
      <w:r w:rsidR="006B3013" w:rsidRPr="00AB5445">
        <w:t xml:space="preserve"> te Benthuizen”</w:t>
      </w:r>
      <w:r w:rsidRPr="00AB5445">
        <w:rPr>
          <w:rFonts w:cs="Arial"/>
          <w:iCs/>
        </w:rPr>
        <w:t>;</w:t>
      </w:r>
    </w:p>
    <w:p w14:paraId="614236C4" w14:textId="778631A1" w:rsidR="00A32E80" w:rsidRPr="00AB5445" w:rsidRDefault="00A32E80" w:rsidP="00AE56EA">
      <w:pPr>
        <w:numPr>
          <w:ilvl w:val="0"/>
          <w:numId w:val="16"/>
        </w:numPr>
        <w:tabs>
          <w:tab w:val="clear" w:pos="720"/>
        </w:tabs>
        <w:ind w:left="426" w:hanging="284"/>
        <w:rPr>
          <w:rFonts w:cs="Arial"/>
          <w:u w:val="single"/>
        </w:rPr>
      </w:pPr>
      <w:r w:rsidRPr="00AB5445">
        <w:rPr>
          <w:rFonts w:cs="Arial"/>
        </w:rPr>
        <w:t xml:space="preserve">“Inschrijvingsstaat </w:t>
      </w:r>
      <w:r w:rsidR="00AA2165" w:rsidRPr="00AB5445">
        <w:t xml:space="preserve">“Realisatie </w:t>
      </w:r>
      <w:r w:rsidR="003F1EF6" w:rsidRPr="00AB5445">
        <w:t>Woonrijp</w:t>
      </w:r>
      <w:r w:rsidR="00AA2165" w:rsidRPr="00AB5445">
        <w:t xml:space="preserve"> woonwijk </w:t>
      </w:r>
      <w:proofErr w:type="spellStart"/>
      <w:r w:rsidR="00AA2165" w:rsidRPr="00AB5445">
        <w:t>Bentwijck</w:t>
      </w:r>
      <w:proofErr w:type="spellEnd"/>
      <w:r w:rsidR="00AA2165" w:rsidRPr="00AB5445">
        <w:t xml:space="preserve"> te Benthuizen”</w:t>
      </w:r>
      <w:r w:rsidR="00AA2165" w:rsidRPr="00AB5445">
        <w:rPr>
          <w:rFonts w:cs="Arial"/>
          <w:iCs/>
        </w:rPr>
        <w:t>.</w:t>
      </w:r>
      <w:r w:rsidRPr="00AB5445">
        <w:rPr>
          <w:rFonts w:cs="Arial"/>
          <w:i/>
        </w:rPr>
        <w:t xml:space="preserve"> </w:t>
      </w:r>
    </w:p>
    <w:p w14:paraId="443BE6C7" w14:textId="77777777" w:rsidR="00A32E80" w:rsidRPr="00AB5445" w:rsidRDefault="00A32E80" w:rsidP="00A32E80">
      <w:pPr>
        <w:ind w:left="426"/>
        <w:rPr>
          <w:rFonts w:cs="Arial"/>
          <w:u w:val="single"/>
        </w:rPr>
      </w:pPr>
    </w:p>
    <w:p w14:paraId="49113782" w14:textId="77777777" w:rsidR="00A32E80" w:rsidRPr="00AB5445" w:rsidRDefault="00A32E80" w:rsidP="00A32E80">
      <w:pPr>
        <w:pStyle w:val="Kop2"/>
      </w:pPr>
      <w:bookmarkStart w:id="44" w:name="_Toc22630584"/>
      <w:bookmarkStart w:id="45" w:name="_Toc128573675"/>
      <w:r w:rsidRPr="00AB5445">
        <w:t>Indienen inschrijving</w:t>
      </w:r>
      <w:bookmarkEnd w:id="44"/>
      <w:bookmarkEnd w:id="45"/>
    </w:p>
    <w:p w14:paraId="348B608D" w14:textId="01BB36A3" w:rsidR="00A32E80" w:rsidRPr="00AB5445" w:rsidRDefault="00A32E80" w:rsidP="00A32E80">
      <w:r w:rsidRPr="00AB5445">
        <w:t>De inschrijving dient uiterlijk op het in hoofdstuk 2 genoemde datum en tijdstip ingediend te zijn op het digitale aanbestedings</w:t>
      </w:r>
      <w:r w:rsidR="00066ED4" w:rsidRPr="00AB5445">
        <w:t>platform</w:t>
      </w:r>
      <w:r w:rsidRPr="00AB5445">
        <w:t xml:space="preserve"> (</w:t>
      </w:r>
      <w:proofErr w:type="spellStart"/>
      <w:r w:rsidRPr="00AB5445">
        <w:t>TenderNed</w:t>
      </w:r>
      <w:proofErr w:type="spellEnd"/>
      <w:r w:rsidRPr="00AB5445">
        <w:t xml:space="preserve">). </w:t>
      </w:r>
    </w:p>
    <w:p w14:paraId="6203D165" w14:textId="77777777" w:rsidR="00A32E80" w:rsidRPr="00AB5445" w:rsidRDefault="00A32E80" w:rsidP="00A32E80"/>
    <w:p w14:paraId="4784F72B" w14:textId="77777777" w:rsidR="00A32E80" w:rsidRPr="00AB5445" w:rsidRDefault="00A32E80" w:rsidP="00A32E80">
      <w:r w:rsidRPr="00AB5445">
        <w:t>De inschrijver is verantwoordelijk voor de tijdige indiening van zijn inschrijving.</w:t>
      </w:r>
    </w:p>
    <w:p w14:paraId="530B008A" w14:textId="77777777" w:rsidR="00A32E80" w:rsidRPr="00AB5445" w:rsidRDefault="00A32E80" w:rsidP="00A32E80"/>
    <w:p w14:paraId="682098C1" w14:textId="3441867E" w:rsidR="00A32E80" w:rsidRPr="00AB5445" w:rsidRDefault="00A32E80" w:rsidP="00A32E80">
      <w:r w:rsidRPr="00AB5445">
        <w:t xml:space="preserve">Het na het uiterste tijdstip van inschrijving indienen van een inschrijving is op </w:t>
      </w:r>
      <w:proofErr w:type="spellStart"/>
      <w:r w:rsidRPr="00AB5445">
        <w:t>TenderNed</w:t>
      </w:r>
      <w:proofErr w:type="spellEnd"/>
      <w:r w:rsidRPr="00AB5445">
        <w:t xml:space="preserve"> geblokkeerd!</w:t>
      </w:r>
    </w:p>
    <w:p w14:paraId="45911029" w14:textId="77777777" w:rsidR="00A32E80" w:rsidRPr="00AB5445" w:rsidRDefault="00A32E80" w:rsidP="00A32E80"/>
    <w:p w14:paraId="6925CBE2" w14:textId="55023DCE" w:rsidR="00A32E80" w:rsidRPr="00AB5445" w:rsidRDefault="00A32E80" w:rsidP="00A32E80">
      <w:r w:rsidRPr="00AB5445">
        <w:t xml:space="preserve">De </w:t>
      </w:r>
      <w:r w:rsidR="002340B2" w:rsidRPr="00AB5445">
        <w:t>A</w:t>
      </w:r>
      <w:r w:rsidRPr="00AB5445">
        <w:t xml:space="preserve">anbesteder is niet verantwoordelijk voor het niet kunnen inschrijven vanwege automatiserings- of telefoonproblemen. </w:t>
      </w:r>
    </w:p>
    <w:p w14:paraId="6A0B98E1" w14:textId="77777777" w:rsidR="00A32E80" w:rsidRPr="00AB5445" w:rsidRDefault="00A32E80" w:rsidP="00A32E80"/>
    <w:p w14:paraId="59F4F2A3" w14:textId="5687E9EA" w:rsidR="00A32E80" w:rsidRPr="00AB5445" w:rsidRDefault="00A32E80" w:rsidP="00A32E80">
      <w:r w:rsidRPr="00AB5445">
        <w:t xml:space="preserve">Voor de wijze van inschrijven zie "Handleiding Ondernemers" op de site van </w:t>
      </w:r>
      <w:proofErr w:type="spellStart"/>
      <w:r w:rsidRPr="00AB5445">
        <w:t>TenderNed</w:t>
      </w:r>
      <w:proofErr w:type="spellEnd"/>
      <w:r w:rsidRPr="00AB5445">
        <w:t xml:space="preserve"> (hoofdstuk 8.</w:t>
      </w:r>
      <w:r w:rsidRPr="00AB5445">
        <w:rPr>
          <w:i/>
        </w:rPr>
        <w:t xml:space="preserve"> "Dien uw inschrijving in"</w:t>
      </w:r>
      <w:r w:rsidRPr="00AB5445">
        <w:t>).</w:t>
      </w:r>
    </w:p>
    <w:p w14:paraId="250D3D92" w14:textId="77777777" w:rsidR="00A32E80" w:rsidRPr="00AB5445" w:rsidRDefault="00A32E80" w:rsidP="00A32E80"/>
    <w:p w14:paraId="07FFC22A" w14:textId="7D8085D4" w:rsidR="00A32E80" w:rsidRPr="00AB5445" w:rsidRDefault="00A32E80" w:rsidP="00A32E80">
      <w:r w:rsidRPr="00AB5445">
        <w:t xml:space="preserve">De inschrijver wordt er nadrukkelijk op gewezen zich op tijd te overtuigen van de werkwijze ten aanzien van digitaal inschrijven via </w:t>
      </w:r>
      <w:proofErr w:type="spellStart"/>
      <w:r w:rsidRPr="00AB5445">
        <w:t>TenderNed</w:t>
      </w:r>
      <w:proofErr w:type="spellEnd"/>
      <w:r w:rsidRPr="00AB5445">
        <w:t xml:space="preserve">. Voor de inschrijving werkt </w:t>
      </w:r>
      <w:proofErr w:type="spellStart"/>
      <w:r w:rsidRPr="00AB5445">
        <w:t>TenderNed</w:t>
      </w:r>
      <w:proofErr w:type="spellEnd"/>
      <w:r w:rsidRPr="00AB5445">
        <w:t xml:space="preserve"> met een transactiecode welke via sms naar een mobiel nummer wordt verzonden; controleer vooraf of dit nummer correct is en de betreffende mobiele telefoon bij de hand is!</w:t>
      </w:r>
    </w:p>
    <w:p w14:paraId="62F389A5" w14:textId="77777777" w:rsidR="00A32E80" w:rsidRPr="00AB5445" w:rsidRDefault="00A32E80" w:rsidP="00A32E80"/>
    <w:p w14:paraId="026ADBFA" w14:textId="77777777" w:rsidR="00E329BB" w:rsidRPr="00AB5445" w:rsidRDefault="00E329BB" w:rsidP="00E329BB">
      <w:pPr>
        <w:pStyle w:val="Kop2"/>
      </w:pPr>
      <w:bookmarkStart w:id="46" w:name="_Toc455758956"/>
      <w:bookmarkStart w:id="47" w:name="_Toc128573676"/>
      <w:r w:rsidRPr="00AB5445">
        <w:t>Voorkennis en belangenverstrengeling</w:t>
      </w:r>
      <w:bookmarkEnd w:id="46"/>
      <w:bookmarkEnd w:id="47"/>
    </w:p>
    <w:p w14:paraId="10992E5E" w14:textId="5209E1F9" w:rsidR="001D72D7" w:rsidRPr="00AB5445" w:rsidRDefault="001D72D7" w:rsidP="001D72D7">
      <w:pPr>
        <w:autoSpaceDE w:val="0"/>
        <w:autoSpaceDN w:val="0"/>
        <w:adjustRightInd w:val="0"/>
        <w:snapToGrid w:val="0"/>
      </w:pPr>
      <w:bookmarkStart w:id="48" w:name="_Hlk55395270"/>
      <w:r w:rsidRPr="00AB5445">
        <w:t xml:space="preserve">De </w:t>
      </w:r>
      <w:r w:rsidR="00D72441" w:rsidRPr="00AB5445">
        <w:t>A</w:t>
      </w:r>
      <w:r w:rsidRPr="00AB5445">
        <w:t xml:space="preserve">anbesteder voorkomt kennisvoorsprong van marktpartijen, door alle relevante vooronderzoeken, adviezen e.a. gedaan waarvoor in het voortraject van deze aanbesteding marktpartijen zijn ingeschakeld, te voegen bij de aanbestedingsdocumenten.  </w:t>
      </w:r>
    </w:p>
    <w:p w14:paraId="5F94883D" w14:textId="77777777" w:rsidR="001D72D7" w:rsidRPr="00AB5445" w:rsidRDefault="001D72D7" w:rsidP="001D72D7">
      <w:pPr>
        <w:pStyle w:val="Geenafstand"/>
        <w:rPr>
          <w:szCs w:val="20"/>
        </w:rPr>
      </w:pPr>
    </w:p>
    <w:p w14:paraId="603B7FEC" w14:textId="05601E46" w:rsidR="001D72D7" w:rsidRPr="00AB5445" w:rsidRDefault="001D72D7" w:rsidP="001D72D7">
      <w:pPr>
        <w:pStyle w:val="Geenafstand"/>
        <w:rPr>
          <w:szCs w:val="20"/>
        </w:rPr>
      </w:pPr>
      <w:proofErr w:type="gramStart"/>
      <w:r w:rsidRPr="00AB5445">
        <w:rPr>
          <w:szCs w:val="20"/>
        </w:rPr>
        <w:t>Indien</w:t>
      </w:r>
      <w:proofErr w:type="gramEnd"/>
      <w:r w:rsidRPr="00AB5445">
        <w:rPr>
          <w:szCs w:val="20"/>
        </w:rPr>
        <w:t xml:space="preserve"> de inschrijver zelf eerder werkzaamheden of diensten heeft verricht ter voorbereiding van de onderhavige </w:t>
      </w:r>
      <w:r w:rsidR="000459AF" w:rsidRPr="00AB5445">
        <w:rPr>
          <w:szCs w:val="20"/>
        </w:rPr>
        <w:t>O</w:t>
      </w:r>
      <w:r w:rsidRPr="00AB5445">
        <w:rPr>
          <w:szCs w:val="20"/>
        </w:rPr>
        <w:t xml:space="preserve">pdracht, dan wel op andere wijze direct of indirect betrokken is (geweest) bij de voorbereiding van de </w:t>
      </w:r>
      <w:r w:rsidR="00D72441" w:rsidRPr="00AB5445">
        <w:rPr>
          <w:szCs w:val="20"/>
        </w:rPr>
        <w:t>O</w:t>
      </w:r>
      <w:r w:rsidRPr="00AB5445">
        <w:rPr>
          <w:szCs w:val="20"/>
        </w:rPr>
        <w:t>pdracht, kan er een vermoeden zijn van voorkennis.</w:t>
      </w:r>
    </w:p>
    <w:p w14:paraId="65A772EC" w14:textId="77777777" w:rsidR="001D72D7" w:rsidRPr="00AB5445" w:rsidRDefault="001D72D7" w:rsidP="001D72D7">
      <w:pPr>
        <w:pStyle w:val="Geenafstand"/>
        <w:rPr>
          <w:szCs w:val="20"/>
        </w:rPr>
      </w:pPr>
    </w:p>
    <w:bookmarkEnd w:id="48"/>
    <w:p w14:paraId="5D22EEB9" w14:textId="77777777" w:rsidR="00A05E8E" w:rsidRPr="00AB5445" w:rsidRDefault="00A05E8E" w:rsidP="00A05E8E">
      <w:pPr>
        <w:pStyle w:val="Geenafstand"/>
        <w:rPr>
          <w:szCs w:val="20"/>
        </w:rPr>
      </w:pPr>
      <w:proofErr w:type="gramStart"/>
      <w:r w:rsidRPr="00AB5445">
        <w:rPr>
          <w:szCs w:val="20"/>
        </w:rPr>
        <w:t>Indien</w:t>
      </w:r>
      <w:proofErr w:type="gramEnd"/>
      <w:r w:rsidRPr="00AB5445">
        <w:rPr>
          <w:szCs w:val="20"/>
        </w:rPr>
        <w:t xml:space="preserve"> een inschrijver deel uitmaakt van een concern of groep waarvan één of meerdere ondernemingen dergelijke voorbereidende werkzaamheden of diensten hebben verricht, wordt er vermoed sprake te zijn van belangenverstrengeling.</w:t>
      </w:r>
    </w:p>
    <w:p w14:paraId="202D254C" w14:textId="77777777" w:rsidR="00A05E8E" w:rsidRPr="00AB5445" w:rsidRDefault="00A05E8E" w:rsidP="00A05E8E">
      <w:pPr>
        <w:pStyle w:val="Geenafstand"/>
        <w:rPr>
          <w:szCs w:val="20"/>
        </w:rPr>
      </w:pPr>
    </w:p>
    <w:p w14:paraId="7EFC9246" w14:textId="77777777" w:rsidR="00A05E8E" w:rsidRPr="00AB5445" w:rsidRDefault="00A05E8E" w:rsidP="00A05E8E">
      <w:pPr>
        <w:pStyle w:val="Geenafstand"/>
        <w:rPr>
          <w:szCs w:val="20"/>
        </w:rPr>
      </w:pPr>
      <w:r w:rsidRPr="00AB5445">
        <w:rPr>
          <w:szCs w:val="20"/>
        </w:rPr>
        <w:t>In geval van een vermoeden van voorkennis of belangenverstrengeling:</w:t>
      </w:r>
    </w:p>
    <w:p w14:paraId="3A847414" w14:textId="2E02AEBE" w:rsidR="00A05E8E" w:rsidRPr="00AB5445" w:rsidRDefault="00A05E8E" w:rsidP="00AE56EA">
      <w:pPr>
        <w:pStyle w:val="Geenafstand"/>
        <w:numPr>
          <w:ilvl w:val="0"/>
          <w:numId w:val="21"/>
        </w:numPr>
        <w:ind w:left="426"/>
        <w:rPr>
          <w:szCs w:val="20"/>
        </w:rPr>
      </w:pPr>
      <w:proofErr w:type="gramStart"/>
      <w:r w:rsidRPr="00AB5445">
        <w:rPr>
          <w:szCs w:val="20"/>
        </w:rPr>
        <w:t>kan</w:t>
      </w:r>
      <w:proofErr w:type="gramEnd"/>
      <w:r w:rsidRPr="00AB5445">
        <w:rPr>
          <w:szCs w:val="20"/>
        </w:rPr>
        <w:t xml:space="preserve"> een inschrijver, of bij gezamenlijk aanmelden; één of meerdere van de combinanten worden uitgesloten van deelneming aan een opdracht of de aanbestedingsprocedure; </w:t>
      </w:r>
    </w:p>
    <w:p w14:paraId="0665E56E" w14:textId="2A271075" w:rsidR="00A05E8E" w:rsidRPr="00AB5445" w:rsidRDefault="00A05E8E" w:rsidP="00AE56EA">
      <w:pPr>
        <w:pStyle w:val="Geenafstand"/>
        <w:numPr>
          <w:ilvl w:val="0"/>
          <w:numId w:val="21"/>
        </w:numPr>
        <w:ind w:left="426"/>
        <w:rPr>
          <w:szCs w:val="20"/>
        </w:rPr>
      </w:pPr>
      <w:proofErr w:type="gramStart"/>
      <w:r w:rsidRPr="00AB5445">
        <w:rPr>
          <w:szCs w:val="20"/>
        </w:rPr>
        <w:t>betrekking</w:t>
      </w:r>
      <w:proofErr w:type="gramEnd"/>
      <w:r w:rsidRPr="00AB5445">
        <w:rPr>
          <w:szCs w:val="20"/>
        </w:rPr>
        <w:t xml:space="preserve"> hebbende op de derde, waarmee gegadigde beoogt te voldoen aan de geschiktheidseisen, kan </w:t>
      </w:r>
      <w:r w:rsidR="002340B2" w:rsidRPr="00AB5445">
        <w:rPr>
          <w:szCs w:val="20"/>
        </w:rPr>
        <w:t>A</w:t>
      </w:r>
      <w:r w:rsidRPr="00AB5445">
        <w:rPr>
          <w:szCs w:val="20"/>
        </w:rPr>
        <w:t>anbesteder besluiten deze derde niet te accepteren en kan de inschrijver worden uitgesloten van deelneming aan een opdracht of de aanbestedingsprocedure</w:t>
      </w:r>
    </w:p>
    <w:p w14:paraId="0E1F6F5A" w14:textId="77777777" w:rsidR="00A05E8E" w:rsidRPr="00AB5445" w:rsidRDefault="00A05E8E" w:rsidP="00A05E8E">
      <w:pPr>
        <w:pStyle w:val="Geenafstand"/>
        <w:rPr>
          <w:szCs w:val="20"/>
        </w:rPr>
      </w:pPr>
    </w:p>
    <w:p w14:paraId="66FF809F" w14:textId="77777777" w:rsidR="00A05E8E" w:rsidRPr="00AB5445" w:rsidRDefault="00A05E8E" w:rsidP="00A05E8E">
      <w:pPr>
        <w:pStyle w:val="Geenafstand"/>
        <w:rPr>
          <w:szCs w:val="20"/>
        </w:rPr>
      </w:pPr>
      <w:r w:rsidRPr="00AB5445">
        <w:rPr>
          <w:szCs w:val="20"/>
        </w:rPr>
        <w:t>Aanbesteder stelt de inschrijver in de gelegenheid om een vermoeden van voorkennis of belangenverstrengeling te weerleggen en aan te tonen dat de eerlijke mededinging niet wordt geschaad door de (eerdere) betrokkenheid van de inschrijver respectievelijk de hiervoor bedoelde andere ondernemingen.</w:t>
      </w:r>
    </w:p>
    <w:p w14:paraId="72F6450D" w14:textId="77777777" w:rsidR="00A05E8E" w:rsidRPr="00AB5445" w:rsidRDefault="00A05E8E" w:rsidP="00A05E8E">
      <w:pPr>
        <w:pStyle w:val="Geenafstand"/>
        <w:rPr>
          <w:szCs w:val="20"/>
        </w:rPr>
      </w:pPr>
    </w:p>
    <w:p w14:paraId="6CC3F623" w14:textId="37AF248F" w:rsidR="00A05E8E" w:rsidRPr="00AB5445" w:rsidRDefault="00A05E8E" w:rsidP="00A05E8E">
      <w:pPr>
        <w:pStyle w:val="Geenafstand"/>
        <w:rPr>
          <w:rStyle w:val="Verwijzingopmerking"/>
          <w:sz w:val="20"/>
          <w:szCs w:val="20"/>
        </w:rPr>
      </w:pPr>
      <w:r w:rsidRPr="00AB5445">
        <w:rPr>
          <w:szCs w:val="20"/>
        </w:rPr>
        <w:t xml:space="preserve">De inschrijver dient hiertoe bij inschrijving te beschikken over een door de </w:t>
      </w:r>
      <w:r w:rsidR="002340B2" w:rsidRPr="00AB5445">
        <w:rPr>
          <w:szCs w:val="20"/>
        </w:rPr>
        <w:t>A</w:t>
      </w:r>
      <w:r w:rsidRPr="00AB5445">
        <w:rPr>
          <w:szCs w:val="20"/>
        </w:rPr>
        <w:t>anbesteder goedgekeurd belangenbeschermingsplan.</w:t>
      </w:r>
    </w:p>
    <w:p w14:paraId="34C684A4" w14:textId="77777777" w:rsidR="00A05E8E" w:rsidRPr="00AB5445" w:rsidRDefault="00A05E8E" w:rsidP="00A05E8E">
      <w:pPr>
        <w:pStyle w:val="Tekstopmerking"/>
        <w:ind w:left="0"/>
        <w:rPr>
          <w:rStyle w:val="Verwijzingopmerking"/>
        </w:rPr>
      </w:pPr>
    </w:p>
    <w:p w14:paraId="3EDB5F05" w14:textId="6F0C6861" w:rsidR="00A05E8E" w:rsidRPr="00AB5445" w:rsidRDefault="00A05E8E" w:rsidP="00A05E8E">
      <w:pPr>
        <w:pStyle w:val="Geenafstand"/>
        <w:rPr>
          <w:rStyle w:val="Verwijzingopmerking"/>
          <w:sz w:val="20"/>
          <w:szCs w:val="20"/>
        </w:rPr>
      </w:pPr>
      <w:r w:rsidRPr="00AB5445">
        <w:rPr>
          <w:szCs w:val="20"/>
        </w:rPr>
        <w:t xml:space="preserve">De inschrijver biedt, bij een dergelijk vermoeden, uiterlijk één week voor inschrijving de </w:t>
      </w:r>
      <w:r w:rsidR="002340B2" w:rsidRPr="00AB5445">
        <w:rPr>
          <w:szCs w:val="20"/>
        </w:rPr>
        <w:t>A</w:t>
      </w:r>
      <w:r w:rsidRPr="00AB5445">
        <w:rPr>
          <w:szCs w:val="20"/>
        </w:rPr>
        <w:t xml:space="preserve">anbesteder een belangenbeschermingsplan aan waarin de inschrijver de maatregelen beschrijft die het vermoeden weerleggen. Voor inschrijving informeert de </w:t>
      </w:r>
      <w:r w:rsidR="00D72441" w:rsidRPr="00AB5445">
        <w:rPr>
          <w:szCs w:val="20"/>
        </w:rPr>
        <w:t>A</w:t>
      </w:r>
      <w:r w:rsidRPr="00AB5445">
        <w:rPr>
          <w:szCs w:val="20"/>
        </w:rPr>
        <w:t>anbesteder de inschrijver of het ingediende belangenbeschermingsplan geaccepteerd wordt.</w:t>
      </w:r>
    </w:p>
    <w:p w14:paraId="00D91BAF" w14:textId="3014CD58" w:rsidR="00A05E8E" w:rsidRPr="00AB5445" w:rsidRDefault="00A05E8E" w:rsidP="00A05E8E">
      <w:pPr>
        <w:pStyle w:val="Tekstopmerking"/>
        <w:ind w:left="0"/>
        <w:rPr>
          <w:rStyle w:val="Verwijzingopmerking"/>
          <w:sz w:val="20"/>
          <w:szCs w:val="20"/>
        </w:rPr>
      </w:pPr>
    </w:p>
    <w:p w14:paraId="136EA1A5" w14:textId="77777777" w:rsidR="005D54C9" w:rsidRPr="00AB5445" w:rsidRDefault="005D54C9" w:rsidP="005D54C9">
      <w:pPr>
        <w:pStyle w:val="Kop2"/>
      </w:pPr>
      <w:bookmarkStart w:id="49" w:name="_Toc128573677"/>
      <w:r w:rsidRPr="00AB5445">
        <w:t>Producteisen inschrijving</w:t>
      </w:r>
      <w:bookmarkEnd w:id="49"/>
    </w:p>
    <w:p w14:paraId="136EA1A6" w14:textId="77777777" w:rsidR="005D54C9" w:rsidRPr="00AB5445" w:rsidRDefault="005D54C9" w:rsidP="005D54C9">
      <w:r w:rsidRPr="00AB5445">
        <w:t>De inschrijving dient te voldoen aan de in deze paragraaf benoemde producteisen.</w:t>
      </w:r>
    </w:p>
    <w:p w14:paraId="70B10C43" w14:textId="77777777" w:rsidR="0043711E" w:rsidRPr="00AB5445" w:rsidRDefault="0043711E">
      <w:pPr>
        <w:rPr>
          <w:b/>
          <w:color w:val="267AA1"/>
          <w:sz w:val="24"/>
          <w:szCs w:val="24"/>
        </w:rPr>
      </w:pPr>
      <w:r w:rsidRPr="00AB5445">
        <w:br w:type="page"/>
      </w:r>
    </w:p>
    <w:p w14:paraId="136EA1A7" w14:textId="6F4978ED" w:rsidR="005D54C9" w:rsidRPr="00AB5445" w:rsidRDefault="005D54C9" w:rsidP="005D54C9">
      <w:pPr>
        <w:pStyle w:val="Kop3"/>
      </w:pPr>
      <w:bookmarkStart w:id="50" w:name="_Toc128573678"/>
      <w:r w:rsidRPr="00AB5445">
        <w:lastRenderedPageBreak/>
        <w:t>Varianten van de inschrijver</w:t>
      </w:r>
      <w:bookmarkEnd w:id="50"/>
    </w:p>
    <w:p w14:paraId="49376FBF" w14:textId="77777777" w:rsidR="001C0A33" w:rsidRPr="00AB5445" w:rsidRDefault="001C0A33" w:rsidP="001C0A33">
      <w:r w:rsidRPr="00AB5445">
        <w:t>Het indienen van varianten van de inschrijver is niet toegestaan.</w:t>
      </w:r>
    </w:p>
    <w:p w14:paraId="6EC6DB6F" w14:textId="77777777" w:rsidR="001C0A33" w:rsidRPr="00AB5445" w:rsidRDefault="001C0A33" w:rsidP="001C0A33"/>
    <w:p w14:paraId="136EA1A9" w14:textId="77777777" w:rsidR="005D54C9" w:rsidRPr="00AB5445" w:rsidRDefault="005D54C9" w:rsidP="005D54C9">
      <w:pPr>
        <w:pStyle w:val="Kop3"/>
      </w:pPr>
      <w:bookmarkStart w:id="51" w:name="_Toc128573679"/>
      <w:r w:rsidRPr="00AB5445">
        <w:t>Taal</w:t>
      </w:r>
      <w:bookmarkEnd w:id="51"/>
    </w:p>
    <w:p w14:paraId="136EA1AA" w14:textId="4A0D4E71" w:rsidR="005D54C9" w:rsidRPr="00AB5445" w:rsidRDefault="005D54C9" w:rsidP="005D54C9">
      <w:pPr>
        <w:rPr>
          <w:rFonts w:cs="Arial"/>
        </w:rPr>
      </w:pPr>
      <w:r w:rsidRPr="00AB5445">
        <w:rPr>
          <w:rFonts w:cs="Arial"/>
        </w:rPr>
        <w:t xml:space="preserve">De inschrijving (en alle verdere communicatie, waaronder de communicatie tijdens de uitvoering van de </w:t>
      </w:r>
      <w:r w:rsidR="000459AF" w:rsidRPr="00AB5445">
        <w:rPr>
          <w:rFonts w:cs="Arial"/>
        </w:rPr>
        <w:t>O</w:t>
      </w:r>
      <w:r w:rsidRPr="00AB5445">
        <w:rPr>
          <w:rFonts w:cs="Arial"/>
        </w:rPr>
        <w:t>pdracht) is volledig in het Nederlands.</w:t>
      </w:r>
    </w:p>
    <w:p w14:paraId="2891068D" w14:textId="77777777" w:rsidR="00AE56EA" w:rsidRPr="00AB5445" w:rsidRDefault="00AE56EA" w:rsidP="00AE56EA">
      <w:pPr>
        <w:rPr>
          <w:szCs w:val="20"/>
        </w:rPr>
      </w:pPr>
    </w:p>
    <w:p w14:paraId="41745FEE" w14:textId="77777777" w:rsidR="00AE56EA" w:rsidRPr="00AB5445" w:rsidRDefault="00AE56EA" w:rsidP="00AE56EA">
      <w:pPr>
        <w:rPr>
          <w:rFonts w:cs="Arial"/>
        </w:rPr>
      </w:pPr>
      <w:r w:rsidRPr="00AB5445">
        <w:rPr>
          <w:szCs w:val="20"/>
        </w:rPr>
        <w:t xml:space="preserve">Daar waar brochures, technische beschrijvingen en andere bronnen gevraagd worden kan, </w:t>
      </w:r>
      <w:proofErr w:type="gramStart"/>
      <w:r w:rsidRPr="00AB5445">
        <w:rPr>
          <w:szCs w:val="20"/>
        </w:rPr>
        <w:t>indien</w:t>
      </w:r>
      <w:proofErr w:type="gramEnd"/>
      <w:r w:rsidRPr="00AB5445">
        <w:rPr>
          <w:szCs w:val="20"/>
        </w:rPr>
        <w:t xml:space="preserve"> die bronnen alleen in het Engels beschikbaar zijn, worden volstaan met Engelstalige informatie. </w:t>
      </w:r>
      <w:r w:rsidRPr="00AB5445">
        <w:rPr>
          <w:rFonts w:cs="Arial"/>
          <w:szCs w:val="20"/>
        </w:rPr>
        <w:t xml:space="preserve"> </w:t>
      </w:r>
    </w:p>
    <w:p w14:paraId="136EA1AB" w14:textId="77777777" w:rsidR="005D54C9" w:rsidRPr="00AB5445" w:rsidRDefault="005D54C9" w:rsidP="005D54C9">
      <w:pPr>
        <w:pStyle w:val="Kop3"/>
      </w:pPr>
      <w:bookmarkStart w:id="52" w:name="_Toc128573680"/>
      <w:r w:rsidRPr="00AB5445">
        <w:t>Ondertekening</w:t>
      </w:r>
      <w:bookmarkEnd w:id="52"/>
    </w:p>
    <w:p w14:paraId="136EA1AC" w14:textId="77777777" w:rsidR="005D54C9" w:rsidRPr="00AB5445" w:rsidRDefault="005D54C9" w:rsidP="005D54C9">
      <w:pPr>
        <w:rPr>
          <w:rFonts w:cs="Arial"/>
        </w:rPr>
      </w:pPr>
      <w:r w:rsidRPr="00AB5445">
        <w:rPr>
          <w:rFonts w:cs="Arial"/>
        </w:rPr>
        <w:t>De inschrijving dient rechtsgeldig ondertekend te zijn.</w:t>
      </w:r>
    </w:p>
    <w:p w14:paraId="66C9FE6C" w14:textId="77777777" w:rsidR="00AE56EA" w:rsidRPr="00AB5445" w:rsidRDefault="00AE56EA" w:rsidP="005D54C9">
      <w:pPr>
        <w:rPr>
          <w:rFonts w:cs="Arial"/>
        </w:rPr>
      </w:pPr>
    </w:p>
    <w:p w14:paraId="501FAD17" w14:textId="77777777" w:rsidR="00AE56EA" w:rsidRPr="00AB5445" w:rsidRDefault="00AE56EA" w:rsidP="00AE56EA">
      <w:pPr>
        <w:rPr>
          <w:rFonts w:cs="Arial"/>
        </w:rPr>
      </w:pPr>
      <w:r w:rsidRPr="00AB5445">
        <w:rPr>
          <w:rFonts w:cs="Arial"/>
        </w:rPr>
        <w:t>In geval van Inschrijving door een samenwerkingsverband van ondernemers dient de inschrijving door alle deelnemers aan het samenwerkingsverband rechtsgeldig ondertekend te worden.</w:t>
      </w:r>
    </w:p>
    <w:p w14:paraId="136EA1B0" w14:textId="01F6BB6F" w:rsidR="005D54C9" w:rsidRPr="00AB5445" w:rsidRDefault="005D54C9" w:rsidP="005D54C9">
      <w:pPr>
        <w:pStyle w:val="Kop3"/>
      </w:pPr>
      <w:bookmarkStart w:id="53" w:name="_Toc128573681"/>
      <w:r w:rsidRPr="00AB5445">
        <w:t>Financieel</w:t>
      </w:r>
      <w:bookmarkEnd w:id="53"/>
    </w:p>
    <w:p w14:paraId="136EA1B1" w14:textId="77777777" w:rsidR="005D54C9" w:rsidRPr="00AB5445" w:rsidRDefault="005D54C9" w:rsidP="005D54C9">
      <w:r w:rsidRPr="00AB5445">
        <w:t>Ten aanzien van het financiële deel van de inschrijving gelden de volgende voorschriften:</w:t>
      </w:r>
    </w:p>
    <w:p w14:paraId="6D6DE904" w14:textId="77777777" w:rsidR="00066ED4" w:rsidRPr="00AB5445" w:rsidRDefault="005D54C9" w:rsidP="00066ED4">
      <w:pPr>
        <w:numPr>
          <w:ilvl w:val="0"/>
          <w:numId w:val="14"/>
        </w:numPr>
        <w:tabs>
          <w:tab w:val="left" w:pos="1080"/>
        </w:tabs>
      </w:pPr>
      <w:r w:rsidRPr="00AB5445">
        <w:t>Alle geldbedragen zijn in Euro;</w:t>
      </w:r>
    </w:p>
    <w:p w14:paraId="2B976E4B" w14:textId="2C91227C" w:rsidR="001C0A33" w:rsidRPr="00AB5445" w:rsidRDefault="005D54C9" w:rsidP="00066ED4">
      <w:pPr>
        <w:numPr>
          <w:ilvl w:val="0"/>
          <w:numId w:val="14"/>
        </w:numPr>
        <w:tabs>
          <w:tab w:val="left" w:pos="1080"/>
        </w:tabs>
      </w:pPr>
      <w:r w:rsidRPr="00AB5445">
        <w:t>Alle geldbedragen zijn exclusief omzetbelasting;</w:t>
      </w:r>
      <w:r w:rsidR="005C1C44" w:rsidRPr="00AB5445">
        <w:t xml:space="preserve"> </w:t>
      </w:r>
    </w:p>
    <w:p w14:paraId="136EA1B4" w14:textId="6C5FA059" w:rsidR="005D54C9" w:rsidRPr="00AB5445" w:rsidRDefault="005D54C9" w:rsidP="005D54C9">
      <w:pPr>
        <w:pStyle w:val="Kop3"/>
      </w:pPr>
      <w:bookmarkStart w:id="54" w:name="_Toc128573682"/>
      <w:r w:rsidRPr="00AB5445">
        <w:t>Overige</w:t>
      </w:r>
      <w:bookmarkEnd w:id="54"/>
    </w:p>
    <w:p w14:paraId="136EA1B5" w14:textId="77777777" w:rsidR="005D54C9" w:rsidRPr="00AB5445" w:rsidRDefault="005D54C9" w:rsidP="005D54C9">
      <w:r w:rsidRPr="00AB5445">
        <w:t>De inschrijving dient volledig te zijn.</w:t>
      </w:r>
    </w:p>
    <w:p w14:paraId="136EA1B6" w14:textId="77777777" w:rsidR="005D54C9" w:rsidRPr="00AB5445" w:rsidRDefault="005D54C9" w:rsidP="005D54C9"/>
    <w:p w14:paraId="7B067295" w14:textId="0C0B3EDC" w:rsidR="00367451" w:rsidRPr="00AB5445" w:rsidRDefault="00367451" w:rsidP="00367451">
      <w:pPr>
        <w:pStyle w:val="Kop3"/>
      </w:pPr>
      <w:bookmarkStart w:id="55" w:name="_Toc128573683"/>
      <w:r w:rsidRPr="00AB5445">
        <w:t>Inschrijving op RAW-bestek</w:t>
      </w:r>
      <w:bookmarkEnd w:id="55"/>
    </w:p>
    <w:p w14:paraId="6602C814" w14:textId="4CF52F46" w:rsidR="00C20C9A" w:rsidRPr="00AB5445" w:rsidRDefault="00C20C9A" w:rsidP="00C20C9A">
      <w:pPr>
        <w:pStyle w:val="Geenafstand"/>
      </w:pPr>
      <w:r w:rsidRPr="00AB5445">
        <w:t>Met betrekking tot de inschrijving zijn van toepassing de eisen aan de inschrijving zoals opgenomen in artikel 01.01.02, 01.01.03 en 01.01.04 van de Standaard RAW Bepalingen 20</w:t>
      </w:r>
      <w:r w:rsidR="005D2F5C" w:rsidRPr="00AB5445">
        <w:t>15</w:t>
      </w:r>
      <w:r w:rsidRPr="00AB5445">
        <w:t>.</w:t>
      </w:r>
    </w:p>
    <w:p w14:paraId="7B3C2E06" w14:textId="77777777" w:rsidR="00AE56EA" w:rsidRPr="00AB5445" w:rsidRDefault="00AE56EA" w:rsidP="00C20C9A">
      <w:pPr>
        <w:pStyle w:val="Geenafstand"/>
      </w:pPr>
    </w:p>
    <w:p w14:paraId="4EBE9E68" w14:textId="77777777" w:rsidR="00AE56EA" w:rsidRPr="00AB5445" w:rsidRDefault="00AE56EA" w:rsidP="00AE56EA">
      <w:pPr>
        <w:pStyle w:val="Kop3"/>
      </w:pPr>
      <w:bookmarkStart w:id="56" w:name="_Toc128573684"/>
      <w:r w:rsidRPr="00AB5445">
        <w:t>Gestanddoeningstermijn</w:t>
      </w:r>
      <w:bookmarkEnd w:id="56"/>
    </w:p>
    <w:p w14:paraId="73EC509A" w14:textId="268A96C2" w:rsidR="00AE56EA" w:rsidRPr="00AB5445" w:rsidRDefault="00DE6E46" w:rsidP="00DE6E46">
      <w:pPr>
        <w:rPr>
          <w:rFonts w:cs="Arial"/>
        </w:rPr>
      </w:pPr>
      <w:r w:rsidRPr="00AB5445">
        <w:rPr>
          <w:rFonts w:cs="Arial"/>
        </w:rPr>
        <w:t>A</w:t>
      </w:r>
      <w:r w:rsidR="00AE56EA" w:rsidRPr="00AB5445">
        <w:rPr>
          <w:rFonts w:cs="Arial"/>
        </w:rPr>
        <w:t>rt</w:t>
      </w:r>
      <w:r w:rsidRPr="00AB5445">
        <w:rPr>
          <w:rFonts w:cs="Arial"/>
        </w:rPr>
        <w:t>ikel</w:t>
      </w:r>
      <w:r w:rsidR="00AE56EA" w:rsidRPr="00AB5445">
        <w:rPr>
          <w:rFonts w:cs="Arial"/>
        </w:rPr>
        <w:t xml:space="preserve"> 2.30.1 van het ARW </w:t>
      </w:r>
      <w:r w:rsidRPr="00AB5445">
        <w:rPr>
          <w:rFonts w:cs="Arial"/>
        </w:rPr>
        <w:t>is van toepassing.</w:t>
      </w:r>
    </w:p>
    <w:p w14:paraId="136EA1B9" w14:textId="7DA6B8C9" w:rsidR="005D54C9" w:rsidRPr="00AB5445" w:rsidRDefault="005D54C9" w:rsidP="00C20C9A">
      <w:pPr>
        <w:pStyle w:val="Geenafstand"/>
      </w:pPr>
    </w:p>
    <w:p w14:paraId="136EA1BA" w14:textId="77777777" w:rsidR="005D54C9" w:rsidRPr="00AB5445" w:rsidRDefault="005D54C9" w:rsidP="005D54C9">
      <w:pPr>
        <w:pStyle w:val="Kop1"/>
      </w:pPr>
      <w:bookmarkStart w:id="57" w:name="_Toc128573685"/>
      <w:r w:rsidRPr="00AB5445">
        <w:t>Beoordelen inschrijvingen</w:t>
      </w:r>
      <w:bookmarkEnd w:id="57"/>
    </w:p>
    <w:p w14:paraId="136EA1BB" w14:textId="77777777" w:rsidR="005D54C9" w:rsidRPr="00AB5445" w:rsidRDefault="005D54C9" w:rsidP="005D54C9">
      <w:pPr>
        <w:pStyle w:val="Kop2"/>
      </w:pPr>
      <w:bookmarkStart w:id="58" w:name="_Toc128573686"/>
      <w:r w:rsidRPr="00AB5445">
        <w:t>Gunningcriterium</w:t>
      </w:r>
      <w:bookmarkEnd w:id="58"/>
    </w:p>
    <w:p w14:paraId="671A8868" w14:textId="77777777" w:rsidR="00A322EC" w:rsidRPr="00AB5445" w:rsidRDefault="00A322EC" w:rsidP="0029216F">
      <w:pPr>
        <w:rPr>
          <w:rFonts w:cs="Arial"/>
        </w:rPr>
      </w:pPr>
      <w:r w:rsidRPr="00AB5445">
        <w:rPr>
          <w:rFonts w:cs="Arial"/>
        </w:rPr>
        <w:t>Het gunningscriterium is laagste prijs.</w:t>
      </w:r>
    </w:p>
    <w:p w14:paraId="514EA7E9" w14:textId="77777777" w:rsidR="00A322EC" w:rsidRPr="00AB5445" w:rsidRDefault="00A322EC" w:rsidP="0029216F">
      <w:pPr>
        <w:rPr>
          <w:rFonts w:cs="Arial"/>
        </w:rPr>
      </w:pPr>
    </w:p>
    <w:p w14:paraId="181D800A" w14:textId="0CBB3FD8" w:rsidR="002C3B23" w:rsidRPr="00AB5445" w:rsidRDefault="002C3B23" w:rsidP="002C3B23">
      <w:pPr>
        <w:autoSpaceDE w:val="0"/>
        <w:autoSpaceDN w:val="0"/>
        <w:adjustRightInd w:val="0"/>
        <w:snapToGrid w:val="0"/>
        <w:rPr>
          <w:rFonts w:cs="Calibri"/>
          <w:color w:val="000000"/>
          <w:szCs w:val="20"/>
        </w:rPr>
      </w:pPr>
      <w:r w:rsidRPr="00AB5445">
        <w:rPr>
          <w:rFonts w:cs="Calibri"/>
          <w:color w:val="000000"/>
          <w:szCs w:val="20"/>
        </w:rPr>
        <w:t xml:space="preserve">Gezien navolgende motivering gunt de </w:t>
      </w:r>
      <w:r w:rsidR="00D72441" w:rsidRPr="00AB5445">
        <w:rPr>
          <w:rFonts w:cs="Calibri"/>
          <w:color w:val="000000"/>
          <w:szCs w:val="20"/>
        </w:rPr>
        <w:t>A</w:t>
      </w:r>
      <w:r w:rsidRPr="00AB5445">
        <w:rPr>
          <w:rFonts w:cs="Calibri"/>
          <w:color w:val="000000"/>
          <w:szCs w:val="20"/>
        </w:rPr>
        <w:t xml:space="preserve">anbesteder de </w:t>
      </w:r>
      <w:r w:rsidR="00D72441" w:rsidRPr="00AB5445">
        <w:rPr>
          <w:rFonts w:cs="Calibri"/>
          <w:color w:val="000000"/>
          <w:szCs w:val="20"/>
        </w:rPr>
        <w:t>O</w:t>
      </w:r>
      <w:r w:rsidRPr="00AB5445">
        <w:rPr>
          <w:rFonts w:cs="Calibri"/>
          <w:color w:val="000000"/>
          <w:szCs w:val="20"/>
        </w:rPr>
        <w:t xml:space="preserve">pdracht, in afwijking van artikel 2.6.1.  </w:t>
      </w:r>
      <w:proofErr w:type="gramStart"/>
      <w:r w:rsidRPr="00AB5445">
        <w:rPr>
          <w:rFonts w:cs="Calibri"/>
          <w:color w:val="000000"/>
          <w:szCs w:val="20"/>
        </w:rPr>
        <w:t>van</w:t>
      </w:r>
      <w:proofErr w:type="gramEnd"/>
      <w:r w:rsidRPr="00AB5445">
        <w:rPr>
          <w:rFonts w:cs="Calibri"/>
          <w:color w:val="000000"/>
          <w:szCs w:val="20"/>
        </w:rPr>
        <w:t xml:space="preserve"> het ARW 2016, op grond van de laagste prijs. </w:t>
      </w:r>
      <w:proofErr w:type="gramStart"/>
      <w:r w:rsidR="00FA218A" w:rsidRPr="00AB5445">
        <w:rPr>
          <w:rFonts w:cs="Calibri"/>
          <w:color w:val="000000"/>
          <w:szCs w:val="20"/>
        </w:rPr>
        <w:t>Krachtens</w:t>
      </w:r>
      <w:proofErr w:type="gramEnd"/>
      <w:r w:rsidR="00FA218A" w:rsidRPr="00AB5445">
        <w:rPr>
          <w:rFonts w:cs="Calibri"/>
          <w:color w:val="000000"/>
          <w:szCs w:val="20"/>
        </w:rPr>
        <w:t xml:space="preserve"> artikel 2.6.10 van het </w:t>
      </w:r>
      <w:r w:rsidRPr="00AB5445">
        <w:rPr>
          <w:rFonts w:cs="Calibri"/>
          <w:color w:val="000000"/>
          <w:szCs w:val="20"/>
        </w:rPr>
        <w:t>ARW 2016 geldt de volgende motivering:</w:t>
      </w:r>
    </w:p>
    <w:p w14:paraId="29B5E320" w14:textId="77777777" w:rsidR="004F20AC" w:rsidRPr="00AB5445" w:rsidRDefault="004F20AC" w:rsidP="004F20AC">
      <w:pPr>
        <w:pStyle w:val="Geenafstand"/>
        <w:numPr>
          <w:ilvl w:val="0"/>
          <w:numId w:val="31"/>
        </w:numPr>
        <w:rPr>
          <w:i/>
          <w:iCs/>
        </w:rPr>
      </w:pPr>
      <w:r w:rsidRPr="00AB5445">
        <w:rPr>
          <w:i/>
          <w:iCs/>
        </w:rPr>
        <w:t>Geen meerwaarde te creëren uit kwaliteitscriteria</w:t>
      </w:r>
    </w:p>
    <w:p w14:paraId="3991E3E3" w14:textId="068CFCBE" w:rsidR="004F20AC" w:rsidRPr="00AB5445" w:rsidRDefault="004F20AC" w:rsidP="001F274D">
      <w:pPr>
        <w:pStyle w:val="Geenafstand"/>
        <w:ind w:left="709" w:hanging="1"/>
      </w:pPr>
      <w:r w:rsidRPr="00AB5445">
        <w:t xml:space="preserve">Bij dit </w:t>
      </w:r>
      <w:r w:rsidR="00D72441" w:rsidRPr="00AB5445">
        <w:t>W</w:t>
      </w:r>
      <w:r w:rsidRPr="00AB5445">
        <w:t xml:space="preserve">erk is weinig of geen meerwaarde te creëren uit kwaliteitscriteria. Deze mogelijke geringe meerwaarde staat niet in verhouding tot de administratieve lasten die de inschrijving en beoordeling op kwaliteitscriteria in dat geval voor inschrijvers en opdrachtgever met zich </w:t>
      </w:r>
      <w:proofErr w:type="gramStart"/>
      <w:r w:rsidRPr="00AB5445">
        <w:t>mee brengt</w:t>
      </w:r>
      <w:proofErr w:type="gramEnd"/>
      <w:r w:rsidRPr="00AB5445">
        <w:t>.</w:t>
      </w:r>
    </w:p>
    <w:p w14:paraId="41D70576" w14:textId="2CE05442" w:rsidR="004F20AC" w:rsidRPr="00AB5445" w:rsidRDefault="004F20AC" w:rsidP="004F20AC">
      <w:pPr>
        <w:pStyle w:val="Geenafstand"/>
        <w:ind w:left="709" w:hanging="425"/>
      </w:pPr>
      <w:r w:rsidRPr="00AB5445">
        <w:lastRenderedPageBreak/>
        <w:t xml:space="preserve"> </w:t>
      </w:r>
    </w:p>
    <w:p w14:paraId="432E93D3" w14:textId="77777777" w:rsidR="004F20AC" w:rsidRPr="00AB5445" w:rsidRDefault="004F20AC" w:rsidP="004F20AC">
      <w:pPr>
        <w:numPr>
          <w:ilvl w:val="0"/>
          <w:numId w:val="30"/>
        </w:numPr>
        <w:tabs>
          <w:tab w:val="left" w:pos="708"/>
        </w:tabs>
        <w:rPr>
          <w:szCs w:val="20"/>
        </w:rPr>
      </w:pPr>
      <w:r w:rsidRPr="00AB5445">
        <w:rPr>
          <w:i/>
          <w:iCs/>
          <w:szCs w:val="20"/>
        </w:rPr>
        <w:t>Aard van het contract</w:t>
      </w:r>
    </w:p>
    <w:p w14:paraId="6CE9E64F" w14:textId="77777777" w:rsidR="004F20AC" w:rsidRPr="00AB5445" w:rsidRDefault="004F20AC" w:rsidP="001F274D">
      <w:pPr>
        <w:adjustRightInd w:val="0"/>
        <w:ind w:left="709" w:hanging="1"/>
        <w:rPr>
          <w:rFonts w:cs="ArialMT"/>
        </w:rPr>
      </w:pPr>
      <w:r w:rsidRPr="00AB5445">
        <w:rPr>
          <w:rFonts w:cs="ArialMT"/>
        </w:rPr>
        <w:t>Het betreft een regulier werk beschreven in een RAW-bestek</w:t>
      </w:r>
      <w:r w:rsidRPr="00AB5445">
        <w:t xml:space="preserve">, gebaseerd op de </w:t>
      </w:r>
      <w:r w:rsidRPr="00AB5445">
        <w:rPr>
          <w:rFonts w:cs="ArialMT"/>
        </w:rPr>
        <w:t xml:space="preserve">UAV 2012, </w:t>
      </w:r>
      <w:r w:rsidRPr="00AB5445">
        <w:t>waarin alle werkzaamheden als resultaat zijn beschreven</w:t>
      </w:r>
      <w:r w:rsidRPr="00AB5445">
        <w:rPr>
          <w:rFonts w:cs="ArialMT"/>
        </w:rPr>
        <w:t xml:space="preserve">. </w:t>
      </w:r>
    </w:p>
    <w:p w14:paraId="64354AAD" w14:textId="69C8AC22" w:rsidR="004F20AC" w:rsidRPr="00AB5445" w:rsidRDefault="004F20AC" w:rsidP="004F20AC">
      <w:pPr>
        <w:pStyle w:val="Geenafstand"/>
        <w:ind w:left="720"/>
        <w:rPr>
          <w:b/>
          <w:bCs/>
          <w:lang w:eastAsia="nl-NL"/>
        </w:rPr>
      </w:pPr>
      <w:r w:rsidRPr="00AB5445">
        <w:rPr>
          <w:lang w:eastAsia="nl-NL"/>
        </w:rPr>
        <w:t xml:space="preserve">Door de besteks-systematiek is een zeer vergaande standaardisatie doorgevoerd met als groot voordeel dat inschrijvers precies weten waarvoor zij prijzen voor afgeven en de aanbestedende diensten precies weten welke prestaties zij voor die prijzen geleverd krijgen. Een RAW-bestek op zich biedt dus vrijwel geen ruimte voor het bieden van extra kwaliteit voor zover het gaat om de prestaties die de kern van de </w:t>
      </w:r>
      <w:r w:rsidR="000459AF" w:rsidRPr="00AB5445">
        <w:rPr>
          <w:lang w:eastAsia="nl-NL"/>
        </w:rPr>
        <w:t>O</w:t>
      </w:r>
      <w:r w:rsidRPr="00AB5445">
        <w:rPr>
          <w:lang w:eastAsia="nl-NL"/>
        </w:rPr>
        <w:t>pdracht vormen (uit advies 224 van de Commissie van Aanbestedingsexperts, mei 2015);</w:t>
      </w:r>
    </w:p>
    <w:p w14:paraId="6C626F08" w14:textId="77777777" w:rsidR="004F20AC" w:rsidRPr="00AB5445" w:rsidRDefault="004F20AC" w:rsidP="004F20AC">
      <w:pPr>
        <w:pStyle w:val="Geenafstand"/>
        <w:ind w:left="720"/>
        <w:rPr>
          <w:b/>
          <w:bCs/>
          <w:lang w:eastAsia="nl-NL"/>
        </w:rPr>
      </w:pPr>
    </w:p>
    <w:p w14:paraId="174A7D6B" w14:textId="77777777" w:rsidR="004F20AC" w:rsidRPr="00AB5445" w:rsidRDefault="004F20AC" w:rsidP="004F20AC">
      <w:pPr>
        <w:numPr>
          <w:ilvl w:val="0"/>
          <w:numId w:val="30"/>
        </w:numPr>
        <w:tabs>
          <w:tab w:val="left" w:pos="708"/>
        </w:tabs>
        <w:rPr>
          <w:szCs w:val="20"/>
        </w:rPr>
      </w:pPr>
      <w:r w:rsidRPr="00AB5445">
        <w:rPr>
          <w:i/>
          <w:iCs/>
          <w:szCs w:val="20"/>
        </w:rPr>
        <w:t>Innovatieve oplossingen</w:t>
      </w:r>
    </w:p>
    <w:p w14:paraId="1FBA40EC" w14:textId="77777777" w:rsidR="004F20AC" w:rsidRPr="00AB5445" w:rsidRDefault="004F20AC" w:rsidP="001F274D">
      <w:pPr>
        <w:adjustRightInd w:val="0"/>
        <w:ind w:left="709" w:hanging="1"/>
      </w:pPr>
      <w:r w:rsidRPr="00AB5445">
        <w:rPr>
          <w:rFonts w:cs="ArialMT"/>
        </w:rPr>
        <w:t>Aanbesteder</w:t>
      </w:r>
      <w:r w:rsidRPr="00AB5445">
        <w:t xml:space="preserve"> verwacht dat de aard van het werk niet zal leiden tot innovatieve oplossingen.</w:t>
      </w:r>
    </w:p>
    <w:p w14:paraId="660A6F8D" w14:textId="77777777" w:rsidR="004F044D" w:rsidRPr="00AB5445" w:rsidRDefault="004F044D" w:rsidP="002C3B23">
      <w:pPr>
        <w:autoSpaceDE w:val="0"/>
        <w:autoSpaceDN w:val="0"/>
        <w:adjustRightInd w:val="0"/>
        <w:snapToGrid w:val="0"/>
        <w:rPr>
          <w:rFonts w:cs="Calibri"/>
          <w:color w:val="000000"/>
          <w:szCs w:val="20"/>
        </w:rPr>
      </w:pPr>
    </w:p>
    <w:p w14:paraId="136EA1C7" w14:textId="77777777" w:rsidR="005D54C9" w:rsidRPr="00AB5445" w:rsidRDefault="005D54C9" w:rsidP="005D54C9">
      <w:pPr>
        <w:pStyle w:val="Kop2"/>
      </w:pPr>
      <w:bookmarkStart w:id="59" w:name="_Toc128573687"/>
      <w:r w:rsidRPr="00AB5445">
        <w:t>Beoordelingsprocedure</w:t>
      </w:r>
      <w:bookmarkEnd w:id="59"/>
    </w:p>
    <w:p w14:paraId="136EA1DD" w14:textId="2D84A53A" w:rsidR="005D54C9" w:rsidRPr="00AB5445" w:rsidRDefault="005D54C9" w:rsidP="005D54C9">
      <w:pPr>
        <w:pStyle w:val="Kop3"/>
      </w:pPr>
      <w:bookmarkStart w:id="60" w:name="_Toc128573688"/>
      <w:r w:rsidRPr="00AB5445">
        <w:t>Toetsing van de inschrijvingen op de inschrijving</w:t>
      </w:r>
      <w:r w:rsidR="00490DB1" w:rsidRPr="00AB5445">
        <w:t>s</w:t>
      </w:r>
      <w:r w:rsidRPr="00AB5445">
        <w:t>eisen</w:t>
      </w:r>
      <w:bookmarkEnd w:id="60"/>
    </w:p>
    <w:p w14:paraId="136EA1E1" w14:textId="52808D83" w:rsidR="005D54C9" w:rsidRPr="00AB5445" w:rsidRDefault="005D54C9" w:rsidP="00066ED4">
      <w:r w:rsidRPr="00AB5445">
        <w:t xml:space="preserve">De </w:t>
      </w:r>
      <w:r w:rsidR="00D72441" w:rsidRPr="00AB5445">
        <w:t>A</w:t>
      </w:r>
      <w:r w:rsidRPr="00AB5445">
        <w:t>anbesteder controleert of de inschrijvingen tijdig, compleet en juist zijn aangeleverd.</w:t>
      </w:r>
    </w:p>
    <w:p w14:paraId="136EA1E2" w14:textId="77777777" w:rsidR="005D54C9" w:rsidRPr="00AB5445" w:rsidRDefault="005D54C9" w:rsidP="005D54C9"/>
    <w:p w14:paraId="136EA1E3" w14:textId="599AA1CD" w:rsidR="005D54C9" w:rsidRPr="00AB5445" w:rsidRDefault="005D54C9" w:rsidP="005D54C9">
      <w:r w:rsidRPr="00AB5445">
        <w:t>Alleen tijdig en op de voorgeschreven wijze ingediende inschrijvin</w:t>
      </w:r>
      <w:r w:rsidR="00E171B3" w:rsidRPr="00AB5445">
        <w:t>gen die voldoen aan het ARW 2016</w:t>
      </w:r>
      <w:r w:rsidRPr="00AB5445">
        <w:t xml:space="preserve"> worden in behandeling genomen.</w:t>
      </w:r>
    </w:p>
    <w:p w14:paraId="136EA23C" w14:textId="76B2D17B" w:rsidR="000C0B24" w:rsidRPr="00AB5445" w:rsidRDefault="000C0B24" w:rsidP="00066ED4">
      <w:pPr>
        <w:pStyle w:val="Kop3"/>
      </w:pPr>
      <w:bookmarkStart w:id="61" w:name="_Toc128573689"/>
      <w:r w:rsidRPr="00AB5445">
        <w:t>Inschrijvingssom</w:t>
      </w:r>
      <w:r w:rsidR="00066ED4" w:rsidRPr="00AB5445">
        <w:t>, laagste prijs</w:t>
      </w:r>
      <w:bookmarkEnd w:id="61"/>
    </w:p>
    <w:p w14:paraId="136EA24C" w14:textId="2B507394" w:rsidR="000C0B24" w:rsidRPr="00AB5445" w:rsidRDefault="00371EF1" w:rsidP="004F044D">
      <w:pPr>
        <w:rPr>
          <w:rFonts w:cs="Arial"/>
        </w:rPr>
      </w:pPr>
      <w:r w:rsidRPr="00AB5445">
        <w:rPr>
          <w:rFonts w:cs="Arial"/>
        </w:rPr>
        <w:t>De laagste prijs blijkt na het openen va</w:t>
      </w:r>
      <w:r w:rsidR="004F044D" w:rsidRPr="00AB5445">
        <w:rPr>
          <w:rFonts w:cs="Arial"/>
        </w:rPr>
        <w:t xml:space="preserve">n de kluis. </w:t>
      </w:r>
      <w:r w:rsidR="00FD194C" w:rsidRPr="00AB5445">
        <w:rPr>
          <w:rFonts w:cs="Arial"/>
        </w:rPr>
        <w:t xml:space="preserve">De inschrijvers kunnen hierbij </w:t>
      </w:r>
      <w:r w:rsidR="00FD194C" w:rsidRPr="00AB5445">
        <w:rPr>
          <w:rFonts w:cs="Arial"/>
          <w:b/>
          <w:u w:val="single"/>
        </w:rPr>
        <w:t xml:space="preserve">niet </w:t>
      </w:r>
      <w:r w:rsidR="00FD194C" w:rsidRPr="00AB5445">
        <w:rPr>
          <w:rFonts w:cs="Arial"/>
        </w:rPr>
        <w:t>aanwezig zijn.</w:t>
      </w:r>
    </w:p>
    <w:p w14:paraId="136EA250" w14:textId="172D3073" w:rsidR="000C0B24" w:rsidRPr="00AB5445" w:rsidRDefault="000C0B24" w:rsidP="00C31B21">
      <w:pPr>
        <w:pStyle w:val="Kop2"/>
      </w:pPr>
      <w:bookmarkStart w:id="62" w:name="_Toc128573690"/>
      <w:r w:rsidRPr="00AB5445">
        <w:t>Controle op bewi</w:t>
      </w:r>
      <w:r w:rsidR="00C31B21" w:rsidRPr="00AB5445">
        <w:t>jsmiddelen vanuit het ingediende UEA</w:t>
      </w:r>
      <w:bookmarkEnd w:id="62"/>
    </w:p>
    <w:p w14:paraId="136EA251" w14:textId="73C1E949" w:rsidR="000C0B24" w:rsidRPr="00AB5445" w:rsidRDefault="000C0B24" w:rsidP="00066ED4">
      <w:r w:rsidRPr="00AB5445">
        <w:t xml:space="preserve">Om de juistheid van </w:t>
      </w:r>
      <w:r w:rsidR="00C31B21" w:rsidRPr="00AB5445">
        <w:t xml:space="preserve">het </w:t>
      </w:r>
      <w:r w:rsidRPr="00AB5445">
        <w:t xml:space="preserve">door de </w:t>
      </w:r>
      <w:r w:rsidR="00C31B21" w:rsidRPr="00AB5445">
        <w:t xml:space="preserve">inschrijver ingediende Uniform Europees Aanbestedingsdocument (UEA) </w:t>
      </w:r>
      <w:r w:rsidRPr="00AB5445">
        <w:t xml:space="preserve">te controleren moet de inschrijver die het eerst voor gunning in aanmerking komt op eerste verzoek van de </w:t>
      </w:r>
      <w:r w:rsidR="002340B2" w:rsidRPr="00AB5445">
        <w:t>A</w:t>
      </w:r>
      <w:r w:rsidRPr="00AB5445">
        <w:t>anbesteder de bewijsmidde</w:t>
      </w:r>
      <w:r w:rsidR="00C31B21" w:rsidRPr="00AB5445">
        <w:t xml:space="preserve">len zoals genoemd in </w:t>
      </w:r>
      <w:r w:rsidR="002F65BA" w:rsidRPr="00AB5445">
        <w:t>het ARW</w:t>
      </w:r>
      <w:r w:rsidR="00C31B21" w:rsidRPr="00AB5445">
        <w:t xml:space="preserve"> 2016</w:t>
      </w:r>
      <w:r w:rsidRPr="00AB5445">
        <w:t xml:space="preserve"> en deze </w:t>
      </w:r>
      <w:r w:rsidR="008140F2" w:rsidRPr="00AB5445">
        <w:t>inschrijvings</w:t>
      </w:r>
      <w:r w:rsidRPr="00AB5445">
        <w:t xml:space="preserve">leidraad binnen 7 dagen bij de </w:t>
      </w:r>
      <w:r w:rsidR="00D72441" w:rsidRPr="00AB5445">
        <w:t>A</w:t>
      </w:r>
      <w:r w:rsidRPr="00AB5445">
        <w:t>anbesteder indienen.</w:t>
      </w:r>
    </w:p>
    <w:p w14:paraId="136EA252" w14:textId="77777777" w:rsidR="000C0B24" w:rsidRPr="00AB5445" w:rsidRDefault="000C0B24" w:rsidP="000C0B24"/>
    <w:p w14:paraId="486ECD7B" w14:textId="77777777" w:rsidR="004F044D" w:rsidRPr="00AB5445" w:rsidRDefault="00C31B21" w:rsidP="00371EF1">
      <w:r w:rsidRPr="00AB5445">
        <w:t>Mocht uit de controle van de bewijsmiddelen blijken dat de inschrijver toch niet voldoet, dan kan de inschrijver, in aanmerking nemende artikel</w:t>
      </w:r>
      <w:r w:rsidR="00A20F1B" w:rsidRPr="00AB5445">
        <w:t xml:space="preserve"> 2</w:t>
      </w:r>
      <w:r w:rsidRPr="00AB5445">
        <w:t>.</w:t>
      </w:r>
      <w:r w:rsidR="00A20F1B" w:rsidRPr="00AB5445">
        <w:t>21.5 en 2.21.6</w:t>
      </w:r>
      <w:r w:rsidRPr="00AB5445">
        <w:t xml:space="preserve"> van het ARW 2016, worden uitgesloten.</w:t>
      </w:r>
    </w:p>
    <w:p w14:paraId="39E1FF37" w14:textId="77777777" w:rsidR="004F044D" w:rsidRPr="00AB5445" w:rsidRDefault="004F044D" w:rsidP="00371EF1"/>
    <w:p w14:paraId="136EA254" w14:textId="2E08A996" w:rsidR="005D54C9" w:rsidRPr="00AB5445" w:rsidRDefault="005D54C9" w:rsidP="00371EF1"/>
    <w:p w14:paraId="136EA255" w14:textId="77777777" w:rsidR="005D54C9" w:rsidRPr="00AB5445" w:rsidRDefault="000C0B24" w:rsidP="000C0B24">
      <w:pPr>
        <w:pStyle w:val="Kop1"/>
      </w:pPr>
      <w:bookmarkStart w:id="63" w:name="_Toc128573691"/>
      <w:r w:rsidRPr="00AB5445">
        <w:t>Gunnen en contracteren</w:t>
      </w:r>
      <w:bookmarkEnd w:id="63"/>
    </w:p>
    <w:p w14:paraId="136EA256" w14:textId="77777777" w:rsidR="000C0B24" w:rsidRPr="00AB5445" w:rsidRDefault="000C0B24" w:rsidP="000C0B24">
      <w:pPr>
        <w:pStyle w:val="Kop2"/>
      </w:pPr>
      <w:bookmarkStart w:id="64" w:name="_Toc128573692"/>
      <w:r w:rsidRPr="00AB5445">
        <w:t>Gunningsbeslissing</w:t>
      </w:r>
      <w:bookmarkEnd w:id="64"/>
    </w:p>
    <w:p w14:paraId="136EA259" w14:textId="70C3A3F0" w:rsidR="000C0B24" w:rsidRPr="00AB5445" w:rsidRDefault="000C0B24" w:rsidP="000F08A4">
      <w:r w:rsidRPr="00AB5445">
        <w:t xml:space="preserve">Na </w:t>
      </w:r>
      <w:r w:rsidR="000F08A4" w:rsidRPr="00AB5445">
        <w:t>het beoordelen van de inschrijvingen s</w:t>
      </w:r>
      <w:r w:rsidRPr="00AB5445">
        <w:t xml:space="preserve">telt de </w:t>
      </w:r>
      <w:r w:rsidR="00D72441" w:rsidRPr="00AB5445">
        <w:t>A</w:t>
      </w:r>
      <w:r w:rsidRPr="00AB5445">
        <w:t xml:space="preserve">anbesteder alle inschrijvers via </w:t>
      </w:r>
      <w:proofErr w:type="spellStart"/>
      <w:r w:rsidRPr="00AB5445">
        <w:t>TenderNed</w:t>
      </w:r>
      <w:proofErr w:type="spellEnd"/>
      <w:r w:rsidRPr="00AB5445">
        <w:t xml:space="preserve"> in kennis van </w:t>
      </w:r>
      <w:r w:rsidR="000F08A4" w:rsidRPr="00AB5445">
        <w:rPr>
          <w:rFonts w:cstheme="minorHAnsi"/>
          <w:szCs w:val="20"/>
        </w:rPr>
        <w:t xml:space="preserve">de gunningsbeslissing welke tenminste de informatie bevat </w:t>
      </w:r>
      <w:r w:rsidRPr="00AB5445">
        <w:t>welk</w:t>
      </w:r>
      <w:r w:rsidR="0022235B" w:rsidRPr="00AB5445">
        <w:t xml:space="preserve">e nodig is op grond van artikel </w:t>
      </w:r>
      <w:r w:rsidR="00A20F1B" w:rsidRPr="00AB5445">
        <w:t>2.36.5 van het ARW 2016</w:t>
      </w:r>
      <w:r w:rsidRPr="00AB5445">
        <w:t xml:space="preserve"> en aan welke inschrijver, en op welke gronden</w:t>
      </w:r>
      <w:r w:rsidR="000F08A4" w:rsidRPr="00AB5445">
        <w:t>,</w:t>
      </w:r>
      <w:r w:rsidRPr="00AB5445">
        <w:t xml:space="preserve"> de </w:t>
      </w:r>
      <w:r w:rsidR="00D72441" w:rsidRPr="00AB5445">
        <w:t>A</w:t>
      </w:r>
      <w:r w:rsidRPr="00AB5445">
        <w:t xml:space="preserve">anbesteder voornemens is te gunnen. </w:t>
      </w:r>
    </w:p>
    <w:p w14:paraId="136EA25A" w14:textId="77777777" w:rsidR="000C0B24" w:rsidRPr="00AB5445" w:rsidRDefault="000C0B24" w:rsidP="003F666D"/>
    <w:p w14:paraId="136EA25B" w14:textId="77777777" w:rsidR="000C0B24" w:rsidRPr="00AB5445" w:rsidRDefault="000C0B24" w:rsidP="000C0B24">
      <w:r w:rsidRPr="00AB5445">
        <w:t xml:space="preserve">Aan dit voornemen tot gunning kunnen géén rechten worden ontleend. </w:t>
      </w:r>
    </w:p>
    <w:p w14:paraId="136EA25C" w14:textId="77777777" w:rsidR="000C0B24" w:rsidRPr="00AB5445" w:rsidRDefault="000C0B24" w:rsidP="000C0B24">
      <w:pPr>
        <w:pStyle w:val="Kop2"/>
      </w:pPr>
      <w:bookmarkStart w:id="65" w:name="_Toc128573693"/>
      <w:r w:rsidRPr="00AB5445">
        <w:lastRenderedPageBreak/>
        <w:t>Bezwaarprocedure</w:t>
      </w:r>
      <w:bookmarkEnd w:id="65"/>
    </w:p>
    <w:p w14:paraId="136EA25D" w14:textId="1C753343" w:rsidR="000C0B24" w:rsidRPr="00AB5445" w:rsidRDefault="000C0B24" w:rsidP="00215629">
      <w:r w:rsidRPr="00AB5445">
        <w:t xml:space="preserve">Niet voor de </w:t>
      </w:r>
      <w:r w:rsidR="000459AF" w:rsidRPr="00AB5445">
        <w:t>O</w:t>
      </w:r>
      <w:r w:rsidRPr="00AB5445">
        <w:t xml:space="preserve">pdracht in aanmerking gekomen inschrijvers kunnen binnen twintig (20) dagen opkomen tegen de gunningbeslissing. </w:t>
      </w:r>
      <w:proofErr w:type="gramStart"/>
      <w:r w:rsidRPr="00AB5445">
        <w:t>Indien</w:t>
      </w:r>
      <w:proofErr w:type="gramEnd"/>
      <w:r w:rsidRPr="00AB5445">
        <w:t xml:space="preserve"> een inschrijver van deze mogelijkheid gebruik maakt, zal niet tot contracteren worden overgegaan voordat er vonnis is gewezen. </w:t>
      </w:r>
    </w:p>
    <w:p w14:paraId="136EA25E" w14:textId="77777777" w:rsidR="008140F2" w:rsidRPr="00AB5445" w:rsidRDefault="008140F2" w:rsidP="00215629"/>
    <w:p w14:paraId="498CAFB4" w14:textId="573C5B98" w:rsidR="0037719F" w:rsidRPr="00AB5445" w:rsidRDefault="0037719F" w:rsidP="00215629">
      <w:pPr>
        <w:pStyle w:val="Geenafstand"/>
        <w:rPr>
          <w:szCs w:val="20"/>
        </w:rPr>
      </w:pPr>
      <w:r w:rsidRPr="00AB5445">
        <w:rPr>
          <w:szCs w:val="20"/>
        </w:rPr>
        <w:t xml:space="preserve">De </w:t>
      </w:r>
      <w:r w:rsidR="002340B2" w:rsidRPr="00AB5445">
        <w:rPr>
          <w:szCs w:val="20"/>
        </w:rPr>
        <w:t>A</w:t>
      </w:r>
      <w:r w:rsidRPr="00AB5445">
        <w:rPr>
          <w:szCs w:val="20"/>
        </w:rPr>
        <w:t xml:space="preserve">anbesteder </w:t>
      </w:r>
      <w:r w:rsidR="00533611" w:rsidRPr="00AB5445">
        <w:rPr>
          <w:szCs w:val="20"/>
        </w:rPr>
        <w:t xml:space="preserve">behoudt zich het recht voor </w:t>
      </w:r>
      <w:r w:rsidRPr="00AB5445">
        <w:rPr>
          <w:szCs w:val="20"/>
        </w:rPr>
        <w:t xml:space="preserve">voornoemde termijn </w:t>
      </w:r>
      <w:r w:rsidR="00533611" w:rsidRPr="00AB5445">
        <w:rPr>
          <w:szCs w:val="20"/>
        </w:rPr>
        <w:t xml:space="preserve">van twintig (20) dagen tussentijds </w:t>
      </w:r>
      <w:r w:rsidRPr="00AB5445">
        <w:rPr>
          <w:szCs w:val="20"/>
        </w:rPr>
        <w:t xml:space="preserve">te verlengen. De inschrijvers worden hierover </w:t>
      </w:r>
      <w:r w:rsidR="00533611" w:rsidRPr="00AB5445">
        <w:rPr>
          <w:szCs w:val="20"/>
        </w:rPr>
        <w:t xml:space="preserve">in een voorkomend geval </w:t>
      </w:r>
      <w:r w:rsidRPr="00AB5445">
        <w:rPr>
          <w:szCs w:val="20"/>
        </w:rPr>
        <w:t>geïnformeerd.</w:t>
      </w:r>
    </w:p>
    <w:p w14:paraId="5D71A4F8" w14:textId="77777777" w:rsidR="00533611" w:rsidRPr="00AB5445" w:rsidRDefault="00533611" w:rsidP="00215629"/>
    <w:p w14:paraId="005F8851" w14:textId="3381A0BC" w:rsidR="0037719F" w:rsidRPr="00AB5445" w:rsidRDefault="00533611" w:rsidP="00215629">
      <w:r w:rsidRPr="00AB5445">
        <w:t xml:space="preserve">Wordt er géén kort geding aanhangig gemaakt, dan zal de </w:t>
      </w:r>
      <w:r w:rsidR="002340B2" w:rsidRPr="00AB5445">
        <w:t>A</w:t>
      </w:r>
      <w:r w:rsidRPr="00AB5445">
        <w:t xml:space="preserve">anbesteder na afloop van de termijn van twintig (20) dagen de </w:t>
      </w:r>
      <w:r w:rsidR="000459AF" w:rsidRPr="00AB5445">
        <w:t>O</w:t>
      </w:r>
      <w:r w:rsidRPr="00AB5445">
        <w:t>pdracht gunnen in overeenstemming met zijn voornemen.</w:t>
      </w:r>
    </w:p>
    <w:p w14:paraId="6BD2A591" w14:textId="77777777" w:rsidR="00533611" w:rsidRPr="00AB5445" w:rsidRDefault="00533611" w:rsidP="008140F2">
      <w:pPr>
        <w:rPr>
          <w:rFonts w:asciiTheme="majorHAnsi" w:hAnsiTheme="majorHAnsi"/>
        </w:rPr>
      </w:pPr>
    </w:p>
    <w:p w14:paraId="43EF3F68" w14:textId="0F001954" w:rsidR="00996F58" w:rsidRPr="00AB5445" w:rsidRDefault="008140F2" w:rsidP="003259F6">
      <w:pPr>
        <w:rPr>
          <w:rFonts w:asciiTheme="majorHAnsi" w:hAnsiTheme="majorHAnsi"/>
        </w:rPr>
      </w:pPr>
      <w:r w:rsidRPr="00AB5445">
        <w:rPr>
          <w:rFonts w:asciiTheme="majorHAnsi" w:hAnsiTheme="majorHAnsi"/>
        </w:rPr>
        <w:t xml:space="preserve">Gestelde termijn is een vervaltermijn waarna er gegund kan worden. </w:t>
      </w:r>
      <w:proofErr w:type="gramStart"/>
      <w:r w:rsidRPr="00AB5445">
        <w:rPr>
          <w:rFonts w:asciiTheme="majorHAnsi" w:hAnsiTheme="majorHAnsi"/>
        </w:rPr>
        <w:t>Indien</w:t>
      </w:r>
      <w:proofErr w:type="gramEnd"/>
      <w:r w:rsidRPr="00AB5445">
        <w:rPr>
          <w:rFonts w:asciiTheme="majorHAnsi" w:hAnsiTheme="majorHAnsi"/>
        </w:rPr>
        <w:t xml:space="preserve"> een zwaarwegend belang onverwijlde gunning gebiedt, kan de </w:t>
      </w:r>
      <w:r w:rsidR="002340B2" w:rsidRPr="00AB5445">
        <w:rPr>
          <w:rFonts w:asciiTheme="majorHAnsi" w:hAnsiTheme="majorHAnsi"/>
        </w:rPr>
        <w:t>A</w:t>
      </w:r>
      <w:r w:rsidRPr="00AB5445">
        <w:rPr>
          <w:rFonts w:asciiTheme="majorHAnsi" w:hAnsiTheme="majorHAnsi"/>
        </w:rPr>
        <w:t xml:space="preserve">anbesteder </w:t>
      </w:r>
      <w:r w:rsidRPr="00AB5445">
        <w:rPr>
          <w:rFonts w:asciiTheme="majorHAnsi" w:hAnsiTheme="majorHAnsi" w:cs="Calibri"/>
        </w:rPr>
        <w:t xml:space="preserve">ook voor de afloop van de genoemde termijn gunnen. </w:t>
      </w:r>
      <w:r w:rsidRPr="00AB5445">
        <w:rPr>
          <w:rFonts w:asciiTheme="majorHAnsi" w:hAnsiTheme="majorHAnsi"/>
        </w:rPr>
        <w:t xml:space="preserve">Door binnen deze termijn geen gebruik te maken doet </w:t>
      </w:r>
      <w:r w:rsidR="003259F6" w:rsidRPr="00AB5445">
        <w:rPr>
          <w:rFonts w:asciiTheme="majorHAnsi" w:hAnsiTheme="majorHAnsi"/>
        </w:rPr>
        <w:t xml:space="preserve">de inschrijver </w:t>
      </w:r>
      <w:r w:rsidRPr="00AB5445">
        <w:rPr>
          <w:rFonts w:asciiTheme="majorHAnsi" w:hAnsiTheme="majorHAnsi"/>
        </w:rPr>
        <w:t>afstand van het recht om te klagen of vervangende schadevergoeding te vorderen, nadien ingestelde bezwaren zullen daardoor niet ontvankelijk zijn.</w:t>
      </w:r>
    </w:p>
    <w:p w14:paraId="5306DBEB" w14:textId="77777777" w:rsidR="00996F58" w:rsidRPr="00AB5445" w:rsidRDefault="00996F58" w:rsidP="003259F6">
      <w:pPr>
        <w:rPr>
          <w:rFonts w:asciiTheme="majorHAnsi" w:hAnsiTheme="majorHAnsi"/>
        </w:rPr>
      </w:pPr>
    </w:p>
    <w:p w14:paraId="21B95A54" w14:textId="77777777" w:rsidR="00996F58" w:rsidRPr="00AB5445" w:rsidRDefault="00996F58" w:rsidP="00996F58">
      <w:pPr>
        <w:rPr>
          <w:rFonts w:ascii="Calibri" w:hAnsi="Calibri"/>
          <w:szCs w:val="20"/>
        </w:rPr>
      </w:pPr>
      <w:proofErr w:type="gramStart"/>
      <w:r w:rsidRPr="00AB5445">
        <w:rPr>
          <w:rFonts w:ascii="Calibri" w:hAnsi="Calibri"/>
          <w:szCs w:val="20"/>
        </w:rPr>
        <w:t>Indien</w:t>
      </w:r>
      <w:proofErr w:type="gramEnd"/>
      <w:r w:rsidRPr="00AB5445">
        <w:rPr>
          <w:rFonts w:ascii="Calibri" w:hAnsi="Calibri"/>
          <w:szCs w:val="20"/>
        </w:rPr>
        <w:t xml:space="preserve"> een inschrijver tegen een gunningsvoornemen een kort geding aanhangig maakt, en de oorspronkelijke begunstigde intervenieert niet in dit geding dan vervalt zijn recht om nog op te mogen komen tegen een eventueel gewijzigd gunningsvoornemen.</w:t>
      </w:r>
    </w:p>
    <w:p w14:paraId="136EA260" w14:textId="77777777" w:rsidR="000C0B24" w:rsidRPr="00AB5445" w:rsidRDefault="000C0B24" w:rsidP="000C0B24">
      <w:pPr>
        <w:pStyle w:val="Kop2"/>
      </w:pPr>
      <w:bookmarkStart w:id="66" w:name="_Toc128573694"/>
      <w:r w:rsidRPr="00AB5445">
        <w:t>Zekerheidsstelling</w:t>
      </w:r>
      <w:bookmarkEnd w:id="66"/>
    </w:p>
    <w:p w14:paraId="136EA261" w14:textId="1695278E" w:rsidR="000C0B24" w:rsidRPr="00AB5445" w:rsidRDefault="000C0B24" w:rsidP="000C0B24">
      <w:r w:rsidRPr="00AB5445">
        <w:t xml:space="preserve">Voorafgaand aan de gunning dient de inschrijver, welke voor gunning in aanmerking is gekomen, een bereidverklaring van een borginstelling </w:t>
      </w:r>
      <w:r w:rsidR="00612757" w:rsidRPr="00AB5445">
        <w:t xml:space="preserve">of bankinstelling </w:t>
      </w:r>
      <w:r w:rsidR="00634CC8" w:rsidRPr="00AB5445">
        <w:t>(welke onder toezicht staat van de Nederlands</w:t>
      </w:r>
      <w:r w:rsidR="0088735F" w:rsidRPr="00AB5445">
        <w:t>ch</w:t>
      </w:r>
      <w:r w:rsidR="00634CC8" w:rsidRPr="00AB5445">
        <w:t xml:space="preserve">e Bank) </w:t>
      </w:r>
      <w:r w:rsidRPr="00AB5445">
        <w:t>tot het verlenen van de zekerheidsstelling aan te reiken.</w:t>
      </w:r>
    </w:p>
    <w:p w14:paraId="136EA262" w14:textId="77777777" w:rsidR="000C0B24" w:rsidRPr="00AB5445" w:rsidRDefault="000C0B24" w:rsidP="000C0B24"/>
    <w:p w14:paraId="14498301" w14:textId="78A60113" w:rsidR="00BC638D" w:rsidRPr="00AB5445" w:rsidRDefault="00BC638D" w:rsidP="00BC638D">
      <w:pPr>
        <w:rPr>
          <w:szCs w:val="20"/>
        </w:rPr>
      </w:pPr>
      <w:r w:rsidRPr="00AB5445">
        <w:rPr>
          <w:szCs w:val="20"/>
        </w:rPr>
        <w:t>De overeenkomst wordt geacht in te gaan op de datum van opdrachtverlening volgens artikel 2.37.6 van het ARW 2016.</w:t>
      </w:r>
    </w:p>
    <w:p w14:paraId="136EA265" w14:textId="77777777" w:rsidR="000C0B24" w:rsidRPr="00AB5445" w:rsidRDefault="000C0B24" w:rsidP="000C0B24"/>
    <w:p w14:paraId="136EA266" w14:textId="1D5EB9B5" w:rsidR="000C0B24" w:rsidRPr="00AB5445" w:rsidRDefault="000C0B24" w:rsidP="006D482B"/>
    <w:p w14:paraId="136EA267" w14:textId="77777777" w:rsidR="005D54C9" w:rsidRPr="00AB5445" w:rsidRDefault="000C0B24" w:rsidP="000C0B24">
      <w:pPr>
        <w:pStyle w:val="Kop1"/>
      </w:pPr>
      <w:bookmarkStart w:id="67" w:name="_Toc128573695"/>
      <w:r w:rsidRPr="00AB5445">
        <w:t>Nadere bepalingen</w:t>
      </w:r>
      <w:bookmarkEnd w:id="67"/>
    </w:p>
    <w:p w14:paraId="136EA268" w14:textId="77777777" w:rsidR="000C0B24" w:rsidRPr="00AB5445" w:rsidRDefault="000C0B24" w:rsidP="000C0B24">
      <w:pPr>
        <w:pStyle w:val="Kop2"/>
      </w:pPr>
      <w:bookmarkStart w:id="68" w:name="_Toc128573696"/>
      <w:r w:rsidRPr="00AB5445">
        <w:t>Voorbehoud</w:t>
      </w:r>
      <w:bookmarkEnd w:id="68"/>
    </w:p>
    <w:p w14:paraId="136EA269" w14:textId="1DD8BF9D" w:rsidR="000C0B24" w:rsidRPr="00AB5445" w:rsidRDefault="000C0B24" w:rsidP="000C0B24">
      <w:pPr>
        <w:rPr>
          <w:rFonts w:cs="Arial"/>
        </w:rPr>
      </w:pPr>
      <w:r w:rsidRPr="00AB5445">
        <w:rPr>
          <w:rFonts w:cs="Arial"/>
        </w:rPr>
        <w:t xml:space="preserve">De </w:t>
      </w:r>
      <w:r w:rsidR="002340B2" w:rsidRPr="00AB5445">
        <w:rPr>
          <w:rFonts w:cs="Arial"/>
        </w:rPr>
        <w:t>A</w:t>
      </w:r>
      <w:r w:rsidRPr="00AB5445">
        <w:rPr>
          <w:rFonts w:cs="Arial"/>
        </w:rPr>
        <w:t xml:space="preserve">anbesteder is niet verplicht de </w:t>
      </w:r>
      <w:r w:rsidR="000459AF" w:rsidRPr="00AB5445">
        <w:rPr>
          <w:rFonts w:cs="Arial"/>
        </w:rPr>
        <w:t>O</w:t>
      </w:r>
      <w:r w:rsidRPr="00AB5445">
        <w:rPr>
          <w:rFonts w:cs="Arial"/>
        </w:rPr>
        <w:t xml:space="preserve">pdracht in het kader van deze aanbesteding te gunnen </w:t>
      </w:r>
      <w:r w:rsidR="00D72441" w:rsidRPr="00AB5445">
        <w:rPr>
          <w:rFonts w:cs="Arial"/>
        </w:rPr>
        <w:t xml:space="preserve">en/of de overeenkomst aan te gaan </w:t>
      </w:r>
      <w:r w:rsidRPr="00AB5445">
        <w:rPr>
          <w:rFonts w:cs="Arial"/>
        </w:rPr>
        <w:t xml:space="preserve">en behoudt zich het recht voor de aanbesteding te staken </w:t>
      </w:r>
      <w:proofErr w:type="gramStart"/>
      <w:r w:rsidRPr="00AB5445">
        <w:rPr>
          <w:rFonts w:cs="Arial"/>
        </w:rPr>
        <w:t>indien</w:t>
      </w:r>
      <w:proofErr w:type="gramEnd"/>
      <w:r w:rsidRPr="00AB5445">
        <w:rPr>
          <w:rFonts w:cs="Arial"/>
        </w:rPr>
        <w:t xml:space="preserve"> zij daartoe aanleiding ziet. De </w:t>
      </w:r>
      <w:r w:rsidR="00D72441" w:rsidRPr="00AB5445">
        <w:rPr>
          <w:rFonts w:cs="Arial"/>
        </w:rPr>
        <w:t>A</w:t>
      </w:r>
      <w:r w:rsidRPr="00AB5445">
        <w:rPr>
          <w:rFonts w:cs="Arial"/>
        </w:rPr>
        <w:t xml:space="preserve">anbesteder neemt een dergelijk besluit bij hoge uitzondering. </w:t>
      </w:r>
    </w:p>
    <w:p w14:paraId="136EA26A" w14:textId="77777777" w:rsidR="000C0B24" w:rsidRPr="00AB5445" w:rsidRDefault="000C0B24" w:rsidP="000C0B24">
      <w:pPr>
        <w:rPr>
          <w:rFonts w:cs="Arial"/>
        </w:rPr>
      </w:pPr>
      <w:r w:rsidRPr="00AB5445">
        <w:rPr>
          <w:rFonts w:cs="Arial"/>
        </w:rPr>
        <w:t>Inschrijvers hebben in dat geval geen recht op vergoeding van kosten gemaakt in het kader van of schade ontstaan ten gevolge van deze aanbesteding.</w:t>
      </w:r>
    </w:p>
    <w:p w14:paraId="136EA26B" w14:textId="77777777" w:rsidR="000C0B24" w:rsidRPr="00AB5445" w:rsidRDefault="000C0B24" w:rsidP="000C0B24">
      <w:pPr>
        <w:pStyle w:val="Kop2"/>
      </w:pPr>
      <w:bookmarkStart w:id="69" w:name="_Toc128573697"/>
      <w:r w:rsidRPr="00AB5445">
        <w:t>Geschillenregeling</w:t>
      </w:r>
      <w:bookmarkEnd w:id="69"/>
    </w:p>
    <w:p w14:paraId="136EA274" w14:textId="2A9D0CC5" w:rsidR="000C0B24" w:rsidRPr="00AB5445" w:rsidRDefault="00FB1A6A" w:rsidP="00215629">
      <w:pPr>
        <w:rPr>
          <w:strike/>
        </w:rPr>
      </w:pPr>
      <w:r w:rsidRPr="00AB5445">
        <w:t>In afwijking van</w:t>
      </w:r>
      <w:r w:rsidR="000C0B24" w:rsidRPr="00AB5445">
        <w:t xml:space="preserve"> artik</w:t>
      </w:r>
      <w:r w:rsidR="00A20F1B" w:rsidRPr="00AB5445">
        <w:t xml:space="preserve">el 2.40 van </w:t>
      </w:r>
      <w:r w:rsidR="002F65BA" w:rsidRPr="00AB5445">
        <w:t>het ARW</w:t>
      </w:r>
      <w:r w:rsidR="00A20F1B" w:rsidRPr="00AB5445">
        <w:t xml:space="preserve"> 2016</w:t>
      </w:r>
      <w:r w:rsidR="000C0B24" w:rsidRPr="00AB5445">
        <w:t xml:space="preserve"> worden geschillen uitsluitend voorgel</w:t>
      </w:r>
      <w:r w:rsidR="00215629" w:rsidRPr="00AB5445">
        <w:t xml:space="preserve">egd bij de </w:t>
      </w:r>
      <w:r w:rsidR="001F249A" w:rsidRPr="00AB5445">
        <w:t>Raad van Arbitrage</w:t>
      </w:r>
      <w:r w:rsidR="00215629" w:rsidRPr="00AB5445">
        <w:t>.</w:t>
      </w:r>
    </w:p>
    <w:p w14:paraId="136EA27A" w14:textId="1A197E71" w:rsidR="000C0B24" w:rsidRPr="00AB5445" w:rsidRDefault="00E66E4A" w:rsidP="00E66E4A">
      <w:pPr>
        <w:pStyle w:val="Kop2"/>
      </w:pPr>
      <w:bookmarkStart w:id="70" w:name="_Toc128573698"/>
      <w:r w:rsidRPr="00AB5445">
        <w:t>Onvoorwaardelijke i</w:t>
      </w:r>
      <w:r w:rsidR="000C0B24" w:rsidRPr="00AB5445">
        <w:t>nschrijving</w:t>
      </w:r>
      <w:bookmarkEnd w:id="70"/>
    </w:p>
    <w:p w14:paraId="23837D81" w14:textId="77777777" w:rsidR="00E66E4A" w:rsidRPr="00AB5445" w:rsidRDefault="00E66E4A" w:rsidP="00E66E4A">
      <w:pPr>
        <w:pStyle w:val="Geenafstand"/>
      </w:pPr>
      <w:r w:rsidRPr="00AB5445">
        <w:t>Door middel van het indienen van een inschrijving geeft de inschrijver aan in te stemmen met de te volgen aanbestedingsprocedure, de eisen en de voorwaarden zoals expliciet in dit document zijn opgenomen.</w:t>
      </w:r>
    </w:p>
    <w:p w14:paraId="0672710B" w14:textId="77777777" w:rsidR="00E66E4A" w:rsidRPr="00AB5445" w:rsidRDefault="00E66E4A" w:rsidP="00E66E4A">
      <w:pPr>
        <w:pStyle w:val="Geenafstand"/>
      </w:pPr>
    </w:p>
    <w:p w14:paraId="6F6768CB" w14:textId="77777777" w:rsidR="00E66E4A" w:rsidRPr="00AB5445" w:rsidRDefault="00E66E4A" w:rsidP="00E66E4A">
      <w:pPr>
        <w:pStyle w:val="Geenafstand"/>
      </w:pPr>
      <w:r w:rsidRPr="00AB5445">
        <w:t>Het onder voorwaarden en/of voorbehoud doen van een inschrijving betekent het ontbreken</w:t>
      </w:r>
    </w:p>
    <w:p w14:paraId="6D2C1D9E" w14:textId="77777777" w:rsidR="00E66E4A" w:rsidRPr="00AB5445" w:rsidRDefault="00E66E4A" w:rsidP="00E66E4A">
      <w:pPr>
        <w:pStyle w:val="Geenafstand"/>
      </w:pPr>
      <w:proofErr w:type="gramStart"/>
      <w:r w:rsidRPr="00AB5445">
        <w:t>van</w:t>
      </w:r>
      <w:proofErr w:type="gramEnd"/>
      <w:r w:rsidRPr="00AB5445">
        <w:t xml:space="preserve"> instemming met het in deze leidraad gestelde en maakt de aanmelding ongeldig.</w:t>
      </w:r>
    </w:p>
    <w:p w14:paraId="50792990" w14:textId="77777777" w:rsidR="00E66E4A" w:rsidRPr="00AB5445" w:rsidRDefault="00E66E4A" w:rsidP="00E66E4A"/>
    <w:p w14:paraId="533C5A32" w14:textId="77777777" w:rsidR="00E66E4A" w:rsidRPr="00AB5445" w:rsidRDefault="00E66E4A" w:rsidP="00E66E4A">
      <w:pPr>
        <w:pStyle w:val="Geenafstand"/>
        <w:rPr>
          <w:rFonts w:cstheme="minorHAnsi"/>
          <w:color w:val="000000"/>
          <w:szCs w:val="20"/>
        </w:rPr>
      </w:pPr>
      <w:r w:rsidRPr="00AB5445">
        <w:rPr>
          <w:szCs w:val="20"/>
        </w:rPr>
        <w:t xml:space="preserve">Algemene inkoopvoorwaarden, branchevoorwaarden of andere voorwaarden van de inschrijver worden uitdrukkelijk uitgesloten en </w:t>
      </w:r>
      <w:r w:rsidRPr="00AB5445">
        <w:rPr>
          <w:rFonts w:cstheme="minorHAnsi"/>
          <w:color w:val="000000"/>
          <w:szCs w:val="20"/>
        </w:rPr>
        <w:t>van de hand gewezen, ongeacht het moment dat deze ter hand gesteld zijn.</w:t>
      </w:r>
    </w:p>
    <w:p w14:paraId="4D5D04AF" w14:textId="77777777" w:rsidR="00E66E4A" w:rsidRPr="00AB5445" w:rsidRDefault="00E66E4A" w:rsidP="00E66E4A">
      <w:pPr>
        <w:pStyle w:val="Geenafstand"/>
        <w:rPr>
          <w:rFonts w:cstheme="minorHAnsi"/>
          <w:color w:val="000000"/>
          <w:szCs w:val="20"/>
          <w:highlight w:val="cyan"/>
        </w:rPr>
      </w:pPr>
    </w:p>
    <w:p w14:paraId="04898339" w14:textId="77777777" w:rsidR="00E66E4A" w:rsidRPr="00AB5445" w:rsidRDefault="00E66E4A" w:rsidP="00E66E4A">
      <w:pPr>
        <w:pStyle w:val="Geenafstand"/>
        <w:rPr>
          <w:rFonts w:cstheme="minorHAnsi"/>
          <w:color w:val="000000"/>
          <w:szCs w:val="20"/>
        </w:rPr>
      </w:pPr>
      <w:r w:rsidRPr="00AB5445">
        <w:rPr>
          <w:rFonts w:cstheme="minorHAnsi"/>
          <w:color w:val="000000"/>
          <w:szCs w:val="20"/>
        </w:rPr>
        <w:t>Gebruik van standaard briefpapier in de inschrijving waarin een standaardbepaling is opgenomen</w:t>
      </w:r>
    </w:p>
    <w:p w14:paraId="2A7BC66C" w14:textId="1F3BAA2D" w:rsidR="00E66E4A" w:rsidRPr="00AB5445" w:rsidRDefault="00E66E4A" w:rsidP="00E66E4A">
      <w:pPr>
        <w:pStyle w:val="Geenafstand"/>
      </w:pPr>
      <w:proofErr w:type="gramStart"/>
      <w:r w:rsidRPr="00AB5445">
        <w:rPr>
          <w:rFonts w:cstheme="minorHAnsi"/>
          <w:color w:val="000000"/>
          <w:szCs w:val="20"/>
        </w:rPr>
        <w:t>voor</w:t>
      </w:r>
      <w:proofErr w:type="gramEnd"/>
      <w:r w:rsidRPr="00AB5445">
        <w:rPr>
          <w:rFonts w:cstheme="minorHAnsi"/>
          <w:color w:val="000000"/>
          <w:szCs w:val="20"/>
        </w:rPr>
        <w:t xml:space="preserve">/over toepasselijkheid van de algemene voorwaarden van de onderneming, zal de </w:t>
      </w:r>
      <w:r w:rsidR="002340B2" w:rsidRPr="00AB5445">
        <w:rPr>
          <w:rFonts w:cstheme="minorHAnsi"/>
          <w:color w:val="000000"/>
          <w:szCs w:val="20"/>
        </w:rPr>
        <w:t>A</w:t>
      </w:r>
      <w:r w:rsidRPr="00AB5445">
        <w:rPr>
          <w:rFonts w:cstheme="minorHAnsi"/>
          <w:color w:val="000000"/>
          <w:szCs w:val="20"/>
        </w:rPr>
        <w:t>anbesteder opvatten als een kennelijke vergissing, en dit ook als zodanig bij de inschrijver verifiëren.</w:t>
      </w:r>
    </w:p>
    <w:p w14:paraId="6977F739" w14:textId="77777777" w:rsidR="00E66E4A" w:rsidRPr="00AB5445" w:rsidRDefault="00E66E4A" w:rsidP="00E66E4A"/>
    <w:p w14:paraId="209D71CC" w14:textId="77777777" w:rsidR="000A65DB" w:rsidRPr="00AB5445" w:rsidRDefault="000A65DB" w:rsidP="000A65DB"/>
    <w:p w14:paraId="6AA81BB9" w14:textId="77777777" w:rsidR="000A65DB" w:rsidRPr="00AB5445" w:rsidRDefault="000A65DB" w:rsidP="000C0B24"/>
    <w:p w14:paraId="136EA27C" w14:textId="77777777" w:rsidR="000C0B24" w:rsidRPr="00AB5445" w:rsidRDefault="000C0B24" w:rsidP="000C0B24">
      <w:pPr>
        <w:pStyle w:val="Kop2"/>
      </w:pPr>
      <w:r w:rsidRPr="00AB5445">
        <w:br w:type="page"/>
      </w:r>
    </w:p>
    <w:p w14:paraId="136EA27D" w14:textId="77777777" w:rsidR="000C0B24" w:rsidRPr="00AB5445" w:rsidRDefault="000C0B24" w:rsidP="000C0B24"/>
    <w:p w14:paraId="136EA27E" w14:textId="77777777" w:rsidR="005A61CF" w:rsidRPr="00AB5445" w:rsidRDefault="005A61CF"/>
    <w:p w14:paraId="136EA27F" w14:textId="77777777" w:rsidR="00003F56" w:rsidRPr="00AB5445" w:rsidRDefault="00CF7C1A" w:rsidP="007410A6">
      <w:pPr>
        <w:pStyle w:val="Kop1"/>
        <w:spacing w:before="0"/>
      </w:pPr>
      <w:bookmarkStart w:id="71" w:name="_Toc128573699"/>
      <w:r w:rsidRPr="00AB5445">
        <w:t>Lijst van bijlagen en modellen</w:t>
      </w:r>
      <w:bookmarkEnd w:id="71"/>
    </w:p>
    <w:p w14:paraId="136EA280" w14:textId="77777777" w:rsidR="000C0B24" w:rsidRPr="00AB5445" w:rsidRDefault="000C0B24" w:rsidP="000C0B24">
      <w:pPr>
        <w:rPr>
          <w:b/>
          <w:sz w:val="24"/>
          <w:u w:val="single"/>
        </w:rPr>
      </w:pPr>
      <w:r w:rsidRPr="00AB5445">
        <w:rPr>
          <w:b/>
          <w:sz w:val="24"/>
          <w:u w:val="single"/>
        </w:rPr>
        <w:t>Relevant voor het indienen bij de inschrijving:</w:t>
      </w:r>
    </w:p>
    <w:p w14:paraId="1E5EB3BE" w14:textId="77777777" w:rsidR="007916CA" w:rsidRPr="00AB5445" w:rsidRDefault="007916CA" w:rsidP="000C0B24">
      <w:pPr>
        <w:rPr>
          <w:b/>
          <w:sz w:val="24"/>
          <w:u w:val="single"/>
        </w:rPr>
      </w:pPr>
    </w:p>
    <w:p w14:paraId="136EA283" w14:textId="5461CA5F" w:rsidR="000C0B24" w:rsidRPr="00AB5445" w:rsidRDefault="000A65DB" w:rsidP="00AE56EA">
      <w:pPr>
        <w:pStyle w:val="Lijstalinea"/>
        <w:numPr>
          <w:ilvl w:val="0"/>
          <w:numId w:val="23"/>
        </w:numPr>
        <w:ind w:left="284" w:hanging="284"/>
        <w:rPr>
          <w:b/>
          <w:bCs/>
          <w:color w:val="00769E" w:themeColor="accent2"/>
          <w:sz w:val="24"/>
          <w:szCs w:val="24"/>
        </w:rPr>
      </w:pPr>
      <w:bookmarkStart w:id="72" w:name="_Toc415746389"/>
      <w:bookmarkStart w:id="73" w:name="_Toc415826452"/>
      <w:bookmarkStart w:id="74" w:name="_Toc416275740"/>
      <w:bookmarkStart w:id="75" w:name="_Toc430175972"/>
      <w:bookmarkStart w:id="76" w:name="_Toc456103953"/>
      <w:bookmarkStart w:id="77" w:name="_Toc462217075"/>
      <w:bookmarkStart w:id="78" w:name="_Toc462217429"/>
      <w:r w:rsidRPr="00AB5445">
        <w:rPr>
          <w:b/>
          <w:bCs/>
          <w:color w:val="00769E" w:themeColor="accent2"/>
          <w:sz w:val="24"/>
          <w:szCs w:val="24"/>
        </w:rPr>
        <w:t>Uniform Europees Aanbestedingsdocument</w:t>
      </w:r>
      <w:r w:rsidR="000C0B24" w:rsidRPr="00AB5445">
        <w:rPr>
          <w:b/>
          <w:bCs/>
          <w:color w:val="00769E" w:themeColor="accent2"/>
          <w:sz w:val="24"/>
          <w:szCs w:val="24"/>
        </w:rPr>
        <w:t xml:space="preserve"> (separaat bijgevoegd)</w:t>
      </w:r>
      <w:bookmarkEnd w:id="72"/>
      <w:bookmarkEnd w:id="73"/>
      <w:bookmarkEnd w:id="74"/>
      <w:bookmarkEnd w:id="75"/>
      <w:bookmarkEnd w:id="76"/>
      <w:bookmarkEnd w:id="77"/>
      <w:bookmarkEnd w:id="78"/>
    </w:p>
    <w:p w14:paraId="469D73EE" w14:textId="565EF386" w:rsidR="00BD1513" w:rsidRPr="00AB5445" w:rsidRDefault="00BD1513" w:rsidP="00AE56EA">
      <w:pPr>
        <w:pStyle w:val="Lijstalinea"/>
        <w:numPr>
          <w:ilvl w:val="0"/>
          <w:numId w:val="23"/>
        </w:numPr>
        <w:ind w:left="284" w:hanging="284"/>
        <w:rPr>
          <w:b/>
          <w:bCs/>
          <w:color w:val="00769E" w:themeColor="accent2"/>
          <w:sz w:val="24"/>
          <w:szCs w:val="24"/>
        </w:rPr>
      </w:pPr>
      <w:r w:rsidRPr="00AB5445">
        <w:rPr>
          <w:b/>
          <w:bCs/>
          <w:color w:val="00769E" w:themeColor="accent2"/>
          <w:sz w:val="24"/>
          <w:szCs w:val="24"/>
        </w:rPr>
        <w:t>Model aannemingsovereenkomst</w:t>
      </w:r>
      <w:r w:rsidR="00DE65FC" w:rsidRPr="00AB5445">
        <w:rPr>
          <w:b/>
          <w:bCs/>
          <w:color w:val="00769E" w:themeColor="accent2"/>
          <w:sz w:val="24"/>
          <w:szCs w:val="24"/>
        </w:rPr>
        <w:t xml:space="preserve"> (separaat bijgevoegd)</w:t>
      </w:r>
    </w:p>
    <w:p w14:paraId="06A6D59B" w14:textId="1EEBE39B" w:rsidR="00634518" w:rsidRPr="00AB5445" w:rsidRDefault="00634518" w:rsidP="00861852">
      <w:pPr>
        <w:pStyle w:val="Geenafstand"/>
        <w:rPr>
          <w:rFonts w:cstheme="minorHAnsi"/>
          <w:b/>
          <w:bCs/>
          <w:szCs w:val="20"/>
          <w:lang w:eastAsia="nl-NL"/>
        </w:rPr>
      </w:pPr>
    </w:p>
    <w:p w14:paraId="243454D3" w14:textId="77777777" w:rsidR="00634518" w:rsidRPr="00AB5445" w:rsidRDefault="00634518" w:rsidP="00634518">
      <w:pPr>
        <w:pStyle w:val="Lijstalinea"/>
        <w:numPr>
          <w:ilvl w:val="0"/>
          <w:numId w:val="0"/>
        </w:numPr>
        <w:ind w:left="284"/>
        <w:rPr>
          <w:b/>
          <w:bCs/>
          <w:color w:val="00769E" w:themeColor="accent2"/>
          <w:sz w:val="24"/>
          <w:szCs w:val="24"/>
        </w:rPr>
      </w:pPr>
    </w:p>
    <w:p w14:paraId="136EA286" w14:textId="77777777" w:rsidR="000C0B24" w:rsidRPr="00AB5445" w:rsidRDefault="000C0B24" w:rsidP="007916CA">
      <w:pPr>
        <w:ind w:left="284" w:hanging="284"/>
        <w:rPr>
          <w:rFonts w:eastAsia="Calibri"/>
        </w:rPr>
      </w:pPr>
    </w:p>
    <w:p w14:paraId="136EA287" w14:textId="77777777" w:rsidR="000C0B24" w:rsidRPr="00AB5445" w:rsidRDefault="000C0B24" w:rsidP="007916CA">
      <w:pPr>
        <w:ind w:left="284" w:hanging="284"/>
        <w:rPr>
          <w:sz w:val="24"/>
        </w:rPr>
      </w:pPr>
    </w:p>
    <w:p w14:paraId="136EA288" w14:textId="77777777" w:rsidR="000C0B24" w:rsidRPr="00AB5445" w:rsidRDefault="000C0B24" w:rsidP="007916CA">
      <w:pPr>
        <w:ind w:left="284" w:hanging="284"/>
        <w:rPr>
          <w:b/>
          <w:sz w:val="24"/>
          <w:u w:val="single"/>
        </w:rPr>
      </w:pPr>
      <w:r w:rsidRPr="00AB5445">
        <w:rPr>
          <w:b/>
          <w:sz w:val="24"/>
          <w:u w:val="single"/>
        </w:rPr>
        <w:t>Relevant voor het indienen op verzoek en indien van toepassing:</w:t>
      </w:r>
    </w:p>
    <w:p w14:paraId="48FA875C" w14:textId="77777777" w:rsidR="007916CA" w:rsidRPr="00AB5445" w:rsidRDefault="007916CA" w:rsidP="007916CA">
      <w:pPr>
        <w:ind w:left="284" w:hanging="284"/>
        <w:rPr>
          <w:b/>
          <w:sz w:val="24"/>
          <w:u w:val="single"/>
        </w:rPr>
      </w:pPr>
    </w:p>
    <w:p w14:paraId="136EA289" w14:textId="77777777" w:rsidR="000C0B24" w:rsidRPr="00AB5445" w:rsidRDefault="000C0B24" w:rsidP="00AE56EA">
      <w:pPr>
        <w:pStyle w:val="Lijstalinea"/>
        <w:numPr>
          <w:ilvl w:val="0"/>
          <w:numId w:val="24"/>
        </w:numPr>
        <w:ind w:left="284" w:hanging="284"/>
        <w:rPr>
          <w:b/>
          <w:bCs/>
          <w:color w:val="00769E" w:themeColor="accent2"/>
          <w:sz w:val="24"/>
          <w:szCs w:val="24"/>
        </w:rPr>
      </w:pPr>
      <w:bookmarkStart w:id="79" w:name="_Toc377133009"/>
      <w:bookmarkStart w:id="80" w:name="_Toc379370568"/>
      <w:bookmarkStart w:id="81" w:name="_Toc380583012"/>
      <w:bookmarkStart w:id="82" w:name="_Toc415746391"/>
      <w:bookmarkStart w:id="83" w:name="_Toc415826454"/>
      <w:bookmarkStart w:id="84" w:name="_Toc416275742"/>
      <w:bookmarkStart w:id="85" w:name="_Toc430175974"/>
      <w:bookmarkStart w:id="86" w:name="_Toc456103955"/>
      <w:bookmarkStart w:id="87" w:name="_Toc462217077"/>
      <w:bookmarkStart w:id="88" w:name="_Toc462217431"/>
      <w:bookmarkStart w:id="89" w:name="_Toc415746395"/>
      <w:bookmarkStart w:id="90" w:name="_Toc415826458"/>
      <w:bookmarkStart w:id="91" w:name="_Toc416275744"/>
      <w:bookmarkStart w:id="92" w:name="_Toc415746393"/>
      <w:bookmarkStart w:id="93" w:name="_Toc415826456"/>
      <w:r w:rsidRPr="00AB5445">
        <w:rPr>
          <w:b/>
          <w:bCs/>
          <w:color w:val="00769E" w:themeColor="accent2"/>
          <w:sz w:val="24"/>
          <w:szCs w:val="24"/>
        </w:rPr>
        <w:t xml:space="preserve">Model A1 </w:t>
      </w:r>
      <w:r w:rsidRPr="00AB5445">
        <w:rPr>
          <w:b/>
          <w:bCs/>
          <w:color w:val="00769E" w:themeColor="accent2"/>
          <w:sz w:val="24"/>
          <w:szCs w:val="24"/>
        </w:rPr>
        <w:tab/>
        <w:t>Opgave referentieproject voor een werk</w:t>
      </w:r>
      <w:bookmarkEnd w:id="79"/>
      <w:bookmarkEnd w:id="80"/>
      <w:bookmarkEnd w:id="81"/>
      <w:bookmarkEnd w:id="82"/>
      <w:bookmarkEnd w:id="83"/>
      <w:bookmarkEnd w:id="84"/>
      <w:bookmarkEnd w:id="85"/>
      <w:bookmarkEnd w:id="86"/>
      <w:bookmarkEnd w:id="87"/>
      <w:bookmarkEnd w:id="88"/>
    </w:p>
    <w:p w14:paraId="136EA28C" w14:textId="77777777" w:rsidR="000C0B24" w:rsidRPr="00AB5445" w:rsidRDefault="000C0B24" w:rsidP="007916CA">
      <w:pPr>
        <w:ind w:left="284" w:hanging="284"/>
        <w:rPr>
          <w:rFonts w:eastAsia="Calibri"/>
          <w:highlight w:val="yellow"/>
        </w:rPr>
      </w:pPr>
    </w:p>
    <w:p w14:paraId="136EA28D" w14:textId="77777777" w:rsidR="000C0B24" w:rsidRPr="00AB5445" w:rsidRDefault="000C0B24" w:rsidP="00AE56EA">
      <w:pPr>
        <w:pStyle w:val="Lijstalinea"/>
        <w:numPr>
          <w:ilvl w:val="0"/>
          <w:numId w:val="25"/>
        </w:numPr>
        <w:ind w:left="284" w:hanging="284"/>
        <w:rPr>
          <w:b/>
          <w:bCs/>
          <w:color w:val="00769E" w:themeColor="accent2"/>
          <w:sz w:val="24"/>
          <w:szCs w:val="24"/>
        </w:rPr>
      </w:pPr>
      <w:bookmarkStart w:id="94" w:name="_Toc430175976"/>
      <w:bookmarkStart w:id="95" w:name="_Toc456103957"/>
      <w:bookmarkStart w:id="96" w:name="_Toc462217079"/>
      <w:bookmarkStart w:id="97" w:name="_Toc462217433"/>
      <w:r w:rsidRPr="00AB5445">
        <w:rPr>
          <w:b/>
          <w:bCs/>
          <w:color w:val="00769E" w:themeColor="accent2"/>
          <w:sz w:val="24"/>
          <w:szCs w:val="24"/>
        </w:rPr>
        <w:t xml:space="preserve">Model B1 </w:t>
      </w:r>
      <w:r w:rsidRPr="00AB5445">
        <w:rPr>
          <w:b/>
          <w:bCs/>
          <w:color w:val="00769E" w:themeColor="accent2"/>
          <w:sz w:val="24"/>
          <w:szCs w:val="24"/>
        </w:rPr>
        <w:tab/>
        <w:t>Verklaring aansprakelijkheden bij combinatievorming</w:t>
      </w:r>
      <w:bookmarkEnd w:id="89"/>
      <w:bookmarkEnd w:id="90"/>
      <w:bookmarkEnd w:id="91"/>
      <w:bookmarkEnd w:id="94"/>
      <w:bookmarkEnd w:id="95"/>
      <w:bookmarkEnd w:id="96"/>
      <w:bookmarkEnd w:id="97"/>
      <w:r w:rsidRPr="00AB5445">
        <w:rPr>
          <w:b/>
          <w:bCs/>
          <w:color w:val="00769E" w:themeColor="accent2"/>
          <w:sz w:val="24"/>
          <w:szCs w:val="24"/>
        </w:rPr>
        <w:t xml:space="preserve"> </w:t>
      </w:r>
    </w:p>
    <w:p w14:paraId="136EA28E" w14:textId="77777777" w:rsidR="000C0B24" w:rsidRPr="00AB5445" w:rsidRDefault="000C0B24" w:rsidP="00AE56EA">
      <w:pPr>
        <w:pStyle w:val="Lijstalinea"/>
        <w:numPr>
          <w:ilvl w:val="0"/>
          <w:numId w:val="25"/>
        </w:numPr>
        <w:ind w:left="284" w:hanging="284"/>
        <w:rPr>
          <w:b/>
          <w:bCs/>
          <w:color w:val="00769E" w:themeColor="accent2"/>
          <w:sz w:val="24"/>
          <w:szCs w:val="24"/>
        </w:rPr>
      </w:pPr>
      <w:bookmarkStart w:id="98" w:name="_Toc416275745"/>
      <w:bookmarkStart w:id="99" w:name="_Toc430175977"/>
      <w:bookmarkStart w:id="100" w:name="_Toc456103958"/>
      <w:bookmarkStart w:id="101" w:name="_Toc462217080"/>
      <w:bookmarkStart w:id="102" w:name="_Toc462217434"/>
      <w:r w:rsidRPr="00AB5445">
        <w:rPr>
          <w:b/>
          <w:bCs/>
          <w:color w:val="00769E" w:themeColor="accent2"/>
          <w:sz w:val="24"/>
          <w:szCs w:val="24"/>
        </w:rPr>
        <w:t xml:space="preserve">Model B2 </w:t>
      </w:r>
      <w:r w:rsidRPr="00AB5445">
        <w:rPr>
          <w:b/>
          <w:bCs/>
          <w:color w:val="00769E" w:themeColor="accent2"/>
          <w:sz w:val="24"/>
          <w:szCs w:val="24"/>
        </w:rPr>
        <w:tab/>
        <w:t xml:space="preserve">Verklaring </w:t>
      </w:r>
      <w:proofErr w:type="gramStart"/>
      <w:r w:rsidRPr="00AB5445">
        <w:rPr>
          <w:b/>
          <w:bCs/>
          <w:color w:val="00769E" w:themeColor="accent2"/>
          <w:sz w:val="24"/>
          <w:szCs w:val="24"/>
        </w:rPr>
        <w:t>omtrent</w:t>
      </w:r>
      <w:proofErr w:type="gramEnd"/>
      <w:r w:rsidRPr="00AB5445">
        <w:rPr>
          <w:b/>
          <w:bCs/>
          <w:color w:val="00769E" w:themeColor="accent2"/>
          <w:sz w:val="24"/>
          <w:szCs w:val="24"/>
        </w:rPr>
        <w:t xml:space="preserve"> beroep op bekwaamheid</w:t>
      </w:r>
      <w:bookmarkEnd w:id="92"/>
      <w:bookmarkEnd w:id="93"/>
      <w:bookmarkEnd w:id="98"/>
      <w:bookmarkEnd w:id="99"/>
      <w:bookmarkEnd w:id="100"/>
      <w:bookmarkEnd w:id="101"/>
      <w:bookmarkEnd w:id="102"/>
    </w:p>
    <w:p w14:paraId="136EA28F" w14:textId="77777777" w:rsidR="000C0B24" w:rsidRPr="00AB5445" w:rsidRDefault="000C0B24" w:rsidP="00AE56EA">
      <w:pPr>
        <w:pStyle w:val="Lijstalinea"/>
        <w:numPr>
          <w:ilvl w:val="0"/>
          <w:numId w:val="25"/>
        </w:numPr>
        <w:ind w:left="284" w:hanging="284"/>
        <w:rPr>
          <w:b/>
          <w:bCs/>
          <w:color w:val="00769E" w:themeColor="accent2"/>
          <w:sz w:val="24"/>
          <w:szCs w:val="24"/>
        </w:rPr>
      </w:pPr>
      <w:bookmarkStart w:id="103" w:name="_Toc415746394"/>
      <w:bookmarkStart w:id="104" w:name="_Toc415826457"/>
      <w:bookmarkStart w:id="105" w:name="_Toc416275746"/>
      <w:bookmarkStart w:id="106" w:name="_Toc430175978"/>
      <w:bookmarkStart w:id="107" w:name="_Toc456103959"/>
      <w:bookmarkStart w:id="108" w:name="_Toc462217081"/>
      <w:bookmarkStart w:id="109" w:name="_Toc462217435"/>
      <w:r w:rsidRPr="00AB5445">
        <w:rPr>
          <w:b/>
          <w:bCs/>
          <w:color w:val="00769E" w:themeColor="accent2"/>
          <w:sz w:val="24"/>
          <w:szCs w:val="24"/>
        </w:rPr>
        <w:t xml:space="preserve">Model B3 </w:t>
      </w:r>
      <w:r w:rsidRPr="00AB5445">
        <w:rPr>
          <w:b/>
          <w:bCs/>
          <w:color w:val="00769E" w:themeColor="accent2"/>
          <w:sz w:val="24"/>
          <w:szCs w:val="24"/>
        </w:rPr>
        <w:tab/>
        <w:t xml:space="preserve">Verklaring </w:t>
      </w:r>
      <w:proofErr w:type="gramStart"/>
      <w:r w:rsidRPr="00AB5445">
        <w:rPr>
          <w:b/>
          <w:bCs/>
          <w:color w:val="00769E" w:themeColor="accent2"/>
          <w:sz w:val="24"/>
          <w:szCs w:val="24"/>
        </w:rPr>
        <w:t>omtrent</w:t>
      </w:r>
      <w:proofErr w:type="gramEnd"/>
      <w:r w:rsidRPr="00AB5445">
        <w:rPr>
          <w:b/>
          <w:bCs/>
          <w:color w:val="00769E" w:themeColor="accent2"/>
          <w:sz w:val="24"/>
          <w:szCs w:val="24"/>
        </w:rPr>
        <w:t xml:space="preserve"> beroep op financiële draagkracht</w:t>
      </w:r>
      <w:bookmarkEnd w:id="103"/>
      <w:bookmarkEnd w:id="104"/>
      <w:bookmarkEnd w:id="105"/>
      <w:bookmarkEnd w:id="106"/>
      <w:bookmarkEnd w:id="107"/>
      <w:bookmarkEnd w:id="108"/>
      <w:bookmarkEnd w:id="109"/>
    </w:p>
    <w:p w14:paraId="5E1F2BA8" w14:textId="1AD727E3" w:rsidR="006B798B" w:rsidRPr="00AB5445" w:rsidRDefault="006B798B" w:rsidP="006B798B">
      <w:pPr>
        <w:ind w:left="284" w:hanging="284"/>
        <w:rPr>
          <w:i/>
        </w:rPr>
        <w:sectPr w:rsidR="006B798B" w:rsidRPr="00AB5445" w:rsidSect="005C1C44">
          <w:headerReference w:type="even" r:id="rId23"/>
          <w:headerReference w:type="default" r:id="rId24"/>
          <w:footerReference w:type="even" r:id="rId25"/>
          <w:footerReference w:type="default" r:id="rId26"/>
          <w:headerReference w:type="first" r:id="rId27"/>
          <w:footerReference w:type="first" r:id="rId28"/>
          <w:pgSz w:w="11906" w:h="16838" w:code="9"/>
          <w:pgMar w:top="1560" w:right="1559" w:bottom="851" w:left="2410" w:header="425" w:footer="412" w:gutter="0"/>
          <w:pgNumType w:start="1"/>
          <w:cols w:space="708"/>
          <w:titlePg/>
          <w:docGrid w:linePitch="360"/>
        </w:sectPr>
      </w:pPr>
    </w:p>
    <w:p w14:paraId="38777739" w14:textId="4B39D1F3" w:rsidR="00981F21" w:rsidRPr="00AB5445" w:rsidRDefault="0098043B" w:rsidP="007916CA">
      <w:pPr>
        <w:rPr>
          <w:sz w:val="28"/>
          <w:szCs w:val="28"/>
        </w:rPr>
      </w:pPr>
      <w:r w:rsidRPr="00AB5445">
        <w:rPr>
          <w:b/>
          <w:bCs/>
          <w:color w:val="00769E" w:themeColor="accent2"/>
          <w:sz w:val="28"/>
          <w:szCs w:val="28"/>
        </w:rPr>
        <w:lastRenderedPageBreak/>
        <w:t xml:space="preserve">Model A1 </w:t>
      </w:r>
      <w:r w:rsidR="00DB3E6C" w:rsidRPr="00AB5445">
        <w:rPr>
          <w:b/>
          <w:bCs/>
          <w:color w:val="00769E" w:themeColor="accent2"/>
          <w:sz w:val="28"/>
          <w:szCs w:val="28"/>
        </w:rPr>
        <w:t>Opgave-referentieproject voor een werk</w:t>
      </w:r>
      <w:r w:rsidR="00981F21" w:rsidRPr="00AB5445">
        <w:rPr>
          <w:rFonts w:eastAsiaTheme="majorEastAsia" w:cstheme="minorHAnsi"/>
          <w:sz w:val="28"/>
          <w:szCs w:val="28"/>
        </w:rPr>
        <w:t xml:space="preserve"> </w:t>
      </w:r>
      <w:r w:rsidR="00DB3E6C" w:rsidRPr="00AB5445">
        <w:rPr>
          <w:sz w:val="28"/>
          <w:szCs w:val="28"/>
        </w:rPr>
        <w:tab/>
      </w:r>
    </w:p>
    <w:p w14:paraId="0F5F8AEE" w14:textId="77777777" w:rsidR="00885A00" w:rsidRPr="00AB5445" w:rsidRDefault="00885A00" w:rsidP="00DB3E6C">
      <w:pPr>
        <w:rPr>
          <w:rFonts w:eastAsiaTheme="majorEastAsia" w:cstheme="minorHAnsi"/>
          <w:b/>
          <w:color w:val="267AA1"/>
          <w:sz w:val="24"/>
          <w:szCs w:val="24"/>
        </w:rPr>
      </w:pPr>
    </w:p>
    <w:p w14:paraId="136EA309" w14:textId="43C24861" w:rsidR="00DB3E6C" w:rsidRPr="00AB5445" w:rsidRDefault="00DB3E6C" w:rsidP="00DB3E6C">
      <w:pPr>
        <w:rPr>
          <w:b/>
          <w:szCs w:val="20"/>
        </w:rPr>
      </w:pPr>
      <w:r w:rsidRPr="00AB5445">
        <w:rPr>
          <w:rFonts w:eastAsiaTheme="majorEastAsia" w:cstheme="minorHAnsi"/>
          <w:b/>
          <w:color w:val="267AA1"/>
          <w:sz w:val="24"/>
          <w:szCs w:val="24"/>
        </w:rPr>
        <w:t>Opgave Referentieproject nr.</w:t>
      </w:r>
      <w:proofErr w:type="gramStart"/>
      <w:r w:rsidRPr="00AB5445">
        <w:rPr>
          <w:rFonts w:eastAsiaTheme="majorEastAsia" w:cstheme="minorHAnsi"/>
          <w:b/>
          <w:color w:val="267AA1"/>
          <w:sz w:val="24"/>
          <w:szCs w:val="24"/>
        </w:rPr>
        <w:t xml:space="preserve"> ….</w:t>
      </w:r>
      <w:proofErr w:type="gramEnd"/>
      <w:r w:rsidRPr="00AB5445">
        <w:rPr>
          <w:rFonts w:eastAsiaTheme="majorEastAsia" w:cstheme="minorHAnsi"/>
          <w:b/>
          <w:color w:val="267AA1"/>
          <w:sz w:val="24"/>
          <w:szCs w:val="24"/>
        </w:rPr>
        <w:t>.</w:t>
      </w:r>
      <w:r w:rsidRPr="00AB5445">
        <w:rPr>
          <w:b/>
          <w:szCs w:val="20"/>
        </w:rPr>
        <w:tab/>
      </w:r>
    </w:p>
    <w:p w14:paraId="136EA30A" w14:textId="77777777" w:rsidR="00DB3E6C" w:rsidRPr="00AB5445" w:rsidRDefault="00DB3E6C" w:rsidP="00DB3E6C"/>
    <w:tbl>
      <w:tblPr>
        <w:tblW w:w="9356" w:type="dxa"/>
        <w:tblInd w:w="108" w:type="dxa"/>
        <w:tblLook w:val="01E0" w:firstRow="1" w:lastRow="1" w:firstColumn="1" w:lastColumn="1" w:noHBand="0" w:noVBand="0"/>
      </w:tblPr>
      <w:tblGrid>
        <w:gridCol w:w="4395"/>
        <w:gridCol w:w="4961"/>
      </w:tblGrid>
      <w:tr w:rsidR="00DB3E6C" w:rsidRPr="00AB5445" w14:paraId="136EA30E" w14:textId="77777777" w:rsidTr="00DB3E6C">
        <w:tc>
          <w:tcPr>
            <w:tcW w:w="4395" w:type="dxa"/>
          </w:tcPr>
          <w:p w14:paraId="136EA30B" w14:textId="77777777" w:rsidR="00DB3E6C" w:rsidRPr="00AB5445" w:rsidRDefault="00DB3E6C" w:rsidP="00DB3E6C">
            <w:pPr>
              <w:rPr>
                <w:b/>
              </w:rPr>
            </w:pPr>
            <w:r w:rsidRPr="00AB5445">
              <w:rPr>
                <w:b/>
              </w:rPr>
              <w:t>Naam en plaats project</w:t>
            </w:r>
          </w:p>
          <w:p w14:paraId="136EA30C" w14:textId="77777777" w:rsidR="00DB3E6C" w:rsidRPr="00AB5445" w:rsidRDefault="00DB3E6C" w:rsidP="00DB3E6C">
            <w:pPr>
              <w:rPr>
                <w:b/>
              </w:rPr>
            </w:pPr>
          </w:p>
        </w:tc>
        <w:tc>
          <w:tcPr>
            <w:tcW w:w="4961" w:type="dxa"/>
          </w:tcPr>
          <w:p w14:paraId="136EA30D" w14:textId="77777777" w:rsidR="00DB3E6C" w:rsidRPr="00AB5445" w:rsidRDefault="00DB3E6C" w:rsidP="00DB3E6C">
            <w:r w:rsidRPr="00AB5445">
              <w:t>…………………………………………</w:t>
            </w:r>
          </w:p>
        </w:tc>
      </w:tr>
      <w:tr w:rsidR="00DB3E6C" w:rsidRPr="00AB5445" w14:paraId="136EA311" w14:textId="77777777" w:rsidTr="00DB3E6C">
        <w:tc>
          <w:tcPr>
            <w:tcW w:w="4395" w:type="dxa"/>
          </w:tcPr>
          <w:p w14:paraId="136EA30F" w14:textId="32EB592E" w:rsidR="00DB3E6C" w:rsidRPr="00AB5445" w:rsidRDefault="0094046E" w:rsidP="00DB3E6C">
            <w:pPr>
              <w:rPr>
                <w:i/>
              </w:rPr>
            </w:pPr>
            <w:r w:rsidRPr="00AB5445">
              <w:rPr>
                <w:b/>
              </w:rPr>
              <w:t>Beschrijving van het werk *</w:t>
            </w:r>
          </w:p>
        </w:tc>
        <w:tc>
          <w:tcPr>
            <w:tcW w:w="4961" w:type="dxa"/>
          </w:tcPr>
          <w:p w14:paraId="136EA310" w14:textId="77777777" w:rsidR="00DB3E6C" w:rsidRPr="00AB5445" w:rsidRDefault="00DB3E6C" w:rsidP="00DB3E6C">
            <w:r w:rsidRPr="00AB5445">
              <w:t>…………………………………………</w:t>
            </w:r>
          </w:p>
        </w:tc>
      </w:tr>
    </w:tbl>
    <w:p w14:paraId="136EA312" w14:textId="77777777" w:rsidR="00DB3E6C" w:rsidRPr="00AB5445" w:rsidRDefault="00DB3E6C" w:rsidP="00DB3E6C"/>
    <w:tbl>
      <w:tblPr>
        <w:tblW w:w="9356" w:type="dxa"/>
        <w:tblInd w:w="108" w:type="dxa"/>
        <w:tblLayout w:type="fixed"/>
        <w:tblLook w:val="01E0" w:firstRow="1" w:lastRow="1" w:firstColumn="1" w:lastColumn="1" w:noHBand="0" w:noVBand="0"/>
      </w:tblPr>
      <w:tblGrid>
        <w:gridCol w:w="4395"/>
        <w:gridCol w:w="4961"/>
      </w:tblGrid>
      <w:tr w:rsidR="00DB3E6C" w:rsidRPr="00AB5445" w14:paraId="136EA31D" w14:textId="77777777" w:rsidTr="00DB3E6C">
        <w:tc>
          <w:tcPr>
            <w:tcW w:w="4395" w:type="dxa"/>
          </w:tcPr>
          <w:p w14:paraId="136EA313" w14:textId="04AACE0B" w:rsidR="00DB3E6C" w:rsidRPr="00AB5445" w:rsidRDefault="00DB3E6C" w:rsidP="00DB3E6C">
            <w:pPr>
              <w:rPr>
                <w:b/>
                <w:szCs w:val="20"/>
              </w:rPr>
            </w:pPr>
            <w:r w:rsidRPr="00AB5445">
              <w:rPr>
                <w:b/>
                <w:szCs w:val="20"/>
              </w:rPr>
              <w:t>Opdrachtgever</w:t>
            </w:r>
            <w:r w:rsidR="0094046E" w:rsidRPr="00AB5445">
              <w:rPr>
                <w:rStyle w:val="Verwijzingopmerking"/>
                <w:b/>
                <w:szCs w:val="20"/>
              </w:rPr>
              <w:t xml:space="preserve"> </w:t>
            </w:r>
            <w:r w:rsidR="0094046E" w:rsidRPr="00AB5445">
              <w:rPr>
                <w:rStyle w:val="Verwijzingopmerking"/>
                <w:b/>
                <w:sz w:val="20"/>
                <w:szCs w:val="20"/>
              </w:rPr>
              <w:t xml:space="preserve">van het werk </w:t>
            </w:r>
            <w:r w:rsidR="0094046E" w:rsidRPr="00AB5445">
              <w:rPr>
                <w:rStyle w:val="Verwijzingopmerking"/>
                <w:b/>
                <w:szCs w:val="20"/>
              </w:rPr>
              <w:t>**</w:t>
            </w:r>
            <w:r w:rsidRPr="00AB5445">
              <w:rPr>
                <w:rStyle w:val="Verwijzingopmerking"/>
                <w:b/>
                <w:szCs w:val="20"/>
              </w:rPr>
              <w:t xml:space="preserve">: </w:t>
            </w:r>
          </w:p>
          <w:p w14:paraId="136EA314" w14:textId="77777777" w:rsidR="00DB3E6C" w:rsidRPr="00AB5445" w:rsidRDefault="00DB3E6C" w:rsidP="00DB3E6C">
            <w:r w:rsidRPr="00AB5445">
              <w:t>……………………………………………………….…………………</w:t>
            </w:r>
          </w:p>
          <w:p w14:paraId="136EA315" w14:textId="77777777" w:rsidR="00DB3E6C" w:rsidRPr="00AB5445" w:rsidRDefault="00DB3E6C" w:rsidP="00DB3E6C">
            <w:proofErr w:type="gramStart"/>
            <w:r w:rsidRPr="00AB5445">
              <w:t>contactpersoon</w:t>
            </w:r>
            <w:proofErr w:type="gramEnd"/>
            <w:r w:rsidRPr="00AB5445">
              <w:t>…………………………………………</w:t>
            </w:r>
          </w:p>
          <w:p w14:paraId="136EA316" w14:textId="77777777" w:rsidR="00DB3E6C" w:rsidRPr="00AB5445" w:rsidRDefault="00DB3E6C" w:rsidP="00DB3E6C">
            <w:proofErr w:type="gramStart"/>
            <w:r w:rsidRPr="00AB5445">
              <w:t>postadres</w:t>
            </w:r>
            <w:proofErr w:type="gramEnd"/>
            <w:r w:rsidRPr="00AB5445">
              <w:t>…………………………………………</w:t>
            </w:r>
          </w:p>
          <w:p w14:paraId="136EA317" w14:textId="77777777" w:rsidR="00DB3E6C" w:rsidRPr="00AB5445" w:rsidRDefault="00DB3E6C" w:rsidP="00DB3E6C">
            <w:r w:rsidRPr="00AB5445">
              <w:t>telefoonnr. …………………………………………</w:t>
            </w:r>
          </w:p>
        </w:tc>
        <w:tc>
          <w:tcPr>
            <w:tcW w:w="4961" w:type="dxa"/>
          </w:tcPr>
          <w:p w14:paraId="136EA318" w14:textId="77777777" w:rsidR="00DB3E6C" w:rsidRPr="00AB5445" w:rsidRDefault="00DB3E6C" w:rsidP="00DB3E6C">
            <w:pPr>
              <w:rPr>
                <w:b/>
              </w:rPr>
            </w:pPr>
            <w:proofErr w:type="spellStart"/>
            <w:r w:rsidRPr="00AB5445">
              <w:rPr>
                <w:b/>
              </w:rPr>
              <w:t>Directievoerende</w:t>
            </w:r>
            <w:proofErr w:type="spellEnd"/>
            <w:r w:rsidRPr="00AB5445">
              <w:rPr>
                <w:b/>
              </w:rPr>
              <w:t xml:space="preserve"> instantie:</w:t>
            </w:r>
          </w:p>
          <w:p w14:paraId="136EA319" w14:textId="77777777" w:rsidR="00DB3E6C" w:rsidRPr="00AB5445" w:rsidRDefault="00DB3E6C" w:rsidP="00DB3E6C">
            <w:r w:rsidRPr="00AB5445">
              <w:t>…………………………..…………………………………….</w:t>
            </w:r>
          </w:p>
          <w:p w14:paraId="136EA31A" w14:textId="77777777" w:rsidR="00DB3E6C" w:rsidRPr="00AB5445" w:rsidRDefault="00DB3E6C" w:rsidP="00DB3E6C">
            <w:proofErr w:type="gramStart"/>
            <w:r w:rsidRPr="00AB5445">
              <w:t>contactpersoon</w:t>
            </w:r>
            <w:proofErr w:type="gramEnd"/>
            <w:r w:rsidRPr="00AB5445">
              <w:t>…………………………………………</w:t>
            </w:r>
          </w:p>
          <w:p w14:paraId="136EA31B" w14:textId="77777777" w:rsidR="00DB3E6C" w:rsidRPr="00AB5445" w:rsidRDefault="00DB3E6C" w:rsidP="00DB3E6C">
            <w:proofErr w:type="gramStart"/>
            <w:r w:rsidRPr="00AB5445">
              <w:t>postadres</w:t>
            </w:r>
            <w:proofErr w:type="gramEnd"/>
            <w:r w:rsidRPr="00AB5445">
              <w:t>…………………………………………</w:t>
            </w:r>
          </w:p>
          <w:p w14:paraId="136EA31C" w14:textId="77777777" w:rsidR="00DB3E6C" w:rsidRPr="00AB5445" w:rsidRDefault="00DB3E6C" w:rsidP="00DB3E6C">
            <w:r w:rsidRPr="00AB5445">
              <w:t>telefoonnr. …………………………………………</w:t>
            </w:r>
          </w:p>
        </w:tc>
      </w:tr>
    </w:tbl>
    <w:p w14:paraId="136EA31E" w14:textId="77777777" w:rsidR="00DB3E6C" w:rsidRPr="00AB5445" w:rsidRDefault="00DB3E6C" w:rsidP="00DB3E6C"/>
    <w:tbl>
      <w:tblPr>
        <w:tblW w:w="8823" w:type="dxa"/>
        <w:tblInd w:w="108" w:type="dxa"/>
        <w:tblLook w:val="01E0" w:firstRow="1" w:lastRow="1" w:firstColumn="1" w:lastColumn="1" w:noHBand="0" w:noVBand="0"/>
      </w:tblPr>
      <w:tblGrid>
        <w:gridCol w:w="4678"/>
        <w:gridCol w:w="4145"/>
      </w:tblGrid>
      <w:tr w:rsidR="00DB3E6C" w:rsidRPr="00AB5445" w14:paraId="136EA327" w14:textId="77777777" w:rsidTr="002C7A0E">
        <w:tc>
          <w:tcPr>
            <w:tcW w:w="4678" w:type="dxa"/>
          </w:tcPr>
          <w:p w14:paraId="136EA31F" w14:textId="77777777" w:rsidR="00DB3E6C" w:rsidRPr="00AB5445" w:rsidRDefault="00DB3E6C" w:rsidP="00DB3E6C">
            <w:pPr>
              <w:rPr>
                <w:b/>
              </w:rPr>
            </w:pPr>
            <w:r w:rsidRPr="00AB5445">
              <w:rPr>
                <w:b/>
              </w:rPr>
              <w:t xml:space="preserve">Als hoofdaannemer </w:t>
            </w:r>
          </w:p>
          <w:p w14:paraId="136EA320" w14:textId="77777777" w:rsidR="00DB3E6C" w:rsidRPr="00AB5445" w:rsidRDefault="00DB3E6C" w:rsidP="00DB3E6C">
            <w:r w:rsidRPr="00AB5445">
              <w:t>Aannemingssom en/of gefactureerd bedrag:</w:t>
            </w:r>
          </w:p>
        </w:tc>
        <w:tc>
          <w:tcPr>
            <w:tcW w:w="4145" w:type="dxa"/>
          </w:tcPr>
          <w:p w14:paraId="136EA321" w14:textId="77777777" w:rsidR="00DB3E6C" w:rsidRPr="00AB5445" w:rsidRDefault="00DB3E6C" w:rsidP="00DB3E6C">
            <w:proofErr w:type="gramStart"/>
            <w:r w:rsidRPr="00AB5445">
              <w:t>ja</w:t>
            </w:r>
            <w:proofErr w:type="gramEnd"/>
            <w:r w:rsidRPr="00AB5445">
              <w:t>/nee</w:t>
            </w:r>
          </w:p>
          <w:p w14:paraId="136EA322" w14:textId="77777777" w:rsidR="00DB3E6C" w:rsidRPr="00AB5445" w:rsidRDefault="00DB3E6C" w:rsidP="00DB3E6C">
            <w:r w:rsidRPr="00AB5445">
              <w:t>€ ……………………………………………………………..</w:t>
            </w:r>
          </w:p>
          <w:p w14:paraId="136EA323" w14:textId="77777777" w:rsidR="00DB3E6C" w:rsidRPr="00AB5445" w:rsidRDefault="00DB3E6C" w:rsidP="00DB3E6C">
            <w:r w:rsidRPr="00AB5445">
              <w:t>€ ……………………………………………………………..</w:t>
            </w:r>
          </w:p>
          <w:p w14:paraId="136EA324" w14:textId="77777777" w:rsidR="00DB3E6C" w:rsidRPr="00AB5445" w:rsidRDefault="00DB3E6C" w:rsidP="00DB3E6C">
            <w:r w:rsidRPr="00AB5445">
              <w:t>€ ……………………………………………………………..</w:t>
            </w:r>
          </w:p>
          <w:p w14:paraId="136EA325" w14:textId="77777777" w:rsidR="006D482B" w:rsidRPr="00AB5445" w:rsidRDefault="00DB3E6C" w:rsidP="00DB3E6C">
            <w:pPr>
              <w:rPr>
                <w:sz w:val="18"/>
                <w:szCs w:val="18"/>
              </w:rPr>
            </w:pPr>
            <w:r w:rsidRPr="00AB5445">
              <w:rPr>
                <w:sz w:val="18"/>
                <w:szCs w:val="18"/>
              </w:rPr>
              <w:t>(</w:t>
            </w:r>
            <w:proofErr w:type="gramStart"/>
            <w:r w:rsidRPr="00AB5445">
              <w:rPr>
                <w:sz w:val="18"/>
                <w:szCs w:val="18"/>
              </w:rPr>
              <w:t>eventuele</w:t>
            </w:r>
            <w:proofErr w:type="gramEnd"/>
            <w:r w:rsidRPr="00AB5445">
              <w:rPr>
                <w:sz w:val="18"/>
                <w:szCs w:val="18"/>
              </w:rPr>
              <w:t xml:space="preserve"> waarde van de onderdelen van het </w:t>
            </w:r>
          </w:p>
          <w:p w14:paraId="136EA326" w14:textId="3FF21122" w:rsidR="00DB3E6C" w:rsidRPr="00AB5445" w:rsidRDefault="00DB3E6C" w:rsidP="00DB3E6C">
            <w:pPr>
              <w:rPr>
                <w:sz w:val="18"/>
                <w:szCs w:val="18"/>
              </w:rPr>
            </w:pPr>
            <w:proofErr w:type="gramStart"/>
            <w:r w:rsidRPr="00AB5445">
              <w:rPr>
                <w:sz w:val="18"/>
                <w:szCs w:val="18"/>
              </w:rPr>
              <w:t>werk</w:t>
            </w:r>
            <w:proofErr w:type="gramEnd"/>
            <w:r w:rsidRPr="00AB5445">
              <w:rPr>
                <w:sz w:val="18"/>
                <w:szCs w:val="18"/>
              </w:rPr>
              <w:t xml:space="preserve">, zoals in de </w:t>
            </w:r>
            <w:r w:rsidR="00634518" w:rsidRPr="00AB5445">
              <w:rPr>
                <w:sz w:val="18"/>
                <w:szCs w:val="18"/>
              </w:rPr>
              <w:t>geschiktheidseis</w:t>
            </w:r>
            <w:r w:rsidRPr="00AB5445">
              <w:rPr>
                <w:sz w:val="18"/>
                <w:szCs w:val="18"/>
              </w:rPr>
              <w:t xml:space="preserve"> genoemd) </w:t>
            </w:r>
          </w:p>
        </w:tc>
      </w:tr>
      <w:tr w:rsidR="00DB3E6C" w:rsidRPr="00AB5445" w14:paraId="136EA33A" w14:textId="77777777" w:rsidTr="002C7A0E">
        <w:tc>
          <w:tcPr>
            <w:tcW w:w="4678" w:type="dxa"/>
          </w:tcPr>
          <w:p w14:paraId="136EA328" w14:textId="77777777" w:rsidR="00DB3E6C" w:rsidRPr="00AB5445" w:rsidRDefault="00DB3E6C" w:rsidP="00DB3E6C">
            <w:pPr>
              <w:rPr>
                <w:b/>
              </w:rPr>
            </w:pPr>
          </w:p>
          <w:p w14:paraId="136EA329" w14:textId="77777777" w:rsidR="00DB3E6C" w:rsidRPr="00AB5445" w:rsidRDefault="00DB3E6C" w:rsidP="00DB3E6C">
            <w:pPr>
              <w:rPr>
                <w:b/>
              </w:rPr>
            </w:pPr>
            <w:r w:rsidRPr="00AB5445">
              <w:rPr>
                <w:b/>
              </w:rPr>
              <w:t xml:space="preserve">Als </w:t>
            </w:r>
            <w:proofErr w:type="spellStart"/>
            <w:r w:rsidRPr="00AB5445">
              <w:rPr>
                <w:b/>
              </w:rPr>
              <w:t>combinant</w:t>
            </w:r>
            <w:proofErr w:type="spellEnd"/>
            <w:r w:rsidRPr="00AB5445">
              <w:rPr>
                <w:b/>
              </w:rPr>
              <w:t xml:space="preserve"> </w:t>
            </w:r>
          </w:p>
          <w:p w14:paraId="136EA32A" w14:textId="77777777" w:rsidR="00DB3E6C" w:rsidRPr="00AB5445" w:rsidRDefault="00DB3E6C" w:rsidP="00DB3E6C">
            <w:r w:rsidRPr="00AB5445">
              <w:t xml:space="preserve">Deel aannemingssom en/of gefactureerd bedrag als </w:t>
            </w:r>
            <w:proofErr w:type="spellStart"/>
            <w:r w:rsidRPr="00AB5445">
              <w:t>combinant</w:t>
            </w:r>
            <w:proofErr w:type="spellEnd"/>
            <w:r w:rsidRPr="00AB5445">
              <w:t xml:space="preserve"> binnen de combinatie:</w:t>
            </w:r>
          </w:p>
          <w:p w14:paraId="136EA32B" w14:textId="77777777" w:rsidR="00DB3E6C" w:rsidRPr="00AB5445" w:rsidRDefault="00DB3E6C" w:rsidP="00DB3E6C">
            <w:r w:rsidRPr="00AB5445">
              <w:t>(</w:t>
            </w:r>
            <w:proofErr w:type="gramStart"/>
            <w:r w:rsidRPr="00AB5445">
              <w:t>niet</w:t>
            </w:r>
            <w:proofErr w:type="gramEnd"/>
            <w:r w:rsidRPr="00AB5445">
              <w:t xml:space="preserve"> gebaseerd op de participatieverhouding binnen de combinatie, maar het feitelijk aandeel)</w:t>
            </w:r>
          </w:p>
          <w:p w14:paraId="136EA32C" w14:textId="77777777" w:rsidR="00DB3E6C" w:rsidRPr="00AB5445" w:rsidRDefault="00DB3E6C" w:rsidP="00DB3E6C"/>
          <w:p w14:paraId="136EA32D" w14:textId="77777777" w:rsidR="00DB3E6C" w:rsidRPr="00AB5445" w:rsidRDefault="00DB3E6C" w:rsidP="00DB3E6C"/>
          <w:p w14:paraId="136EA32E" w14:textId="77777777" w:rsidR="00DB3E6C" w:rsidRPr="00AB5445" w:rsidRDefault="00DB3E6C" w:rsidP="00DB3E6C">
            <w:r w:rsidRPr="00AB5445">
              <w:t xml:space="preserve">Omschrijving van de uitgevoerde werkzaamheden als </w:t>
            </w:r>
            <w:proofErr w:type="spellStart"/>
            <w:r w:rsidRPr="00AB5445">
              <w:t>combinant</w:t>
            </w:r>
            <w:proofErr w:type="spellEnd"/>
            <w:r w:rsidRPr="00AB5445">
              <w:t xml:space="preserve"> en de taakverdeling tussen de combinanten: </w:t>
            </w:r>
          </w:p>
        </w:tc>
        <w:tc>
          <w:tcPr>
            <w:tcW w:w="4145" w:type="dxa"/>
          </w:tcPr>
          <w:p w14:paraId="136EA32F" w14:textId="77777777" w:rsidR="00DB3E6C" w:rsidRPr="00AB5445" w:rsidRDefault="00DB3E6C" w:rsidP="00DB3E6C"/>
          <w:p w14:paraId="136EA330" w14:textId="77777777" w:rsidR="00DB3E6C" w:rsidRPr="00AB5445" w:rsidRDefault="00DB3E6C" w:rsidP="00DB3E6C">
            <w:proofErr w:type="gramStart"/>
            <w:r w:rsidRPr="00AB5445">
              <w:t>ja</w:t>
            </w:r>
            <w:proofErr w:type="gramEnd"/>
            <w:r w:rsidRPr="00AB5445">
              <w:t>/nee</w:t>
            </w:r>
          </w:p>
          <w:p w14:paraId="136EA331" w14:textId="77777777" w:rsidR="00DB3E6C" w:rsidRPr="00AB5445" w:rsidRDefault="00DB3E6C" w:rsidP="00DB3E6C"/>
          <w:p w14:paraId="136EA332" w14:textId="77777777" w:rsidR="00DB3E6C" w:rsidRPr="00AB5445" w:rsidRDefault="00DB3E6C" w:rsidP="00DB3E6C">
            <w:r w:rsidRPr="00AB5445">
              <w:t>€ ………………………………………………………………</w:t>
            </w:r>
          </w:p>
          <w:p w14:paraId="136EA333" w14:textId="77777777" w:rsidR="00DB3E6C" w:rsidRPr="00AB5445" w:rsidRDefault="00DB3E6C" w:rsidP="00DB3E6C">
            <w:r w:rsidRPr="00AB5445">
              <w:t>€ ……………………………………………………………..</w:t>
            </w:r>
          </w:p>
          <w:p w14:paraId="136EA334" w14:textId="77777777" w:rsidR="00DB3E6C" w:rsidRPr="00AB5445" w:rsidRDefault="00DB3E6C" w:rsidP="00DB3E6C">
            <w:r w:rsidRPr="00AB5445">
              <w:t>€ ……………………………………………………………..</w:t>
            </w:r>
          </w:p>
          <w:p w14:paraId="136EA335" w14:textId="77777777" w:rsidR="006D482B" w:rsidRPr="00AB5445" w:rsidRDefault="00DB3E6C" w:rsidP="00DB3E6C">
            <w:pPr>
              <w:rPr>
                <w:sz w:val="18"/>
                <w:szCs w:val="18"/>
              </w:rPr>
            </w:pPr>
            <w:r w:rsidRPr="00AB5445">
              <w:rPr>
                <w:sz w:val="18"/>
                <w:szCs w:val="18"/>
              </w:rPr>
              <w:t>(</w:t>
            </w:r>
            <w:proofErr w:type="gramStart"/>
            <w:r w:rsidRPr="00AB5445">
              <w:rPr>
                <w:sz w:val="18"/>
                <w:szCs w:val="18"/>
              </w:rPr>
              <w:t>eventuele</w:t>
            </w:r>
            <w:proofErr w:type="gramEnd"/>
            <w:r w:rsidRPr="00AB5445">
              <w:rPr>
                <w:sz w:val="18"/>
                <w:szCs w:val="18"/>
              </w:rPr>
              <w:t xml:space="preserve"> waarde van de onderdelen van het </w:t>
            </w:r>
          </w:p>
          <w:p w14:paraId="136EA336" w14:textId="365ABE61" w:rsidR="00DB3E6C" w:rsidRPr="00AB5445" w:rsidRDefault="00DB3E6C" w:rsidP="00DB3E6C">
            <w:pPr>
              <w:rPr>
                <w:szCs w:val="20"/>
              </w:rPr>
            </w:pPr>
            <w:proofErr w:type="gramStart"/>
            <w:r w:rsidRPr="00AB5445">
              <w:rPr>
                <w:sz w:val="18"/>
                <w:szCs w:val="18"/>
              </w:rPr>
              <w:t>werk</w:t>
            </w:r>
            <w:proofErr w:type="gramEnd"/>
            <w:r w:rsidRPr="00AB5445">
              <w:rPr>
                <w:sz w:val="18"/>
                <w:szCs w:val="18"/>
              </w:rPr>
              <w:t xml:space="preserve">, zoals in de </w:t>
            </w:r>
            <w:r w:rsidR="00634518" w:rsidRPr="00AB5445">
              <w:rPr>
                <w:sz w:val="18"/>
                <w:szCs w:val="18"/>
              </w:rPr>
              <w:t>geschiktheidseis</w:t>
            </w:r>
            <w:r w:rsidRPr="00AB5445">
              <w:rPr>
                <w:sz w:val="18"/>
                <w:szCs w:val="18"/>
              </w:rPr>
              <w:t xml:space="preserve"> genoemd)</w:t>
            </w:r>
          </w:p>
          <w:p w14:paraId="136EA337" w14:textId="77777777" w:rsidR="00DB3E6C" w:rsidRPr="00AB5445" w:rsidRDefault="00DB3E6C" w:rsidP="00DB3E6C">
            <w:pPr>
              <w:rPr>
                <w:szCs w:val="20"/>
              </w:rPr>
            </w:pPr>
            <w:r w:rsidRPr="00AB5445">
              <w:rPr>
                <w:szCs w:val="20"/>
              </w:rPr>
              <w:t>……………………………………………………………….</w:t>
            </w:r>
          </w:p>
          <w:p w14:paraId="136EA338" w14:textId="77777777" w:rsidR="00DB3E6C" w:rsidRPr="00AB5445" w:rsidRDefault="00DB3E6C" w:rsidP="00DB3E6C">
            <w:pPr>
              <w:rPr>
                <w:szCs w:val="20"/>
              </w:rPr>
            </w:pPr>
            <w:r w:rsidRPr="00AB5445">
              <w:rPr>
                <w:szCs w:val="20"/>
              </w:rPr>
              <w:t>……………………………………………………………….</w:t>
            </w:r>
          </w:p>
          <w:p w14:paraId="136EA339" w14:textId="77777777" w:rsidR="00DB3E6C" w:rsidRPr="00AB5445" w:rsidRDefault="00DB3E6C" w:rsidP="00DB3E6C">
            <w:pPr>
              <w:rPr>
                <w:szCs w:val="20"/>
              </w:rPr>
            </w:pPr>
            <w:r w:rsidRPr="00AB5445">
              <w:rPr>
                <w:szCs w:val="20"/>
              </w:rPr>
              <w:t>……………………………………………………………….</w:t>
            </w:r>
          </w:p>
        </w:tc>
      </w:tr>
      <w:tr w:rsidR="00DB3E6C" w:rsidRPr="00AB5445" w14:paraId="136EA34B" w14:textId="77777777" w:rsidTr="002C7A0E">
        <w:tc>
          <w:tcPr>
            <w:tcW w:w="4678" w:type="dxa"/>
          </w:tcPr>
          <w:p w14:paraId="136EA33B" w14:textId="77777777" w:rsidR="00DB3E6C" w:rsidRPr="00AB5445" w:rsidRDefault="00DB3E6C" w:rsidP="00DB3E6C">
            <w:pPr>
              <w:rPr>
                <w:b/>
              </w:rPr>
            </w:pPr>
          </w:p>
          <w:p w14:paraId="136EA33C" w14:textId="77777777" w:rsidR="00DB3E6C" w:rsidRPr="00AB5445" w:rsidRDefault="00DB3E6C" w:rsidP="00DB3E6C">
            <w:pPr>
              <w:rPr>
                <w:b/>
              </w:rPr>
            </w:pPr>
            <w:r w:rsidRPr="00AB5445">
              <w:rPr>
                <w:b/>
              </w:rPr>
              <w:t>Als onderaannemer</w:t>
            </w:r>
          </w:p>
          <w:p w14:paraId="136EA33D" w14:textId="77777777" w:rsidR="00DB3E6C" w:rsidRPr="00AB5445" w:rsidRDefault="00DB3E6C" w:rsidP="00DB3E6C">
            <w:r w:rsidRPr="00AB5445">
              <w:t>Deel aannemingssom en/of gefactureerd bedrag als onderaannemer binnen de gehele projectorganisatie van hoofdaannemer en onderaannemers.</w:t>
            </w:r>
          </w:p>
          <w:p w14:paraId="136EA33E" w14:textId="77777777" w:rsidR="00DB3E6C" w:rsidRPr="00AB5445" w:rsidRDefault="00DB3E6C" w:rsidP="00DB3E6C"/>
          <w:p w14:paraId="136EA33F" w14:textId="77777777" w:rsidR="00DB3E6C" w:rsidRPr="00AB5445" w:rsidRDefault="00DB3E6C" w:rsidP="00DB3E6C"/>
          <w:p w14:paraId="136EA340" w14:textId="77777777" w:rsidR="00DB3E6C" w:rsidRPr="00AB5445" w:rsidRDefault="00DB3E6C" w:rsidP="00DB3E6C">
            <w:r w:rsidRPr="00AB5445">
              <w:t>Omschrijving van de uitgevoerde werkzaamheden als onderaannemer:</w:t>
            </w:r>
          </w:p>
        </w:tc>
        <w:tc>
          <w:tcPr>
            <w:tcW w:w="4145" w:type="dxa"/>
          </w:tcPr>
          <w:p w14:paraId="136EA341" w14:textId="77777777" w:rsidR="00DB3E6C" w:rsidRPr="00AB5445" w:rsidRDefault="00DB3E6C" w:rsidP="00DB3E6C"/>
          <w:p w14:paraId="136EA342" w14:textId="77777777" w:rsidR="00DB3E6C" w:rsidRPr="00AB5445" w:rsidRDefault="00DB3E6C" w:rsidP="00DB3E6C">
            <w:proofErr w:type="gramStart"/>
            <w:r w:rsidRPr="00AB5445">
              <w:t>ja</w:t>
            </w:r>
            <w:proofErr w:type="gramEnd"/>
            <w:r w:rsidRPr="00AB5445">
              <w:t>/nee</w:t>
            </w:r>
          </w:p>
          <w:p w14:paraId="136EA343" w14:textId="77777777" w:rsidR="00DB3E6C" w:rsidRPr="00AB5445" w:rsidRDefault="00DB3E6C" w:rsidP="00DB3E6C">
            <w:r w:rsidRPr="00AB5445">
              <w:t>€ ………………………………………………………………</w:t>
            </w:r>
          </w:p>
          <w:p w14:paraId="136EA344" w14:textId="77777777" w:rsidR="00DB3E6C" w:rsidRPr="00AB5445" w:rsidRDefault="00DB3E6C" w:rsidP="00DB3E6C">
            <w:r w:rsidRPr="00AB5445">
              <w:t>€ ……………………………………………………………..</w:t>
            </w:r>
          </w:p>
          <w:p w14:paraId="136EA345" w14:textId="77777777" w:rsidR="00DB3E6C" w:rsidRPr="00AB5445" w:rsidRDefault="00DB3E6C" w:rsidP="00DB3E6C">
            <w:r w:rsidRPr="00AB5445">
              <w:t>€ ……………………………………………………………..</w:t>
            </w:r>
          </w:p>
          <w:p w14:paraId="136EA346" w14:textId="77777777" w:rsidR="006D482B" w:rsidRPr="00AB5445" w:rsidRDefault="00DB3E6C" w:rsidP="00DB3E6C">
            <w:pPr>
              <w:rPr>
                <w:sz w:val="18"/>
                <w:szCs w:val="18"/>
              </w:rPr>
            </w:pPr>
            <w:r w:rsidRPr="00AB5445">
              <w:rPr>
                <w:sz w:val="18"/>
                <w:szCs w:val="18"/>
              </w:rPr>
              <w:t>(</w:t>
            </w:r>
            <w:proofErr w:type="gramStart"/>
            <w:r w:rsidRPr="00AB5445">
              <w:rPr>
                <w:sz w:val="18"/>
                <w:szCs w:val="18"/>
              </w:rPr>
              <w:t>eventuele</w:t>
            </w:r>
            <w:proofErr w:type="gramEnd"/>
            <w:r w:rsidRPr="00AB5445">
              <w:rPr>
                <w:sz w:val="18"/>
                <w:szCs w:val="18"/>
              </w:rPr>
              <w:t xml:space="preserve"> waarde van de onderdelen van het </w:t>
            </w:r>
          </w:p>
          <w:p w14:paraId="136EA347" w14:textId="6E1545A8" w:rsidR="00DB3E6C" w:rsidRPr="00AB5445" w:rsidRDefault="00DB3E6C" w:rsidP="00DB3E6C">
            <w:pPr>
              <w:rPr>
                <w:sz w:val="18"/>
                <w:szCs w:val="18"/>
              </w:rPr>
            </w:pPr>
            <w:proofErr w:type="gramStart"/>
            <w:r w:rsidRPr="00AB5445">
              <w:rPr>
                <w:sz w:val="18"/>
                <w:szCs w:val="18"/>
              </w:rPr>
              <w:t>werk</w:t>
            </w:r>
            <w:proofErr w:type="gramEnd"/>
            <w:r w:rsidRPr="00AB5445">
              <w:rPr>
                <w:sz w:val="18"/>
                <w:szCs w:val="18"/>
              </w:rPr>
              <w:t xml:space="preserve">, zoals in de </w:t>
            </w:r>
            <w:r w:rsidR="00634518" w:rsidRPr="00AB5445">
              <w:rPr>
                <w:sz w:val="18"/>
                <w:szCs w:val="18"/>
              </w:rPr>
              <w:t>geschiktheidseis</w:t>
            </w:r>
            <w:r w:rsidRPr="00AB5445">
              <w:rPr>
                <w:sz w:val="18"/>
                <w:szCs w:val="18"/>
              </w:rPr>
              <w:t xml:space="preserve"> genoemd)</w:t>
            </w:r>
          </w:p>
          <w:p w14:paraId="136EA348" w14:textId="77777777" w:rsidR="00DB3E6C" w:rsidRPr="00AB5445" w:rsidRDefault="00DB3E6C" w:rsidP="00DB3E6C">
            <w:pPr>
              <w:rPr>
                <w:szCs w:val="20"/>
              </w:rPr>
            </w:pPr>
            <w:r w:rsidRPr="00AB5445">
              <w:rPr>
                <w:szCs w:val="20"/>
              </w:rPr>
              <w:t>……………………………………………………………….</w:t>
            </w:r>
          </w:p>
          <w:p w14:paraId="136EA349" w14:textId="77777777" w:rsidR="00DB3E6C" w:rsidRPr="00AB5445" w:rsidRDefault="00DB3E6C" w:rsidP="00DB3E6C">
            <w:pPr>
              <w:rPr>
                <w:szCs w:val="20"/>
              </w:rPr>
            </w:pPr>
            <w:r w:rsidRPr="00AB5445">
              <w:rPr>
                <w:szCs w:val="20"/>
              </w:rPr>
              <w:t>……………………………………………………………….</w:t>
            </w:r>
          </w:p>
          <w:p w14:paraId="136EA34A" w14:textId="77777777" w:rsidR="00DB3E6C" w:rsidRPr="00AB5445" w:rsidRDefault="00DB3E6C" w:rsidP="00DB3E6C"/>
        </w:tc>
      </w:tr>
    </w:tbl>
    <w:p w14:paraId="136EA34C" w14:textId="77777777" w:rsidR="00DB3E6C" w:rsidRPr="00AB5445" w:rsidRDefault="00DB3E6C" w:rsidP="00DB3E6C"/>
    <w:tbl>
      <w:tblPr>
        <w:tblW w:w="0" w:type="auto"/>
        <w:tblInd w:w="108" w:type="dxa"/>
        <w:tblLook w:val="01E0" w:firstRow="1" w:lastRow="1" w:firstColumn="1" w:lastColumn="1" w:noHBand="0" w:noVBand="0"/>
      </w:tblPr>
      <w:tblGrid>
        <w:gridCol w:w="3697"/>
        <w:gridCol w:w="4700"/>
      </w:tblGrid>
      <w:tr w:rsidR="00DB3E6C" w:rsidRPr="00AB5445" w14:paraId="136EA353" w14:textId="77777777" w:rsidTr="00DB3E6C">
        <w:tc>
          <w:tcPr>
            <w:tcW w:w="4111" w:type="dxa"/>
          </w:tcPr>
          <w:p w14:paraId="136EA34D" w14:textId="77777777" w:rsidR="00DB3E6C" w:rsidRPr="00AB5445" w:rsidRDefault="00DB3E6C" w:rsidP="00DB3E6C">
            <w:pPr>
              <w:rPr>
                <w:b/>
              </w:rPr>
            </w:pPr>
            <w:r w:rsidRPr="00AB5445">
              <w:rPr>
                <w:b/>
              </w:rPr>
              <w:t xml:space="preserve">Datum opdracht: </w:t>
            </w:r>
            <w:r w:rsidRPr="00AB5445">
              <w:rPr>
                <w:b/>
              </w:rPr>
              <w:tab/>
            </w:r>
            <w:r w:rsidRPr="00AB5445">
              <w:t>………………. 20..</w:t>
            </w:r>
            <w:r w:rsidRPr="00AB5445">
              <w:tab/>
            </w:r>
          </w:p>
          <w:p w14:paraId="136EA34E" w14:textId="77777777" w:rsidR="00DB3E6C" w:rsidRPr="00AB5445" w:rsidRDefault="00DB3E6C" w:rsidP="00DB3E6C">
            <w:pPr>
              <w:rPr>
                <w:b/>
              </w:rPr>
            </w:pPr>
            <w:r w:rsidRPr="00AB5445">
              <w:rPr>
                <w:b/>
              </w:rPr>
              <w:t xml:space="preserve">Datum oplevering: </w:t>
            </w:r>
            <w:r w:rsidRPr="00AB5445">
              <w:rPr>
                <w:b/>
              </w:rPr>
              <w:tab/>
            </w:r>
            <w:r w:rsidRPr="00AB5445">
              <w:t xml:space="preserve">………………. 20.. </w:t>
            </w:r>
          </w:p>
          <w:p w14:paraId="136EA34F" w14:textId="77777777" w:rsidR="00DB3E6C" w:rsidRPr="00AB5445" w:rsidRDefault="00DB3E6C" w:rsidP="00DB3E6C"/>
        </w:tc>
        <w:tc>
          <w:tcPr>
            <w:tcW w:w="5245" w:type="dxa"/>
          </w:tcPr>
          <w:p w14:paraId="136EA350" w14:textId="77777777" w:rsidR="00DB3E6C" w:rsidRPr="00AB5445" w:rsidRDefault="00DB3E6C" w:rsidP="00DB3E6C">
            <w:pPr>
              <w:rPr>
                <w:b/>
                <w:bCs/>
              </w:rPr>
            </w:pPr>
            <w:r w:rsidRPr="00AB5445">
              <w:rPr>
                <w:b/>
                <w:bCs/>
              </w:rPr>
              <w:t xml:space="preserve">Contract/ </w:t>
            </w:r>
          </w:p>
          <w:p w14:paraId="136EA351" w14:textId="77777777" w:rsidR="00DB3E6C" w:rsidRPr="00AB5445" w:rsidRDefault="00DB3E6C" w:rsidP="00DB3E6C">
            <w:r w:rsidRPr="00AB5445">
              <w:rPr>
                <w:b/>
                <w:bCs/>
              </w:rPr>
              <w:t xml:space="preserve">Bouworganisatievorm: </w:t>
            </w:r>
            <w:r w:rsidRPr="00AB5445">
              <w:t xml:space="preserve">…………………………………… </w:t>
            </w:r>
          </w:p>
          <w:p w14:paraId="136EA352" w14:textId="77777777" w:rsidR="00DB3E6C" w:rsidRPr="00AB5445" w:rsidRDefault="00DB3E6C" w:rsidP="00DB3E6C">
            <w:r w:rsidRPr="00AB5445">
              <w:t xml:space="preserve">(RAW, </w:t>
            </w:r>
            <w:proofErr w:type="spellStart"/>
            <w:r w:rsidRPr="00AB5445">
              <w:t>Stabu</w:t>
            </w:r>
            <w:proofErr w:type="spellEnd"/>
            <w:r w:rsidRPr="00AB5445">
              <w:t xml:space="preserve">, UAV, D&amp;C, </w:t>
            </w:r>
            <w:proofErr w:type="spellStart"/>
            <w:r w:rsidRPr="00AB5445">
              <w:t>Turnkey</w:t>
            </w:r>
            <w:proofErr w:type="spellEnd"/>
            <w:r w:rsidRPr="00AB5445">
              <w:t>, UAV-GC)</w:t>
            </w:r>
          </w:p>
        </w:tc>
      </w:tr>
    </w:tbl>
    <w:p w14:paraId="136EA355" w14:textId="3E214E2C" w:rsidR="00DB3E6C" w:rsidRPr="00AB5445" w:rsidRDefault="0094046E" w:rsidP="0094046E">
      <w:pPr>
        <w:pStyle w:val="Geenafstand"/>
        <w:ind w:left="284" w:hanging="284"/>
        <w:rPr>
          <w:i/>
          <w:iCs/>
          <w:sz w:val="18"/>
          <w:szCs w:val="18"/>
          <w:u w:val="single"/>
        </w:rPr>
      </w:pPr>
      <w:r w:rsidRPr="00AB5445">
        <w:rPr>
          <w:i/>
          <w:iCs/>
          <w:sz w:val="18"/>
          <w:szCs w:val="18"/>
        </w:rPr>
        <w:t>*</w:t>
      </w:r>
      <w:r w:rsidRPr="00AB5445">
        <w:rPr>
          <w:i/>
          <w:iCs/>
          <w:sz w:val="18"/>
          <w:szCs w:val="18"/>
        </w:rPr>
        <w:tab/>
      </w:r>
      <w:r w:rsidR="00DB3E6C" w:rsidRPr="00AB5445">
        <w:rPr>
          <w:i/>
          <w:iCs/>
          <w:sz w:val="18"/>
          <w:szCs w:val="18"/>
        </w:rPr>
        <w:t xml:space="preserve">Geef een uitvoerige beschrijving van het werk en de werkzaamheden. Uit deze </w:t>
      </w:r>
      <w:proofErr w:type="gramStart"/>
      <w:r w:rsidR="00DB3E6C" w:rsidRPr="00AB5445">
        <w:rPr>
          <w:i/>
          <w:iCs/>
          <w:sz w:val="18"/>
          <w:szCs w:val="18"/>
        </w:rPr>
        <w:t>beschrijving  moet</w:t>
      </w:r>
      <w:proofErr w:type="gramEnd"/>
      <w:r w:rsidR="00DB3E6C" w:rsidRPr="00AB5445">
        <w:rPr>
          <w:i/>
          <w:iCs/>
          <w:sz w:val="18"/>
          <w:szCs w:val="18"/>
        </w:rPr>
        <w:t xml:space="preserve"> voldoende blijken dat aan alle onderdelen van de (betreffende) </w:t>
      </w:r>
      <w:r w:rsidR="00634518" w:rsidRPr="00AB5445">
        <w:rPr>
          <w:i/>
          <w:iCs/>
          <w:sz w:val="18"/>
          <w:szCs w:val="18"/>
        </w:rPr>
        <w:t>geschiktheidseis</w:t>
      </w:r>
      <w:r w:rsidR="00DB3E6C" w:rsidRPr="00AB5445">
        <w:rPr>
          <w:i/>
          <w:iCs/>
          <w:sz w:val="18"/>
          <w:szCs w:val="18"/>
        </w:rPr>
        <w:t>(en) is voldaan)</w:t>
      </w:r>
    </w:p>
    <w:p w14:paraId="136EA356" w14:textId="217C5F35" w:rsidR="00DB3E6C" w:rsidRPr="00AB5445" w:rsidRDefault="0094046E" w:rsidP="0094046E">
      <w:pPr>
        <w:pStyle w:val="Geenafstand"/>
        <w:ind w:left="284" w:hanging="284"/>
        <w:rPr>
          <w:i/>
          <w:iCs/>
          <w:sz w:val="18"/>
          <w:szCs w:val="18"/>
          <w:u w:val="single"/>
        </w:rPr>
      </w:pPr>
      <w:r w:rsidRPr="00AB5445">
        <w:rPr>
          <w:rStyle w:val="Verwijzingopmerking"/>
          <w:bCs/>
          <w:i/>
          <w:iCs/>
          <w:sz w:val="18"/>
          <w:szCs w:val="18"/>
        </w:rPr>
        <w:t>**</w:t>
      </w:r>
      <w:r w:rsidR="00DB3E6C" w:rsidRPr="00AB5445">
        <w:rPr>
          <w:rStyle w:val="Verwijzingopmerking"/>
          <w:bCs/>
          <w:i/>
          <w:iCs/>
          <w:sz w:val="18"/>
          <w:szCs w:val="18"/>
        </w:rPr>
        <w:t xml:space="preserve"> </w:t>
      </w:r>
      <w:r w:rsidRPr="00AB5445">
        <w:rPr>
          <w:rStyle w:val="Verwijzingopmerking"/>
          <w:bCs/>
          <w:i/>
          <w:iCs/>
          <w:sz w:val="18"/>
          <w:szCs w:val="18"/>
        </w:rPr>
        <w:tab/>
      </w:r>
      <w:r w:rsidR="00DB3E6C" w:rsidRPr="00AB5445">
        <w:rPr>
          <w:rStyle w:val="Verwijzingopmerking"/>
          <w:bCs/>
          <w:i/>
          <w:iCs/>
          <w:sz w:val="18"/>
          <w:szCs w:val="18"/>
        </w:rPr>
        <w:t xml:space="preserve">In geval van werk uitgevoerd in </w:t>
      </w:r>
      <w:proofErr w:type="spellStart"/>
      <w:r w:rsidR="00DB3E6C" w:rsidRPr="00AB5445">
        <w:rPr>
          <w:rStyle w:val="Verwijzingopmerking"/>
          <w:bCs/>
          <w:i/>
          <w:iCs/>
          <w:sz w:val="18"/>
          <w:szCs w:val="18"/>
        </w:rPr>
        <w:t>onderaanneming</w:t>
      </w:r>
      <w:proofErr w:type="spellEnd"/>
      <w:r w:rsidR="00DB3E6C" w:rsidRPr="00AB5445">
        <w:rPr>
          <w:rStyle w:val="Verwijzingopmerking"/>
          <w:bCs/>
          <w:i/>
          <w:iCs/>
          <w:sz w:val="18"/>
          <w:szCs w:val="18"/>
        </w:rPr>
        <w:t>, de instantie waarvoor de hoofdaannemer het werk heeft uitgevoerd.</w:t>
      </w:r>
    </w:p>
    <w:p w14:paraId="136EA357" w14:textId="77777777" w:rsidR="00DB3E6C" w:rsidRPr="00AB5445" w:rsidRDefault="00DB3E6C" w:rsidP="00DB3E6C">
      <w:pPr>
        <w:rPr>
          <w:b/>
          <w:u w:val="single"/>
        </w:rPr>
      </w:pPr>
    </w:p>
    <w:p w14:paraId="136EA358" w14:textId="77777777" w:rsidR="00DB3E6C" w:rsidRPr="00AB5445" w:rsidRDefault="00DB3E6C" w:rsidP="00DB3E6C">
      <w:pPr>
        <w:rPr>
          <w:b/>
          <w:u w:val="single"/>
        </w:rPr>
      </w:pPr>
      <w:r w:rsidRPr="00AB5445">
        <w:rPr>
          <w:b/>
          <w:u w:val="single"/>
        </w:rPr>
        <w:t xml:space="preserve">Bij dit referentieproject is een tevredenheidsverklaring </w:t>
      </w:r>
      <w:proofErr w:type="gramStart"/>
      <w:r w:rsidRPr="00AB5445">
        <w:rPr>
          <w:b/>
          <w:u w:val="single"/>
        </w:rPr>
        <w:t>inzake</w:t>
      </w:r>
      <w:proofErr w:type="gramEnd"/>
      <w:r w:rsidRPr="00AB5445">
        <w:rPr>
          <w:b/>
          <w:u w:val="single"/>
        </w:rPr>
        <w:t xml:space="preserve"> goede uitvoering van de opdrachtgever of de </w:t>
      </w:r>
      <w:proofErr w:type="spellStart"/>
      <w:r w:rsidRPr="00AB5445">
        <w:rPr>
          <w:b/>
          <w:u w:val="single"/>
        </w:rPr>
        <w:t>directievoerende</w:t>
      </w:r>
      <w:proofErr w:type="spellEnd"/>
      <w:r w:rsidRPr="00AB5445">
        <w:rPr>
          <w:b/>
          <w:u w:val="single"/>
        </w:rPr>
        <w:t xml:space="preserve"> instantie van het werk bijgevoegd.</w:t>
      </w:r>
      <w:r w:rsidRPr="00AB5445">
        <w:rPr>
          <w:b/>
          <w:u w:val="single"/>
        </w:rPr>
        <w:br w:type="page"/>
      </w:r>
    </w:p>
    <w:p w14:paraId="136EA3EE" w14:textId="321880A1" w:rsidR="00DB3E6C" w:rsidRPr="00AB5445" w:rsidRDefault="0098043B" w:rsidP="007916CA">
      <w:pPr>
        <w:rPr>
          <w:b/>
          <w:bCs/>
          <w:color w:val="00769E" w:themeColor="accent2"/>
          <w:sz w:val="28"/>
          <w:szCs w:val="28"/>
        </w:rPr>
      </w:pPr>
      <w:r w:rsidRPr="00AB5445">
        <w:rPr>
          <w:b/>
          <w:bCs/>
          <w:color w:val="00769E" w:themeColor="accent2"/>
          <w:sz w:val="28"/>
          <w:szCs w:val="28"/>
        </w:rPr>
        <w:lastRenderedPageBreak/>
        <w:t xml:space="preserve">Model </w:t>
      </w:r>
      <w:r w:rsidR="009C6618" w:rsidRPr="00AB5445">
        <w:rPr>
          <w:b/>
          <w:bCs/>
          <w:color w:val="00769E" w:themeColor="accent2"/>
          <w:sz w:val="28"/>
          <w:szCs w:val="28"/>
        </w:rPr>
        <w:t>B1</w:t>
      </w:r>
      <w:r w:rsidR="00207793" w:rsidRPr="00AB5445">
        <w:rPr>
          <w:b/>
          <w:bCs/>
          <w:color w:val="00769E" w:themeColor="accent2"/>
          <w:sz w:val="28"/>
          <w:szCs w:val="28"/>
        </w:rPr>
        <w:t xml:space="preserve"> </w:t>
      </w:r>
      <w:r w:rsidR="00DB3E6C" w:rsidRPr="00AB5445">
        <w:rPr>
          <w:b/>
          <w:bCs/>
          <w:color w:val="00769E" w:themeColor="accent2"/>
          <w:sz w:val="28"/>
          <w:szCs w:val="28"/>
        </w:rPr>
        <w:t>Verklaring aansprakelijkheden bij combinatievorming</w:t>
      </w:r>
    </w:p>
    <w:p w14:paraId="136EA3EF" w14:textId="77777777" w:rsidR="00DB3E6C" w:rsidRPr="00AB5445" w:rsidRDefault="00DB3E6C" w:rsidP="00DB3E6C">
      <w:pPr>
        <w:rPr>
          <w:b/>
        </w:rPr>
      </w:pPr>
    </w:p>
    <w:p w14:paraId="136EA3F0" w14:textId="6C3EE393" w:rsidR="00DB3E6C" w:rsidRPr="00AB5445" w:rsidRDefault="003764EB" w:rsidP="00DB3E6C">
      <w:pPr>
        <w:rPr>
          <w:rFonts w:eastAsiaTheme="majorEastAsia" w:cstheme="minorHAnsi"/>
          <w:b/>
          <w:color w:val="267AA1"/>
          <w:sz w:val="24"/>
          <w:szCs w:val="24"/>
        </w:rPr>
      </w:pPr>
      <w:r w:rsidRPr="00AB5445">
        <w:rPr>
          <w:rFonts w:eastAsiaTheme="majorEastAsia" w:cstheme="minorHAnsi"/>
          <w:b/>
          <w:color w:val="267AA1"/>
          <w:sz w:val="24"/>
          <w:szCs w:val="24"/>
        </w:rPr>
        <w:t>Verklaring aansprakelijkheden bij combinatievorming</w:t>
      </w:r>
    </w:p>
    <w:p w14:paraId="43AD79E2" w14:textId="77777777" w:rsidR="003764EB" w:rsidRPr="00AB5445" w:rsidRDefault="003764EB" w:rsidP="00DB3E6C"/>
    <w:p w14:paraId="136EA3F1" w14:textId="77777777" w:rsidR="00DB3E6C" w:rsidRPr="00AB5445" w:rsidRDefault="00DB3E6C" w:rsidP="00DB3E6C"/>
    <w:p w14:paraId="136EA3F3" w14:textId="3BB1B602" w:rsidR="00DB3E6C" w:rsidRPr="00AB5445" w:rsidRDefault="00DB3E6C" w:rsidP="00EE24E9">
      <w:r w:rsidRPr="00AB5445">
        <w:t>Overwegende dat ……………………………………. (</w:t>
      </w:r>
      <w:proofErr w:type="gramStart"/>
      <w:r w:rsidRPr="00AB5445">
        <w:rPr>
          <w:i/>
        </w:rPr>
        <w:t>naam</w:t>
      </w:r>
      <w:proofErr w:type="gramEnd"/>
      <w:r w:rsidRPr="00AB5445">
        <w:rPr>
          <w:i/>
        </w:rPr>
        <w:t xml:space="preserve"> van de combinatie</w:t>
      </w:r>
      <w:r w:rsidRPr="00AB5445">
        <w:t xml:space="preserve">) zich als inschrijver aanmeldt voor de aanbesteding van </w:t>
      </w:r>
      <w:r w:rsidR="00EE24E9" w:rsidRPr="00AB5445">
        <w:t xml:space="preserve">“Realisatie </w:t>
      </w:r>
      <w:r w:rsidR="003F1EF6" w:rsidRPr="00AB5445">
        <w:t>Woonrijp</w:t>
      </w:r>
      <w:r w:rsidR="00EE24E9" w:rsidRPr="00AB5445">
        <w:t xml:space="preserve"> woonwijk </w:t>
      </w:r>
      <w:proofErr w:type="spellStart"/>
      <w:r w:rsidR="00EE24E9" w:rsidRPr="00AB5445">
        <w:t>Bentwijck</w:t>
      </w:r>
      <w:proofErr w:type="spellEnd"/>
      <w:r w:rsidR="00EE24E9" w:rsidRPr="00AB5445">
        <w:t xml:space="preserve"> te Benthuizen” </w:t>
      </w:r>
      <w:r w:rsidRPr="00AB5445">
        <w:t>(</w:t>
      </w:r>
      <w:r w:rsidRPr="00AB5445">
        <w:rPr>
          <w:i/>
        </w:rPr>
        <w:t>projectnaam)</w:t>
      </w:r>
      <w:r w:rsidRPr="00AB5445">
        <w:t>.</w:t>
      </w:r>
    </w:p>
    <w:p w14:paraId="136EA3F4" w14:textId="77777777" w:rsidR="00DB3E6C" w:rsidRPr="00AB5445" w:rsidRDefault="00DB3E6C" w:rsidP="00DB3E6C"/>
    <w:p w14:paraId="136EA3F5" w14:textId="77777777" w:rsidR="00DB3E6C" w:rsidRPr="00AB5445" w:rsidRDefault="00DB3E6C" w:rsidP="00DB3E6C"/>
    <w:p w14:paraId="136EA3F6" w14:textId="77777777" w:rsidR="00DB3E6C" w:rsidRPr="00AB5445" w:rsidRDefault="00DB3E6C" w:rsidP="00DB3E6C">
      <w:r w:rsidRPr="00AB5445">
        <w:t>Ondergetekende, in zijn hoedanigheid als rechtsgeldig vertegenwoordiger van ………………………………</w:t>
      </w:r>
    </w:p>
    <w:p w14:paraId="136EA3F7" w14:textId="77777777" w:rsidR="00DB3E6C" w:rsidRPr="00AB5445" w:rsidRDefault="00DB3E6C" w:rsidP="00DB3E6C">
      <w:r w:rsidRPr="00AB5445">
        <w:t>…………………… …………………………………………………………………………………</w:t>
      </w:r>
      <w:proofErr w:type="gramStart"/>
      <w:r w:rsidRPr="00AB5445">
        <w:t>…….</w:t>
      </w:r>
      <w:proofErr w:type="gramEnd"/>
      <w:r w:rsidRPr="00AB5445">
        <w:t>.(</w:t>
      </w:r>
      <w:r w:rsidRPr="00AB5445">
        <w:rPr>
          <w:i/>
        </w:rPr>
        <w:t xml:space="preserve">statutaire naam </w:t>
      </w:r>
      <w:proofErr w:type="spellStart"/>
      <w:r w:rsidRPr="00AB5445">
        <w:rPr>
          <w:i/>
        </w:rPr>
        <w:t>combinant</w:t>
      </w:r>
      <w:proofErr w:type="spellEnd"/>
      <w:r w:rsidRPr="00AB5445">
        <w:t>)</w:t>
      </w:r>
    </w:p>
    <w:p w14:paraId="136EA3F8" w14:textId="77777777" w:rsidR="00DB3E6C" w:rsidRPr="00AB5445" w:rsidRDefault="00DB3E6C" w:rsidP="00DB3E6C">
      <w:pPr>
        <w:rPr>
          <w:i/>
          <w:iCs/>
        </w:rPr>
      </w:pPr>
      <w:proofErr w:type="gramStart"/>
      <w:r w:rsidRPr="00AB5445">
        <w:t>gevestigd</w:t>
      </w:r>
      <w:proofErr w:type="gramEnd"/>
      <w:r w:rsidRPr="00AB5445">
        <w:t xml:space="preserve"> te ……………………………………. ………………………………………………</w:t>
      </w:r>
      <w:proofErr w:type="gramStart"/>
      <w:r w:rsidRPr="00AB5445">
        <w:t>…….</w:t>
      </w:r>
      <w:proofErr w:type="gramEnd"/>
      <w:r w:rsidRPr="00AB5445">
        <w:t>……als lid van de combinatie, verklaart dat hij hoofdelijk aansprakelijk is voor de juiste en volledige nakoming van de wettelijke en contractuele verplichtingen welke voortvloeien uit de uitvoering van onderhavig project.</w:t>
      </w:r>
    </w:p>
    <w:p w14:paraId="136EA3F9" w14:textId="77777777" w:rsidR="00DB3E6C" w:rsidRPr="00AB5445" w:rsidRDefault="00DB3E6C" w:rsidP="00DB3E6C"/>
    <w:p w14:paraId="136EA3FA" w14:textId="77777777" w:rsidR="00DB3E6C" w:rsidRPr="00AB5445" w:rsidRDefault="00DB3E6C" w:rsidP="00DB3E6C">
      <w:pPr>
        <w:rPr>
          <w:i/>
          <w:iCs/>
        </w:rPr>
      </w:pPr>
      <w:r w:rsidRPr="00AB5445">
        <w:t>De leiding van de combinatie in handen is van ……………………………………………</w:t>
      </w:r>
      <w:proofErr w:type="gramStart"/>
      <w:r w:rsidRPr="00AB5445">
        <w:t>…….</w:t>
      </w:r>
      <w:proofErr w:type="gramEnd"/>
      <w:r w:rsidRPr="00AB5445">
        <w:t>., (</w:t>
      </w:r>
      <w:r w:rsidRPr="00AB5445">
        <w:rPr>
          <w:i/>
        </w:rPr>
        <w:t xml:space="preserve">naam </w:t>
      </w:r>
      <w:proofErr w:type="spellStart"/>
      <w:r w:rsidRPr="00AB5445">
        <w:rPr>
          <w:i/>
        </w:rPr>
        <w:t>penvoerende</w:t>
      </w:r>
      <w:proofErr w:type="spellEnd"/>
      <w:r w:rsidRPr="00AB5445">
        <w:rPr>
          <w:i/>
        </w:rPr>
        <w:t xml:space="preserve"> lid van de combinatie</w:t>
      </w:r>
      <w:r w:rsidRPr="00AB5445">
        <w:t xml:space="preserve">) welke als penvoerder van de combinatie zal optreden en het enig aanspreekpunt voor de aanbestedende dienst/opdrachtgever zal zijn. </w:t>
      </w:r>
    </w:p>
    <w:p w14:paraId="136EA3FB" w14:textId="77777777" w:rsidR="00DB3E6C" w:rsidRPr="00AB5445" w:rsidRDefault="00DB3E6C" w:rsidP="00DB3E6C"/>
    <w:p w14:paraId="136EA3FC" w14:textId="77777777" w:rsidR="00DB3E6C" w:rsidRPr="00AB5445" w:rsidRDefault="00DB3E6C" w:rsidP="00DB3E6C"/>
    <w:p w14:paraId="136EA3FD" w14:textId="77777777" w:rsidR="00DB3E6C" w:rsidRPr="00AB5445" w:rsidRDefault="00DB3E6C" w:rsidP="00DB3E6C"/>
    <w:p w14:paraId="136EA3FE" w14:textId="77777777" w:rsidR="00DB3E6C" w:rsidRPr="00AB5445" w:rsidRDefault="00DB3E6C" w:rsidP="00DB3E6C">
      <w:r w:rsidRPr="00AB5445">
        <w:t>Aldus naar waarheid opgemaakt op ………………………(</w:t>
      </w:r>
      <w:r w:rsidRPr="00AB5445">
        <w:rPr>
          <w:i/>
        </w:rPr>
        <w:t>datum</w:t>
      </w:r>
      <w:r w:rsidRPr="00AB5445">
        <w:t>) te ……………………</w:t>
      </w:r>
      <w:proofErr w:type="gramStart"/>
      <w:r w:rsidRPr="00AB5445">
        <w:t>…….</w:t>
      </w:r>
      <w:proofErr w:type="gramEnd"/>
      <w:r w:rsidRPr="00AB5445">
        <w:t>. (</w:t>
      </w:r>
      <w:proofErr w:type="gramStart"/>
      <w:r w:rsidRPr="00AB5445">
        <w:rPr>
          <w:i/>
        </w:rPr>
        <w:t>plaats</w:t>
      </w:r>
      <w:proofErr w:type="gramEnd"/>
      <w:r w:rsidRPr="00AB5445">
        <w:t>)</w:t>
      </w:r>
    </w:p>
    <w:p w14:paraId="136EA3FF" w14:textId="77777777" w:rsidR="00DB3E6C" w:rsidRPr="00AB5445" w:rsidRDefault="00DB3E6C" w:rsidP="00DB3E6C"/>
    <w:p w14:paraId="136EA400" w14:textId="77777777" w:rsidR="00DB3E6C" w:rsidRPr="00AB5445" w:rsidRDefault="00DB3E6C" w:rsidP="00DB3E6C"/>
    <w:p w14:paraId="136EA401" w14:textId="77777777" w:rsidR="00DB3E6C" w:rsidRPr="00AB5445" w:rsidRDefault="00DB3E6C" w:rsidP="00DB3E6C"/>
    <w:tbl>
      <w:tblPr>
        <w:tblW w:w="9214" w:type="dxa"/>
        <w:tblInd w:w="108" w:type="dxa"/>
        <w:tblLook w:val="01E0" w:firstRow="1" w:lastRow="1" w:firstColumn="1" w:lastColumn="1" w:noHBand="0" w:noVBand="0"/>
      </w:tblPr>
      <w:tblGrid>
        <w:gridCol w:w="5192"/>
        <w:gridCol w:w="4022"/>
      </w:tblGrid>
      <w:tr w:rsidR="00DB3E6C" w:rsidRPr="00AB5445" w14:paraId="136EA407" w14:textId="77777777" w:rsidTr="00DB3E6C">
        <w:tc>
          <w:tcPr>
            <w:tcW w:w="5192" w:type="dxa"/>
          </w:tcPr>
          <w:p w14:paraId="136EA402" w14:textId="77777777" w:rsidR="00DB3E6C" w:rsidRPr="00AB5445" w:rsidRDefault="00DB3E6C" w:rsidP="00DB3E6C"/>
          <w:p w14:paraId="136EA403" w14:textId="77777777" w:rsidR="00DB3E6C" w:rsidRPr="00AB5445" w:rsidRDefault="00DB3E6C" w:rsidP="00DB3E6C">
            <w:pPr>
              <w:rPr>
                <w:i/>
                <w:snapToGrid w:val="0"/>
              </w:rPr>
            </w:pPr>
            <w:r w:rsidRPr="00AB5445">
              <w:rPr>
                <w:i/>
                <w:snapToGrid w:val="0"/>
              </w:rPr>
              <w:t>……………..……………………</w:t>
            </w:r>
            <w:r w:rsidRPr="00AB5445">
              <w:rPr>
                <w:i/>
                <w:snapToGrid w:val="0"/>
              </w:rPr>
              <w:tab/>
            </w:r>
          </w:p>
          <w:p w14:paraId="136EA404" w14:textId="77777777" w:rsidR="00DB3E6C" w:rsidRPr="00AB5445" w:rsidRDefault="00DB3E6C" w:rsidP="00DB3E6C">
            <w:pPr>
              <w:rPr>
                <w:i/>
                <w:snapToGrid w:val="0"/>
              </w:rPr>
            </w:pPr>
          </w:p>
        </w:tc>
        <w:tc>
          <w:tcPr>
            <w:tcW w:w="4022" w:type="dxa"/>
          </w:tcPr>
          <w:p w14:paraId="136EA405" w14:textId="77777777" w:rsidR="00DB3E6C" w:rsidRPr="00AB5445" w:rsidRDefault="00DB3E6C" w:rsidP="00DB3E6C">
            <w:pPr>
              <w:rPr>
                <w:i/>
              </w:rPr>
            </w:pPr>
            <w:r w:rsidRPr="00AB5445">
              <w:rPr>
                <w:i/>
              </w:rPr>
              <w:t>(</w:t>
            </w:r>
            <w:proofErr w:type="gramStart"/>
            <w:r w:rsidRPr="00AB5445">
              <w:rPr>
                <w:i/>
              </w:rPr>
              <w:t>naam</w:t>
            </w:r>
            <w:proofErr w:type="gramEnd"/>
            <w:r w:rsidRPr="00AB5445">
              <w:rPr>
                <w:i/>
              </w:rPr>
              <w:t xml:space="preserve"> </w:t>
            </w:r>
            <w:r w:rsidRPr="00AB5445">
              <w:rPr>
                <w:i/>
                <w:noProof/>
              </w:rPr>
              <w:t>rechtsgeldig vertegenwoordiger combinant</w:t>
            </w:r>
            <w:r w:rsidRPr="00AB5445">
              <w:rPr>
                <w:i/>
              </w:rPr>
              <w:t>)</w:t>
            </w:r>
          </w:p>
          <w:p w14:paraId="136EA406" w14:textId="77777777" w:rsidR="00DB3E6C" w:rsidRPr="00AB5445" w:rsidRDefault="00DB3E6C" w:rsidP="00DB3E6C">
            <w:pPr>
              <w:rPr>
                <w:i/>
                <w:snapToGrid w:val="0"/>
              </w:rPr>
            </w:pPr>
          </w:p>
        </w:tc>
      </w:tr>
      <w:tr w:rsidR="00DB3E6C" w:rsidRPr="00AB5445" w14:paraId="136EA40B" w14:textId="77777777" w:rsidTr="00DB3E6C">
        <w:tc>
          <w:tcPr>
            <w:tcW w:w="5192" w:type="dxa"/>
          </w:tcPr>
          <w:p w14:paraId="136EA408" w14:textId="77777777" w:rsidR="00DB3E6C" w:rsidRPr="00AB5445" w:rsidRDefault="00DB3E6C" w:rsidP="00DB3E6C">
            <w:pPr>
              <w:rPr>
                <w:i/>
                <w:snapToGrid w:val="0"/>
              </w:rPr>
            </w:pPr>
            <w:r w:rsidRPr="00AB5445">
              <w:rPr>
                <w:i/>
                <w:snapToGrid w:val="0"/>
              </w:rPr>
              <w:t>……………………………………</w:t>
            </w:r>
          </w:p>
          <w:p w14:paraId="136EA409" w14:textId="77777777" w:rsidR="00DB3E6C" w:rsidRPr="00AB5445" w:rsidRDefault="00DB3E6C" w:rsidP="00DB3E6C">
            <w:pPr>
              <w:rPr>
                <w:i/>
                <w:snapToGrid w:val="0"/>
              </w:rPr>
            </w:pPr>
          </w:p>
        </w:tc>
        <w:tc>
          <w:tcPr>
            <w:tcW w:w="4022" w:type="dxa"/>
          </w:tcPr>
          <w:p w14:paraId="136EA40A" w14:textId="77777777" w:rsidR="00DB3E6C" w:rsidRPr="00AB5445" w:rsidRDefault="00DB3E6C" w:rsidP="00DB3E6C">
            <w:pPr>
              <w:rPr>
                <w:i/>
                <w:snapToGrid w:val="0"/>
              </w:rPr>
            </w:pPr>
            <w:r w:rsidRPr="00AB5445">
              <w:rPr>
                <w:i/>
                <w:snapToGrid w:val="0"/>
              </w:rPr>
              <w:t>(</w:t>
            </w:r>
            <w:proofErr w:type="gramStart"/>
            <w:r w:rsidRPr="00AB5445">
              <w:rPr>
                <w:i/>
                <w:snapToGrid w:val="0"/>
              </w:rPr>
              <w:t>functie</w:t>
            </w:r>
            <w:proofErr w:type="gramEnd"/>
            <w:r w:rsidRPr="00AB5445">
              <w:rPr>
                <w:i/>
                <w:snapToGrid w:val="0"/>
              </w:rPr>
              <w:t>)</w:t>
            </w:r>
          </w:p>
        </w:tc>
      </w:tr>
      <w:tr w:rsidR="00DB3E6C" w:rsidRPr="00AB5445" w14:paraId="136EA40F" w14:textId="77777777" w:rsidTr="00DB3E6C">
        <w:tc>
          <w:tcPr>
            <w:tcW w:w="5192" w:type="dxa"/>
          </w:tcPr>
          <w:p w14:paraId="136EA40C" w14:textId="77777777" w:rsidR="00DB3E6C" w:rsidRPr="00AB5445" w:rsidRDefault="00DB3E6C" w:rsidP="00DB3E6C">
            <w:pPr>
              <w:rPr>
                <w:i/>
                <w:snapToGrid w:val="0"/>
              </w:rPr>
            </w:pPr>
            <w:r w:rsidRPr="00AB5445">
              <w:rPr>
                <w:i/>
                <w:snapToGrid w:val="0"/>
              </w:rPr>
              <w:t>……………………………………</w:t>
            </w:r>
          </w:p>
          <w:p w14:paraId="136EA40D" w14:textId="77777777" w:rsidR="00DB3E6C" w:rsidRPr="00AB5445" w:rsidRDefault="00DB3E6C" w:rsidP="00DB3E6C">
            <w:pPr>
              <w:rPr>
                <w:i/>
                <w:snapToGrid w:val="0"/>
              </w:rPr>
            </w:pPr>
          </w:p>
        </w:tc>
        <w:tc>
          <w:tcPr>
            <w:tcW w:w="4022" w:type="dxa"/>
          </w:tcPr>
          <w:p w14:paraId="136EA40E" w14:textId="77777777" w:rsidR="00DB3E6C" w:rsidRPr="00AB5445" w:rsidRDefault="00DB3E6C" w:rsidP="00DB3E6C">
            <w:pPr>
              <w:rPr>
                <w:i/>
                <w:snapToGrid w:val="0"/>
              </w:rPr>
            </w:pPr>
            <w:r w:rsidRPr="00AB5445">
              <w:rPr>
                <w:i/>
                <w:snapToGrid w:val="0"/>
              </w:rPr>
              <w:t>(</w:t>
            </w:r>
            <w:proofErr w:type="gramStart"/>
            <w:r w:rsidRPr="00AB5445">
              <w:rPr>
                <w:i/>
                <w:snapToGrid w:val="0"/>
              </w:rPr>
              <w:t>handtekening</w:t>
            </w:r>
            <w:proofErr w:type="gramEnd"/>
            <w:r w:rsidRPr="00AB5445">
              <w:rPr>
                <w:i/>
                <w:snapToGrid w:val="0"/>
              </w:rPr>
              <w:t>)</w:t>
            </w:r>
          </w:p>
        </w:tc>
      </w:tr>
    </w:tbl>
    <w:p w14:paraId="136EA410" w14:textId="77777777" w:rsidR="00DB3E6C" w:rsidRPr="00AB5445" w:rsidRDefault="00DB3E6C" w:rsidP="00DB3E6C"/>
    <w:p w14:paraId="136EA411" w14:textId="77777777" w:rsidR="00DB3E6C" w:rsidRPr="00AB5445" w:rsidRDefault="00DB3E6C" w:rsidP="00DB3E6C">
      <w:pPr>
        <w:rPr>
          <w:snapToGrid w:val="0"/>
        </w:rPr>
      </w:pPr>
    </w:p>
    <w:p w14:paraId="136EA412" w14:textId="77777777" w:rsidR="00DB3E6C" w:rsidRPr="00AB5445" w:rsidRDefault="00DB3E6C" w:rsidP="00DB3E6C">
      <w:pPr>
        <w:rPr>
          <w:snapToGrid w:val="0"/>
        </w:rPr>
      </w:pPr>
    </w:p>
    <w:p w14:paraId="136EA413" w14:textId="77777777" w:rsidR="00DB3E6C" w:rsidRPr="00AB5445" w:rsidRDefault="00DB3E6C" w:rsidP="00DB3E6C">
      <w:pPr>
        <w:rPr>
          <w:snapToGrid w:val="0"/>
        </w:rPr>
      </w:pPr>
    </w:p>
    <w:p w14:paraId="136EA414" w14:textId="77777777" w:rsidR="00DB3E6C" w:rsidRPr="00AB5445" w:rsidRDefault="00DB3E6C" w:rsidP="00DB3E6C">
      <w:pPr>
        <w:rPr>
          <w:snapToGrid w:val="0"/>
        </w:rPr>
      </w:pPr>
    </w:p>
    <w:p w14:paraId="136EA415" w14:textId="77777777" w:rsidR="00DB3E6C" w:rsidRPr="00AB5445" w:rsidRDefault="00DB3E6C" w:rsidP="00DB3E6C">
      <w:pPr>
        <w:rPr>
          <w:snapToGrid w:val="0"/>
        </w:rPr>
      </w:pPr>
    </w:p>
    <w:p w14:paraId="136EA416" w14:textId="77777777" w:rsidR="00DB3E6C" w:rsidRPr="00AB5445" w:rsidRDefault="00DB3E6C" w:rsidP="00DB3E6C">
      <w:pPr>
        <w:rPr>
          <w:snapToGrid w:val="0"/>
        </w:rPr>
      </w:pPr>
    </w:p>
    <w:p w14:paraId="136EA417" w14:textId="77777777" w:rsidR="00DB3E6C" w:rsidRPr="00AB5445" w:rsidRDefault="00DB3E6C" w:rsidP="00DB3E6C">
      <w:pPr>
        <w:rPr>
          <w:b/>
          <w:bCs/>
          <w:i/>
          <w:iCs/>
        </w:rPr>
      </w:pPr>
      <w:r w:rsidRPr="00AB5445">
        <w:rPr>
          <w:b/>
          <w:bCs/>
          <w:i/>
          <w:iCs/>
          <w:snapToGrid w:val="0"/>
        </w:rPr>
        <w:t>(</w:t>
      </w:r>
      <w:proofErr w:type="gramStart"/>
      <w:r w:rsidRPr="00AB5445">
        <w:rPr>
          <w:b/>
          <w:bCs/>
          <w:i/>
          <w:iCs/>
          <w:snapToGrid w:val="0"/>
        </w:rPr>
        <w:t>door</w:t>
      </w:r>
      <w:proofErr w:type="gramEnd"/>
      <w:r w:rsidRPr="00AB5445">
        <w:rPr>
          <w:b/>
          <w:bCs/>
          <w:i/>
          <w:iCs/>
          <w:snapToGrid w:val="0"/>
        </w:rPr>
        <w:t xml:space="preserve"> elke </w:t>
      </w:r>
      <w:proofErr w:type="spellStart"/>
      <w:r w:rsidRPr="00AB5445">
        <w:rPr>
          <w:b/>
          <w:bCs/>
          <w:i/>
          <w:iCs/>
          <w:snapToGrid w:val="0"/>
        </w:rPr>
        <w:t>combinant</w:t>
      </w:r>
      <w:proofErr w:type="spellEnd"/>
      <w:r w:rsidRPr="00AB5445">
        <w:rPr>
          <w:b/>
          <w:bCs/>
          <w:i/>
          <w:iCs/>
          <w:snapToGrid w:val="0"/>
        </w:rPr>
        <w:t xml:space="preserve"> in te vullen en aan te reiken)</w:t>
      </w:r>
      <w:r w:rsidRPr="00AB5445">
        <w:rPr>
          <w:b/>
          <w:bCs/>
          <w:i/>
          <w:iCs/>
        </w:rPr>
        <w:t xml:space="preserve"> </w:t>
      </w:r>
    </w:p>
    <w:p w14:paraId="136EA418" w14:textId="77777777" w:rsidR="00DB3E6C" w:rsidRPr="00AB5445" w:rsidRDefault="00DB3E6C" w:rsidP="00DB3E6C"/>
    <w:p w14:paraId="136EA419" w14:textId="77777777" w:rsidR="00DB3E6C" w:rsidRPr="00AB5445" w:rsidRDefault="00DB3E6C" w:rsidP="00DB3E6C">
      <w:pPr>
        <w:rPr>
          <w:b/>
          <w:sz w:val="24"/>
        </w:rPr>
      </w:pPr>
      <w:r w:rsidRPr="00AB5445">
        <w:rPr>
          <w:b/>
          <w:sz w:val="24"/>
        </w:rPr>
        <w:br w:type="page"/>
      </w:r>
    </w:p>
    <w:p w14:paraId="136EA41A" w14:textId="0EC61BE2" w:rsidR="00DB3E6C" w:rsidRPr="00AB5445" w:rsidRDefault="009C6618" w:rsidP="007916CA">
      <w:pPr>
        <w:rPr>
          <w:b/>
          <w:bCs/>
          <w:color w:val="00769E" w:themeColor="accent2"/>
          <w:sz w:val="28"/>
          <w:szCs w:val="28"/>
        </w:rPr>
      </w:pPr>
      <w:r w:rsidRPr="00AB5445">
        <w:rPr>
          <w:b/>
          <w:bCs/>
          <w:color w:val="00769E" w:themeColor="accent2"/>
          <w:sz w:val="28"/>
          <w:szCs w:val="28"/>
        </w:rPr>
        <w:lastRenderedPageBreak/>
        <w:t xml:space="preserve">Model B2 </w:t>
      </w:r>
      <w:r w:rsidR="00DB3E6C" w:rsidRPr="00AB5445">
        <w:rPr>
          <w:b/>
          <w:bCs/>
          <w:color w:val="00769E" w:themeColor="accent2"/>
          <w:sz w:val="28"/>
          <w:szCs w:val="28"/>
        </w:rPr>
        <w:t xml:space="preserve">Verklaring </w:t>
      </w:r>
      <w:proofErr w:type="gramStart"/>
      <w:r w:rsidR="00DB3E6C" w:rsidRPr="00AB5445">
        <w:rPr>
          <w:b/>
          <w:bCs/>
          <w:color w:val="00769E" w:themeColor="accent2"/>
          <w:sz w:val="28"/>
          <w:szCs w:val="28"/>
        </w:rPr>
        <w:t>omtrent</w:t>
      </w:r>
      <w:proofErr w:type="gramEnd"/>
      <w:r w:rsidR="00DB3E6C" w:rsidRPr="00AB5445">
        <w:rPr>
          <w:b/>
          <w:bCs/>
          <w:color w:val="00769E" w:themeColor="accent2"/>
          <w:sz w:val="28"/>
          <w:szCs w:val="28"/>
        </w:rPr>
        <w:t xml:space="preserve"> beroep op bekwaamheid</w:t>
      </w:r>
    </w:p>
    <w:p w14:paraId="136EA41B" w14:textId="77777777" w:rsidR="00DB3E6C" w:rsidRPr="00AB5445" w:rsidRDefault="00DB3E6C" w:rsidP="00DB3E6C">
      <w:pPr>
        <w:tabs>
          <w:tab w:val="left" w:pos="-1700"/>
          <w:tab w:val="left" w:pos="282"/>
          <w:tab w:val="left" w:pos="623"/>
          <w:tab w:val="left" w:pos="1020"/>
          <w:tab w:val="left" w:pos="1440"/>
        </w:tabs>
        <w:suppressAutoHyphens/>
        <w:rPr>
          <w:b/>
          <w:sz w:val="24"/>
        </w:rPr>
      </w:pPr>
    </w:p>
    <w:p w14:paraId="61B05B2D" w14:textId="45A6B785" w:rsidR="003764EB" w:rsidRPr="00AB5445"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AB5445">
        <w:rPr>
          <w:rFonts w:eastAsiaTheme="majorEastAsia" w:cstheme="minorHAnsi"/>
          <w:b/>
          <w:color w:val="267AA1"/>
          <w:sz w:val="24"/>
          <w:szCs w:val="24"/>
        </w:rPr>
        <w:t xml:space="preserve">Verklaring </w:t>
      </w:r>
      <w:proofErr w:type="gramStart"/>
      <w:r w:rsidRPr="00AB5445">
        <w:rPr>
          <w:rFonts w:eastAsiaTheme="majorEastAsia" w:cstheme="minorHAnsi"/>
          <w:b/>
          <w:color w:val="267AA1"/>
          <w:sz w:val="24"/>
          <w:szCs w:val="24"/>
        </w:rPr>
        <w:t>omtrent</w:t>
      </w:r>
      <w:proofErr w:type="gramEnd"/>
      <w:r w:rsidRPr="00AB5445">
        <w:rPr>
          <w:rFonts w:eastAsiaTheme="majorEastAsia" w:cstheme="minorHAnsi"/>
          <w:b/>
          <w:color w:val="267AA1"/>
          <w:sz w:val="24"/>
          <w:szCs w:val="24"/>
        </w:rPr>
        <w:t xml:space="preserve"> beroep op bekwaamheid</w:t>
      </w:r>
    </w:p>
    <w:p w14:paraId="136EA41C" w14:textId="77777777" w:rsidR="00DB3E6C" w:rsidRPr="00AB5445" w:rsidRDefault="00DB3E6C" w:rsidP="00DB3E6C"/>
    <w:p w14:paraId="136EA41E" w14:textId="57A22416" w:rsidR="00DB3E6C" w:rsidRPr="00AB5445" w:rsidRDefault="00DB3E6C" w:rsidP="00EE24E9">
      <w:pPr>
        <w:rPr>
          <w:i/>
        </w:rPr>
      </w:pPr>
      <w:r w:rsidRPr="00AB5445">
        <w:t>…………………………………………………………………………………………………………….. (</w:t>
      </w:r>
      <w:proofErr w:type="gramStart"/>
      <w:r w:rsidRPr="00AB5445">
        <w:rPr>
          <w:i/>
        </w:rPr>
        <w:t>statutaire</w:t>
      </w:r>
      <w:proofErr w:type="gramEnd"/>
      <w:r w:rsidRPr="00AB5445">
        <w:rPr>
          <w:i/>
        </w:rPr>
        <w:t xml:space="preserve"> naam inschrijver</w:t>
      </w:r>
      <w:r w:rsidRPr="00AB5445">
        <w:t>), gevestigd te …………………………….. (</w:t>
      </w:r>
      <w:proofErr w:type="gramStart"/>
      <w:r w:rsidRPr="00AB5445">
        <w:rPr>
          <w:i/>
        </w:rPr>
        <w:t>adres</w:t>
      </w:r>
      <w:proofErr w:type="gramEnd"/>
      <w:r w:rsidRPr="00AB5445">
        <w:rPr>
          <w:i/>
        </w:rPr>
        <w:t>, postcode, plaats</w:t>
      </w:r>
      <w:r w:rsidRPr="00AB5445">
        <w:t xml:space="preserve">) meldt zich als inschrijver aan voor de aanbesteding van </w:t>
      </w:r>
      <w:r w:rsidR="00EE24E9" w:rsidRPr="00AB5445">
        <w:t xml:space="preserve">“Realisatie </w:t>
      </w:r>
      <w:r w:rsidR="003F1EF6" w:rsidRPr="00AB5445">
        <w:t>Woonrijp</w:t>
      </w:r>
      <w:r w:rsidR="00EE24E9" w:rsidRPr="00AB5445">
        <w:t xml:space="preserve"> woonwijk </w:t>
      </w:r>
      <w:proofErr w:type="spellStart"/>
      <w:r w:rsidR="00EE24E9" w:rsidRPr="00AB5445">
        <w:t>Bentwijck</w:t>
      </w:r>
      <w:proofErr w:type="spellEnd"/>
      <w:r w:rsidR="00EE24E9" w:rsidRPr="00AB5445">
        <w:t xml:space="preserve"> te Benthuizen” </w:t>
      </w:r>
      <w:r w:rsidRPr="00AB5445">
        <w:rPr>
          <w:i/>
        </w:rPr>
        <w:t>(projectnaam).</w:t>
      </w:r>
    </w:p>
    <w:p w14:paraId="136EA41F" w14:textId="77777777" w:rsidR="00DB3E6C" w:rsidRPr="00AB5445" w:rsidRDefault="00DB3E6C" w:rsidP="00DB3E6C">
      <w:pPr>
        <w:tabs>
          <w:tab w:val="left" w:pos="0"/>
          <w:tab w:val="left" w:pos="1020"/>
        </w:tabs>
      </w:pPr>
    </w:p>
    <w:p w14:paraId="136EA420" w14:textId="77777777" w:rsidR="00DB3E6C" w:rsidRPr="00AB5445" w:rsidRDefault="00DB3E6C" w:rsidP="00DB3E6C">
      <w:pPr>
        <w:tabs>
          <w:tab w:val="left" w:pos="0"/>
          <w:tab w:val="left" w:pos="1020"/>
        </w:tabs>
      </w:pPr>
    </w:p>
    <w:p w14:paraId="136EA421" w14:textId="77777777" w:rsidR="00DB3E6C" w:rsidRPr="00AB5445" w:rsidRDefault="00DB3E6C" w:rsidP="00DB3E6C">
      <w:pPr>
        <w:tabs>
          <w:tab w:val="left" w:pos="0"/>
          <w:tab w:val="left" w:pos="1020"/>
        </w:tabs>
      </w:pPr>
      <w:r w:rsidRPr="00AB5445">
        <w:t>…………………………………………………………………………………………………………….. (</w:t>
      </w:r>
      <w:proofErr w:type="gramStart"/>
      <w:r w:rsidRPr="00AB5445">
        <w:rPr>
          <w:i/>
        </w:rPr>
        <w:t>statutaire</w:t>
      </w:r>
      <w:proofErr w:type="gramEnd"/>
      <w:r w:rsidRPr="00AB5445">
        <w:rPr>
          <w:i/>
        </w:rPr>
        <w:t xml:space="preserve"> naam inschrijver</w:t>
      </w:r>
      <w:r w:rsidRPr="00AB5445">
        <w:t>)</w:t>
      </w:r>
    </w:p>
    <w:p w14:paraId="136EA422" w14:textId="77777777" w:rsidR="00DB3E6C" w:rsidRPr="00AB5445" w:rsidRDefault="00DB3E6C" w:rsidP="00DB3E6C">
      <w:pPr>
        <w:tabs>
          <w:tab w:val="left" w:pos="0"/>
          <w:tab w:val="left" w:pos="1020"/>
        </w:tabs>
      </w:pPr>
      <w:proofErr w:type="gramStart"/>
      <w:r w:rsidRPr="00AB5445">
        <w:t>doet</w:t>
      </w:r>
      <w:proofErr w:type="gramEnd"/>
      <w:r w:rsidRPr="00AB5445">
        <w:t xml:space="preserve"> voor de technische bekwaamheidseis  ……………………………………………………………………………………</w:t>
      </w:r>
    </w:p>
    <w:p w14:paraId="136EA423" w14:textId="0725782D" w:rsidR="00DB3E6C" w:rsidRPr="00AB5445" w:rsidRDefault="00DB3E6C" w:rsidP="00DB3E6C">
      <w:r w:rsidRPr="00AB5445">
        <w:t>………………………………………………………………………</w:t>
      </w:r>
      <w:proofErr w:type="gramStart"/>
      <w:r w:rsidRPr="00AB5445">
        <w:t>…….</w:t>
      </w:r>
      <w:proofErr w:type="gramEnd"/>
      <w:r w:rsidRPr="00AB5445">
        <w:t>.</w:t>
      </w:r>
      <w:r w:rsidRPr="00AB5445">
        <w:rPr>
          <w:i/>
        </w:rPr>
        <w:t xml:space="preserve">(omschrijving </w:t>
      </w:r>
      <w:r w:rsidR="00634518" w:rsidRPr="00AB5445">
        <w:rPr>
          <w:i/>
        </w:rPr>
        <w:t>geschiktheidseis</w:t>
      </w:r>
      <w:r w:rsidRPr="00AB5445">
        <w:rPr>
          <w:i/>
        </w:rPr>
        <w:t xml:space="preserve"> of </w:t>
      </w:r>
      <w:proofErr w:type="spellStart"/>
      <w:r w:rsidRPr="00AB5445">
        <w:rPr>
          <w:i/>
        </w:rPr>
        <w:t>selectie-criterium</w:t>
      </w:r>
      <w:proofErr w:type="spellEnd"/>
      <w:r w:rsidRPr="00AB5445">
        <w:rPr>
          <w:i/>
        </w:rPr>
        <w:t xml:space="preserve"> uit de selectieleidraad) </w:t>
      </w:r>
      <w:r w:rsidRPr="00AB5445">
        <w:t>een beroep op de ervaring van …………………………………………………………………….(</w:t>
      </w:r>
      <w:r w:rsidRPr="00AB5445">
        <w:rPr>
          <w:i/>
        </w:rPr>
        <w:t>statutaire naam derde</w:t>
      </w:r>
      <w:r w:rsidRPr="00AB5445">
        <w:t>), gevestigd te ………………………..…………………………………………………(</w:t>
      </w:r>
      <w:r w:rsidRPr="00AB5445">
        <w:rPr>
          <w:i/>
        </w:rPr>
        <w:t>adres, postcode, plaats</w:t>
      </w:r>
      <w:r w:rsidRPr="00AB5445">
        <w:t>).</w:t>
      </w:r>
    </w:p>
    <w:p w14:paraId="136EA424" w14:textId="77777777" w:rsidR="00DB3E6C" w:rsidRPr="00AB5445" w:rsidRDefault="00DB3E6C" w:rsidP="00C760DB">
      <w:pPr>
        <w:tabs>
          <w:tab w:val="left" w:pos="0"/>
          <w:tab w:val="left" w:pos="282"/>
          <w:tab w:val="left" w:pos="623"/>
          <w:tab w:val="left" w:pos="1020"/>
          <w:tab w:val="left" w:pos="1276"/>
        </w:tabs>
        <w:suppressAutoHyphens/>
        <w:rPr>
          <w:noProof/>
          <w:szCs w:val="20"/>
        </w:rPr>
      </w:pPr>
    </w:p>
    <w:p w14:paraId="136EA425" w14:textId="77777777" w:rsidR="00DB3E6C" w:rsidRPr="00AB5445" w:rsidRDefault="00DB3E6C" w:rsidP="00DB3E6C">
      <w:pPr>
        <w:tabs>
          <w:tab w:val="left" w:pos="0"/>
          <w:tab w:val="left" w:pos="282"/>
          <w:tab w:val="left" w:pos="623"/>
          <w:tab w:val="left" w:pos="1020"/>
          <w:tab w:val="left" w:pos="1440"/>
        </w:tabs>
        <w:suppressAutoHyphens/>
        <w:rPr>
          <w:noProof/>
          <w:szCs w:val="20"/>
        </w:rPr>
      </w:pPr>
    </w:p>
    <w:p w14:paraId="136EA426" w14:textId="77777777" w:rsidR="00DB3E6C" w:rsidRPr="00AB5445" w:rsidRDefault="00DB3E6C" w:rsidP="00DB3E6C">
      <w:pPr>
        <w:tabs>
          <w:tab w:val="left" w:pos="0"/>
          <w:tab w:val="left" w:pos="282"/>
          <w:tab w:val="left" w:pos="623"/>
          <w:tab w:val="left" w:pos="1020"/>
          <w:tab w:val="left" w:pos="1440"/>
        </w:tabs>
        <w:suppressAutoHyphens/>
      </w:pPr>
      <w:r w:rsidRPr="00AB5445">
        <w:t>…………………………………………………………………………………………………………….. (</w:t>
      </w:r>
      <w:proofErr w:type="gramStart"/>
      <w:r w:rsidRPr="00AB5445">
        <w:rPr>
          <w:i/>
        </w:rPr>
        <w:t>statutaire</w:t>
      </w:r>
      <w:proofErr w:type="gramEnd"/>
      <w:r w:rsidRPr="00AB5445">
        <w:rPr>
          <w:i/>
        </w:rPr>
        <w:t xml:space="preserve"> naam inschrijver</w:t>
      </w:r>
      <w:r w:rsidRPr="00AB5445">
        <w:t>)</w:t>
      </w:r>
    </w:p>
    <w:p w14:paraId="136EA427" w14:textId="77777777" w:rsidR="00DB3E6C" w:rsidRPr="00AB5445" w:rsidRDefault="00DB3E6C" w:rsidP="00DB3E6C">
      <w:pPr>
        <w:tabs>
          <w:tab w:val="left" w:pos="0"/>
          <w:tab w:val="left" w:pos="282"/>
          <w:tab w:val="left" w:pos="623"/>
          <w:tab w:val="left" w:pos="1020"/>
          <w:tab w:val="left" w:pos="1440"/>
        </w:tabs>
        <w:suppressAutoHyphens/>
        <w:rPr>
          <w:noProof/>
          <w:szCs w:val="20"/>
        </w:rPr>
      </w:pPr>
      <w:proofErr w:type="gramStart"/>
      <w:r w:rsidRPr="00AB5445">
        <w:t>verklaart</w:t>
      </w:r>
      <w:proofErr w:type="gramEnd"/>
      <w:r w:rsidRPr="00AB5445">
        <w:t xml:space="preserve"> dat zij ……………………………………….…………………………………………………….(</w:t>
      </w:r>
      <w:r w:rsidRPr="00AB5445">
        <w:rPr>
          <w:i/>
        </w:rPr>
        <w:t>statutaire naam derde</w:t>
      </w:r>
      <w:r w:rsidRPr="00AB5445">
        <w:t>)</w:t>
      </w:r>
    </w:p>
    <w:p w14:paraId="136EA428" w14:textId="77777777" w:rsidR="00DB3E6C" w:rsidRPr="00AB5445" w:rsidRDefault="00DB3E6C" w:rsidP="00DB3E6C">
      <w:pPr>
        <w:tabs>
          <w:tab w:val="left" w:pos="0"/>
          <w:tab w:val="left" w:pos="282"/>
          <w:tab w:val="left" w:pos="623"/>
          <w:tab w:val="left" w:pos="1020"/>
          <w:tab w:val="left" w:pos="1440"/>
        </w:tabs>
        <w:suppressAutoHyphens/>
        <w:rPr>
          <w:noProof/>
          <w:szCs w:val="20"/>
        </w:rPr>
      </w:pPr>
      <w:r w:rsidRPr="00AB5445">
        <w:rPr>
          <w:noProof/>
          <w:szCs w:val="20"/>
        </w:rPr>
        <w:t>ten behoeve van de werkzaamheden betreffende hiervoor genoemde eis zal inzetten indien zij het aanbestede werk krijgt opgedragen.</w:t>
      </w:r>
    </w:p>
    <w:p w14:paraId="136EA429" w14:textId="77777777" w:rsidR="00DB3E6C" w:rsidRPr="00AB5445" w:rsidRDefault="00DB3E6C" w:rsidP="00DB3E6C">
      <w:pPr>
        <w:tabs>
          <w:tab w:val="left" w:pos="0"/>
          <w:tab w:val="left" w:pos="282"/>
          <w:tab w:val="left" w:pos="623"/>
          <w:tab w:val="left" w:pos="1020"/>
          <w:tab w:val="left" w:pos="1440"/>
        </w:tabs>
        <w:suppressAutoHyphens/>
        <w:rPr>
          <w:noProof/>
          <w:szCs w:val="20"/>
        </w:rPr>
      </w:pPr>
    </w:p>
    <w:p w14:paraId="136EA42A" w14:textId="77777777" w:rsidR="00DB3E6C" w:rsidRPr="00AB5445" w:rsidRDefault="00DB3E6C" w:rsidP="00DB3E6C">
      <w:pPr>
        <w:tabs>
          <w:tab w:val="left" w:pos="-1700"/>
          <w:tab w:val="left" w:pos="282"/>
          <w:tab w:val="left" w:pos="623"/>
          <w:tab w:val="left" w:pos="1020"/>
          <w:tab w:val="left" w:pos="1440"/>
        </w:tabs>
        <w:suppressAutoHyphens/>
      </w:pPr>
    </w:p>
    <w:p w14:paraId="136EA42B" w14:textId="77777777" w:rsidR="00DB3E6C" w:rsidRPr="00AB5445" w:rsidRDefault="00DB3E6C" w:rsidP="00DB3E6C">
      <w:pPr>
        <w:tabs>
          <w:tab w:val="left" w:pos="-1700"/>
          <w:tab w:val="left" w:pos="282"/>
          <w:tab w:val="left" w:pos="623"/>
          <w:tab w:val="left" w:pos="1020"/>
          <w:tab w:val="left" w:pos="1440"/>
        </w:tabs>
        <w:suppressAutoHyphens/>
        <w:rPr>
          <w:b/>
          <w:noProof/>
          <w:szCs w:val="20"/>
        </w:rPr>
      </w:pPr>
      <w:r w:rsidRPr="00AB5445">
        <w:t>………………………………………………………………………………………………………………</w:t>
      </w:r>
      <w:proofErr w:type="gramStart"/>
      <w:r w:rsidRPr="00AB5445">
        <w:t>…….</w:t>
      </w:r>
      <w:proofErr w:type="gramEnd"/>
      <w:r w:rsidRPr="00AB5445">
        <w:t>.(</w:t>
      </w:r>
      <w:r w:rsidRPr="00AB5445">
        <w:rPr>
          <w:i/>
        </w:rPr>
        <w:t>statutaire naam derde</w:t>
      </w:r>
      <w:r w:rsidRPr="00AB5445">
        <w:t>)</w:t>
      </w:r>
    </w:p>
    <w:p w14:paraId="136EA42C" w14:textId="77777777" w:rsidR="00DB3E6C" w:rsidRPr="00AB5445" w:rsidRDefault="00DB3E6C" w:rsidP="00DB3E6C">
      <w:proofErr w:type="gramStart"/>
      <w:r w:rsidRPr="00AB5445">
        <w:t>verklaart</w:t>
      </w:r>
      <w:proofErr w:type="gramEnd"/>
      <w:r w:rsidRPr="00AB5445">
        <w:t xml:space="preserve">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136EA42D" w14:textId="77777777" w:rsidR="00DB3E6C" w:rsidRPr="00AB5445" w:rsidRDefault="00DB3E6C" w:rsidP="00DB3E6C"/>
    <w:p w14:paraId="136EA42E" w14:textId="77777777" w:rsidR="00DB3E6C" w:rsidRPr="00AB5445" w:rsidRDefault="00DB3E6C" w:rsidP="00DB3E6C">
      <w:pPr>
        <w:tabs>
          <w:tab w:val="left" w:pos="1020"/>
        </w:tabs>
        <w:rPr>
          <w:snapToGrid w:val="0"/>
        </w:rPr>
      </w:pPr>
    </w:p>
    <w:p w14:paraId="136EA42F" w14:textId="77777777" w:rsidR="00DB3E6C" w:rsidRPr="00AB5445" w:rsidRDefault="00DB3E6C" w:rsidP="00DB3E6C">
      <w:pPr>
        <w:tabs>
          <w:tab w:val="left" w:pos="1020"/>
        </w:tabs>
        <w:rPr>
          <w:i/>
          <w:snapToGrid w:val="0"/>
        </w:rPr>
      </w:pPr>
      <w:r w:rsidRPr="00AB5445">
        <w:rPr>
          <w:snapToGrid w:val="0"/>
        </w:rPr>
        <w:t>Aldus naar waarheid opgemaakt op ……………………</w:t>
      </w:r>
      <w:r w:rsidRPr="00AB5445">
        <w:rPr>
          <w:i/>
          <w:snapToGrid w:val="0"/>
        </w:rPr>
        <w:t xml:space="preserve">(datum) </w:t>
      </w:r>
      <w:r w:rsidRPr="00AB5445">
        <w:rPr>
          <w:snapToGrid w:val="0"/>
        </w:rPr>
        <w:t>te …………………………………</w:t>
      </w:r>
      <w:proofErr w:type="gramStart"/>
      <w:r w:rsidRPr="00AB5445">
        <w:rPr>
          <w:snapToGrid w:val="0"/>
        </w:rPr>
        <w:t>…….</w:t>
      </w:r>
      <w:proofErr w:type="gramEnd"/>
      <w:r w:rsidRPr="00AB5445">
        <w:rPr>
          <w:snapToGrid w:val="0"/>
        </w:rPr>
        <w:t xml:space="preserve">.………… </w:t>
      </w:r>
      <w:r w:rsidRPr="00AB5445">
        <w:rPr>
          <w:i/>
          <w:snapToGrid w:val="0"/>
        </w:rPr>
        <w:t>(</w:t>
      </w:r>
      <w:proofErr w:type="gramStart"/>
      <w:r w:rsidRPr="00AB5445">
        <w:rPr>
          <w:i/>
          <w:snapToGrid w:val="0"/>
        </w:rPr>
        <w:t>plaats</w:t>
      </w:r>
      <w:proofErr w:type="gramEnd"/>
      <w:r w:rsidRPr="00AB5445">
        <w:rPr>
          <w:i/>
          <w:snapToGrid w:val="0"/>
        </w:rPr>
        <w:t>)</w:t>
      </w:r>
    </w:p>
    <w:p w14:paraId="136EA430" w14:textId="77777777" w:rsidR="00DB3E6C" w:rsidRPr="00AB5445" w:rsidRDefault="00DB3E6C" w:rsidP="00DB3E6C">
      <w:pPr>
        <w:tabs>
          <w:tab w:val="left" w:pos="1020"/>
        </w:tabs>
        <w:rPr>
          <w:snapToGrid w:val="0"/>
        </w:rPr>
      </w:pPr>
    </w:p>
    <w:p w14:paraId="136EA431" w14:textId="77777777" w:rsidR="00DB3E6C" w:rsidRPr="00AB5445" w:rsidRDefault="00DB3E6C" w:rsidP="00DB3E6C">
      <w:pPr>
        <w:tabs>
          <w:tab w:val="left" w:pos="1020"/>
        </w:tabs>
        <w:rPr>
          <w:snapToGrid w:val="0"/>
        </w:rPr>
      </w:pPr>
    </w:p>
    <w:p w14:paraId="136EA432" w14:textId="77777777" w:rsidR="00DB3E6C" w:rsidRPr="00AB5445" w:rsidRDefault="00DB3E6C" w:rsidP="00DB3E6C">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DB3E6C" w:rsidRPr="00AB5445" w14:paraId="136EA43C" w14:textId="77777777" w:rsidTr="00DB3E6C">
        <w:tc>
          <w:tcPr>
            <w:tcW w:w="2150" w:type="dxa"/>
          </w:tcPr>
          <w:p w14:paraId="136EA433" w14:textId="77777777" w:rsidR="00DB3E6C" w:rsidRPr="00AB5445" w:rsidRDefault="00DB3E6C" w:rsidP="00DB3E6C">
            <w:pPr>
              <w:tabs>
                <w:tab w:val="left" w:pos="1020"/>
              </w:tabs>
              <w:rPr>
                <w:snapToGrid w:val="0"/>
              </w:rPr>
            </w:pPr>
          </w:p>
          <w:p w14:paraId="136EA434" w14:textId="77777777" w:rsidR="00DB3E6C" w:rsidRPr="00AB5445" w:rsidRDefault="00DB3E6C" w:rsidP="00DB3E6C">
            <w:pPr>
              <w:tabs>
                <w:tab w:val="left" w:pos="1020"/>
              </w:tabs>
              <w:rPr>
                <w:snapToGrid w:val="0"/>
              </w:rPr>
            </w:pPr>
            <w:r w:rsidRPr="00AB5445">
              <w:rPr>
                <w:snapToGrid w:val="0"/>
              </w:rPr>
              <w:t>……………..……………………</w:t>
            </w:r>
            <w:r w:rsidRPr="00AB5445">
              <w:rPr>
                <w:snapToGrid w:val="0"/>
              </w:rPr>
              <w:tab/>
            </w:r>
          </w:p>
          <w:p w14:paraId="136EA435" w14:textId="77777777" w:rsidR="00DB3E6C" w:rsidRPr="00AB5445" w:rsidRDefault="00DB3E6C" w:rsidP="00DB3E6C">
            <w:pPr>
              <w:tabs>
                <w:tab w:val="left" w:pos="1020"/>
              </w:tabs>
              <w:rPr>
                <w:snapToGrid w:val="0"/>
              </w:rPr>
            </w:pPr>
          </w:p>
        </w:tc>
        <w:tc>
          <w:tcPr>
            <w:tcW w:w="2490" w:type="dxa"/>
          </w:tcPr>
          <w:p w14:paraId="136EA436" w14:textId="77777777" w:rsidR="00DB3E6C" w:rsidRPr="00AB5445" w:rsidRDefault="00DB3E6C" w:rsidP="00DB3E6C">
            <w:pPr>
              <w:tabs>
                <w:tab w:val="left" w:pos="1020"/>
              </w:tabs>
              <w:rPr>
                <w:i/>
                <w:noProof/>
              </w:rPr>
            </w:pPr>
            <w:r w:rsidRPr="00AB5445">
              <w:rPr>
                <w:i/>
              </w:rPr>
              <w:t>(</w:t>
            </w:r>
            <w:proofErr w:type="gramStart"/>
            <w:r w:rsidRPr="00AB5445">
              <w:rPr>
                <w:i/>
              </w:rPr>
              <w:t>naam</w:t>
            </w:r>
            <w:proofErr w:type="gramEnd"/>
            <w:r w:rsidRPr="00AB5445">
              <w:rPr>
                <w:i/>
              </w:rPr>
              <w:t xml:space="preserve"> </w:t>
            </w:r>
            <w:r w:rsidRPr="00AB5445">
              <w:rPr>
                <w:i/>
                <w:noProof/>
              </w:rPr>
              <w:t xml:space="preserve">rechtsgeldig vertegenwoordiger </w:t>
            </w:r>
          </w:p>
          <w:p w14:paraId="136EA437" w14:textId="77777777" w:rsidR="00DB3E6C" w:rsidRPr="00AB5445" w:rsidRDefault="00DB3E6C" w:rsidP="00DB3E6C">
            <w:pPr>
              <w:tabs>
                <w:tab w:val="left" w:pos="1020"/>
              </w:tabs>
              <w:rPr>
                <w:i/>
              </w:rPr>
            </w:pPr>
            <w:r w:rsidRPr="00AB5445">
              <w:rPr>
                <w:i/>
                <w:noProof/>
              </w:rPr>
              <w:t>inschrijver</w:t>
            </w:r>
            <w:r w:rsidRPr="00AB5445">
              <w:rPr>
                <w:i/>
              </w:rPr>
              <w:t>)</w:t>
            </w:r>
          </w:p>
          <w:p w14:paraId="136EA438" w14:textId="77777777" w:rsidR="00DB3E6C" w:rsidRPr="00AB5445" w:rsidRDefault="00DB3E6C" w:rsidP="00DB3E6C">
            <w:pPr>
              <w:tabs>
                <w:tab w:val="left" w:pos="1020"/>
              </w:tabs>
              <w:rPr>
                <w:i/>
                <w:snapToGrid w:val="0"/>
              </w:rPr>
            </w:pPr>
          </w:p>
        </w:tc>
        <w:tc>
          <w:tcPr>
            <w:tcW w:w="2590" w:type="dxa"/>
          </w:tcPr>
          <w:p w14:paraId="136EA439" w14:textId="77777777" w:rsidR="00DB3E6C" w:rsidRPr="00AB5445" w:rsidRDefault="00DB3E6C" w:rsidP="00DB3E6C">
            <w:pPr>
              <w:tabs>
                <w:tab w:val="left" w:pos="1020"/>
              </w:tabs>
              <w:rPr>
                <w:snapToGrid w:val="0"/>
              </w:rPr>
            </w:pPr>
          </w:p>
          <w:p w14:paraId="136EA43A" w14:textId="77777777" w:rsidR="00DB3E6C" w:rsidRPr="00AB5445" w:rsidRDefault="00DB3E6C" w:rsidP="00DB3E6C">
            <w:pPr>
              <w:tabs>
                <w:tab w:val="left" w:pos="1020"/>
              </w:tabs>
              <w:rPr>
                <w:snapToGrid w:val="0"/>
              </w:rPr>
            </w:pPr>
            <w:r w:rsidRPr="00AB5445">
              <w:rPr>
                <w:snapToGrid w:val="0"/>
              </w:rPr>
              <w:t>………………………………</w:t>
            </w:r>
          </w:p>
        </w:tc>
        <w:tc>
          <w:tcPr>
            <w:tcW w:w="2126" w:type="dxa"/>
          </w:tcPr>
          <w:p w14:paraId="136EA43B" w14:textId="77777777" w:rsidR="00DB3E6C" w:rsidRPr="00AB5445" w:rsidRDefault="00DB3E6C" w:rsidP="00DB3E6C">
            <w:pPr>
              <w:tabs>
                <w:tab w:val="left" w:pos="1020"/>
              </w:tabs>
              <w:rPr>
                <w:i/>
                <w:snapToGrid w:val="0"/>
              </w:rPr>
            </w:pPr>
            <w:r w:rsidRPr="00AB5445">
              <w:rPr>
                <w:i/>
              </w:rPr>
              <w:t>(</w:t>
            </w:r>
            <w:proofErr w:type="gramStart"/>
            <w:r w:rsidRPr="00AB5445">
              <w:rPr>
                <w:i/>
              </w:rPr>
              <w:t>naam</w:t>
            </w:r>
            <w:proofErr w:type="gramEnd"/>
            <w:r w:rsidRPr="00AB5445">
              <w:rPr>
                <w:i/>
              </w:rPr>
              <w:t xml:space="preserve"> </w:t>
            </w:r>
            <w:r w:rsidRPr="00AB5445">
              <w:rPr>
                <w:i/>
                <w:noProof/>
              </w:rPr>
              <w:t>rechtsgeldig vertegenwoordiger derde</w:t>
            </w:r>
            <w:r w:rsidRPr="00AB5445">
              <w:rPr>
                <w:i/>
              </w:rPr>
              <w:t>)</w:t>
            </w:r>
          </w:p>
        </w:tc>
      </w:tr>
      <w:tr w:rsidR="00DB3E6C" w:rsidRPr="00AB5445" w14:paraId="136EA443" w14:textId="77777777" w:rsidTr="00DB3E6C">
        <w:tc>
          <w:tcPr>
            <w:tcW w:w="2150" w:type="dxa"/>
          </w:tcPr>
          <w:p w14:paraId="136EA43D" w14:textId="77777777" w:rsidR="00DB3E6C" w:rsidRPr="00AB5445" w:rsidRDefault="00DB3E6C" w:rsidP="00DB3E6C">
            <w:pPr>
              <w:tabs>
                <w:tab w:val="left" w:pos="1020"/>
              </w:tabs>
              <w:rPr>
                <w:snapToGrid w:val="0"/>
              </w:rPr>
            </w:pPr>
            <w:r w:rsidRPr="00AB5445">
              <w:rPr>
                <w:snapToGrid w:val="0"/>
              </w:rPr>
              <w:t>……………………………………</w:t>
            </w:r>
          </w:p>
          <w:p w14:paraId="136EA43E" w14:textId="77777777" w:rsidR="00DB3E6C" w:rsidRPr="00AB5445" w:rsidRDefault="00DB3E6C" w:rsidP="00DB3E6C">
            <w:pPr>
              <w:tabs>
                <w:tab w:val="left" w:pos="1020"/>
              </w:tabs>
              <w:rPr>
                <w:snapToGrid w:val="0"/>
              </w:rPr>
            </w:pPr>
          </w:p>
        </w:tc>
        <w:tc>
          <w:tcPr>
            <w:tcW w:w="2490" w:type="dxa"/>
          </w:tcPr>
          <w:p w14:paraId="136EA43F"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functie</w:t>
            </w:r>
            <w:proofErr w:type="gramEnd"/>
            <w:r w:rsidRPr="00AB5445">
              <w:rPr>
                <w:i/>
                <w:snapToGrid w:val="0"/>
              </w:rPr>
              <w:t>)</w:t>
            </w:r>
          </w:p>
        </w:tc>
        <w:tc>
          <w:tcPr>
            <w:tcW w:w="2590" w:type="dxa"/>
          </w:tcPr>
          <w:p w14:paraId="136EA440" w14:textId="77777777" w:rsidR="00DB3E6C" w:rsidRPr="00AB5445" w:rsidRDefault="00DB3E6C" w:rsidP="00DB3E6C">
            <w:pPr>
              <w:tabs>
                <w:tab w:val="left" w:pos="1020"/>
              </w:tabs>
              <w:rPr>
                <w:snapToGrid w:val="0"/>
              </w:rPr>
            </w:pPr>
            <w:r w:rsidRPr="00AB5445">
              <w:rPr>
                <w:snapToGrid w:val="0"/>
              </w:rPr>
              <w:t>………………………………</w:t>
            </w:r>
          </w:p>
          <w:p w14:paraId="136EA441" w14:textId="77777777" w:rsidR="00DB3E6C" w:rsidRPr="00AB5445" w:rsidRDefault="00DB3E6C" w:rsidP="00DB3E6C">
            <w:pPr>
              <w:tabs>
                <w:tab w:val="left" w:pos="1020"/>
              </w:tabs>
              <w:rPr>
                <w:snapToGrid w:val="0"/>
              </w:rPr>
            </w:pPr>
          </w:p>
        </w:tc>
        <w:tc>
          <w:tcPr>
            <w:tcW w:w="2126" w:type="dxa"/>
          </w:tcPr>
          <w:p w14:paraId="136EA442"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functie</w:t>
            </w:r>
            <w:proofErr w:type="gramEnd"/>
            <w:r w:rsidRPr="00AB5445">
              <w:rPr>
                <w:i/>
                <w:snapToGrid w:val="0"/>
              </w:rPr>
              <w:t>)</w:t>
            </w:r>
          </w:p>
        </w:tc>
      </w:tr>
      <w:tr w:rsidR="00DB3E6C" w:rsidRPr="00AB5445" w14:paraId="136EA449" w14:textId="77777777" w:rsidTr="00DB3E6C">
        <w:tc>
          <w:tcPr>
            <w:tcW w:w="2150" w:type="dxa"/>
          </w:tcPr>
          <w:p w14:paraId="136EA444" w14:textId="77777777" w:rsidR="00DB3E6C" w:rsidRPr="00AB5445" w:rsidRDefault="00DB3E6C" w:rsidP="00DB3E6C">
            <w:pPr>
              <w:tabs>
                <w:tab w:val="left" w:pos="1020"/>
              </w:tabs>
              <w:rPr>
                <w:snapToGrid w:val="0"/>
              </w:rPr>
            </w:pPr>
            <w:r w:rsidRPr="00AB5445">
              <w:rPr>
                <w:snapToGrid w:val="0"/>
              </w:rPr>
              <w:t>……………………………………</w:t>
            </w:r>
          </w:p>
          <w:p w14:paraId="136EA445" w14:textId="77777777" w:rsidR="00DB3E6C" w:rsidRPr="00AB5445" w:rsidRDefault="00DB3E6C" w:rsidP="00DB3E6C">
            <w:pPr>
              <w:tabs>
                <w:tab w:val="left" w:pos="1020"/>
              </w:tabs>
              <w:rPr>
                <w:snapToGrid w:val="0"/>
              </w:rPr>
            </w:pPr>
          </w:p>
        </w:tc>
        <w:tc>
          <w:tcPr>
            <w:tcW w:w="2490" w:type="dxa"/>
          </w:tcPr>
          <w:p w14:paraId="136EA446"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handtekening</w:t>
            </w:r>
            <w:proofErr w:type="gramEnd"/>
            <w:r w:rsidRPr="00AB5445">
              <w:rPr>
                <w:i/>
                <w:snapToGrid w:val="0"/>
              </w:rPr>
              <w:t>)</w:t>
            </w:r>
          </w:p>
        </w:tc>
        <w:tc>
          <w:tcPr>
            <w:tcW w:w="2590" w:type="dxa"/>
          </w:tcPr>
          <w:p w14:paraId="136EA447" w14:textId="77777777" w:rsidR="00DB3E6C" w:rsidRPr="00AB5445" w:rsidRDefault="00DB3E6C" w:rsidP="00DB3E6C">
            <w:pPr>
              <w:tabs>
                <w:tab w:val="left" w:pos="1020"/>
              </w:tabs>
              <w:rPr>
                <w:snapToGrid w:val="0"/>
              </w:rPr>
            </w:pPr>
            <w:r w:rsidRPr="00AB5445">
              <w:rPr>
                <w:snapToGrid w:val="0"/>
              </w:rPr>
              <w:t>…..……………………….…</w:t>
            </w:r>
          </w:p>
        </w:tc>
        <w:tc>
          <w:tcPr>
            <w:tcW w:w="2126" w:type="dxa"/>
          </w:tcPr>
          <w:p w14:paraId="136EA448"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handtekening</w:t>
            </w:r>
            <w:proofErr w:type="gramEnd"/>
            <w:r w:rsidRPr="00AB5445">
              <w:rPr>
                <w:i/>
                <w:snapToGrid w:val="0"/>
              </w:rPr>
              <w:t>)</w:t>
            </w:r>
          </w:p>
        </w:tc>
      </w:tr>
    </w:tbl>
    <w:p w14:paraId="136EA44A" w14:textId="77777777" w:rsidR="00DB3E6C" w:rsidRPr="00AB5445" w:rsidRDefault="00DB3E6C" w:rsidP="00DB3E6C">
      <w:r w:rsidRPr="00AB5445">
        <w:t xml:space="preserve"> </w:t>
      </w:r>
    </w:p>
    <w:p w14:paraId="136EA44B" w14:textId="77777777" w:rsidR="00DB3E6C" w:rsidRPr="00AB5445" w:rsidRDefault="00DB3E6C" w:rsidP="00DB3E6C"/>
    <w:p w14:paraId="136EA44C" w14:textId="77777777" w:rsidR="00DB3E6C" w:rsidRPr="00AB5445" w:rsidRDefault="00DB3E6C" w:rsidP="00DB3E6C">
      <w:pPr>
        <w:rPr>
          <w:b/>
          <w:szCs w:val="20"/>
        </w:rPr>
      </w:pPr>
    </w:p>
    <w:p w14:paraId="600D1DD6" w14:textId="77777777" w:rsidR="0098043B" w:rsidRPr="00AB5445" w:rsidRDefault="00DB3E6C" w:rsidP="00DB3E6C">
      <w:pPr>
        <w:rPr>
          <w:b/>
          <w:szCs w:val="20"/>
        </w:rPr>
        <w:sectPr w:rsidR="0098043B" w:rsidRPr="00AB5445" w:rsidSect="0098043B">
          <w:footerReference w:type="even" r:id="rId29"/>
          <w:footerReference w:type="default" r:id="rId30"/>
          <w:footerReference w:type="first" r:id="rId31"/>
          <w:pgSz w:w="11906" w:h="16838" w:code="9"/>
          <w:pgMar w:top="1560" w:right="991" w:bottom="851" w:left="2410" w:header="425" w:footer="265" w:gutter="0"/>
          <w:cols w:space="708"/>
          <w:titlePg/>
          <w:docGrid w:linePitch="360"/>
        </w:sectPr>
      </w:pPr>
      <w:r w:rsidRPr="00AB5445">
        <w:rPr>
          <w:b/>
          <w:szCs w:val="20"/>
        </w:rPr>
        <w:t>Als bewijsmiddel is ………………………………………</w:t>
      </w:r>
      <w:proofErr w:type="gramStart"/>
      <w:r w:rsidRPr="00AB5445">
        <w:rPr>
          <w:b/>
          <w:szCs w:val="20"/>
        </w:rPr>
        <w:t>…</w:t>
      </w:r>
      <w:r w:rsidRPr="00AB5445">
        <w:rPr>
          <w:i/>
          <w:szCs w:val="20"/>
        </w:rPr>
        <w:t>(</w:t>
      </w:r>
      <w:proofErr w:type="gramEnd"/>
      <w:r w:rsidRPr="00AB5445">
        <w:rPr>
          <w:i/>
          <w:szCs w:val="20"/>
        </w:rPr>
        <w:t>referentie conform Model A2, betreffende certificaten …….. )</w:t>
      </w:r>
      <w:r w:rsidRPr="00AB5445">
        <w:rPr>
          <w:b/>
          <w:szCs w:val="20"/>
        </w:rPr>
        <w:t xml:space="preserve"> van de derde bij deze verklaring gevoegd.</w:t>
      </w:r>
    </w:p>
    <w:p w14:paraId="07003D51" w14:textId="723E9792" w:rsidR="0098043B" w:rsidRPr="00AB5445" w:rsidRDefault="0098043B">
      <w:pPr>
        <w:rPr>
          <w:b/>
          <w:szCs w:val="20"/>
        </w:rPr>
      </w:pPr>
    </w:p>
    <w:p w14:paraId="136EA44D" w14:textId="62FE9198" w:rsidR="00DB3E6C" w:rsidRPr="00AB5445" w:rsidRDefault="009C6618" w:rsidP="007916CA">
      <w:pPr>
        <w:rPr>
          <w:b/>
          <w:bCs/>
          <w:color w:val="00769E" w:themeColor="accent2"/>
          <w:sz w:val="28"/>
          <w:szCs w:val="28"/>
        </w:rPr>
      </w:pPr>
      <w:r w:rsidRPr="00AB5445">
        <w:rPr>
          <w:b/>
          <w:bCs/>
          <w:color w:val="00769E" w:themeColor="accent2"/>
          <w:sz w:val="28"/>
          <w:szCs w:val="28"/>
        </w:rPr>
        <w:t xml:space="preserve">Model B3 </w:t>
      </w:r>
      <w:r w:rsidR="00DB3E6C" w:rsidRPr="00AB5445">
        <w:rPr>
          <w:b/>
          <w:bCs/>
          <w:color w:val="00769E" w:themeColor="accent2"/>
          <w:sz w:val="28"/>
          <w:szCs w:val="28"/>
        </w:rPr>
        <w:t xml:space="preserve">Verklaring </w:t>
      </w:r>
      <w:proofErr w:type="gramStart"/>
      <w:r w:rsidR="00DB3E6C" w:rsidRPr="00AB5445">
        <w:rPr>
          <w:b/>
          <w:bCs/>
          <w:color w:val="00769E" w:themeColor="accent2"/>
          <w:sz w:val="28"/>
          <w:szCs w:val="28"/>
        </w:rPr>
        <w:t>omtrent</w:t>
      </w:r>
      <w:proofErr w:type="gramEnd"/>
      <w:r w:rsidR="00DB3E6C" w:rsidRPr="00AB5445">
        <w:rPr>
          <w:b/>
          <w:bCs/>
          <w:color w:val="00769E" w:themeColor="accent2"/>
          <w:sz w:val="28"/>
          <w:szCs w:val="28"/>
        </w:rPr>
        <w:t xml:space="preserve"> beroep op financiële draagkracht</w:t>
      </w:r>
    </w:p>
    <w:p w14:paraId="6FFE96C0" w14:textId="77777777" w:rsidR="003764EB" w:rsidRPr="00AB5445"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p>
    <w:p w14:paraId="3520F60C" w14:textId="4C8BFD9B" w:rsidR="003764EB" w:rsidRPr="00AB5445"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AB5445">
        <w:rPr>
          <w:rFonts w:eastAsiaTheme="majorEastAsia" w:cstheme="minorHAnsi"/>
          <w:b/>
          <w:color w:val="267AA1"/>
          <w:sz w:val="24"/>
          <w:szCs w:val="24"/>
        </w:rPr>
        <w:t xml:space="preserve">Verklaring </w:t>
      </w:r>
      <w:proofErr w:type="gramStart"/>
      <w:r w:rsidRPr="00AB5445">
        <w:rPr>
          <w:rFonts w:eastAsiaTheme="majorEastAsia" w:cstheme="minorHAnsi"/>
          <w:b/>
          <w:color w:val="267AA1"/>
          <w:sz w:val="24"/>
          <w:szCs w:val="24"/>
        </w:rPr>
        <w:t>omtrent</w:t>
      </w:r>
      <w:proofErr w:type="gramEnd"/>
      <w:r w:rsidRPr="00AB5445">
        <w:rPr>
          <w:rFonts w:eastAsiaTheme="majorEastAsia" w:cstheme="minorHAnsi"/>
          <w:b/>
          <w:color w:val="267AA1"/>
          <w:sz w:val="24"/>
          <w:szCs w:val="24"/>
        </w:rPr>
        <w:t xml:space="preserve"> beroep op financiële draagkracht</w:t>
      </w:r>
    </w:p>
    <w:p w14:paraId="14EA38DE" w14:textId="77777777" w:rsidR="003764EB" w:rsidRPr="00AB5445"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p>
    <w:p w14:paraId="136EA450" w14:textId="7E40CDC1" w:rsidR="00DB3E6C" w:rsidRPr="00AB5445" w:rsidRDefault="00DB3E6C" w:rsidP="009A13E1">
      <w:pPr>
        <w:rPr>
          <w:i/>
        </w:rPr>
      </w:pPr>
      <w:r w:rsidRPr="00AB5445">
        <w:t>…………………………………………………………………………………………………………….. (</w:t>
      </w:r>
      <w:proofErr w:type="gramStart"/>
      <w:r w:rsidRPr="00AB5445">
        <w:rPr>
          <w:i/>
        </w:rPr>
        <w:t>statutaire</w:t>
      </w:r>
      <w:proofErr w:type="gramEnd"/>
      <w:r w:rsidRPr="00AB5445">
        <w:rPr>
          <w:i/>
        </w:rPr>
        <w:t xml:space="preserve"> naam inschrijver</w:t>
      </w:r>
      <w:r w:rsidRPr="00AB5445">
        <w:t>), gevestigd te …………………………….. (</w:t>
      </w:r>
      <w:proofErr w:type="gramStart"/>
      <w:r w:rsidRPr="00AB5445">
        <w:rPr>
          <w:i/>
        </w:rPr>
        <w:t>adres</w:t>
      </w:r>
      <w:proofErr w:type="gramEnd"/>
      <w:r w:rsidRPr="00AB5445">
        <w:rPr>
          <w:i/>
        </w:rPr>
        <w:t>, postcode, plaats</w:t>
      </w:r>
      <w:r w:rsidRPr="00AB5445">
        <w:t xml:space="preserve">) meldt zich als inschrijver aan voor de aanbesteding van </w:t>
      </w:r>
      <w:r w:rsidR="00EE24E9" w:rsidRPr="00AB5445">
        <w:t>“</w:t>
      </w:r>
      <w:r w:rsidR="009A13E1" w:rsidRPr="00AB5445">
        <w:t xml:space="preserve">Realisatie </w:t>
      </w:r>
      <w:r w:rsidR="003F1EF6" w:rsidRPr="00AB5445">
        <w:t>Woonrijp</w:t>
      </w:r>
      <w:r w:rsidR="009A13E1" w:rsidRPr="00AB5445">
        <w:t xml:space="preserve"> woonwijk </w:t>
      </w:r>
      <w:proofErr w:type="spellStart"/>
      <w:r w:rsidR="009A13E1" w:rsidRPr="00AB5445">
        <w:t>Bentwijck</w:t>
      </w:r>
      <w:proofErr w:type="spellEnd"/>
      <w:r w:rsidR="009A13E1" w:rsidRPr="00AB5445">
        <w:t xml:space="preserve"> te Benthuizen</w:t>
      </w:r>
      <w:r w:rsidR="00EE24E9" w:rsidRPr="00AB5445">
        <w:t>”</w:t>
      </w:r>
      <w:r w:rsidR="009A13E1" w:rsidRPr="00AB5445">
        <w:t xml:space="preserve"> </w:t>
      </w:r>
      <w:r w:rsidRPr="00AB5445">
        <w:rPr>
          <w:i/>
        </w:rPr>
        <w:t>(projectnaam).</w:t>
      </w:r>
    </w:p>
    <w:p w14:paraId="136EA451" w14:textId="77777777" w:rsidR="00DB3E6C" w:rsidRPr="00AB5445" w:rsidRDefault="00DB3E6C" w:rsidP="00DB3E6C">
      <w:pPr>
        <w:tabs>
          <w:tab w:val="left" w:pos="0"/>
          <w:tab w:val="left" w:pos="1020"/>
        </w:tabs>
      </w:pPr>
    </w:p>
    <w:p w14:paraId="136EA452" w14:textId="77777777" w:rsidR="00DB3E6C" w:rsidRPr="00AB5445" w:rsidRDefault="00DB3E6C" w:rsidP="00DB3E6C">
      <w:pPr>
        <w:tabs>
          <w:tab w:val="left" w:pos="0"/>
          <w:tab w:val="left" w:pos="1020"/>
        </w:tabs>
      </w:pPr>
    </w:p>
    <w:p w14:paraId="136EA453" w14:textId="77777777" w:rsidR="00DB3E6C" w:rsidRPr="00AB5445" w:rsidRDefault="00DB3E6C" w:rsidP="00DB3E6C">
      <w:pPr>
        <w:tabs>
          <w:tab w:val="left" w:pos="0"/>
          <w:tab w:val="left" w:pos="1020"/>
        </w:tabs>
      </w:pPr>
      <w:r w:rsidRPr="00AB5445">
        <w:t>…………………………………………………………………………………………………………….. (</w:t>
      </w:r>
      <w:proofErr w:type="gramStart"/>
      <w:r w:rsidRPr="00AB5445">
        <w:rPr>
          <w:i/>
        </w:rPr>
        <w:t>statutaire</w:t>
      </w:r>
      <w:proofErr w:type="gramEnd"/>
      <w:r w:rsidRPr="00AB5445">
        <w:rPr>
          <w:i/>
        </w:rPr>
        <w:t xml:space="preserve"> naam inschrijver</w:t>
      </w:r>
      <w:r w:rsidRPr="00AB5445">
        <w:t>)</w:t>
      </w:r>
    </w:p>
    <w:p w14:paraId="136EA454" w14:textId="21257F6A" w:rsidR="00DB3E6C" w:rsidRPr="00AB5445" w:rsidRDefault="00DB3E6C" w:rsidP="00DB3E6C">
      <w:pPr>
        <w:tabs>
          <w:tab w:val="left" w:pos="0"/>
          <w:tab w:val="left" w:pos="1020"/>
        </w:tabs>
        <w:rPr>
          <w:i/>
        </w:rPr>
      </w:pPr>
      <w:proofErr w:type="gramStart"/>
      <w:r w:rsidRPr="00AB5445">
        <w:t>doet</w:t>
      </w:r>
      <w:proofErr w:type="gramEnd"/>
      <w:r w:rsidRPr="00AB5445">
        <w:t xml:space="preserve"> voor eis met betrekking tot financiële en economische draagkracht  ………………………………….. ……………………………………………………………………………………………………………………….………………………………… ……………………………………………… </w:t>
      </w:r>
      <w:r w:rsidRPr="00AB5445">
        <w:rPr>
          <w:i/>
        </w:rPr>
        <w:t xml:space="preserve">(omschrijving </w:t>
      </w:r>
      <w:r w:rsidR="00634518" w:rsidRPr="00AB5445">
        <w:rPr>
          <w:i/>
        </w:rPr>
        <w:t>geschiktheidseis</w:t>
      </w:r>
      <w:r w:rsidRPr="00AB5445">
        <w:rPr>
          <w:i/>
        </w:rPr>
        <w:t xml:space="preserve"> of </w:t>
      </w:r>
      <w:proofErr w:type="spellStart"/>
      <w:r w:rsidRPr="00AB5445">
        <w:rPr>
          <w:i/>
        </w:rPr>
        <w:t>selectie-criterium</w:t>
      </w:r>
      <w:proofErr w:type="spellEnd"/>
      <w:r w:rsidRPr="00AB5445">
        <w:rPr>
          <w:i/>
        </w:rPr>
        <w:t xml:space="preserve"> uit de selectieleidraad) </w:t>
      </w:r>
    </w:p>
    <w:p w14:paraId="136EA455" w14:textId="77777777" w:rsidR="00DB3E6C" w:rsidRPr="00AB5445" w:rsidRDefault="00DB3E6C" w:rsidP="00DB3E6C">
      <w:pPr>
        <w:tabs>
          <w:tab w:val="left" w:pos="0"/>
          <w:tab w:val="left" w:pos="1020"/>
        </w:tabs>
      </w:pPr>
      <w:proofErr w:type="gramStart"/>
      <w:r w:rsidRPr="00AB5445">
        <w:t>een</w:t>
      </w:r>
      <w:proofErr w:type="gramEnd"/>
      <w:r w:rsidRPr="00AB5445">
        <w:t xml:space="preserve"> beroep op de draagkracht van ………………………………………………………………………………………………………………….….(</w:t>
      </w:r>
      <w:r w:rsidRPr="00AB5445">
        <w:rPr>
          <w:i/>
        </w:rPr>
        <w:t>statutaire naam derde</w:t>
      </w:r>
      <w:r w:rsidRPr="00AB5445">
        <w:t>), gevestigd te ………………………............................................................................(</w:t>
      </w:r>
      <w:r w:rsidRPr="00AB5445">
        <w:rPr>
          <w:i/>
        </w:rPr>
        <w:t>adres, postcode, plaats</w:t>
      </w:r>
      <w:r w:rsidRPr="00AB5445">
        <w:t xml:space="preserve">). </w:t>
      </w:r>
    </w:p>
    <w:p w14:paraId="136EA456" w14:textId="77777777" w:rsidR="00DB3E6C" w:rsidRPr="00AB5445" w:rsidRDefault="00DB3E6C" w:rsidP="00DB3E6C">
      <w:pPr>
        <w:tabs>
          <w:tab w:val="left" w:pos="0"/>
          <w:tab w:val="left" w:pos="282"/>
          <w:tab w:val="left" w:pos="623"/>
          <w:tab w:val="left" w:pos="1020"/>
          <w:tab w:val="left" w:pos="1440"/>
        </w:tabs>
        <w:suppressAutoHyphens/>
        <w:rPr>
          <w:noProof/>
          <w:szCs w:val="20"/>
        </w:rPr>
      </w:pPr>
    </w:p>
    <w:p w14:paraId="136EA457" w14:textId="77777777" w:rsidR="00DB3E6C" w:rsidRPr="00AB5445" w:rsidRDefault="00DB3E6C" w:rsidP="00DB3E6C">
      <w:pPr>
        <w:tabs>
          <w:tab w:val="left" w:pos="0"/>
          <w:tab w:val="left" w:pos="282"/>
          <w:tab w:val="left" w:pos="623"/>
          <w:tab w:val="left" w:pos="1020"/>
          <w:tab w:val="left" w:pos="1440"/>
        </w:tabs>
        <w:suppressAutoHyphens/>
        <w:rPr>
          <w:noProof/>
          <w:szCs w:val="20"/>
        </w:rPr>
      </w:pPr>
    </w:p>
    <w:p w14:paraId="136EA458" w14:textId="77777777" w:rsidR="00DB3E6C" w:rsidRPr="00AB5445" w:rsidRDefault="00DB3E6C" w:rsidP="00DB3E6C">
      <w:pPr>
        <w:tabs>
          <w:tab w:val="left" w:pos="-1700"/>
          <w:tab w:val="left" w:pos="282"/>
          <w:tab w:val="left" w:pos="623"/>
          <w:tab w:val="left" w:pos="1020"/>
          <w:tab w:val="left" w:pos="1440"/>
        </w:tabs>
        <w:suppressAutoHyphens/>
        <w:rPr>
          <w:b/>
          <w:noProof/>
          <w:szCs w:val="20"/>
        </w:rPr>
      </w:pPr>
      <w:r w:rsidRPr="00AB5445">
        <w:t>………………………………………………………………………………………………………………</w:t>
      </w:r>
      <w:proofErr w:type="gramStart"/>
      <w:r w:rsidRPr="00AB5445">
        <w:t>…….</w:t>
      </w:r>
      <w:proofErr w:type="gramEnd"/>
      <w:r w:rsidRPr="00AB5445">
        <w:t>.(</w:t>
      </w:r>
      <w:r w:rsidRPr="00AB5445">
        <w:rPr>
          <w:i/>
        </w:rPr>
        <w:t>statutaire naam derde</w:t>
      </w:r>
      <w:r w:rsidRPr="00AB5445">
        <w:t>)</w:t>
      </w:r>
    </w:p>
    <w:p w14:paraId="136EA459" w14:textId="77777777" w:rsidR="00DB3E6C" w:rsidRPr="00AB5445" w:rsidRDefault="00DB3E6C" w:rsidP="00DB3E6C">
      <w:proofErr w:type="gramStart"/>
      <w:r w:rsidRPr="00AB5445">
        <w:t>verklaart</w:t>
      </w:r>
      <w:proofErr w:type="gramEnd"/>
      <w:r w:rsidRPr="00AB5445">
        <w:t xml:space="preserve"> door ondertekening van deze verklaring dat inschrijver bij de uitvoering van het hiervoor omschreven onderdeel van de opdracht daadwerkelijk kan beschikken over de noodzakelijke middelen, waarop ten bewijze van voldoende financiële en economische draagkracht door de inschrijver een beroep wordt gedaan, </w:t>
      </w:r>
    </w:p>
    <w:p w14:paraId="136EA45A" w14:textId="77777777" w:rsidR="00DB3E6C" w:rsidRPr="00AB5445" w:rsidRDefault="00DB3E6C" w:rsidP="00DB3E6C"/>
    <w:p w14:paraId="136EA45B" w14:textId="77777777" w:rsidR="00DB3E6C" w:rsidRPr="00AB5445" w:rsidRDefault="00DB3E6C" w:rsidP="00DB3E6C">
      <w:proofErr w:type="gramStart"/>
      <w:r w:rsidRPr="00AB5445">
        <w:t>en</w:t>
      </w:r>
      <w:proofErr w:type="gramEnd"/>
      <w:r w:rsidRPr="00AB5445">
        <w:t xml:space="preserve"> dat ………………………………………………………………………………………………………….(</w:t>
      </w:r>
      <w:r w:rsidRPr="00AB5445">
        <w:rPr>
          <w:i/>
        </w:rPr>
        <w:t>statutaire naam derde</w:t>
      </w:r>
      <w:r w:rsidRPr="00AB5445">
        <w:t>),</w:t>
      </w:r>
    </w:p>
    <w:p w14:paraId="136EA45C" w14:textId="77777777" w:rsidR="00DB3E6C" w:rsidRPr="00AB5445" w:rsidRDefault="00DB3E6C" w:rsidP="00DB3E6C"/>
    <w:p w14:paraId="136EA45D" w14:textId="77777777" w:rsidR="00DB3E6C" w:rsidRPr="00AB5445" w:rsidRDefault="00DB3E6C" w:rsidP="00DB3E6C">
      <w:proofErr w:type="gramStart"/>
      <w:r w:rsidRPr="00AB5445">
        <w:t>de</w:t>
      </w:r>
      <w:proofErr w:type="gramEnd"/>
      <w:r w:rsidRPr="00AB5445">
        <w:t xml:space="preserve"> volledige aansprakelijkheid aanvaardt voor de uit de opdracht voortvloeiende verplichtingen, van welke aard dan ook, van de inschrijver.</w:t>
      </w:r>
    </w:p>
    <w:p w14:paraId="136EA45E" w14:textId="77777777" w:rsidR="00DB3E6C" w:rsidRPr="00AB5445" w:rsidRDefault="00DB3E6C" w:rsidP="00DB3E6C">
      <w:pPr>
        <w:tabs>
          <w:tab w:val="left" w:pos="1020"/>
        </w:tabs>
        <w:rPr>
          <w:snapToGrid w:val="0"/>
        </w:rPr>
      </w:pPr>
    </w:p>
    <w:p w14:paraId="136EA45F" w14:textId="77777777" w:rsidR="00DB3E6C" w:rsidRPr="00AB5445" w:rsidRDefault="00DB3E6C" w:rsidP="00DB3E6C">
      <w:pPr>
        <w:tabs>
          <w:tab w:val="left" w:pos="1020"/>
        </w:tabs>
        <w:rPr>
          <w:i/>
          <w:snapToGrid w:val="0"/>
        </w:rPr>
      </w:pPr>
      <w:r w:rsidRPr="00AB5445">
        <w:rPr>
          <w:snapToGrid w:val="0"/>
        </w:rPr>
        <w:t>Aldus naar waarheid opgemaakt op ……………………</w:t>
      </w:r>
      <w:r w:rsidRPr="00AB5445">
        <w:rPr>
          <w:i/>
          <w:snapToGrid w:val="0"/>
        </w:rPr>
        <w:t xml:space="preserve">(datum) </w:t>
      </w:r>
      <w:r w:rsidRPr="00AB5445">
        <w:rPr>
          <w:snapToGrid w:val="0"/>
        </w:rPr>
        <w:t>te …………………………………</w:t>
      </w:r>
      <w:proofErr w:type="gramStart"/>
      <w:r w:rsidRPr="00AB5445">
        <w:rPr>
          <w:snapToGrid w:val="0"/>
        </w:rPr>
        <w:t>…….</w:t>
      </w:r>
      <w:proofErr w:type="gramEnd"/>
      <w:r w:rsidRPr="00AB5445">
        <w:rPr>
          <w:snapToGrid w:val="0"/>
        </w:rPr>
        <w:t xml:space="preserve">.………… </w:t>
      </w:r>
      <w:r w:rsidRPr="00AB5445">
        <w:rPr>
          <w:i/>
          <w:snapToGrid w:val="0"/>
        </w:rPr>
        <w:t>(</w:t>
      </w:r>
      <w:proofErr w:type="gramStart"/>
      <w:r w:rsidRPr="00AB5445">
        <w:rPr>
          <w:i/>
          <w:snapToGrid w:val="0"/>
        </w:rPr>
        <w:t>plaats</w:t>
      </w:r>
      <w:proofErr w:type="gramEnd"/>
      <w:r w:rsidRPr="00AB5445">
        <w:rPr>
          <w:i/>
          <w:snapToGrid w:val="0"/>
        </w:rPr>
        <w:t>)</w:t>
      </w:r>
    </w:p>
    <w:p w14:paraId="136EA460" w14:textId="77777777" w:rsidR="00DB3E6C" w:rsidRPr="00AB5445" w:rsidRDefault="00DB3E6C" w:rsidP="00DB3E6C">
      <w:pPr>
        <w:tabs>
          <w:tab w:val="left" w:pos="1020"/>
        </w:tabs>
        <w:rPr>
          <w:snapToGrid w:val="0"/>
        </w:rPr>
      </w:pPr>
    </w:p>
    <w:p w14:paraId="136EA461" w14:textId="77777777" w:rsidR="00DB3E6C" w:rsidRPr="00AB5445" w:rsidRDefault="00DB3E6C" w:rsidP="00DB3E6C">
      <w:pPr>
        <w:tabs>
          <w:tab w:val="left" w:pos="1020"/>
        </w:tabs>
        <w:rPr>
          <w:snapToGrid w:val="0"/>
        </w:rPr>
      </w:pPr>
    </w:p>
    <w:p w14:paraId="136EA462" w14:textId="77777777" w:rsidR="00DB3E6C" w:rsidRPr="00AB5445" w:rsidRDefault="00DB3E6C" w:rsidP="00DB3E6C"/>
    <w:tbl>
      <w:tblPr>
        <w:tblW w:w="9498" w:type="dxa"/>
        <w:tblInd w:w="108" w:type="dxa"/>
        <w:tblLook w:val="01E0" w:firstRow="1" w:lastRow="1" w:firstColumn="1" w:lastColumn="1" w:noHBand="0" w:noVBand="0"/>
      </w:tblPr>
      <w:tblGrid>
        <w:gridCol w:w="2835"/>
        <w:gridCol w:w="2127"/>
        <w:gridCol w:w="2409"/>
        <w:gridCol w:w="2127"/>
      </w:tblGrid>
      <w:tr w:rsidR="00DB3E6C" w:rsidRPr="00AB5445" w14:paraId="136EA46C" w14:textId="77777777" w:rsidTr="00DB3E6C">
        <w:tc>
          <w:tcPr>
            <w:tcW w:w="2835" w:type="dxa"/>
          </w:tcPr>
          <w:p w14:paraId="136EA463" w14:textId="77777777" w:rsidR="00DB3E6C" w:rsidRPr="00AB5445" w:rsidRDefault="00DB3E6C" w:rsidP="00DB3E6C">
            <w:pPr>
              <w:tabs>
                <w:tab w:val="left" w:pos="1020"/>
              </w:tabs>
              <w:rPr>
                <w:snapToGrid w:val="0"/>
              </w:rPr>
            </w:pPr>
          </w:p>
          <w:p w14:paraId="136EA464" w14:textId="77777777" w:rsidR="00DB3E6C" w:rsidRPr="00AB5445" w:rsidRDefault="00DB3E6C" w:rsidP="00DB3E6C">
            <w:pPr>
              <w:tabs>
                <w:tab w:val="left" w:pos="1020"/>
              </w:tabs>
              <w:rPr>
                <w:snapToGrid w:val="0"/>
              </w:rPr>
            </w:pPr>
            <w:r w:rsidRPr="00AB5445">
              <w:rPr>
                <w:snapToGrid w:val="0"/>
              </w:rPr>
              <w:t>……………..……………………</w:t>
            </w:r>
            <w:r w:rsidRPr="00AB5445">
              <w:rPr>
                <w:snapToGrid w:val="0"/>
              </w:rPr>
              <w:tab/>
            </w:r>
          </w:p>
          <w:p w14:paraId="136EA465" w14:textId="77777777" w:rsidR="00DB3E6C" w:rsidRPr="00AB5445" w:rsidRDefault="00DB3E6C" w:rsidP="00DB3E6C">
            <w:pPr>
              <w:tabs>
                <w:tab w:val="left" w:pos="1020"/>
              </w:tabs>
              <w:rPr>
                <w:snapToGrid w:val="0"/>
              </w:rPr>
            </w:pPr>
          </w:p>
        </w:tc>
        <w:tc>
          <w:tcPr>
            <w:tcW w:w="2127" w:type="dxa"/>
          </w:tcPr>
          <w:p w14:paraId="136EA466" w14:textId="77777777" w:rsidR="00DB3E6C" w:rsidRPr="00AB5445" w:rsidRDefault="00DB3E6C" w:rsidP="00DB3E6C">
            <w:pPr>
              <w:tabs>
                <w:tab w:val="left" w:pos="1020"/>
              </w:tabs>
              <w:rPr>
                <w:i/>
                <w:noProof/>
              </w:rPr>
            </w:pPr>
            <w:r w:rsidRPr="00AB5445">
              <w:rPr>
                <w:i/>
              </w:rPr>
              <w:t>(</w:t>
            </w:r>
            <w:proofErr w:type="gramStart"/>
            <w:r w:rsidRPr="00AB5445">
              <w:rPr>
                <w:i/>
              </w:rPr>
              <w:t>naam</w:t>
            </w:r>
            <w:proofErr w:type="gramEnd"/>
            <w:r w:rsidRPr="00AB5445">
              <w:rPr>
                <w:i/>
              </w:rPr>
              <w:t xml:space="preserve"> </w:t>
            </w:r>
            <w:r w:rsidRPr="00AB5445">
              <w:rPr>
                <w:i/>
                <w:noProof/>
              </w:rPr>
              <w:t xml:space="preserve">rechtsgeldig vertegenwoordiger </w:t>
            </w:r>
          </w:p>
          <w:p w14:paraId="136EA467" w14:textId="77777777" w:rsidR="00DB3E6C" w:rsidRPr="00AB5445" w:rsidRDefault="00DB3E6C" w:rsidP="00DB3E6C">
            <w:pPr>
              <w:tabs>
                <w:tab w:val="left" w:pos="1020"/>
              </w:tabs>
              <w:rPr>
                <w:i/>
              </w:rPr>
            </w:pPr>
            <w:r w:rsidRPr="00AB5445">
              <w:rPr>
                <w:i/>
                <w:noProof/>
              </w:rPr>
              <w:t>inschrijver</w:t>
            </w:r>
            <w:r w:rsidRPr="00AB5445">
              <w:rPr>
                <w:i/>
              </w:rPr>
              <w:t>)</w:t>
            </w:r>
          </w:p>
          <w:p w14:paraId="136EA468" w14:textId="77777777" w:rsidR="00DB3E6C" w:rsidRPr="00AB5445" w:rsidRDefault="00DB3E6C" w:rsidP="00DB3E6C">
            <w:pPr>
              <w:tabs>
                <w:tab w:val="left" w:pos="1020"/>
              </w:tabs>
              <w:rPr>
                <w:i/>
                <w:snapToGrid w:val="0"/>
              </w:rPr>
            </w:pPr>
          </w:p>
        </w:tc>
        <w:tc>
          <w:tcPr>
            <w:tcW w:w="2409" w:type="dxa"/>
          </w:tcPr>
          <w:p w14:paraId="136EA469" w14:textId="77777777" w:rsidR="00DB3E6C" w:rsidRPr="00AB5445" w:rsidRDefault="00DB3E6C" w:rsidP="00DB3E6C">
            <w:pPr>
              <w:tabs>
                <w:tab w:val="left" w:pos="1020"/>
              </w:tabs>
              <w:rPr>
                <w:snapToGrid w:val="0"/>
              </w:rPr>
            </w:pPr>
          </w:p>
          <w:p w14:paraId="136EA46A" w14:textId="77777777" w:rsidR="00DB3E6C" w:rsidRPr="00AB5445" w:rsidRDefault="00DB3E6C" w:rsidP="00DB3E6C">
            <w:pPr>
              <w:tabs>
                <w:tab w:val="left" w:pos="1020"/>
              </w:tabs>
              <w:rPr>
                <w:snapToGrid w:val="0"/>
              </w:rPr>
            </w:pPr>
            <w:r w:rsidRPr="00AB5445">
              <w:rPr>
                <w:snapToGrid w:val="0"/>
              </w:rPr>
              <w:t>………………………………</w:t>
            </w:r>
          </w:p>
        </w:tc>
        <w:tc>
          <w:tcPr>
            <w:tcW w:w="2127" w:type="dxa"/>
          </w:tcPr>
          <w:p w14:paraId="136EA46B" w14:textId="77777777" w:rsidR="00DB3E6C" w:rsidRPr="00AB5445" w:rsidRDefault="00DB3E6C" w:rsidP="00DB3E6C">
            <w:pPr>
              <w:tabs>
                <w:tab w:val="left" w:pos="1020"/>
              </w:tabs>
              <w:rPr>
                <w:i/>
                <w:snapToGrid w:val="0"/>
              </w:rPr>
            </w:pPr>
            <w:r w:rsidRPr="00AB5445">
              <w:rPr>
                <w:i/>
              </w:rPr>
              <w:t>(</w:t>
            </w:r>
            <w:proofErr w:type="gramStart"/>
            <w:r w:rsidRPr="00AB5445">
              <w:rPr>
                <w:i/>
              </w:rPr>
              <w:t>naam</w:t>
            </w:r>
            <w:proofErr w:type="gramEnd"/>
            <w:r w:rsidRPr="00AB5445">
              <w:rPr>
                <w:i/>
              </w:rPr>
              <w:t xml:space="preserve"> </w:t>
            </w:r>
            <w:r w:rsidRPr="00AB5445">
              <w:rPr>
                <w:i/>
                <w:noProof/>
              </w:rPr>
              <w:t>rechtsgeldig vertegenwoordiger derde</w:t>
            </w:r>
            <w:r w:rsidRPr="00AB5445">
              <w:rPr>
                <w:i/>
              </w:rPr>
              <w:t>)</w:t>
            </w:r>
          </w:p>
        </w:tc>
      </w:tr>
      <w:tr w:rsidR="00DB3E6C" w:rsidRPr="00AB5445" w14:paraId="136EA473" w14:textId="77777777" w:rsidTr="00DB3E6C">
        <w:tc>
          <w:tcPr>
            <w:tcW w:w="2835" w:type="dxa"/>
          </w:tcPr>
          <w:p w14:paraId="136EA46D" w14:textId="77777777" w:rsidR="00DB3E6C" w:rsidRPr="00AB5445" w:rsidRDefault="00DB3E6C" w:rsidP="00DB3E6C">
            <w:pPr>
              <w:tabs>
                <w:tab w:val="left" w:pos="1020"/>
              </w:tabs>
              <w:rPr>
                <w:snapToGrid w:val="0"/>
              </w:rPr>
            </w:pPr>
            <w:r w:rsidRPr="00AB5445">
              <w:rPr>
                <w:snapToGrid w:val="0"/>
              </w:rPr>
              <w:t>……………………………………</w:t>
            </w:r>
          </w:p>
          <w:p w14:paraId="136EA46E" w14:textId="77777777" w:rsidR="00DB3E6C" w:rsidRPr="00AB5445" w:rsidRDefault="00DB3E6C" w:rsidP="00DB3E6C">
            <w:pPr>
              <w:tabs>
                <w:tab w:val="left" w:pos="1020"/>
              </w:tabs>
              <w:rPr>
                <w:snapToGrid w:val="0"/>
              </w:rPr>
            </w:pPr>
          </w:p>
        </w:tc>
        <w:tc>
          <w:tcPr>
            <w:tcW w:w="2127" w:type="dxa"/>
          </w:tcPr>
          <w:p w14:paraId="136EA46F"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functie</w:t>
            </w:r>
            <w:proofErr w:type="gramEnd"/>
            <w:r w:rsidRPr="00AB5445">
              <w:rPr>
                <w:i/>
                <w:snapToGrid w:val="0"/>
              </w:rPr>
              <w:t>)</w:t>
            </w:r>
          </w:p>
        </w:tc>
        <w:tc>
          <w:tcPr>
            <w:tcW w:w="2409" w:type="dxa"/>
          </w:tcPr>
          <w:p w14:paraId="136EA470" w14:textId="77777777" w:rsidR="00DB3E6C" w:rsidRPr="00AB5445" w:rsidRDefault="00DB3E6C" w:rsidP="00DB3E6C">
            <w:pPr>
              <w:tabs>
                <w:tab w:val="left" w:pos="1020"/>
              </w:tabs>
              <w:rPr>
                <w:snapToGrid w:val="0"/>
              </w:rPr>
            </w:pPr>
            <w:r w:rsidRPr="00AB5445">
              <w:rPr>
                <w:snapToGrid w:val="0"/>
              </w:rPr>
              <w:t>………………………………</w:t>
            </w:r>
          </w:p>
          <w:p w14:paraId="136EA471" w14:textId="77777777" w:rsidR="00DB3E6C" w:rsidRPr="00AB5445" w:rsidRDefault="00DB3E6C" w:rsidP="00DB3E6C">
            <w:pPr>
              <w:tabs>
                <w:tab w:val="left" w:pos="1020"/>
              </w:tabs>
              <w:rPr>
                <w:snapToGrid w:val="0"/>
              </w:rPr>
            </w:pPr>
          </w:p>
        </w:tc>
        <w:tc>
          <w:tcPr>
            <w:tcW w:w="2127" w:type="dxa"/>
          </w:tcPr>
          <w:p w14:paraId="136EA472"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functie</w:t>
            </w:r>
            <w:proofErr w:type="gramEnd"/>
            <w:r w:rsidRPr="00AB5445">
              <w:rPr>
                <w:i/>
                <w:snapToGrid w:val="0"/>
              </w:rPr>
              <w:t>)</w:t>
            </w:r>
          </w:p>
        </w:tc>
      </w:tr>
      <w:tr w:rsidR="00DB3E6C" w:rsidRPr="00AB5445" w14:paraId="136EA479" w14:textId="77777777" w:rsidTr="00DB3E6C">
        <w:tc>
          <w:tcPr>
            <w:tcW w:w="2835" w:type="dxa"/>
          </w:tcPr>
          <w:p w14:paraId="136EA474" w14:textId="77777777" w:rsidR="00DB3E6C" w:rsidRPr="00AB5445" w:rsidRDefault="00DB3E6C" w:rsidP="00DB3E6C">
            <w:pPr>
              <w:tabs>
                <w:tab w:val="left" w:pos="1020"/>
              </w:tabs>
              <w:rPr>
                <w:snapToGrid w:val="0"/>
              </w:rPr>
            </w:pPr>
            <w:r w:rsidRPr="00AB5445">
              <w:rPr>
                <w:snapToGrid w:val="0"/>
              </w:rPr>
              <w:t>……………………………………</w:t>
            </w:r>
          </w:p>
          <w:p w14:paraId="136EA475" w14:textId="77777777" w:rsidR="00DB3E6C" w:rsidRPr="00AB5445" w:rsidRDefault="00DB3E6C" w:rsidP="00DB3E6C">
            <w:pPr>
              <w:tabs>
                <w:tab w:val="left" w:pos="1020"/>
              </w:tabs>
              <w:rPr>
                <w:snapToGrid w:val="0"/>
              </w:rPr>
            </w:pPr>
          </w:p>
        </w:tc>
        <w:tc>
          <w:tcPr>
            <w:tcW w:w="2127" w:type="dxa"/>
          </w:tcPr>
          <w:p w14:paraId="136EA476"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handtekening</w:t>
            </w:r>
            <w:proofErr w:type="gramEnd"/>
            <w:r w:rsidRPr="00AB5445">
              <w:rPr>
                <w:i/>
                <w:snapToGrid w:val="0"/>
              </w:rPr>
              <w:t>)</w:t>
            </w:r>
          </w:p>
        </w:tc>
        <w:tc>
          <w:tcPr>
            <w:tcW w:w="2409" w:type="dxa"/>
          </w:tcPr>
          <w:p w14:paraId="136EA477" w14:textId="77777777" w:rsidR="00DB3E6C" w:rsidRPr="00AB5445" w:rsidRDefault="00DB3E6C" w:rsidP="00DB3E6C">
            <w:pPr>
              <w:tabs>
                <w:tab w:val="left" w:pos="1020"/>
              </w:tabs>
              <w:rPr>
                <w:snapToGrid w:val="0"/>
              </w:rPr>
            </w:pPr>
            <w:r w:rsidRPr="00AB5445">
              <w:rPr>
                <w:snapToGrid w:val="0"/>
              </w:rPr>
              <w:t>…..……………………….…</w:t>
            </w:r>
          </w:p>
        </w:tc>
        <w:tc>
          <w:tcPr>
            <w:tcW w:w="2127" w:type="dxa"/>
          </w:tcPr>
          <w:p w14:paraId="136EA478" w14:textId="77777777" w:rsidR="00DB3E6C" w:rsidRPr="00AB5445" w:rsidRDefault="00DB3E6C" w:rsidP="00DB3E6C">
            <w:pPr>
              <w:tabs>
                <w:tab w:val="left" w:pos="1020"/>
              </w:tabs>
              <w:rPr>
                <w:i/>
                <w:snapToGrid w:val="0"/>
              </w:rPr>
            </w:pPr>
            <w:r w:rsidRPr="00AB5445">
              <w:rPr>
                <w:i/>
                <w:snapToGrid w:val="0"/>
              </w:rPr>
              <w:t>(</w:t>
            </w:r>
            <w:proofErr w:type="gramStart"/>
            <w:r w:rsidRPr="00AB5445">
              <w:rPr>
                <w:i/>
                <w:snapToGrid w:val="0"/>
              </w:rPr>
              <w:t>handtekening</w:t>
            </w:r>
            <w:proofErr w:type="gramEnd"/>
            <w:r w:rsidRPr="00AB5445">
              <w:rPr>
                <w:i/>
                <w:snapToGrid w:val="0"/>
              </w:rPr>
              <w:t>)</w:t>
            </w:r>
          </w:p>
        </w:tc>
      </w:tr>
    </w:tbl>
    <w:p w14:paraId="136EA47A" w14:textId="77777777" w:rsidR="0092144C" w:rsidRPr="00AB5445" w:rsidRDefault="00DB3E6C" w:rsidP="00F85E87">
      <w:r w:rsidRPr="00AB5445">
        <w:br w:type="page"/>
      </w:r>
    </w:p>
    <w:p w14:paraId="136EA47B" w14:textId="77777777" w:rsidR="00003F56" w:rsidRPr="00AB5445" w:rsidRDefault="00003F56" w:rsidP="00335E6C">
      <w:pPr>
        <w:sectPr w:rsidR="00003F56" w:rsidRPr="00AB5445" w:rsidSect="0098043B">
          <w:footerReference w:type="even" r:id="rId32"/>
          <w:footerReference w:type="default" r:id="rId33"/>
          <w:footerReference w:type="first" r:id="rId34"/>
          <w:pgSz w:w="11906" w:h="16838" w:code="9"/>
          <w:pgMar w:top="1560" w:right="991" w:bottom="851" w:left="2410" w:header="425" w:footer="265" w:gutter="0"/>
          <w:cols w:space="708"/>
          <w:titlePg/>
          <w:docGrid w:linePitch="360"/>
        </w:sectPr>
      </w:pPr>
    </w:p>
    <w:p w14:paraId="136EA47C" w14:textId="77777777" w:rsidR="00003F56" w:rsidRPr="00AB5445" w:rsidRDefault="00003F56" w:rsidP="00335E6C"/>
    <w:p w14:paraId="136EA47D" w14:textId="77777777" w:rsidR="00003F56" w:rsidRPr="00AB5445" w:rsidRDefault="00003F56" w:rsidP="00335E6C"/>
    <w:p w14:paraId="136EA47E" w14:textId="77777777" w:rsidR="00003F56" w:rsidRPr="00AB5445" w:rsidRDefault="00003F56" w:rsidP="00335E6C"/>
    <w:p w14:paraId="136EA47F" w14:textId="77777777" w:rsidR="00003F56" w:rsidRPr="00AB5445" w:rsidRDefault="00003F56" w:rsidP="00335E6C"/>
    <w:sectPr w:rsidR="00003F56" w:rsidRPr="00AB5445" w:rsidSect="0020139C">
      <w:headerReference w:type="even" r:id="rId35"/>
      <w:headerReference w:type="default" r:id="rId36"/>
      <w:footerReference w:type="even" r:id="rId37"/>
      <w:footerReference w:type="default" r:id="rId38"/>
      <w:headerReference w:type="first" r:id="rId39"/>
      <w:footerReference w:type="first" r:id="rId40"/>
      <w:pgSz w:w="11906" w:h="16838" w:code="9"/>
      <w:pgMar w:top="2211" w:right="1559" w:bottom="1418" w:left="2410" w:header="425" w:footer="18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23446" w14:textId="77777777" w:rsidR="00A6534A" w:rsidRDefault="00A6534A" w:rsidP="00BC4F3F">
      <w:r>
        <w:separator/>
      </w:r>
    </w:p>
  </w:endnote>
  <w:endnote w:type="continuationSeparator" w:id="0">
    <w:p w14:paraId="33566817" w14:textId="77777777" w:rsidR="00A6534A" w:rsidRDefault="00A6534A"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taBookLF-Roman">
    <w:charset w:val="00"/>
    <w:family w:val="swiss"/>
    <w:pitch w:val="variable"/>
    <w:sig w:usb0="80000027"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0" w14:textId="77777777" w:rsidR="005744CE" w:rsidRDefault="005744CE">
    <w:pPr>
      <w:pStyle w:val="Voettekst"/>
    </w:pPr>
    <w:r>
      <w:rPr>
        <w:noProof/>
        <w:lang w:eastAsia="nl-NL"/>
      </w:rPr>
      <w:drawing>
        <wp:anchor distT="0" distB="0" distL="114300" distR="114300" simplePos="0" relativeHeight="251659264" behindDoc="1" locked="0" layoutInCell="1" allowOverlap="1" wp14:anchorId="136EA4BF" wp14:editId="136EA4C0">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6BB6" w14:textId="77777777" w:rsidR="00AB5445" w:rsidRPr="00AB5445" w:rsidRDefault="00AB5445" w:rsidP="00AB5445">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0CCB" w14:textId="77777777" w:rsidR="00AB5445" w:rsidRPr="00AB5445" w:rsidRDefault="00AB5445" w:rsidP="00AB5445">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FC6B" w14:textId="77777777" w:rsidR="00AB5445" w:rsidRPr="00AB5445" w:rsidRDefault="00AB5445" w:rsidP="00AB5445">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131B" w14:textId="77777777" w:rsidR="00AB5445" w:rsidRPr="00AB5445" w:rsidRDefault="00AB5445" w:rsidP="00AB5445">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D" w14:textId="77777777" w:rsidR="005744CE" w:rsidRDefault="005744CE">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E" w14:textId="77777777" w:rsidR="005744CE" w:rsidRDefault="005744CE">
    <w:pPr>
      <w:pStyle w:val="Voetteks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B2" w14:textId="77777777" w:rsidR="005744CE" w:rsidRPr="00AB5445" w:rsidRDefault="005744CE" w:rsidP="00AB54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3" w14:textId="77777777" w:rsidR="005744CE" w:rsidRDefault="005744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4" w14:textId="77777777" w:rsidR="005744CE" w:rsidRDefault="005744C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6" w14:textId="77777777" w:rsidR="005744CE" w:rsidRDefault="005744C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D" w14:textId="77777777" w:rsidR="005744CE" w:rsidRDefault="005744C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F" w14:textId="77777777" w:rsidR="005744CE" w:rsidRDefault="005744CE" w:rsidP="00907C75">
    <w:pPr>
      <w:framePr w:w="6554" w:h="301" w:hRule="exact" w:hSpace="142" w:wrap="around" w:vAnchor="text" w:hAnchor="page" w:x="2267" w:y="917"/>
    </w:pPr>
  </w:p>
  <w:p w14:paraId="136EA4A0" w14:textId="77777777" w:rsidR="005744CE" w:rsidRPr="000733B0" w:rsidRDefault="005744CE" w:rsidP="00907C75">
    <w:pPr>
      <w:pStyle w:val="Voettekst"/>
      <w:framePr w:w="6554" w:h="301" w:hRule="exact" w:hSpace="142" w:wrap="around" w:vAnchor="text" w:hAnchor="page" w:x="2267" w:y="917"/>
    </w:pPr>
  </w:p>
  <w:p w14:paraId="165D8A03" w14:textId="675D021A" w:rsidR="005744CE" w:rsidRPr="0095221D" w:rsidRDefault="005744CE" w:rsidP="00165E4D">
    <w:pPr>
      <w:jc w:val="center"/>
      <w:rPr>
        <w:sz w:val="14"/>
        <w:szCs w:val="14"/>
      </w:rPr>
    </w:pPr>
    <w:r>
      <w:rPr>
        <w:sz w:val="14"/>
        <w:szCs w:val="14"/>
      </w:rPr>
      <w:fldChar w:fldCharType="begin"/>
    </w:r>
    <w:r w:rsidRPr="00AB5445">
      <w:rPr>
        <w:sz w:val="14"/>
        <w:szCs w:val="14"/>
      </w:rPr>
      <w:instrText xml:space="preserve"> DOCVARIABLE Blad_vertaal \* FirstCap </w:instrText>
    </w:r>
    <w:r>
      <w:rPr>
        <w:sz w:val="14"/>
        <w:szCs w:val="14"/>
      </w:rPr>
      <w:fldChar w:fldCharType="separate"/>
    </w:r>
    <w:r w:rsidR="00AB5445">
      <w:rPr>
        <w:sz w:val="14"/>
        <w:szCs w:val="14"/>
      </w:rPr>
      <w:t>Blad</w:t>
    </w:r>
    <w:r>
      <w:rPr>
        <w:sz w:val="14"/>
        <w:szCs w:val="14"/>
      </w:rPr>
      <w:fldChar w:fldCharType="end"/>
    </w:r>
    <w:r>
      <w:rPr>
        <w:sz w:val="14"/>
        <w:szCs w:val="14"/>
      </w:rPr>
      <w:t xml:space="preserve"> </w:t>
    </w:r>
    <w:r>
      <w:rPr>
        <w:sz w:val="14"/>
        <w:szCs w:val="14"/>
      </w:rPr>
      <w:fldChar w:fldCharType="begin"/>
    </w:r>
    <w:r w:rsidRPr="00AB5445">
      <w:rPr>
        <w:sz w:val="14"/>
        <w:szCs w:val="14"/>
      </w:rPr>
      <w:instrText xml:space="preserve"> PAGE </w:instrText>
    </w:r>
    <w:r>
      <w:rPr>
        <w:sz w:val="14"/>
        <w:szCs w:val="14"/>
      </w:rPr>
      <w:fldChar w:fldCharType="separate"/>
    </w:r>
    <w:r>
      <w:rPr>
        <w:noProof/>
        <w:sz w:val="14"/>
        <w:szCs w:val="14"/>
      </w:rPr>
      <w:t>4</w:t>
    </w:r>
    <w:r>
      <w:rPr>
        <w:sz w:val="14"/>
        <w:szCs w:val="14"/>
      </w:rPr>
      <w:fldChar w:fldCharType="end"/>
    </w:r>
    <w:r>
      <w:rPr>
        <w:sz w:val="14"/>
        <w:szCs w:val="14"/>
      </w:rPr>
      <w:t xml:space="preserve"> </w:t>
    </w:r>
    <w:r>
      <w:rPr>
        <w:sz w:val="14"/>
        <w:szCs w:val="14"/>
      </w:rPr>
      <w:fldChar w:fldCharType="begin"/>
    </w:r>
    <w:r w:rsidRPr="00AB5445">
      <w:rPr>
        <w:sz w:val="14"/>
        <w:szCs w:val="14"/>
      </w:rPr>
      <w:instrText xml:space="preserve"> DOCVARIABLE Van_vertaal </w:instrText>
    </w:r>
    <w:r>
      <w:rPr>
        <w:sz w:val="14"/>
        <w:szCs w:val="14"/>
      </w:rPr>
      <w:fldChar w:fldCharType="separate"/>
    </w:r>
    <w:r w:rsidR="00AB5445">
      <w:rPr>
        <w:sz w:val="14"/>
        <w:szCs w:val="14"/>
      </w:rPr>
      <w:t>van</w:t>
    </w:r>
    <w:r>
      <w:rPr>
        <w:sz w:val="14"/>
        <w:szCs w:val="14"/>
      </w:rPr>
      <w:fldChar w:fldCharType="end"/>
    </w:r>
    <w:r>
      <w:rPr>
        <w:sz w:val="14"/>
        <w:szCs w:val="14"/>
      </w:rPr>
      <w:t xml:space="preserve"> </w:t>
    </w:r>
    <w:r>
      <w:rPr>
        <w:sz w:val="14"/>
        <w:szCs w:val="14"/>
      </w:rPr>
      <w:fldChar w:fldCharType="begin"/>
    </w:r>
    <w:r w:rsidRPr="00AB5445">
      <w:rPr>
        <w:sz w:val="14"/>
        <w:szCs w:val="14"/>
      </w:rPr>
      <w:instrText xml:space="preserve"> = </w:instrText>
    </w:r>
    <w:r w:rsidRPr="00AB5445">
      <w:rPr>
        <w:sz w:val="14"/>
        <w:szCs w:val="14"/>
      </w:rPr>
      <w:fldChar w:fldCharType="begin"/>
    </w:r>
    <w:r w:rsidRPr="00AB5445">
      <w:rPr>
        <w:sz w:val="14"/>
        <w:szCs w:val="14"/>
      </w:rPr>
      <w:instrText xml:space="preserve"> NUMPAGES </w:instrText>
    </w:r>
    <w:r w:rsidRPr="00AB5445">
      <w:rPr>
        <w:sz w:val="14"/>
        <w:szCs w:val="14"/>
      </w:rPr>
      <w:fldChar w:fldCharType="separate"/>
    </w:r>
    <w:r w:rsidR="00833FE2">
      <w:rPr>
        <w:noProof/>
        <w:sz w:val="14"/>
        <w:szCs w:val="14"/>
      </w:rPr>
      <w:instrText>28</w:instrText>
    </w:r>
    <w:r w:rsidRPr="00AB5445">
      <w:rPr>
        <w:sz w:val="14"/>
        <w:szCs w:val="14"/>
      </w:rPr>
      <w:fldChar w:fldCharType="end"/>
    </w:r>
    <w:r w:rsidRPr="00AB5445">
      <w:rPr>
        <w:sz w:val="14"/>
        <w:szCs w:val="14"/>
      </w:rPr>
      <w:instrText xml:space="preserve"> - 16 </w:instrText>
    </w:r>
    <w:r>
      <w:rPr>
        <w:sz w:val="14"/>
        <w:szCs w:val="14"/>
      </w:rPr>
      <w:fldChar w:fldCharType="separate"/>
    </w:r>
    <w:r w:rsidR="00833FE2">
      <w:rPr>
        <w:noProof/>
        <w:sz w:val="14"/>
        <w:szCs w:val="14"/>
      </w:rPr>
      <w:t>12</w:t>
    </w:r>
    <w:r>
      <w:rPr>
        <w:sz w:val="14"/>
        <w:szCs w:val="14"/>
      </w:rPr>
      <w:fldChar w:fldCharType="end"/>
    </w:r>
  </w:p>
  <w:p w14:paraId="136EA4A1" w14:textId="77777777" w:rsidR="005744CE" w:rsidRPr="000733B0" w:rsidRDefault="005744CE" w:rsidP="003D4BEC">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92D3" w14:textId="4C418BD5" w:rsidR="005744CE" w:rsidRPr="0095221D" w:rsidRDefault="005744CE" w:rsidP="00761175">
    <w:pPr>
      <w:jc w:val="center"/>
      <w:rPr>
        <w:sz w:val="14"/>
        <w:szCs w:val="14"/>
      </w:rPr>
    </w:pPr>
    <w:r>
      <w:rPr>
        <w:sz w:val="14"/>
        <w:szCs w:val="14"/>
      </w:rPr>
      <w:fldChar w:fldCharType="begin"/>
    </w:r>
    <w:r w:rsidRPr="00AB5445">
      <w:rPr>
        <w:sz w:val="14"/>
        <w:szCs w:val="14"/>
      </w:rPr>
      <w:instrText xml:space="preserve"> DOCVARIABLE Blad_vertaal \* FirstCap </w:instrText>
    </w:r>
    <w:r>
      <w:rPr>
        <w:sz w:val="14"/>
        <w:szCs w:val="14"/>
      </w:rPr>
      <w:fldChar w:fldCharType="separate"/>
    </w:r>
    <w:r w:rsidR="00AB5445">
      <w:rPr>
        <w:sz w:val="14"/>
        <w:szCs w:val="14"/>
      </w:rPr>
      <w:t>Blad</w:t>
    </w:r>
    <w:r>
      <w:rPr>
        <w:sz w:val="14"/>
        <w:szCs w:val="14"/>
      </w:rPr>
      <w:fldChar w:fldCharType="end"/>
    </w:r>
    <w:r>
      <w:rPr>
        <w:sz w:val="14"/>
        <w:szCs w:val="14"/>
      </w:rPr>
      <w:t xml:space="preserve"> </w:t>
    </w:r>
    <w:r>
      <w:rPr>
        <w:sz w:val="14"/>
        <w:szCs w:val="14"/>
      </w:rPr>
      <w:fldChar w:fldCharType="begin"/>
    </w:r>
    <w:r w:rsidRPr="00AB5445">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AB5445">
      <w:rPr>
        <w:sz w:val="14"/>
        <w:szCs w:val="14"/>
      </w:rPr>
      <w:instrText xml:space="preserve"> DOCVARIABLE Van_vertaal </w:instrText>
    </w:r>
    <w:r>
      <w:rPr>
        <w:sz w:val="14"/>
        <w:szCs w:val="14"/>
      </w:rPr>
      <w:fldChar w:fldCharType="separate"/>
    </w:r>
    <w:r w:rsidR="00AB5445">
      <w:rPr>
        <w:sz w:val="14"/>
        <w:szCs w:val="14"/>
      </w:rPr>
      <w:t>van</w:t>
    </w:r>
    <w:r>
      <w:rPr>
        <w:sz w:val="14"/>
        <w:szCs w:val="14"/>
      </w:rPr>
      <w:fldChar w:fldCharType="end"/>
    </w:r>
    <w:r>
      <w:rPr>
        <w:sz w:val="14"/>
        <w:szCs w:val="14"/>
      </w:rPr>
      <w:t xml:space="preserve"> </w:t>
    </w:r>
    <w:r>
      <w:rPr>
        <w:sz w:val="14"/>
        <w:szCs w:val="14"/>
      </w:rPr>
      <w:fldChar w:fldCharType="begin"/>
    </w:r>
    <w:r w:rsidRPr="00AB5445">
      <w:rPr>
        <w:sz w:val="14"/>
        <w:szCs w:val="14"/>
      </w:rPr>
      <w:instrText xml:space="preserve"> = </w:instrText>
    </w:r>
    <w:r w:rsidRPr="00AB5445">
      <w:rPr>
        <w:sz w:val="14"/>
        <w:szCs w:val="14"/>
      </w:rPr>
      <w:fldChar w:fldCharType="begin"/>
    </w:r>
    <w:r w:rsidRPr="00AB5445">
      <w:rPr>
        <w:sz w:val="14"/>
        <w:szCs w:val="14"/>
      </w:rPr>
      <w:instrText xml:space="preserve"> NUMPAGES </w:instrText>
    </w:r>
    <w:r w:rsidRPr="00AB5445">
      <w:rPr>
        <w:sz w:val="14"/>
        <w:szCs w:val="14"/>
      </w:rPr>
      <w:fldChar w:fldCharType="separate"/>
    </w:r>
    <w:r w:rsidR="00833FE2">
      <w:rPr>
        <w:noProof/>
        <w:sz w:val="14"/>
        <w:szCs w:val="14"/>
      </w:rPr>
      <w:instrText>28</w:instrText>
    </w:r>
    <w:r w:rsidRPr="00AB5445">
      <w:rPr>
        <w:sz w:val="14"/>
        <w:szCs w:val="14"/>
      </w:rPr>
      <w:fldChar w:fldCharType="end"/>
    </w:r>
    <w:r w:rsidRPr="00AB5445">
      <w:rPr>
        <w:sz w:val="14"/>
        <w:szCs w:val="14"/>
      </w:rPr>
      <w:instrText xml:space="preserve"> - 16 </w:instrText>
    </w:r>
    <w:r>
      <w:rPr>
        <w:sz w:val="14"/>
        <w:szCs w:val="14"/>
      </w:rPr>
      <w:fldChar w:fldCharType="separate"/>
    </w:r>
    <w:r w:rsidR="00833FE2">
      <w:rPr>
        <w:noProof/>
        <w:sz w:val="14"/>
        <w:szCs w:val="14"/>
      </w:rPr>
      <w:t>12</w:t>
    </w:r>
    <w:r>
      <w:rPr>
        <w:sz w:val="14"/>
        <w:szCs w:val="14"/>
      </w:rPr>
      <w:fldChar w:fldCharType="end"/>
    </w:r>
  </w:p>
  <w:p w14:paraId="136EA4AA" w14:textId="77777777" w:rsidR="005744CE" w:rsidRPr="00761175" w:rsidRDefault="005744CE" w:rsidP="00761175">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DA1C" w14:textId="77777777" w:rsidR="00AB5445" w:rsidRPr="00AB5445" w:rsidRDefault="00AB5445" w:rsidP="00AB5445">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C755" w14:textId="77777777" w:rsidR="00AB5445" w:rsidRPr="00AB5445" w:rsidRDefault="00AB5445" w:rsidP="00AB54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8DCA" w14:textId="77777777" w:rsidR="00A6534A" w:rsidRDefault="00A6534A" w:rsidP="00BC4F3F">
      <w:r>
        <w:separator/>
      </w:r>
    </w:p>
  </w:footnote>
  <w:footnote w:type="continuationSeparator" w:id="0">
    <w:p w14:paraId="47F6AAAF" w14:textId="77777777" w:rsidR="00A6534A" w:rsidRDefault="00A6534A"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8B" w14:textId="77777777" w:rsidR="005744CE" w:rsidRPr="0072505F" w:rsidRDefault="005744CE" w:rsidP="00335E6C">
    <w:pPr>
      <w:pStyle w:val="Koptekst"/>
    </w:pPr>
    <w:r>
      <w:rPr>
        <w:noProof/>
        <w:lang w:eastAsia="nl-NL"/>
      </w:rPr>
      <w:drawing>
        <wp:anchor distT="0" distB="0" distL="114300" distR="114300" simplePos="0" relativeHeight="251661312" behindDoc="0" locked="0" layoutInCell="1" allowOverlap="1" wp14:anchorId="136EA4B3" wp14:editId="136EA4B4">
          <wp:simplePos x="0" y="0"/>
          <wp:positionH relativeFrom="page">
            <wp:posOffset>5894070</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C" w14:textId="77777777" w:rsidR="005744CE" w:rsidRDefault="005744CE" w:rsidP="006F7462">
    <w:pPr>
      <w:pStyle w:val="Koptekst"/>
      <w:tabs>
        <w:tab w:val="clear" w:pos="9072"/>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F" w14:textId="77777777" w:rsidR="005744CE" w:rsidRDefault="005744CE" w:rsidP="00335E6C">
    <w:pPr>
      <w:pStyle w:val="Koptekst"/>
    </w:pPr>
    <w:r>
      <w:rPr>
        <w:noProof/>
        <w:lang w:eastAsia="nl-NL"/>
      </w:rPr>
      <mc:AlternateContent>
        <mc:Choice Requires="wps">
          <w:drawing>
            <wp:anchor distT="0" distB="0" distL="114300" distR="114300" simplePos="0" relativeHeight="251681792" behindDoc="0" locked="0" layoutInCell="1" allowOverlap="1" wp14:anchorId="136EA4C9" wp14:editId="136EA4CA">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6" w14:textId="62D3CF76" w:rsidR="005744CE" w:rsidRDefault="005744CE" w:rsidP="00335E6C">
                          <w:pPr>
                            <w:pStyle w:val="OverAnteaGroupKop"/>
                          </w:pPr>
                          <w:r>
                            <w:fldChar w:fldCharType="begin"/>
                          </w:r>
                          <w:r w:rsidRPr="00AB5445">
                            <w:instrText xml:space="preserve"> DOCVARIABLE Over_vertaal </w:instrText>
                          </w:r>
                          <w:r>
                            <w:fldChar w:fldCharType="separate"/>
                          </w:r>
                          <w:r w:rsidR="00AB5445">
                            <w:t>Over</w:t>
                          </w:r>
                          <w:r>
                            <w:fldChar w:fldCharType="end"/>
                          </w:r>
                          <w:r w:rsidRPr="00B27AF0">
                            <w:t xml:space="preserve"> Antea Group</w:t>
                          </w:r>
                        </w:p>
                        <w:p w14:paraId="136EA4F7" w14:textId="77777777" w:rsidR="005744CE" w:rsidRPr="00AD7557" w:rsidRDefault="005744CE" w:rsidP="00335E6C">
                          <w:pPr>
                            <w:pStyle w:val="OverAnteaGroupKop"/>
                            <w:rPr>
                              <w:sz w:val="20"/>
                              <w:szCs w:val="20"/>
                            </w:rPr>
                          </w:pPr>
                        </w:p>
                        <w:p w14:paraId="136EA4F8" w14:textId="1DC4695E" w:rsidR="005744CE" w:rsidRPr="00534811" w:rsidRDefault="005744CE" w:rsidP="00335E6C">
                          <w:pPr>
                            <w:pStyle w:val="OverAnteaGroupTekst"/>
                          </w:pPr>
                          <w:r>
                            <w:fldChar w:fldCharType="begin"/>
                          </w:r>
                          <w:r w:rsidRPr="00AB5445">
                            <w:instrText xml:space="preserve"> DOCVARIABLE OverAntea1_vertaal </w:instrText>
                          </w:r>
                          <w:r>
                            <w:fldChar w:fldCharType="separate"/>
                          </w:r>
                          <w:r w:rsidR="00AB5445">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AB5445">
                            <w:instrText xml:space="preserve"> DOCVARIABLE OverAntea2_vertaal </w:instrText>
                          </w:r>
                          <w:r>
                            <w:fldChar w:fldCharType="separate"/>
                          </w:r>
                          <w:r w:rsidR="00AB5445">
                            <w:t xml:space="preserve">allerbeste vakspecialisten van Nederland, maar ook innovatieve oplossingen op het gebied van data, </w:t>
                          </w:r>
                          <w:proofErr w:type="spellStart"/>
                          <w:r w:rsidR="00AB5445">
                            <w:t>sensoring</w:t>
                          </w:r>
                          <w:proofErr w:type="spellEnd"/>
                          <w:r w:rsidR="00AB5445">
                            <w:t xml:space="preserve"> en IT. Hiermee dragen wij bij aan de ontwikkeling van infra, woonwijken</w:t>
                          </w:r>
                          <w:r>
                            <w:fldChar w:fldCharType="end"/>
                          </w:r>
                          <w:r>
                            <w:t xml:space="preserve"> </w:t>
                          </w:r>
                          <w:r>
                            <w:fldChar w:fldCharType="begin"/>
                          </w:r>
                          <w:r w:rsidRPr="00AB5445">
                            <w:instrText xml:space="preserve"> DOCVARIABLE OverAntea3_vertaal </w:instrText>
                          </w:r>
                          <w:r>
                            <w:fldChar w:fldCharType="separate"/>
                          </w:r>
                          <w:r w:rsidR="00AB5445">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AB5445">
                            <w:instrText xml:space="preserve"> DOCVARIABLE OverAntea4_vertaal </w:instrText>
                          </w:r>
                          <w:r>
                            <w:fldChar w:fldCharType="separate"/>
                          </w:r>
                          <w:r w:rsidR="00AB5445">
                            <w:t xml:space="preserve">brengen wij de juiste kennis aan tafel. Wij denken kritisch mee en altijd vanuit de </w:t>
                          </w:r>
                          <w:proofErr w:type="spellStart"/>
                          <w:r w:rsidR="00AB5445">
                            <w:t>mindset</w:t>
                          </w:r>
                          <w:proofErr w:type="spellEnd"/>
                          <w:r w:rsidR="00AB5445">
                            <w:t xml:space="preserve"> om samen voor het beste resultaat te gaan. Op deze manier anticiperen wij op de vragen</w:t>
                          </w:r>
                          <w:r>
                            <w:fldChar w:fldCharType="end"/>
                          </w:r>
                          <w:r>
                            <w:t xml:space="preserve"> </w:t>
                          </w:r>
                          <w:r>
                            <w:fldChar w:fldCharType="begin"/>
                          </w:r>
                          <w:r w:rsidRPr="00AB5445">
                            <w:instrText xml:space="preserve"> DOCVARIABLE OverAntea5_vertaal </w:instrText>
                          </w:r>
                          <w:r>
                            <w:fldChar w:fldCharType="separate"/>
                          </w:r>
                          <w:r w:rsidR="00AB5445">
                            <w:t>van vandaag en de oplossingen voor morgen. Al 70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C9" id="_x0000_t202" coordsize="21600,21600" o:spt="202" path="m,l,21600r21600,l21600,xe">
              <v:stroke joinstyle="miter"/>
              <v:path gradientshapeok="t" o:connecttype="rect"/>
            </v:shapetype>
            <v:shape id="EindpaginaOver" o:spid="_x0000_s1032" type="#_x0000_t202" style="position:absolute;margin-left:276.1pt;margin-top:31.2pt;width:161.55pt;height:26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" fillcolor="white [3212]" stroked="f" strokeweight=".5pt">
              <v:textbox>
                <w:txbxContent>
                  <w:p w14:paraId="136EA4F6" w14:textId="62D3CF76" w:rsidR="005744CE" w:rsidRDefault="005744CE" w:rsidP="00335E6C">
                    <w:pPr>
                      <w:pStyle w:val="OverAnteaGroupKop"/>
                    </w:pPr>
                    <w:r>
                      <w:fldChar w:fldCharType="begin"/>
                    </w:r>
                    <w:r w:rsidRPr="00AB5445">
                      <w:instrText xml:space="preserve"> DOCVARIABLE Over_vertaal </w:instrText>
                    </w:r>
                    <w:r>
                      <w:fldChar w:fldCharType="separate"/>
                    </w:r>
                    <w:r w:rsidR="00AB5445">
                      <w:t>Over</w:t>
                    </w:r>
                    <w:r>
                      <w:fldChar w:fldCharType="end"/>
                    </w:r>
                    <w:r w:rsidRPr="00B27AF0">
                      <w:t xml:space="preserve"> Antea Group</w:t>
                    </w:r>
                  </w:p>
                  <w:p w14:paraId="136EA4F7" w14:textId="77777777" w:rsidR="005744CE" w:rsidRPr="00AD7557" w:rsidRDefault="005744CE" w:rsidP="00335E6C">
                    <w:pPr>
                      <w:pStyle w:val="OverAnteaGroupKop"/>
                      <w:rPr>
                        <w:sz w:val="20"/>
                        <w:szCs w:val="20"/>
                      </w:rPr>
                    </w:pPr>
                  </w:p>
                  <w:p w14:paraId="136EA4F8" w14:textId="1DC4695E" w:rsidR="005744CE" w:rsidRPr="00534811" w:rsidRDefault="005744CE" w:rsidP="00335E6C">
                    <w:pPr>
                      <w:pStyle w:val="OverAnteaGroupTekst"/>
                    </w:pPr>
                    <w:r>
                      <w:fldChar w:fldCharType="begin"/>
                    </w:r>
                    <w:r w:rsidRPr="00AB5445">
                      <w:instrText xml:space="preserve"> DOCVARIABLE OverAntea1_vertaal </w:instrText>
                    </w:r>
                    <w:r>
                      <w:fldChar w:fldCharType="separate"/>
                    </w:r>
                    <w:r w:rsidR="00AB5445">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AB5445">
                      <w:instrText xml:space="preserve"> DOCVARIABLE OverAntea2_vertaal </w:instrText>
                    </w:r>
                    <w:r>
                      <w:fldChar w:fldCharType="separate"/>
                    </w:r>
                    <w:r w:rsidR="00AB5445">
                      <w:t xml:space="preserve">allerbeste vakspecialisten van Nederland, maar ook innovatieve oplossingen op het gebied van data, </w:t>
                    </w:r>
                    <w:proofErr w:type="spellStart"/>
                    <w:r w:rsidR="00AB5445">
                      <w:t>sensoring</w:t>
                    </w:r>
                    <w:proofErr w:type="spellEnd"/>
                    <w:r w:rsidR="00AB5445">
                      <w:t xml:space="preserve"> en IT. Hiermee dragen wij bij aan de ontwikkeling van infra, woonwijken</w:t>
                    </w:r>
                    <w:r>
                      <w:fldChar w:fldCharType="end"/>
                    </w:r>
                    <w:r>
                      <w:t xml:space="preserve"> </w:t>
                    </w:r>
                    <w:r>
                      <w:fldChar w:fldCharType="begin"/>
                    </w:r>
                    <w:r w:rsidRPr="00AB5445">
                      <w:instrText xml:space="preserve"> DOCVARIABLE OverAntea3_vertaal </w:instrText>
                    </w:r>
                    <w:r>
                      <w:fldChar w:fldCharType="separate"/>
                    </w:r>
                    <w:r w:rsidR="00AB5445">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AB5445">
                      <w:instrText xml:space="preserve"> DOCVARIABLE OverAntea4_vertaal </w:instrText>
                    </w:r>
                    <w:r>
                      <w:fldChar w:fldCharType="separate"/>
                    </w:r>
                    <w:r w:rsidR="00AB5445">
                      <w:t xml:space="preserve">brengen wij de juiste kennis aan tafel. Wij denken kritisch mee en altijd vanuit de </w:t>
                    </w:r>
                    <w:proofErr w:type="spellStart"/>
                    <w:r w:rsidR="00AB5445">
                      <w:t>mindset</w:t>
                    </w:r>
                    <w:proofErr w:type="spellEnd"/>
                    <w:r w:rsidR="00AB5445">
                      <w:t xml:space="preserve"> om samen voor het beste resultaat te gaan. Op deze manier anticiperen wij op de vragen</w:t>
                    </w:r>
                    <w:r>
                      <w:fldChar w:fldCharType="end"/>
                    </w:r>
                    <w:r>
                      <w:t xml:space="preserve"> </w:t>
                    </w:r>
                    <w:r>
                      <w:fldChar w:fldCharType="begin"/>
                    </w:r>
                    <w:r w:rsidRPr="00AB5445">
                      <w:instrText xml:space="preserve"> DOCVARIABLE OverAntea5_vertaal </w:instrText>
                    </w:r>
                    <w:r>
                      <w:fldChar w:fldCharType="separate"/>
                    </w:r>
                    <w:r w:rsidR="00AB5445">
                      <w:t>van vandaag en de oplossingen voor morgen. Al 70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78720" behindDoc="0" locked="0" layoutInCell="1" allowOverlap="1" wp14:anchorId="136EA4CB" wp14:editId="136EA4CC">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9" w14:textId="28681FA8" w:rsidR="005744CE" w:rsidRPr="00583D72" w:rsidRDefault="005744CE" w:rsidP="00335E6C">
                          <w:pPr>
                            <w:pStyle w:val="Kop2geennummering"/>
                            <w:rPr>
                              <w:sz w:val="28"/>
                              <w:szCs w:val="28"/>
                            </w:rPr>
                          </w:pPr>
                          <w:r w:rsidRPr="00583D72">
                            <w:rPr>
                              <w:sz w:val="28"/>
                              <w:szCs w:val="28"/>
                            </w:rPr>
                            <w:fldChar w:fldCharType="begin"/>
                          </w:r>
                          <w:r w:rsidRPr="00AB5445">
                            <w:rPr>
                              <w:sz w:val="28"/>
                              <w:szCs w:val="28"/>
                            </w:rPr>
                            <w:instrText xml:space="preserve"> DOCVARIABLE Contactgegevens_vertaal </w:instrText>
                          </w:r>
                          <w:r w:rsidRPr="00583D72">
                            <w:rPr>
                              <w:sz w:val="28"/>
                              <w:szCs w:val="28"/>
                            </w:rPr>
                            <w:fldChar w:fldCharType="separate"/>
                          </w:r>
                          <w:r w:rsidR="00AB5445">
                            <w:rPr>
                              <w:sz w:val="28"/>
                              <w:szCs w:val="28"/>
                            </w:rPr>
                            <w:t>Contactgegevens</w:t>
                          </w:r>
                          <w:r w:rsidRPr="00583D72">
                            <w:rPr>
                              <w:sz w:val="28"/>
                              <w:szCs w:val="28"/>
                            </w:rPr>
                            <w:fldChar w:fldCharType="end"/>
                          </w:r>
                        </w:p>
                        <w:p w14:paraId="54639A41" w14:textId="77777777" w:rsidR="00AB5445" w:rsidRDefault="005744CE" w:rsidP="00335E6C">
                          <w:r>
                            <w:fldChar w:fldCharType="begin"/>
                          </w:r>
                          <w:r w:rsidRPr="00AB5445">
                            <w:instrText xml:space="preserve"> DOCVARIABLE Contactadres </w:instrText>
                          </w:r>
                          <w:r>
                            <w:fldChar w:fldCharType="separate"/>
                          </w:r>
                          <w:r w:rsidR="00AB5445">
                            <w:t>Monitorweg 29</w:t>
                          </w:r>
                        </w:p>
                        <w:p w14:paraId="7FED5E6D" w14:textId="77777777" w:rsidR="00AB5445" w:rsidRDefault="00AB5445" w:rsidP="00335E6C">
                          <w:r>
                            <w:t>1322 BK  ALMERE</w:t>
                          </w:r>
                        </w:p>
                        <w:p w14:paraId="21A3744F" w14:textId="77777777" w:rsidR="00AB5445" w:rsidRDefault="00AB5445" w:rsidP="00335E6C">
                          <w:r>
                            <w:t>Postbus 10044</w:t>
                          </w:r>
                        </w:p>
                        <w:p w14:paraId="136EA4FD" w14:textId="39F52033" w:rsidR="005744CE" w:rsidRDefault="00AB5445" w:rsidP="00335E6C">
                          <w:r>
                            <w:t>1301 AA  ALMERE</w:t>
                          </w:r>
                          <w:r w:rsidR="005744CE">
                            <w:fldChar w:fldCharType="end"/>
                          </w:r>
                        </w:p>
                        <w:p w14:paraId="136EA4FE" w14:textId="65530374" w:rsidR="005744CE" w:rsidRPr="000951A8" w:rsidRDefault="005744CE" w:rsidP="00335E6C">
                          <w:r w:rsidRPr="000951A8">
                            <w:fldChar w:fldCharType="begin"/>
                          </w:r>
                          <w:r w:rsidRPr="00AB5445">
                            <w:instrText xml:space="preserve"> DOCVARIABLE TelefoonKop </w:instrText>
                          </w:r>
                          <w:r w:rsidRPr="000951A8">
                            <w:fldChar w:fldCharType="separate"/>
                          </w:r>
                          <w:r w:rsidR="00AB5445">
                            <w:t xml:space="preserve"> </w:t>
                          </w:r>
                          <w:r w:rsidRPr="000951A8">
                            <w:fldChar w:fldCharType="end"/>
                          </w:r>
                          <w:r w:rsidRPr="000951A8">
                            <w:fldChar w:fldCharType="begin"/>
                          </w:r>
                          <w:r w:rsidRPr="00AB5445">
                            <w:instrText xml:space="preserve"> DOCVARIABLE Telefoon </w:instrText>
                          </w:r>
                          <w:r w:rsidRPr="000951A8">
                            <w:fldChar w:fldCharType="separate"/>
                          </w:r>
                          <w:r w:rsidR="00AB5445">
                            <w:t xml:space="preserve"> </w:t>
                          </w:r>
                          <w:r w:rsidRPr="000951A8">
                            <w:fldChar w:fldCharType="end"/>
                          </w:r>
                        </w:p>
                        <w:p w14:paraId="136EA4FF" w14:textId="329D0A0B" w:rsidR="005744CE" w:rsidRPr="000951A8" w:rsidRDefault="005744CE" w:rsidP="00335E6C">
                          <w:r w:rsidRPr="000951A8">
                            <w:fldChar w:fldCharType="begin"/>
                          </w:r>
                          <w:r w:rsidRPr="00AB5445">
                            <w:instrText xml:space="preserve"> DOCVARIABLE EmailadresKop </w:instrText>
                          </w:r>
                          <w:r w:rsidRPr="000951A8">
                            <w:fldChar w:fldCharType="separate"/>
                          </w:r>
                          <w:r w:rsidR="00AB5445">
                            <w:t xml:space="preserve">E. </w:t>
                          </w:r>
                          <w:r w:rsidRPr="000951A8">
                            <w:fldChar w:fldCharType="end"/>
                          </w:r>
                          <w:r w:rsidRPr="000951A8">
                            <w:fldChar w:fldCharType="begin"/>
                          </w:r>
                          <w:r w:rsidRPr="00AB5445">
                            <w:instrText xml:space="preserve"> DOCVARIABLE Emailadres </w:instrText>
                          </w:r>
                          <w:r w:rsidRPr="000951A8">
                            <w:fldChar w:fldCharType="separate"/>
                          </w:r>
                          <w:r w:rsidR="00AB5445">
                            <w:t>remco.dekievit@anteagroup.nl</w:t>
                          </w:r>
                          <w:r w:rsidRPr="000951A8">
                            <w:fldChar w:fldCharType="end"/>
                          </w:r>
                        </w:p>
                        <w:p w14:paraId="136EA500" w14:textId="77777777" w:rsidR="005744CE" w:rsidRDefault="005744CE" w:rsidP="00335E6C"/>
                        <w:p w14:paraId="136EA501" w14:textId="77777777" w:rsidR="005744CE" w:rsidRPr="00583D72" w:rsidRDefault="005744CE" w:rsidP="00335E6C">
                          <w:pPr>
                            <w:rPr>
                              <w:b/>
                              <w:bCs/>
                              <w:sz w:val="22"/>
                            </w:rPr>
                          </w:pPr>
                          <w:r w:rsidRPr="00583D72">
                            <w:rPr>
                              <w:b/>
                              <w:bCs/>
                              <w:sz w:val="22"/>
                            </w:rPr>
                            <w:t>www.anteagroup.nl</w:t>
                          </w:r>
                        </w:p>
                        <w:p w14:paraId="136EA502" w14:textId="77777777" w:rsidR="005744CE" w:rsidRDefault="005744CE" w:rsidP="00335E6C"/>
                        <w:p w14:paraId="136EA503" w14:textId="77777777" w:rsidR="005744CE" w:rsidRDefault="005744CE" w:rsidP="00335E6C"/>
                        <w:p w14:paraId="136EA504" w14:textId="77777777" w:rsidR="005744CE"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B" id="EindpaginaContact" o:spid="_x0000_s1033" type="#_x0000_t202" style="position:absolute;margin-left:402.75pt;margin-top:552.75pt;width:177.75pt;height:200.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" filled="f" stroked="f" strokeweight=".5pt">
              <v:textbox inset="0,0,0,0">
                <w:txbxContent>
                  <w:p w14:paraId="136EA4F9" w14:textId="28681FA8" w:rsidR="005744CE" w:rsidRPr="00583D72" w:rsidRDefault="005744CE" w:rsidP="00335E6C">
                    <w:pPr>
                      <w:pStyle w:val="Kop2geennummering"/>
                      <w:rPr>
                        <w:sz w:val="28"/>
                        <w:szCs w:val="28"/>
                      </w:rPr>
                    </w:pPr>
                    <w:r w:rsidRPr="00583D72">
                      <w:rPr>
                        <w:sz w:val="28"/>
                        <w:szCs w:val="28"/>
                      </w:rPr>
                      <w:fldChar w:fldCharType="begin"/>
                    </w:r>
                    <w:r w:rsidRPr="00AB5445">
                      <w:rPr>
                        <w:sz w:val="28"/>
                        <w:szCs w:val="28"/>
                      </w:rPr>
                      <w:instrText xml:space="preserve"> DOCVARIABLE Contactgegevens_vertaal </w:instrText>
                    </w:r>
                    <w:r w:rsidRPr="00583D72">
                      <w:rPr>
                        <w:sz w:val="28"/>
                        <w:szCs w:val="28"/>
                      </w:rPr>
                      <w:fldChar w:fldCharType="separate"/>
                    </w:r>
                    <w:r w:rsidR="00AB5445">
                      <w:rPr>
                        <w:sz w:val="28"/>
                        <w:szCs w:val="28"/>
                      </w:rPr>
                      <w:t>Contactgegevens</w:t>
                    </w:r>
                    <w:r w:rsidRPr="00583D72">
                      <w:rPr>
                        <w:sz w:val="28"/>
                        <w:szCs w:val="28"/>
                      </w:rPr>
                      <w:fldChar w:fldCharType="end"/>
                    </w:r>
                  </w:p>
                  <w:p w14:paraId="54639A41" w14:textId="77777777" w:rsidR="00AB5445" w:rsidRDefault="005744CE" w:rsidP="00335E6C">
                    <w:r>
                      <w:fldChar w:fldCharType="begin"/>
                    </w:r>
                    <w:r w:rsidRPr="00AB5445">
                      <w:instrText xml:space="preserve"> DOCVARIABLE Contactadres </w:instrText>
                    </w:r>
                    <w:r>
                      <w:fldChar w:fldCharType="separate"/>
                    </w:r>
                    <w:r w:rsidR="00AB5445">
                      <w:t>Monitorweg 29</w:t>
                    </w:r>
                  </w:p>
                  <w:p w14:paraId="7FED5E6D" w14:textId="77777777" w:rsidR="00AB5445" w:rsidRDefault="00AB5445" w:rsidP="00335E6C">
                    <w:r>
                      <w:t>1322 BK  ALMERE</w:t>
                    </w:r>
                  </w:p>
                  <w:p w14:paraId="21A3744F" w14:textId="77777777" w:rsidR="00AB5445" w:rsidRDefault="00AB5445" w:rsidP="00335E6C">
                    <w:r>
                      <w:t>Postbus 10044</w:t>
                    </w:r>
                  </w:p>
                  <w:p w14:paraId="136EA4FD" w14:textId="39F52033" w:rsidR="005744CE" w:rsidRDefault="00AB5445" w:rsidP="00335E6C">
                    <w:r>
                      <w:t>1301 AA  ALMERE</w:t>
                    </w:r>
                    <w:r w:rsidR="005744CE">
                      <w:fldChar w:fldCharType="end"/>
                    </w:r>
                  </w:p>
                  <w:p w14:paraId="136EA4FE" w14:textId="65530374" w:rsidR="005744CE" w:rsidRPr="000951A8" w:rsidRDefault="005744CE" w:rsidP="00335E6C">
                    <w:r w:rsidRPr="000951A8">
                      <w:fldChar w:fldCharType="begin"/>
                    </w:r>
                    <w:r w:rsidRPr="00AB5445">
                      <w:instrText xml:space="preserve"> DOCVARIABLE TelefoonKop </w:instrText>
                    </w:r>
                    <w:r w:rsidRPr="000951A8">
                      <w:fldChar w:fldCharType="separate"/>
                    </w:r>
                    <w:r w:rsidR="00AB5445">
                      <w:t xml:space="preserve"> </w:t>
                    </w:r>
                    <w:r w:rsidRPr="000951A8">
                      <w:fldChar w:fldCharType="end"/>
                    </w:r>
                    <w:r w:rsidRPr="000951A8">
                      <w:fldChar w:fldCharType="begin"/>
                    </w:r>
                    <w:r w:rsidRPr="00AB5445">
                      <w:instrText xml:space="preserve"> DOCVARIABLE Telefoon </w:instrText>
                    </w:r>
                    <w:r w:rsidRPr="000951A8">
                      <w:fldChar w:fldCharType="separate"/>
                    </w:r>
                    <w:r w:rsidR="00AB5445">
                      <w:t xml:space="preserve"> </w:t>
                    </w:r>
                    <w:r w:rsidRPr="000951A8">
                      <w:fldChar w:fldCharType="end"/>
                    </w:r>
                  </w:p>
                  <w:p w14:paraId="136EA4FF" w14:textId="329D0A0B" w:rsidR="005744CE" w:rsidRPr="000951A8" w:rsidRDefault="005744CE" w:rsidP="00335E6C">
                    <w:r w:rsidRPr="000951A8">
                      <w:fldChar w:fldCharType="begin"/>
                    </w:r>
                    <w:r w:rsidRPr="00AB5445">
                      <w:instrText xml:space="preserve"> DOCVARIABLE EmailadresKop </w:instrText>
                    </w:r>
                    <w:r w:rsidRPr="000951A8">
                      <w:fldChar w:fldCharType="separate"/>
                    </w:r>
                    <w:r w:rsidR="00AB5445">
                      <w:t xml:space="preserve">E. </w:t>
                    </w:r>
                    <w:r w:rsidRPr="000951A8">
                      <w:fldChar w:fldCharType="end"/>
                    </w:r>
                    <w:r w:rsidRPr="000951A8">
                      <w:fldChar w:fldCharType="begin"/>
                    </w:r>
                    <w:r w:rsidRPr="00AB5445">
                      <w:instrText xml:space="preserve"> DOCVARIABLE Emailadres </w:instrText>
                    </w:r>
                    <w:r w:rsidRPr="000951A8">
                      <w:fldChar w:fldCharType="separate"/>
                    </w:r>
                    <w:r w:rsidR="00AB5445">
                      <w:t>remco.dekievit@anteagroup.nl</w:t>
                    </w:r>
                    <w:r w:rsidRPr="000951A8">
                      <w:fldChar w:fldCharType="end"/>
                    </w:r>
                  </w:p>
                  <w:p w14:paraId="136EA500" w14:textId="77777777" w:rsidR="005744CE" w:rsidRDefault="005744CE" w:rsidP="00335E6C"/>
                  <w:p w14:paraId="136EA501" w14:textId="77777777" w:rsidR="005744CE" w:rsidRPr="00583D72" w:rsidRDefault="005744CE" w:rsidP="00335E6C">
                    <w:pPr>
                      <w:rPr>
                        <w:b/>
                        <w:bCs/>
                        <w:sz w:val="22"/>
                      </w:rPr>
                    </w:pPr>
                    <w:r w:rsidRPr="00583D72">
                      <w:rPr>
                        <w:b/>
                        <w:bCs/>
                        <w:sz w:val="22"/>
                      </w:rPr>
                      <w:t>www.anteagroup.nl</w:t>
                    </w:r>
                  </w:p>
                  <w:p w14:paraId="136EA502" w14:textId="77777777" w:rsidR="005744CE" w:rsidRDefault="005744CE" w:rsidP="00335E6C"/>
                  <w:p w14:paraId="136EA503" w14:textId="77777777" w:rsidR="005744CE" w:rsidRDefault="005744CE" w:rsidP="00335E6C"/>
                  <w:p w14:paraId="136EA504" w14:textId="77777777" w:rsidR="005744CE" w:rsidRDefault="005744CE" w:rsidP="00335E6C"/>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136EA4CD" wp14:editId="4999A1A4">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505" w14:textId="77777777" w:rsidR="005744CE" w:rsidRPr="002361EB" w:rsidRDefault="005744CE" w:rsidP="00335E6C">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D" id="BedekInogenLogo" o:spid="_x0000_s1034" type="#_x0000_t202" style="position:absolute;margin-left:465.8pt;margin-top:760.35pt;width:99.2pt;height:70.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" fillcolor="white [3212]" stroked="f" strokeweight=".5pt">
              <v:textbox inset="0,0,0,0">
                <w:txbxContent>
                  <w:p w14:paraId="136EA505" w14:textId="77777777" w:rsidR="005744CE" w:rsidRPr="002361EB" w:rsidRDefault="005744CE" w:rsidP="00335E6C">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79744" behindDoc="0" locked="0" layoutInCell="1" allowOverlap="1" wp14:anchorId="136EA4CF" wp14:editId="136EA4D0">
              <wp:simplePos x="0" y="0"/>
              <wp:positionH relativeFrom="page">
                <wp:posOffset>361150</wp:posOffset>
              </wp:positionH>
              <wp:positionV relativeFrom="page">
                <wp:posOffset>9297681</wp:posOffset>
              </wp:positionV>
              <wp:extent cx="1882140" cy="982345"/>
              <wp:effectExtent l="0" t="0" r="3810" b="8255"/>
              <wp:wrapNone/>
              <wp:docPr id="75"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136EA506" w14:textId="7C3327D7" w:rsidR="005744CE" w:rsidRPr="00B355DE" w:rsidRDefault="005744C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w:t>
                          </w:r>
                          <w:r w:rsidR="00D14C65">
                            <w:rPr>
                              <w:b/>
                              <w:bCs/>
                              <w:color w:val="4A9ABB" w:themeColor="accent3"/>
                              <w:sz w:val="16"/>
                              <w:szCs w:val="16"/>
                            </w:rPr>
                            <w:t>23</w:t>
                          </w:r>
                        </w:p>
                        <w:p w14:paraId="136EA507" w14:textId="141B2901" w:rsidR="005744CE" w:rsidRPr="00B355DE" w:rsidRDefault="005744CE" w:rsidP="00335E6C">
                          <w:pPr>
                            <w:rPr>
                              <w:color w:val="4A9ABB" w:themeColor="accent3"/>
                              <w:sz w:val="16"/>
                              <w:szCs w:val="16"/>
                            </w:rPr>
                          </w:pPr>
                          <w:r w:rsidRPr="00B355DE">
                            <w:rPr>
                              <w:color w:val="4A9ABB" w:themeColor="accent3"/>
                              <w:sz w:val="16"/>
                              <w:szCs w:val="16"/>
                            </w:rPr>
                            <w:fldChar w:fldCharType="begin"/>
                          </w:r>
                          <w:r w:rsidRPr="00AB5445">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AB5445">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AB5445">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AB5445">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F" id="EindpaginaCopyright" o:spid="_x0000_s1035" type="#_x0000_t202" style="position:absolute;margin-left:28.45pt;margin-top:732.1pt;width:148.2pt;height:77.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" filled="f" stroked="f" strokeweight=".5pt">
              <v:textbox inset="0,0,0,0">
                <w:txbxContent>
                  <w:p w14:paraId="136EA506" w14:textId="7C3327D7" w:rsidR="005744CE" w:rsidRPr="00B355DE" w:rsidRDefault="005744C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w:t>
                    </w:r>
                    <w:r w:rsidR="00D14C65">
                      <w:rPr>
                        <w:b/>
                        <w:bCs/>
                        <w:color w:val="4A9ABB" w:themeColor="accent3"/>
                        <w:sz w:val="16"/>
                        <w:szCs w:val="16"/>
                      </w:rPr>
                      <w:t>23</w:t>
                    </w:r>
                  </w:p>
                  <w:p w14:paraId="136EA507" w14:textId="141B2901" w:rsidR="005744CE" w:rsidRPr="00B355DE" w:rsidRDefault="005744CE" w:rsidP="00335E6C">
                    <w:pPr>
                      <w:rPr>
                        <w:color w:val="4A9ABB" w:themeColor="accent3"/>
                        <w:sz w:val="16"/>
                        <w:szCs w:val="16"/>
                      </w:rPr>
                    </w:pPr>
                    <w:r w:rsidRPr="00B355DE">
                      <w:rPr>
                        <w:color w:val="4A9ABB" w:themeColor="accent3"/>
                        <w:sz w:val="16"/>
                        <w:szCs w:val="16"/>
                      </w:rPr>
                      <w:fldChar w:fldCharType="begin"/>
                    </w:r>
                    <w:r w:rsidRPr="00AB5445">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AB5445">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AB5445">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AB5445">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77696" behindDoc="0" locked="0" layoutInCell="1" allowOverlap="1" wp14:anchorId="136EA4D1" wp14:editId="136EA4D2">
          <wp:simplePos x="0" y="0"/>
          <wp:positionH relativeFrom="page">
            <wp:posOffset>0</wp:posOffset>
          </wp:positionH>
          <wp:positionV relativeFrom="page">
            <wp:posOffset>0</wp:posOffset>
          </wp:positionV>
          <wp:extent cx="7560000" cy="10692000"/>
          <wp:effectExtent l="0" t="0" r="3175" b="0"/>
          <wp:wrapNone/>
          <wp:docPr id="5"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36EA4B0" w14:textId="77777777" w:rsidR="005744CE" w:rsidRPr="0051384A" w:rsidRDefault="005744CE" w:rsidP="00335E6C">
    <w:pPr>
      <w:pStyle w:val="Koptekst"/>
    </w:pPr>
  </w:p>
  <w:p w14:paraId="136EA4B1" w14:textId="77777777" w:rsidR="005744CE" w:rsidRPr="0051384A" w:rsidRDefault="005744CE" w:rsidP="00335E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522D" w14:textId="77777777" w:rsidR="005744CE" w:rsidRDefault="005744CE" w:rsidP="00C760DB">
    <w:pPr>
      <w:pStyle w:val="Koptekst"/>
    </w:pPr>
    <w:r>
      <w:rPr>
        <w:noProof/>
        <w:lang w:eastAsia="nl-NL"/>
      </w:rPr>
      <mc:AlternateContent>
        <mc:Choice Requires="wps">
          <w:drawing>
            <wp:anchor distT="0" distB="0" distL="114300" distR="114300" simplePos="0" relativeHeight="252073984" behindDoc="0" locked="0" layoutInCell="1" allowOverlap="1" wp14:anchorId="66DC304E" wp14:editId="35B9FD16">
              <wp:simplePos x="0" y="0"/>
              <wp:positionH relativeFrom="page">
                <wp:posOffset>180340</wp:posOffset>
              </wp:positionH>
              <wp:positionV relativeFrom="page">
                <wp:posOffset>180340</wp:posOffset>
              </wp:positionV>
              <wp:extent cx="4644000" cy="2991600"/>
              <wp:effectExtent l="0" t="0" r="3175"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1BD372" w14:textId="7BA9326B" w:rsidR="005744CE" w:rsidRDefault="005744CE" w:rsidP="00C760DB">
                          <w:r>
                            <w:fldChar w:fldCharType="begin"/>
                          </w:r>
                          <w:r w:rsidR="00AB5445">
                            <w:instrText xml:space="preserve"> INCLUDEPICTURE "C:/Program Files (x86)/Antea Group/Sjablonen/startup/RapportBlauwStaand.png" 1 </w:instrText>
                          </w:r>
                          <w:r>
                            <w:fldChar w:fldCharType="separate"/>
                          </w:r>
                          <w:r w:rsidR="00000000">
                            <w:fldChar w:fldCharType="begin"/>
                          </w:r>
                          <w:r w:rsidR="00000000">
                            <w:instrText xml:space="preserve"> INCLUDEPICTURE  "C://Program Files (x86)/Antea Group/Sjablonen/startup/RapportBlauwStaand.png" \* MERGEFORMATINET </w:instrText>
                          </w:r>
                          <w:r w:rsidR="00000000">
                            <w:fldChar w:fldCharType="separate"/>
                          </w:r>
                          <w:r w:rsidR="00000000">
                            <w:pict w14:anchorId="614B8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5.25pt;height:234.75pt">
                                <v:imagedata r:id="rId1" r:href="rId2" cropbottom="-6858f"/>
                                <o:lock v:ext="edit" aspectratio="f"/>
                              </v:shape>
                            </w:pict>
                          </w:r>
                          <w:r w:rsidR="00000000">
                            <w:fldChar w:fldCharType="end"/>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304E" id="_x0000_t202" coordsize="21600,21600" o:spt="202" path="m,l,21600r21600,l21600,xe">
              <v:stroke joinstyle="miter"/>
              <v:path gradientshapeok="t" o:connecttype="rect"/>
            </v:shapetype>
            <v:shape id="PlaatjeTitelblad" o:spid="_x0000_s1028" type="#_x0000_t202" style="position:absolute;margin-left:14.2pt;margin-top:14.2pt;width:365.65pt;height:235.55pt;z-index:2520739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" filled="f" stroked="f" strokeweight=".5pt">
              <v:textbox inset="0,0,0,0">
                <w:txbxContent>
                  <w:p w14:paraId="251BD372" w14:textId="7BA9326B" w:rsidR="005744CE" w:rsidRDefault="005744CE" w:rsidP="00C760DB">
                    <w:r>
                      <w:fldChar w:fldCharType="begin"/>
                    </w:r>
                    <w:r w:rsidR="00AB5445">
                      <w:instrText xml:space="preserve"> INCLUDEPICTURE "C:/Program Files (x86)/Antea Group/Sjablonen/startup/RapportBlauwStaand.png" 1 </w:instrText>
                    </w:r>
                    <w:r>
                      <w:fldChar w:fldCharType="separate"/>
                    </w:r>
                    <w:r w:rsidR="00AB5445">
                      <w:pict w14:anchorId="614B881A">
                        <v:shape id="_x0000_i1029" type="#_x0000_t75" style="width:365.2pt;height:235pt">
                          <v:imagedata r:id="rId3" r:href="rId4" cropbottom="-6858f"/>
                          <o:lock v:ext="edit" aspectratio="f"/>
                        </v:shape>
                      </w:pict>
                    </w:r>
                    <w: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2069888" behindDoc="0" locked="0" layoutInCell="1" allowOverlap="1" wp14:anchorId="3BD68A7C" wp14:editId="308B7B4F">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81B9" w14:textId="697B15AD" w:rsidR="005744CE" w:rsidRDefault="005744CE" w:rsidP="00C760DB">
                          <w:pPr>
                            <w:pStyle w:val="Titelblad2subtitel"/>
                          </w:pPr>
                          <w:r>
                            <w:fldChar w:fldCharType="begin"/>
                          </w:r>
                          <w:r w:rsidRPr="00AB5445">
                            <w:instrText xml:space="preserve"> DOCVARIABLE Subtitel </w:instrText>
                          </w:r>
                          <w:r>
                            <w:fldChar w:fldCharType="separate"/>
                          </w:r>
                          <w:r w:rsidR="00AB5445">
                            <w:t xml:space="preserve">Realisatie Woonrijp woonwijk </w:t>
                          </w:r>
                          <w:proofErr w:type="spellStart"/>
                          <w:r w:rsidR="00AB5445">
                            <w:t>Bentwijck</w:t>
                          </w:r>
                          <w:proofErr w:type="spellEnd"/>
                          <w:r w:rsidR="00AB5445">
                            <w:t xml:space="preserve"> te Benthuizen</w:t>
                          </w:r>
                          <w:r>
                            <w:fldChar w:fldCharType="end"/>
                          </w:r>
                        </w:p>
                        <w:p w14:paraId="7DFC70B8" w14:textId="77777777" w:rsidR="005744CE" w:rsidRDefault="005744CE" w:rsidP="00C760DB">
                          <w:pPr>
                            <w:jc w:val="right"/>
                          </w:pPr>
                        </w:p>
                        <w:p w14:paraId="587D2CDE" w14:textId="1832552B" w:rsidR="005744CE" w:rsidRPr="002812A2" w:rsidRDefault="005744CE" w:rsidP="00C760DB">
                          <w:pPr>
                            <w:pStyle w:val="Titelblad2subtitel"/>
                          </w:pPr>
                          <w:r>
                            <w:fldChar w:fldCharType="begin"/>
                          </w:r>
                          <w:r w:rsidRPr="00AB5445">
                            <w:instrText xml:space="preserve"> DOCVARIABLE Subtitel2 </w:instrText>
                          </w:r>
                          <w:r>
                            <w:fldChar w:fldCharType="separate"/>
                          </w:r>
                          <w:r w:rsidR="00AB5445">
                            <w:t>Nationale 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68A7C" id="Tekstvak 91" o:spid="_x0000_s1029" type="#_x0000_t202" style="position:absolute;margin-left:-59.75pt;margin-top:393.5pt;width:298.45pt;height:74.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" filled="f" stroked="f" strokeweight=".5pt">
              <v:textbox>
                <w:txbxContent>
                  <w:p w14:paraId="378B81B9" w14:textId="697B15AD" w:rsidR="005744CE" w:rsidRDefault="005744CE" w:rsidP="00C760DB">
                    <w:pPr>
                      <w:pStyle w:val="Titelblad2subtitel"/>
                    </w:pPr>
                    <w:r>
                      <w:fldChar w:fldCharType="begin"/>
                    </w:r>
                    <w:r w:rsidRPr="00AB5445">
                      <w:instrText xml:space="preserve"> DOCVARIABLE Subtitel </w:instrText>
                    </w:r>
                    <w:r>
                      <w:fldChar w:fldCharType="separate"/>
                    </w:r>
                    <w:r w:rsidR="00AB5445">
                      <w:t xml:space="preserve">Realisatie Woonrijp woonwijk </w:t>
                    </w:r>
                    <w:proofErr w:type="spellStart"/>
                    <w:r w:rsidR="00AB5445">
                      <w:t>Bentwijck</w:t>
                    </w:r>
                    <w:proofErr w:type="spellEnd"/>
                    <w:r w:rsidR="00AB5445">
                      <w:t xml:space="preserve"> te Benthuizen</w:t>
                    </w:r>
                    <w:r>
                      <w:fldChar w:fldCharType="end"/>
                    </w:r>
                  </w:p>
                  <w:p w14:paraId="7DFC70B8" w14:textId="77777777" w:rsidR="005744CE" w:rsidRDefault="005744CE" w:rsidP="00C760DB">
                    <w:pPr>
                      <w:jc w:val="right"/>
                    </w:pPr>
                  </w:p>
                  <w:p w14:paraId="587D2CDE" w14:textId="1832552B" w:rsidR="005744CE" w:rsidRPr="002812A2" w:rsidRDefault="005744CE" w:rsidP="00C760DB">
                    <w:pPr>
                      <w:pStyle w:val="Titelblad2subtitel"/>
                    </w:pPr>
                    <w:r>
                      <w:fldChar w:fldCharType="begin"/>
                    </w:r>
                    <w:r w:rsidRPr="00AB5445">
                      <w:instrText xml:space="preserve"> DOCVARIABLE Subtitel2 </w:instrText>
                    </w:r>
                    <w:r>
                      <w:fldChar w:fldCharType="separate"/>
                    </w:r>
                    <w:r w:rsidR="00AB5445">
                      <w:t>Nationale 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2070912" behindDoc="0" locked="0" layoutInCell="1" allowOverlap="1" wp14:anchorId="72064B61" wp14:editId="7686C597">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F1B63" w14:textId="2EB5E968" w:rsidR="005744CE" w:rsidRPr="0084506D" w:rsidRDefault="005744CE" w:rsidP="00C760DB">
                          <w:pPr>
                            <w:pStyle w:val="Titelblad2rechts"/>
                          </w:pPr>
                          <w:r w:rsidRPr="0084506D">
                            <w:fldChar w:fldCharType="begin"/>
                          </w:r>
                          <w:r w:rsidRPr="00AB5445">
                            <w:instrText xml:space="preserve"> DOCVARIABLE projectnummer_vertaal </w:instrText>
                          </w:r>
                          <w:r w:rsidRPr="0084506D">
                            <w:fldChar w:fldCharType="separate"/>
                          </w:r>
                          <w:proofErr w:type="gramStart"/>
                          <w:r w:rsidR="00AB5445">
                            <w:t>projectnummer</w:t>
                          </w:r>
                          <w:proofErr w:type="gramEnd"/>
                          <w:r w:rsidRPr="0084506D">
                            <w:fldChar w:fldCharType="end"/>
                          </w:r>
                          <w:r w:rsidRPr="0084506D">
                            <w:t xml:space="preserve"> </w:t>
                          </w:r>
                          <w:r w:rsidRPr="0084506D">
                            <w:fldChar w:fldCharType="begin"/>
                          </w:r>
                          <w:r w:rsidRPr="00AB5445">
                            <w:instrText xml:space="preserve"> DOCVARIABLE Projectnummer </w:instrText>
                          </w:r>
                          <w:r w:rsidRPr="0084506D">
                            <w:fldChar w:fldCharType="separate"/>
                          </w:r>
                          <w:r w:rsidR="00AB5445">
                            <w:t>459671.104</w:t>
                          </w:r>
                          <w:r w:rsidRPr="0084506D">
                            <w:fldChar w:fldCharType="end"/>
                          </w:r>
                        </w:p>
                        <w:p w14:paraId="0B3A7D89" w14:textId="564DC21A" w:rsidR="005744CE" w:rsidRPr="0084506D" w:rsidRDefault="005744CE" w:rsidP="00C760DB">
                          <w:pPr>
                            <w:pStyle w:val="Titelblad2rechts"/>
                          </w:pPr>
                          <w:r w:rsidRPr="0084506D">
                            <w:fldChar w:fldCharType="begin"/>
                          </w:r>
                          <w:r w:rsidRPr="00AB5445">
                            <w:instrText xml:space="preserve"> DOCVARIABLE Status </w:instrText>
                          </w:r>
                          <w:r w:rsidRPr="0084506D">
                            <w:fldChar w:fldCharType="separate"/>
                          </w:r>
                          <w:proofErr w:type="gramStart"/>
                          <w:r w:rsidR="00AB5445">
                            <w:t>definitief</w:t>
                          </w:r>
                          <w:proofErr w:type="gramEnd"/>
                          <w:r w:rsidRPr="0084506D">
                            <w:fldChar w:fldCharType="end"/>
                          </w:r>
                          <w:r w:rsidRPr="0084506D">
                            <w:t xml:space="preserve"> </w:t>
                          </w:r>
                          <w:r w:rsidRPr="0084506D">
                            <w:fldChar w:fldCharType="begin"/>
                          </w:r>
                          <w:r w:rsidRPr="00AB5445">
                            <w:instrText xml:space="preserve"> IF </w:instrText>
                          </w:r>
                          <w:fldSimple w:instr=" DOCVARIABLE Revisienummer ">
                            <w:r w:rsidR="00AB5445">
                              <w:instrText>1.0</w:instrText>
                            </w:r>
                          </w:fldSimple>
                          <w:r w:rsidRPr="00AB5445">
                            <w:instrText xml:space="preserve"> &lt;&gt; " " </w:instrText>
                          </w:r>
                          <w:fldSimple w:instr=" DOCVARIABLE Revisie_vertaal ">
                            <w:r w:rsidR="00AB5445">
                              <w:instrText>revisie</w:instrText>
                            </w:r>
                          </w:fldSimple>
                          <w:r w:rsidRPr="00AB5445">
                            <w:instrText xml:space="preserve"> </w:instrText>
                          </w:r>
                          <w:r w:rsidRPr="0084506D">
                            <w:fldChar w:fldCharType="separate"/>
                          </w:r>
                          <w:r w:rsidR="00AB5445">
                            <w:rPr>
                              <w:noProof/>
                            </w:rPr>
                            <w:t>revisie</w:t>
                          </w:r>
                          <w:r w:rsidRPr="0084506D">
                            <w:fldChar w:fldCharType="end"/>
                          </w:r>
                          <w:r w:rsidRPr="0084506D">
                            <w:t xml:space="preserve"> </w:t>
                          </w:r>
                          <w:r w:rsidRPr="0084506D">
                            <w:fldChar w:fldCharType="begin"/>
                          </w:r>
                          <w:r w:rsidRPr="00AB5445">
                            <w:instrText xml:space="preserve"> DOCVARIABLE Revisienummer </w:instrText>
                          </w:r>
                          <w:r w:rsidRPr="0084506D">
                            <w:fldChar w:fldCharType="separate"/>
                          </w:r>
                          <w:r w:rsidR="00AB5445">
                            <w:t>1.0</w:t>
                          </w:r>
                          <w:r w:rsidRPr="0084506D">
                            <w:fldChar w:fldCharType="end"/>
                          </w:r>
                        </w:p>
                        <w:p w14:paraId="5DEE98B4" w14:textId="591011B0" w:rsidR="005744CE" w:rsidRPr="00425243" w:rsidRDefault="005744CE" w:rsidP="00C760DB">
                          <w:pPr>
                            <w:pStyle w:val="Titelblad2rechts"/>
                          </w:pPr>
                          <w:r w:rsidRPr="0084506D">
                            <w:fldChar w:fldCharType="begin"/>
                          </w:r>
                          <w:r w:rsidRPr="00AB5445">
                            <w:instrText xml:space="preserve"> DOCVARIABLE Datum </w:instrText>
                          </w:r>
                          <w:r w:rsidRPr="0084506D">
                            <w:fldChar w:fldCharType="separate"/>
                          </w:r>
                          <w:r w:rsidR="00AB5445">
                            <w:t>14 december 2023</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64B61" id="Tekstvak 92" o:spid="_x0000_s1030" type="#_x0000_t202" style="position:absolute;margin-left:283pt;margin-top:372.5pt;width:158.25pt;height:57.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" filled="f" stroked="f" strokeweight=".5pt">
              <v:textbox>
                <w:txbxContent>
                  <w:p w14:paraId="552F1B63" w14:textId="2EB5E968" w:rsidR="005744CE" w:rsidRPr="0084506D" w:rsidRDefault="005744CE" w:rsidP="00C760DB">
                    <w:pPr>
                      <w:pStyle w:val="Titelblad2rechts"/>
                    </w:pPr>
                    <w:r w:rsidRPr="0084506D">
                      <w:fldChar w:fldCharType="begin"/>
                    </w:r>
                    <w:r w:rsidRPr="00AB5445">
                      <w:instrText xml:space="preserve"> DOCVARIABLE projectnummer_vertaal </w:instrText>
                    </w:r>
                    <w:r w:rsidRPr="0084506D">
                      <w:fldChar w:fldCharType="separate"/>
                    </w:r>
                    <w:proofErr w:type="gramStart"/>
                    <w:r w:rsidR="00AB5445">
                      <w:t>projectnummer</w:t>
                    </w:r>
                    <w:proofErr w:type="gramEnd"/>
                    <w:r w:rsidRPr="0084506D">
                      <w:fldChar w:fldCharType="end"/>
                    </w:r>
                    <w:r w:rsidRPr="0084506D">
                      <w:t xml:space="preserve"> </w:t>
                    </w:r>
                    <w:r w:rsidRPr="0084506D">
                      <w:fldChar w:fldCharType="begin"/>
                    </w:r>
                    <w:r w:rsidRPr="00AB5445">
                      <w:instrText xml:space="preserve"> DOCVARIABLE Projectnummer </w:instrText>
                    </w:r>
                    <w:r w:rsidRPr="0084506D">
                      <w:fldChar w:fldCharType="separate"/>
                    </w:r>
                    <w:r w:rsidR="00AB5445">
                      <w:t>459671.104</w:t>
                    </w:r>
                    <w:r w:rsidRPr="0084506D">
                      <w:fldChar w:fldCharType="end"/>
                    </w:r>
                  </w:p>
                  <w:p w14:paraId="0B3A7D89" w14:textId="564DC21A" w:rsidR="005744CE" w:rsidRPr="0084506D" w:rsidRDefault="005744CE" w:rsidP="00C760DB">
                    <w:pPr>
                      <w:pStyle w:val="Titelblad2rechts"/>
                    </w:pPr>
                    <w:r w:rsidRPr="0084506D">
                      <w:fldChar w:fldCharType="begin"/>
                    </w:r>
                    <w:r w:rsidRPr="00AB5445">
                      <w:instrText xml:space="preserve"> DOCVARIABLE Status </w:instrText>
                    </w:r>
                    <w:r w:rsidRPr="0084506D">
                      <w:fldChar w:fldCharType="separate"/>
                    </w:r>
                    <w:proofErr w:type="gramStart"/>
                    <w:r w:rsidR="00AB5445">
                      <w:t>definitief</w:t>
                    </w:r>
                    <w:proofErr w:type="gramEnd"/>
                    <w:r w:rsidRPr="0084506D">
                      <w:fldChar w:fldCharType="end"/>
                    </w:r>
                    <w:r w:rsidRPr="0084506D">
                      <w:t xml:space="preserve"> </w:t>
                    </w:r>
                    <w:r w:rsidRPr="0084506D">
                      <w:fldChar w:fldCharType="begin"/>
                    </w:r>
                    <w:r w:rsidRPr="00AB5445">
                      <w:instrText xml:space="preserve"> IF </w:instrText>
                    </w:r>
                    <w:fldSimple w:instr=" DOCVARIABLE Revisienummer ">
                      <w:r w:rsidR="00AB5445">
                        <w:instrText>1.0</w:instrText>
                      </w:r>
                    </w:fldSimple>
                    <w:r w:rsidRPr="00AB5445">
                      <w:instrText xml:space="preserve"> &lt;&gt; " " </w:instrText>
                    </w:r>
                    <w:fldSimple w:instr=" DOCVARIABLE Revisie_vertaal ">
                      <w:r w:rsidR="00AB5445">
                        <w:instrText>revisie</w:instrText>
                      </w:r>
                    </w:fldSimple>
                    <w:r w:rsidRPr="00AB5445">
                      <w:instrText xml:space="preserve"> </w:instrText>
                    </w:r>
                    <w:r w:rsidRPr="0084506D">
                      <w:fldChar w:fldCharType="separate"/>
                    </w:r>
                    <w:r w:rsidR="00AB5445">
                      <w:rPr>
                        <w:noProof/>
                      </w:rPr>
                      <w:t>revisie</w:t>
                    </w:r>
                    <w:r w:rsidRPr="0084506D">
                      <w:fldChar w:fldCharType="end"/>
                    </w:r>
                    <w:r w:rsidRPr="0084506D">
                      <w:t xml:space="preserve"> </w:t>
                    </w:r>
                    <w:r w:rsidRPr="0084506D">
                      <w:fldChar w:fldCharType="begin"/>
                    </w:r>
                    <w:r w:rsidRPr="00AB5445">
                      <w:instrText xml:space="preserve"> DOCVARIABLE Revisienummer </w:instrText>
                    </w:r>
                    <w:r w:rsidRPr="0084506D">
                      <w:fldChar w:fldCharType="separate"/>
                    </w:r>
                    <w:r w:rsidR="00AB5445">
                      <w:t>1.0</w:t>
                    </w:r>
                    <w:r w:rsidRPr="0084506D">
                      <w:fldChar w:fldCharType="end"/>
                    </w:r>
                  </w:p>
                  <w:p w14:paraId="5DEE98B4" w14:textId="591011B0" w:rsidR="005744CE" w:rsidRPr="00425243" w:rsidRDefault="005744CE" w:rsidP="00C760DB">
                    <w:pPr>
                      <w:pStyle w:val="Titelblad2rechts"/>
                    </w:pPr>
                    <w:r w:rsidRPr="0084506D">
                      <w:fldChar w:fldCharType="begin"/>
                    </w:r>
                    <w:r w:rsidRPr="00AB5445">
                      <w:instrText xml:space="preserve"> DOCVARIABLE Datum </w:instrText>
                    </w:r>
                    <w:r w:rsidRPr="0084506D">
                      <w:fldChar w:fldCharType="separate"/>
                    </w:r>
                    <w:r w:rsidR="00AB5445">
                      <w:t>14 december 2023</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2071936" behindDoc="0" locked="0" layoutInCell="1" allowOverlap="1" wp14:anchorId="2B572DB7" wp14:editId="4A8182B2">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52A7A" w14:textId="43194B37" w:rsidR="005744CE" w:rsidRPr="002812A2" w:rsidRDefault="005744CE" w:rsidP="00C760DB">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AB5445">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AB5445">
                            <w:rPr>
                              <w:rFonts w:ascii="Calibri" w:hAnsi="Calibri"/>
                              <w:b/>
                              <w:bCs/>
                              <w:color w:val="FFFFFF" w:themeColor="background1"/>
                              <w:sz w:val="44"/>
                              <w:szCs w:val="44"/>
                            </w:rPr>
                            <w:t>Inschrijvingsleidraad</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2DB7" id="Tekstvak 78" o:spid="_x0000_s1031" type="#_x0000_t202" style="position:absolute;margin-left:60.75pt;margin-top:353.25pt;width:298.45pt;height:56.1pt;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" filled="f" stroked="f" strokeweight=".5pt">
              <v:textbox>
                <w:txbxContent>
                  <w:p w14:paraId="25652A7A" w14:textId="43194B37" w:rsidR="005744CE" w:rsidRPr="002812A2" w:rsidRDefault="005744CE" w:rsidP="00C760DB">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AB5445">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AB5445">
                      <w:rPr>
                        <w:rFonts w:ascii="Calibri" w:hAnsi="Calibri"/>
                        <w:b/>
                        <w:bCs/>
                        <w:color w:val="FFFFFF" w:themeColor="background1"/>
                        <w:sz w:val="44"/>
                        <w:szCs w:val="44"/>
                      </w:rPr>
                      <w:t>Inschrijvingsleidraad</w:t>
                    </w:r>
                    <w:r>
                      <w:rPr>
                        <w:rFonts w:ascii="Calibri" w:hAnsi="Calibri"/>
                        <w:b/>
                        <w:bCs/>
                        <w:color w:val="FFFFFF" w:themeColor="background1"/>
                        <w:sz w:val="44"/>
                        <w:szCs w:val="44"/>
                      </w:rPr>
                      <w:fldChar w:fldCharType="end"/>
                    </w:r>
                  </w:p>
                </w:txbxContent>
              </v:textbox>
              <w10:wrap anchorx="page" anchory="page"/>
            </v:shape>
          </w:pict>
        </mc:Fallback>
      </mc:AlternateContent>
    </w:r>
  </w:p>
  <w:p w14:paraId="742C699A" w14:textId="77777777" w:rsidR="005744CE" w:rsidRPr="00557B77" w:rsidRDefault="005744CE" w:rsidP="00C760DB">
    <w:pPr>
      <w:pStyle w:val="Koptekst"/>
    </w:pPr>
    <w:r>
      <w:rPr>
        <w:noProof/>
        <w:lang w:eastAsia="nl-NL"/>
      </w:rPr>
      <w:drawing>
        <wp:anchor distT="0" distB="0" distL="114300" distR="114300" simplePos="0" relativeHeight="252072960" behindDoc="1" locked="0" layoutInCell="1" allowOverlap="1" wp14:anchorId="657FCFDD" wp14:editId="73562C05">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1" w14:textId="77777777" w:rsidR="005744CE" w:rsidRDefault="005744C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2" w14:textId="77777777" w:rsidR="005744CE" w:rsidRPr="0072505F" w:rsidRDefault="005744CE" w:rsidP="00CD37CF">
    <w:pPr>
      <w:pStyle w:val="Koptekst"/>
    </w:pPr>
    <w:r>
      <w:rPr>
        <w:noProof/>
        <w:lang w:eastAsia="nl-NL"/>
      </w:rPr>
      <w:drawing>
        <wp:anchor distT="0" distB="0" distL="114300" distR="114300" simplePos="0" relativeHeight="252020736" behindDoc="0" locked="0" layoutInCell="1" allowOverlap="1" wp14:anchorId="136EA4C1" wp14:editId="136EA4C2">
          <wp:simplePos x="0" y="0"/>
          <wp:positionH relativeFrom="page">
            <wp:posOffset>5894070</wp:posOffset>
          </wp:positionH>
          <wp:positionV relativeFrom="page">
            <wp:posOffset>349250</wp:posOffset>
          </wp:positionV>
          <wp:extent cx="694800" cy="374400"/>
          <wp:effectExtent l="0" t="0" r="0" b="6985"/>
          <wp:wrapNone/>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5" w14:textId="77777777" w:rsidR="005744CE" w:rsidRPr="0072505F" w:rsidRDefault="005744CE" w:rsidP="00CD37CF">
    <w:pPr>
      <w:pStyle w:val="Koptekst"/>
    </w:pPr>
    <w:r>
      <w:rPr>
        <w:noProof/>
        <w:lang w:eastAsia="nl-NL"/>
      </w:rPr>
      <w:drawing>
        <wp:anchor distT="0" distB="0" distL="114300" distR="114300" simplePos="0" relativeHeight="252022784" behindDoc="0" locked="0" layoutInCell="1" allowOverlap="1" wp14:anchorId="136EA4C3" wp14:editId="136EA4C4">
          <wp:simplePos x="0" y="0"/>
          <wp:positionH relativeFrom="page">
            <wp:posOffset>5894070</wp:posOffset>
          </wp:positionH>
          <wp:positionV relativeFrom="page">
            <wp:posOffset>349250</wp:posOffset>
          </wp:positionV>
          <wp:extent cx="694800" cy="374400"/>
          <wp:effectExtent l="0" t="0" r="0" b="6985"/>
          <wp:wrapNone/>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7" w14:textId="77777777" w:rsidR="005744CE" w:rsidRDefault="005744C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FB5F" w14:textId="084397D8" w:rsidR="004E07CB" w:rsidRPr="003C27C9" w:rsidRDefault="004E07CB" w:rsidP="004E07CB">
    <w:pPr>
      <w:pStyle w:val="Titelkoptekst"/>
    </w:pPr>
    <w:r w:rsidRPr="003C27C9">
      <w:fldChar w:fldCharType="begin"/>
    </w:r>
    <w:r w:rsidRPr="00AB5445">
      <w:instrText xml:space="preserve"> DOCVARIABLE Titel </w:instrText>
    </w:r>
    <w:r w:rsidRPr="003C27C9">
      <w:fldChar w:fldCharType="separate"/>
    </w:r>
    <w:r w:rsidR="00AB5445">
      <w:t>Inschrijvingsleidraad</w:t>
    </w:r>
    <w:r w:rsidRPr="003C27C9">
      <w:fldChar w:fldCharType="end"/>
    </w:r>
    <w:r w:rsidRPr="003C27C9">
      <w:drawing>
        <wp:anchor distT="0" distB="0" distL="114300" distR="114300" simplePos="0" relativeHeight="252076032" behindDoc="0" locked="0" layoutInCell="1" allowOverlap="1" wp14:anchorId="3429B0F1" wp14:editId="3E75CEAA">
          <wp:simplePos x="0" y="0"/>
          <wp:positionH relativeFrom="page">
            <wp:posOffset>5894070</wp:posOffset>
          </wp:positionH>
          <wp:positionV relativeFrom="page">
            <wp:posOffset>349250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3C27C9">
      <w:t xml:space="preserve"> Realisatie </w:t>
    </w:r>
    <w:r w:rsidR="003F1EF6">
      <w:t>Woonrijp</w:t>
    </w:r>
    <w:r w:rsidRPr="003C27C9">
      <w:t xml:space="preserve"> woonwijk Bentwijck te Benthuizen</w:t>
    </w:r>
  </w:p>
  <w:p w14:paraId="42015516" w14:textId="3801AD52" w:rsidR="004E07CB" w:rsidRPr="003C27C9" w:rsidRDefault="004E07CB" w:rsidP="004E07CB">
    <w:pPr>
      <w:pStyle w:val="Datumkoptekst"/>
    </w:pPr>
    <w:r w:rsidRPr="003C27C9">
      <w:fldChar w:fldCharType="begin"/>
    </w:r>
    <w:r w:rsidRPr="00AB5445">
      <w:instrText xml:space="preserve"> DOCVARIABLE SubtitelInKoptekst </w:instrText>
    </w:r>
    <w:r w:rsidRPr="003C27C9">
      <w:fldChar w:fldCharType="separate"/>
    </w:r>
    <w:r w:rsidR="00AB5445">
      <w:t xml:space="preserve"> </w:t>
    </w:r>
    <w:r w:rsidRPr="003C27C9">
      <w:fldChar w:fldCharType="end"/>
    </w:r>
  </w:p>
  <w:p w14:paraId="482A0435" w14:textId="4537A8F5" w:rsidR="004E07CB" w:rsidRPr="003C27C9" w:rsidRDefault="004E07CB" w:rsidP="004E07CB">
    <w:pPr>
      <w:pStyle w:val="Datumkoptekst"/>
    </w:pPr>
    <w:r w:rsidRPr="003C27C9">
      <w:fldChar w:fldCharType="begin"/>
    </w:r>
    <w:r w:rsidRPr="00AB5445">
      <w:instrText xml:space="preserve"> DOCVARIABLE Projectnummer_vertaal </w:instrText>
    </w:r>
    <w:r w:rsidRPr="003C27C9">
      <w:fldChar w:fldCharType="separate"/>
    </w:r>
    <w:r w:rsidR="00AB5445">
      <w:t>projectnummer</w:t>
    </w:r>
    <w:r w:rsidRPr="003C27C9">
      <w:fldChar w:fldCharType="end"/>
    </w:r>
    <w:r w:rsidRPr="003C27C9">
      <w:t xml:space="preserve"> </w:t>
    </w:r>
    <w:r w:rsidRPr="003C27C9">
      <w:fldChar w:fldCharType="begin"/>
    </w:r>
    <w:r w:rsidRPr="00AB5445">
      <w:instrText xml:space="preserve"> DOCVARIABLE Projectnummer </w:instrText>
    </w:r>
    <w:r w:rsidRPr="003C27C9">
      <w:fldChar w:fldCharType="separate"/>
    </w:r>
    <w:r w:rsidR="00AB5445">
      <w:t>459671.104</w:t>
    </w:r>
    <w:r w:rsidRPr="003C27C9">
      <w:fldChar w:fldCharType="end"/>
    </w:r>
  </w:p>
  <w:p w14:paraId="0EF04F95" w14:textId="26111288" w:rsidR="004E07CB" w:rsidRPr="008570B9" w:rsidRDefault="004E07CB" w:rsidP="004E07CB">
    <w:pPr>
      <w:pStyle w:val="Datumkoptekst"/>
    </w:pPr>
    <w:r w:rsidRPr="003C27C9">
      <w:fldChar w:fldCharType="begin"/>
    </w:r>
    <w:r w:rsidRPr="00AB5445">
      <w:instrText xml:space="preserve"> DOCVARIABLE Datum </w:instrText>
    </w:r>
    <w:r w:rsidRPr="003C27C9">
      <w:fldChar w:fldCharType="separate"/>
    </w:r>
    <w:r w:rsidR="00AB5445">
      <w:t>14 december 2023</w:t>
    </w:r>
    <w:r w:rsidRPr="003C27C9">
      <w:fldChar w:fldCharType="end"/>
    </w:r>
    <w:r w:rsidRPr="003C27C9">
      <w:fldChar w:fldCharType="begin"/>
    </w:r>
    <w:r w:rsidRPr="00AB5445">
      <w:instrText xml:space="preserve"> DOCVARIABLE RevisieKoptekst </w:instrText>
    </w:r>
    <w:r w:rsidRPr="003C27C9">
      <w:fldChar w:fldCharType="separate"/>
    </w:r>
    <w:r w:rsidR="00AB5445">
      <w:t xml:space="preserve"> revisie 1.0</w:t>
    </w:r>
    <w:r w:rsidRPr="003C27C9">
      <w:fldChar w:fldCharType="end"/>
    </w:r>
  </w:p>
  <w:p w14:paraId="136EA49C" w14:textId="4C6BA3CC" w:rsidR="005744CE" w:rsidRPr="00FE3DAA" w:rsidRDefault="005744CE" w:rsidP="00FE3DAA">
    <w:pPr>
      <w:pStyle w:val="Datumkoptekst"/>
    </w:pPr>
    <w:r w:rsidRPr="008570B9">
      <w:fldChar w:fldCharType="begin"/>
    </w:r>
    <w:r w:rsidRPr="00AB5445">
      <w:instrText xml:space="preserve"> DOCVARIABLE OpdrachtgeverInKoptekst </w:instrText>
    </w:r>
    <w:r w:rsidRPr="008570B9">
      <w:fldChar w:fldCharType="separate"/>
    </w:r>
    <w:r w:rsidR="00AB5445">
      <w:t xml:space="preserve"> </w:t>
    </w:r>
    <w:r w:rsidRPr="008570B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2" w14:textId="0CF99A3A" w:rsidR="005744CE" w:rsidRPr="003C27C9" w:rsidRDefault="005744CE" w:rsidP="00CD37CF">
    <w:pPr>
      <w:pStyle w:val="Titelkoptekst"/>
    </w:pPr>
    <w:r w:rsidRPr="003C27C9">
      <w:fldChar w:fldCharType="begin"/>
    </w:r>
    <w:r w:rsidRPr="00AB5445">
      <w:instrText xml:space="preserve"> DOCVARIABLE Titel </w:instrText>
    </w:r>
    <w:r w:rsidRPr="003C27C9">
      <w:fldChar w:fldCharType="separate"/>
    </w:r>
    <w:r w:rsidR="00AB5445">
      <w:t>Inschrijvingsleidraad</w:t>
    </w:r>
    <w:r w:rsidRPr="003C27C9">
      <w:fldChar w:fldCharType="end"/>
    </w:r>
    <w:r w:rsidRPr="003C27C9">
      <w:drawing>
        <wp:anchor distT="0" distB="0" distL="114300" distR="114300" simplePos="0" relativeHeight="252026880" behindDoc="0" locked="0" layoutInCell="1" allowOverlap="1" wp14:anchorId="136EA4C7" wp14:editId="136EA4C8">
          <wp:simplePos x="0" y="0"/>
          <wp:positionH relativeFrom="page">
            <wp:posOffset>5894070</wp:posOffset>
          </wp:positionH>
          <wp:positionV relativeFrom="page">
            <wp:posOffset>349250</wp:posOffset>
          </wp:positionV>
          <wp:extent cx="694800" cy="374400"/>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15F7F0BF" w:rsidRPr="003C27C9">
      <w:t xml:space="preserve"> </w:t>
    </w:r>
    <w:r w:rsidR="003C27C9" w:rsidRPr="003C27C9">
      <w:t xml:space="preserve">Realisatie </w:t>
    </w:r>
    <w:r w:rsidR="003F1EF6">
      <w:t>Woonrijp</w:t>
    </w:r>
    <w:r w:rsidR="003C27C9" w:rsidRPr="003C27C9">
      <w:t xml:space="preserve"> woonwijk Bentwijck te Benthuizen</w:t>
    </w:r>
  </w:p>
  <w:p w14:paraId="136EA4A3" w14:textId="7E538908" w:rsidR="005744CE" w:rsidRPr="003C27C9" w:rsidRDefault="005744CE" w:rsidP="00CD37CF">
    <w:pPr>
      <w:pStyle w:val="Datumkoptekst"/>
    </w:pPr>
    <w:r w:rsidRPr="003C27C9">
      <w:fldChar w:fldCharType="begin"/>
    </w:r>
    <w:r w:rsidRPr="00AB5445">
      <w:instrText xml:space="preserve"> DOCVARIABLE SubtitelInKoptekst </w:instrText>
    </w:r>
    <w:r w:rsidRPr="003C27C9">
      <w:fldChar w:fldCharType="separate"/>
    </w:r>
    <w:r w:rsidR="00AB5445">
      <w:t xml:space="preserve"> </w:t>
    </w:r>
    <w:r w:rsidRPr="003C27C9">
      <w:fldChar w:fldCharType="end"/>
    </w:r>
  </w:p>
  <w:p w14:paraId="136EA4A4" w14:textId="5C1E9561" w:rsidR="005744CE" w:rsidRPr="003C27C9" w:rsidRDefault="005744CE" w:rsidP="00CD37CF">
    <w:pPr>
      <w:pStyle w:val="Datumkoptekst"/>
    </w:pPr>
    <w:r w:rsidRPr="003C27C9">
      <w:fldChar w:fldCharType="begin"/>
    </w:r>
    <w:r w:rsidRPr="00AB5445">
      <w:instrText xml:space="preserve"> DOCVARIABLE Projectnummer_vertaal </w:instrText>
    </w:r>
    <w:r w:rsidRPr="003C27C9">
      <w:fldChar w:fldCharType="separate"/>
    </w:r>
    <w:r w:rsidR="00AB5445">
      <w:t>projectnummer</w:t>
    </w:r>
    <w:r w:rsidRPr="003C27C9">
      <w:fldChar w:fldCharType="end"/>
    </w:r>
    <w:r w:rsidRPr="003C27C9">
      <w:t xml:space="preserve"> </w:t>
    </w:r>
    <w:r w:rsidRPr="003C27C9">
      <w:fldChar w:fldCharType="begin"/>
    </w:r>
    <w:r w:rsidRPr="00AB5445">
      <w:instrText xml:space="preserve"> DOCVARIABLE Projectnummer </w:instrText>
    </w:r>
    <w:r w:rsidRPr="003C27C9">
      <w:fldChar w:fldCharType="separate"/>
    </w:r>
    <w:r w:rsidR="00AB5445">
      <w:t>459671.104</w:t>
    </w:r>
    <w:r w:rsidRPr="003C27C9">
      <w:fldChar w:fldCharType="end"/>
    </w:r>
  </w:p>
  <w:p w14:paraId="136EA4A5" w14:textId="614ADF70" w:rsidR="005744CE" w:rsidRPr="008570B9" w:rsidRDefault="005744CE" w:rsidP="00FE3DAA">
    <w:pPr>
      <w:pStyle w:val="Datumkoptekst"/>
    </w:pPr>
    <w:r w:rsidRPr="003C27C9">
      <w:fldChar w:fldCharType="begin"/>
    </w:r>
    <w:r w:rsidRPr="00AB5445">
      <w:instrText xml:space="preserve"> DOCVARIABLE Datum </w:instrText>
    </w:r>
    <w:r w:rsidRPr="003C27C9">
      <w:fldChar w:fldCharType="separate"/>
    </w:r>
    <w:r w:rsidR="00AB5445">
      <w:t>14 december 2023</w:t>
    </w:r>
    <w:r w:rsidRPr="003C27C9">
      <w:fldChar w:fldCharType="end"/>
    </w:r>
    <w:r w:rsidRPr="003C27C9">
      <w:fldChar w:fldCharType="begin"/>
    </w:r>
    <w:r w:rsidRPr="00AB5445">
      <w:instrText xml:space="preserve"> DOCVARIABLE RevisieKoptekst </w:instrText>
    </w:r>
    <w:r w:rsidRPr="003C27C9">
      <w:fldChar w:fldCharType="separate"/>
    </w:r>
    <w:r w:rsidR="00AB5445">
      <w:t xml:space="preserve"> revisie 1.0</w:t>
    </w:r>
    <w:r w:rsidRPr="003C27C9">
      <w:fldChar w:fldCharType="end"/>
    </w:r>
  </w:p>
  <w:p w14:paraId="136EA4A6" w14:textId="6703B636" w:rsidR="005744CE" w:rsidRPr="008570B9" w:rsidRDefault="005744CE" w:rsidP="00CD37CF">
    <w:pPr>
      <w:pStyle w:val="Datumkoptekst"/>
    </w:pPr>
    <w:r w:rsidRPr="008570B9">
      <w:fldChar w:fldCharType="begin"/>
    </w:r>
    <w:r w:rsidRPr="00AB5445">
      <w:instrText xml:space="preserve"> DOCVARIABLE OpdrachtgeverInKoptekst </w:instrText>
    </w:r>
    <w:r w:rsidRPr="008570B9">
      <w:fldChar w:fldCharType="separate"/>
    </w:r>
    <w:r w:rsidR="00AB5445">
      <w:t xml:space="preserve"> </w:t>
    </w:r>
    <w:r w:rsidRPr="008570B9">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B" w14:textId="77777777" w:rsidR="005744CE" w:rsidRDefault="005744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4D4"/>
    <w:multiLevelType w:val="hybridMultilevel"/>
    <w:tmpl w:val="0A6081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35A4071"/>
    <w:multiLevelType w:val="multilevel"/>
    <w:tmpl w:val="7362065A"/>
    <w:numStyleLink w:val="OpmaakprofielMetopsommingstekens1"/>
  </w:abstractNum>
  <w:abstractNum w:abstractNumId="2" w15:restartNumberingAfterBreak="0">
    <w:nsid w:val="0408575E"/>
    <w:multiLevelType w:val="multilevel"/>
    <w:tmpl w:val="7362065A"/>
    <w:numStyleLink w:val="OpmaakprofielMetopsommingstekens1"/>
  </w:abstractNum>
  <w:abstractNum w:abstractNumId="3" w15:restartNumberingAfterBreak="0">
    <w:nsid w:val="078B0345"/>
    <w:multiLevelType w:val="multilevel"/>
    <w:tmpl w:val="7362065A"/>
    <w:numStyleLink w:val="OpmaakprofielMetopsommingstekens1"/>
  </w:abstractNum>
  <w:abstractNum w:abstractNumId="4" w15:restartNumberingAfterBreak="0">
    <w:nsid w:val="093E3B06"/>
    <w:multiLevelType w:val="multilevel"/>
    <w:tmpl w:val="7362065A"/>
    <w:numStyleLink w:val="OpmaakprofielMetopsommingstekens1"/>
  </w:abstractNum>
  <w:abstractNum w:abstractNumId="5"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02682"/>
    <w:multiLevelType w:val="multilevel"/>
    <w:tmpl w:val="DDEE7CE6"/>
    <w:styleLink w:val="OpmaakprofielGenummerd"/>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2042C22"/>
    <w:multiLevelType w:val="multilevel"/>
    <w:tmpl w:val="7362065A"/>
    <w:numStyleLink w:val="OpmaakprofielMetopsommingstekens1"/>
  </w:abstractNum>
  <w:abstractNum w:abstractNumId="8" w15:restartNumberingAfterBreak="0">
    <w:nsid w:val="22A01821"/>
    <w:multiLevelType w:val="multilevel"/>
    <w:tmpl w:val="7362065A"/>
    <w:numStyleLink w:val="OpmaakprofielMetopsommingstekens1"/>
  </w:abstractNum>
  <w:abstractNum w:abstractNumId="9" w15:restartNumberingAfterBreak="0">
    <w:nsid w:val="24161311"/>
    <w:multiLevelType w:val="hybridMultilevel"/>
    <w:tmpl w:val="4AA0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C92661"/>
    <w:multiLevelType w:val="multilevel"/>
    <w:tmpl w:val="7362065A"/>
    <w:numStyleLink w:val="OpmaakprofielMetopsommingstekens1"/>
  </w:abstractNum>
  <w:abstractNum w:abstractNumId="11" w15:restartNumberingAfterBreak="0">
    <w:nsid w:val="2DD62DB6"/>
    <w:multiLevelType w:val="hybridMultilevel"/>
    <w:tmpl w:val="92C63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94AFB"/>
    <w:multiLevelType w:val="multilevel"/>
    <w:tmpl w:val="7362065A"/>
    <w:numStyleLink w:val="OpmaakprofielMetopsommingstekens1"/>
  </w:abstractNum>
  <w:abstractNum w:abstractNumId="13"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611138"/>
    <w:multiLevelType w:val="hybridMultilevel"/>
    <w:tmpl w:val="ADB20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646086"/>
    <w:multiLevelType w:val="hybridMultilevel"/>
    <w:tmpl w:val="0000410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BF6757"/>
    <w:multiLevelType w:val="hybridMultilevel"/>
    <w:tmpl w:val="0A0E1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395732"/>
    <w:multiLevelType w:val="multilevel"/>
    <w:tmpl w:val="7362065A"/>
    <w:numStyleLink w:val="OpmaakprofielMetopsommingstekens1"/>
  </w:abstractNum>
  <w:abstractNum w:abstractNumId="22"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145C71"/>
    <w:multiLevelType w:val="hybridMultilevel"/>
    <w:tmpl w:val="2DA6B804"/>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25" w15:restartNumberingAfterBreak="0">
    <w:nsid w:val="58C01311"/>
    <w:multiLevelType w:val="multilevel"/>
    <w:tmpl w:val="8C006EF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7"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F2471A"/>
    <w:multiLevelType w:val="multilevel"/>
    <w:tmpl w:val="7362065A"/>
    <w:numStyleLink w:val="OpmaakprofielMetopsommingstekens1"/>
  </w:abstractNum>
  <w:abstractNum w:abstractNumId="32" w15:restartNumberingAfterBreak="0">
    <w:nsid w:val="6AEC2BC2"/>
    <w:multiLevelType w:val="hybridMultilevel"/>
    <w:tmpl w:val="D2E06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F71C5B"/>
    <w:multiLevelType w:val="hybridMultilevel"/>
    <w:tmpl w:val="F9ACD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844108">
    <w:abstractNumId w:val="25"/>
  </w:num>
  <w:num w:numId="2" w16cid:durableId="1431120054">
    <w:abstractNumId w:val="33"/>
  </w:num>
  <w:num w:numId="3" w16cid:durableId="377365029">
    <w:abstractNumId w:val="26"/>
  </w:num>
  <w:num w:numId="4" w16cid:durableId="1581135667">
    <w:abstractNumId w:val="2"/>
  </w:num>
  <w:num w:numId="5" w16cid:durableId="449478137">
    <w:abstractNumId w:val="3"/>
  </w:num>
  <w:num w:numId="6" w16cid:durableId="1695307866">
    <w:abstractNumId w:val="8"/>
  </w:num>
  <w:num w:numId="7" w16cid:durableId="1216312263">
    <w:abstractNumId w:val="21"/>
  </w:num>
  <w:num w:numId="8" w16cid:durableId="1085568953">
    <w:abstractNumId w:val="31"/>
  </w:num>
  <w:num w:numId="9" w16cid:durableId="724987065">
    <w:abstractNumId w:val="1"/>
  </w:num>
  <w:num w:numId="10" w16cid:durableId="720523564">
    <w:abstractNumId w:val="22"/>
  </w:num>
  <w:num w:numId="11" w16cid:durableId="591932116">
    <w:abstractNumId w:val="28"/>
  </w:num>
  <w:num w:numId="12" w16cid:durableId="1113744900">
    <w:abstractNumId w:val="19"/>
  </w:num>
  <w:num w:numId="13" w16cid:durableId="1566840972">
    <w:abstractNumId w:val="5"/>
  </w:num>
  <w:num w:numId="14" w16cid:durableId="1129082295">
    <w:abstractNumId w:val="10"/>
  </w:num>
  <w:num w:numId="15" w16cid:durableId="1158229688">
    <w:abstractNumId w:val="12"/>
  </w:num>
  <w:num w:numId="16" w16cid:durableId="1419407544">
    <w:abstractNumId w:val="30"/>
  </w:num>
  <w:num w:numId="17" w16cid:durableId="2021546992">
    <w:abstractNumId w:val="4"/>
  </w:num>
  <w:num w:numId="18" w16cid:durableId="763841776">
    <w:abstractNumId w:val="6"/>
  </w:num>
  <w:num w:numId="19" w16cid:durableId="1648630691">
    <w:abstractNumId w:val="7"/>
  </w:num>
  <w:num w:numId="20" w16cid:durableId="1704595884">
    <w:abstractNumId w:val="0"/>
  </w:num>
  <w:num w:numId="21" w16cid:durableId="1127314340">
    <w:abstractNumId w:val="13"/>
  </w:num>
  <w:num w:numId="22" w16cid:durableId="791285628">
    <w:abstractNumId w:val="24"/>
  </w:num>
  <w:num w:numId="23" w16cid:durableId="1695690531">
    <w:abstractNumId w:val="14"/>
  </w:num>
  <w:num w:numId="24" w16cid:durableId="949123576">
    <w:abstractNumId w:val="9"/>
  </w:num>
  <w:num w:numId="25" w16cid:durableId="1047681655">
    <w:abstractNumId w:val="15"/>
  </w:num>
  <w:num w:numId="26" w16cid:durableId="1135097196">
    <w:abstractNumId w:val="11"/>
  </w:num>
  <w:num w:numId="27" w16cid:durableId="147014128">
    <w:abstractNumId w:val="18"/>
  </w:num>
  <w:num w:numId="28" w16cid:durableId="2107266665">
    <w:abstractNumId w:val="29"/>
  </w:num>
  <w:num w:numId="29" w16cid:durableId="989791123">
    <w:abstractNumId w:val="17"/>
  </w:num>
  <w:num w:numId="30" w16cid:durableId="213465835">
    <w:abstractNumId w:val="27"/>
  </w:num>
  <w:num w:numId="31" w16cid:durableId="150143529">
    <w:abstractNumId w:val="34"/>
  </w:num>
  <w:num w:numId="32" w16cid:durableId="1489597131">
    <w:abstractNumId w:val="23"/>
  </w:num>
  <w:num w:numId="33" w16cid:durableId="711463903">
    <w:abstractNumId w:val="20"/>
  </w:num>
  <w:num w:numId="34" w16cid:durableId="356275488">
    <w:abstractNumId w:val="32"/>
  </w:num>
  <w:num w:numId="35" w16cid:durableId="1056124009">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 "/>
    <w:docVar w:name="Auteur_s_LegeRegel" w:val=" "/>
    <w:docVar w:name="Auteurs" w:val=" "/>
    <w:docVar w:name="Beschrijving_vertaal" w:val="beschrijving"/>
    <w:docVar w:name="BeschrijvingRevisie" w:val="definitief"/>
    <w:docVar w:name="Bijlage_vertaal" w:val="bijlage"/>
    <w:docVar w:name="Blad_vertaal" w:val="blad"/>
    <w:docVar w:name="Blz_vertaal" w:val="Blz."/>
    <w:docVar w:name="Colofon" w:val=" "/>
    <w:docVar w:name="Contactadres" w:val="Monitorweg 29_x000d__x000a_1322 BK  ALMERE_x000d__x000a_Postbus 10044_x000d__x000a_1301 AA  ALMERE"/>
    <w:docVar w:name="Contactgegevens_vertaal" w:val="Contactgegevens"/>
    <w:docVar w:name="Contractmanager" w:val=" "/>
    <w:docVar w:name="CopyrightJaar" w:val="2015"/>
    <w:docVar w:name="Datum" w:val="14 december 2023"/>
    <w:docVar w:name="Datum_vertaal" w:val="datum"/>
    <w:docVar w:name="DatumVrijgave" w:val=" "/>
    <w:docVar w:name="Documentnummer" w:val=" "/>
    <w:docVar w:name="DocumentnummerLegeRegel" w:val="_x000d_"/>
    <w:docVar w:name="DocumentnummerVertaal" w:val=" "/>
    <w:docVar w:name="Emailadres" w:val="remco.dekievit@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naam PL"/>
    <w:docVar w:name="GecontroleerdKop" w:val="Gecontroleerd:"/>
    <w:docVar w:name="GecontroleerdLegeRegel" w:val="_x000d_"/>
    <w:docVar w:name="Goedkeuring" w:val="naam PL"/>
    <w:docVar w:name="Goedkeuring_vertaal" w:val="gecontroleerd"/>
    <w:docVar w:name="Inhoudsopgave_vertaal" w:val="Inhoudsopgave"/>
    <w:docVar w:name="Kenmerknummers" w:val=" "/>
    <w:docVar w:name="Locatie" w:val="Almere (Monitorweg 29)"/>
    <w:docVar w:name="LocatieEmail" w:val="info@anteagroup.nl"/>
    <w:docVar w:name="LocatieFax" w:val="(036) 533 81 89"/>
    <w:docVar w:name="LocatieFaxKop" w:val="F"/>
    <w:docVar w:name="LocatiePostbus" w:val="Postbus 10044"/>
    <w:docVar w:name="LocatiePostbusPlaats" w:val="ALMERE"/>
    <w:docVar w:name="LocatiePostbusPostcode" w:val="1301 AA"/>
    <w:docVar w:name="LocatieStraat" w:val="Monitorweg 29"/>
    <w:docVar w:name="LocatieStraatPlaats" w:val="Almere"/>
    <w:docVar w:name="LocatieStraatPostcode" w:val="1322 BK"/>
    <w:docVar w:name="LocatieTelefoon" w:val="(036) 530 80 00"/>
    <w:docVar w:name="LocatieWebsite" w:val="www.anteagroup.nl"/>
    <w:docVar w:name="NumSections" w:val="1"/>
    <w:docVar w:name="Opdrachtgever" w:val="Van Wijnen Projectontwikkeling West B.V."/>
    <w:docVar w:name="Opdrachtgever_vertaal" w:val="Opdrachtgever"/>
    <w:docVar w:name="OpdrachtgeverAdres" w:val="Opaallaan 14"/>
    <w:docVar w:name="OpdrachtgeverInKoptekst" w:val=" "/>
    <w:docVar w:name="OpdrachtgeverPlaats" w:val="2132 XT  Hoofddorp"/>
    <w:docVar w:name="OpdrachtgeverPostcode" w:val=" "/>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70 jaar."/>
    <w:docVar w:name="Projectgroep" w:val=" "/>
    <w:docVar w:name="ProjectgroepKop" w:val=" "/>
    <w:docVar w:name="ProjectgroepLegeRegel" w:val=" "/>
    <w:docVar w:name="Projectnummer" w:val="459671.104"/>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1.0"/>
    <w:docVar w:name="Revisienummer" w:val="1.0"/>
    <w:docVar w:name="Status" w:val="definitief"/>
    <w:docVar w:name="Subtitel" w:val="Realisatie Woonrijp woonwijk Bentwijck te Benthuizen"/>
    <w:docVar w:name="Subtitel2" w:val="Nationale openbare procedure"/>
    <w:docVar w:name="SubtitelInKoptekst" w:val=" "/>
    <w:docVar w:name="Taal" w:val="NL"/>
    <w:docVar w:name="Tekstbijdragen" w:val=" "/>
    <w:docVar w:name="TekstbijdragenKop" w:val=" "/>
    <w:docVar w:name="TekstbijdragenLegeRegel" w:val="_x000d_"/>
    <w:docVar w:name="Telefoon" w:val=" "/>
    <w:docVar w:name="TelefoonKop" w:val=" "/>
    <w:docVar w:name="TglAuteurs" w:val="True"/>
    <w:docVar w:name="TglOpdrachtgeverInKoptekst" w:val="False"/>
    <w:docVar w:name="TglSubtitelInKoptekst" w:val="False"/>
    <w:docVar w:name="Titel" w:val="Inschrijvingsleidraad"/>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R.M. de Kievit"/>
    <w:docVar w:name="Vrijgave_vertaal" w:val="Vrijgave"/>
    <w:docVar w:name="Werkgever" w:val="Antea Nederland B.V. zonder Inogen"/>
  </w:docVars>
  <w:rsids>
    <w:rsidRoot w:val="00003F56"/>
    <w:rsid w:val="00002DDF"/>
    <w:rsid w:val="00003F56"/>
    <w:rsid w:val="00005D56"/>
    <w:rsid w:val="00005DFB"/>
    <w:rsid w:val="00006AA8"/>
    <w:rsid w:val="00007ED7"/>
    <w:rsid w:val="00011583"/>
    <w:rsid w:val="00015A5F"/>
    <w:rsid w:val="00020F88"/>
    <w:rsid w:val="000235A8"/>
    <w:rsid w:val="00030470"/>
    <w:rsid w:val="000459AF"/>
    <w:rsid w:val="00052D23"/>
    <w:rsid w:val="000550E2"/>
    <w:rsid w:val="00060A62"/>
    <w:rsid w:val="00062AD8"/>
    <w:rsid w:val="00064FEC"/>
    <w:rsid w:val="00066ED4"/>
    <w:rsid w:val="00083A3C"/>
    <w:rsid w:val="00094040"/>
    <w:rsid w:val="000A11BF"/>
    <w:rsid w:val="000A4A9F"/>
    <w:rsid w:val="000A65DB"/>
    <w:rsid w:val="000A6A71"/>
    <w:rsid w:val="000A6D3D"/>
    <w:rsid w:val="000B15C0"/>
    <w:rsid w:val="000B30F6"/>
    <w:rsid w:val="000B40F1"/>
    <w:rsid w:val="000B642E"/>
    <w:rsid w:val="000C0B24"/>
    <w:rsid w:val="000C54E9"/>
    <w:rsid w:val="000D21E3"/>
    <w:rsid w:val="000D32B2"/>
    <w:rsid w:val="000E2DA6"/>
    <w:rsid w:val="000E3D48"/>
    <w:rsid w:val="000E6C14"/>
    <w:rsid w:val="000F08A4"/>
    <w:rsid w:val="000F2B12"/>
    <w:rsid w:val="000F6528"/>
    <w:rsid w:val="00106786"/>
    <w:rsid w:val="001076B9"/>
    <w:rsid w:val="00116AAC"/>
    <w:rsid w:val="001212AA"/>
    <w:rsid w:val="00141E0E"/>
    <w:rsid w:val="00142243"/>
    <w:rsid w:val="00142818"/>
    <w:rsid w:val="0015075C"/>
    <w:rsid w:val="00153F17"/>
    <w:rsid w:val="0015754B"/>
    <w:rsid w:val="001625CC"/>
    <w:rsid w:val="00165E4D"/>
    <w:rsid w:val="00171A52"/>
    <w:rsid w:val="001730AC"/>
    <w:rsid w:val="00175226"/>
    <w:rsid w:val="0017553E"/>
    <w:rsid w:val="00185D68"/>
    <w:rsid w:val="00186AEE"/>
    <w:rsid w:val="00187906"/>
    <w:rsid w:val="00196B41"/>
    <w:rsid w:val="001970FE"/>
    <w:rsid w:val="001A2331"/>
    <w:rsid w:val="001A7B8D"/>
    <w:rsid w:val="001B69B0"/>
    <w:rsid w:val="001B7F21"/>
    <w:rsid w:val="001C0A33"/>
    <w:rsid w:val="001C4BF7"/>
    <w:rsid w:val="001D4725"/>
    <w:rsid w:val="001D72D7"/>
    <w:rsid w:val="001E5304"/>
    <w:rsid w:val="001E79FF"/>
    <w:rsid w:val="001F249A"/>
    <w:rsid w:val="001F274D"/>
    <w:rsid w:val="001F2AD7"/>
    <w:rsid w:val="001F5B07"/>
    <w:rsid w:val="0020139C"/>
    <w:rsid w:val="0020196C"/>
    <w:rsid w:val="00206E3C"/>
    <w:rsid w:val="00207793"/>
    <w:rsid w:val="00207F7C"/>
    <w:rsid w:val="00215629"/>
    <w:rsid w:val="0022235B"/>
    <w:rsid w:val="00227EF7"/>
    <w:rsid w:val="002340B2"/>
    <w:rsid w:val="00240461"/>
    <w:rsid w:val="0025096D"/>
    <w:rsid w:val="00254077"/>
    <w:rsid w:val="00256C69"/>
    <w:rsid w:val="002606E3"/>
    <w:rsid w:val="00265AB2"/>
    <w:rsid w:val="00265BDE"/>
    <w:rsid w:val="002667EF"/>
    <w:rsid w:val="00267661"/>
    <w:rsid w:val="00270124"/>
    <w:rsid w:val="00276751"/>
    <w:rsid w:val="0027698F"/>
    <w:rsid w:val="00284B33"/>
    <w:rsid w:val="00285073"/>
    <w:rsid w:val="0029216F"/>
    <w:rsid w:val="002A02B4"/>
    <w:rsid w:val="002A1B2D"/>
    <w:rsid w:val="002A6DA9"/>
    <w:rsid w:val="002B0A45"/>
    <w:rsid w:val="002B1F08"/>
    <w:rsid w:val="002B20D4"/>
    <w:rsid w:val="002B573D"/>
    <w:rsid w:val="002C0627"/>
    <w:rsid w:val="002C3B23"/>
    <w:rsid w:val="002C4E51"/>
    <w:rsid w:val="002C6E75"/>
    <w:rsid w:val="002C6F11"/>
    <w:rsid w:val="002C7A0E"/>
    <w:rsid w:val="002D01B3"/>
    <w:rsid w:val="002D5BE5"/>
    <w:rsid w:val="002D647E"/>
    <w:rsid w:val="002E22D1"/>
    <w:rsid w:val="002E32E0"/>
    <w:rsid w:val="002E5A61"/>
    <w:rsid w:val="002F65BA"/>
    <w:rsid w:val="00304995"/>
    <w:rsid w:val="00304F75"/>
    <w:rsid w:val="00314AB6"/>
    <w:rsid w:val="003167AB"/>
    <w:rsid w:val="003229BE"/>
    <w:rsid w:val="00322BBF"/>
    <w:rsid w:val="003259F6"/>
    <w:rsid w:val="0033404A"/>
    <w:rsid w:val="00335E6C"/>
    <w:rsid w:val="003371D8"/>
    <w:rsid w:val="00341841"/>
    <w:rsid w:val="00341D90"/>
    <w:rsid w:val="00347848"/>
    <w:rsid w:val="00347A51"/>
    <w:rsid w:val="00357D8A"/>
    <w:rsid w:val="0036508F"/>
    <w:rsid w:val="00367451"/>
    <w:rsid w:val="00367EFC"/>
    <w:rsid w:val="003704D5"/>
    <w:rsid w:val="00371EF1"/>
    <w:rsid w:val="00376271"/>
    <w:rsid w:val="003764EB"/>
    <w:rsid w:val="0037719F"/>
    <w:rsid w:val="003847B0"/>
    <w:rsid w:val="00393E64"/>
    <w:rsid w:val="00393F0D"/>
    <w:rsid w:val="00396C3B"/>
    <w:rsid w:val="003A1A21"/>
    <w:rsid w:val="003A23AD"/>
    <w:rsid w:val="003B654C"/>
    <w:rsid w:val="003B790A"/>
    <w:rsid w:val="003C27C9"/>
    <w:rsid w:val="003C55D2"/>
    <w:rsid w:val="003D2703"/>
    <w:rsid w:val="003D41EC"/>
    <w:rsid w:val="003D4BEC"/>
    <w:rsid w:val="003E12B1"/>
    <w:rsid w:val="003E6861"/>
    <w:rsid w:val="003F0036"/>
    <w:rsid w:val="003F1EF6"/>
    <w:rsid w:val="003F666D"/>
    <w:rsid w:val="003F6D0A"/>
    <w:rsid w:val="00401A48"/>
    <w:rsid w:val="004031E3"/>
    <w:rsid w:val="00403EBB"/>
    <w:rsid w:val="0040749B"/>
    <w:rsid w:val="00410C8E"/>
    <w:rsid w:val="00422FE8"/>
    <w:rsid w:val="00427D9B"/>
    <w:rsid w:val="004304E9"/>
    <w:rsid w:val="004309C9"/>
    <w:rsid w:val="00432685"/>
    <w:rsid w:val="00436B2D"/>
    <w:rsid w:val="0043711E"/>
    <w:rsid w:val="00453049"/>
    <w:rsid w:val="00455DDB"/>
    <w:rsid w:val="004570DD"/>
    <w:rsid w:val="00480951"/>
    <w:rsid w:val="00482E28"/>
    <w:rsid w:val="00486687"/>
    <w:rsid w:val="00490500"/>
    <w:rsid w:val="00490DB1"/>
    <w:rsid w:val="00492D20"/>
    <w:rsid w:val="0049357B"/>
    <w:rsid w:val="004978FF"/>
    <w:rsid w:val="004A1536"/>
    <w:rsid w:val="004A5583"/>
    <w:rsid w:val="004A7DB5"/>
    <w:rsid w:val="004B5B5B"/>
    <w:rsid w:val="004C1C11"/>
    <w:rsid w:val="004C3A07"/>
    <w:rsid w:val="004C42FF"/>
    <w:rsid w:val="004C7767"/>
    <w:rsid w:val="004D13DE"/>
    <w:rsid w:val="004E07CB"/>
    <w:rsid w:val="004E1476"/>
    <w:rsid w:val="004E5062"/>
    <w:rsid w:val="004F044D"/>
    <w:rsid w:val="004F076A"/>
    <w:rsid w:val="004F20AC"/>
    <w:rsid w:val="004F5200"/>
    <w:rsid w:val="004F666B"/>
    <w:rsid w:val="004F6EC2"/>
    <w:rsid w:val="0051592A"/>
    <w:rsid w:val="00516D35"/>
    <w:rsid w:val="005173E5"/>
    <w:rsid w:val="00522CC5"/>
    <w:rsid w:val="00523D81"/>
    <w:rsid w:val="005245CD"/>
    <w:rsid w:val="00533611"/>
    <w:rsid w:val="0053495C"/>
    <w:rsid w:val="005421AF"/>
    <w:rsid w:val="00542315"/>
    <w:rsid w:val="00544A16"/>
    <w:rsid w:val="00546A7F"/>
    <w:rsid w:val="0055556E"/>
    <w:rsid w:val="00561A42"/>
    <w:rsid w:val="005657EF"/>
    <w:rsid w:val="005731AD"/>
    <w:rsid w:val="00573855"/>
    <w:rsid w:val="005744CE"/>
    <w:rsid w:val="00574ED1"/>
    <w:rsid w:val="0058094F"/>
    <w:rsid w:val="0058237B"/>
    <w:rsid w:val="00584AE5"/>
    <w:rsid w:val="00585A1E"/>
    <w:rsid w:val="00585B32"/>
    <w:rsid w:val="00590F9E"/>
    <w:rsid w:val="00591B40"/>
    <w:rsid w:val="00596F16"/>
    <w:rsid w:val="005A61CF"/>
    <w:rsid w:val="005A6F94"/>
    <w:rsid w:val="005B0CD6"/>
    <w:rsid w:val="005B1C35"/>
    <w:rsid w:val="005B1E40"/>
    <w:rsid w:val="005B2325"/>
    <w:rsid w:val="005B4F93"/>
    <w:rsid w:val="005C0C8F"/>
    <w:rsid w:val="005C11B8"/>
    <w:rsid w:val="005C1C44"/>
    <w:rsid w:val="005D0B02"/>
    <w:rsid w:val="005D1553"/>
    <w:rsid w:val="005D2F5C"/>
    <w:rsid w:val="005D54C9"/>
    <w:rsid w:val="005E1BCB"/>
    <w:rsid w:val="005E1BF1"/>
    <w:rsid w:val="005E4155"/>
    <w:rsid w:val="005E7186"/>
    <w:rsid w:val="005F5253"/>
    <w:rsid w:val="00612757"/>
    <w:rsid w:val="00612C85"/>
    <w:rsid w:val="0061758F"/>
    <w:rsid w:val="00622966"/>
    <w:rsid w:val="00624801"/>
    <w:rsid w:val="00626F19"/>
    <w:rsid w:val="00627039"/>
    <w:rsid w:val="00630867"/>
    <w:rsid w:val="006311EE"/>
    <w:rsid w:val="00634518"/>
    <w:rsid w:val="00634CC8"/>
    <w:rsid w:val="006362E6"/>
    <w:rsid w:val="00636B21"/>
    <w:rsid w:val="006512FE"/>
    <w:rsid w:val="006651C4"/>
    <w:rsid w:val="00675771"/>
    <w:rsid w:val="006800F2"/>
    <w:rsid w:val="006802B1"/>
    <w:rsid w:val="0068633F"/>
    <w:rsid w:val="00690F7A"/>
    <w:rsid w:val="0069123A"/>
    <w:rsid w:val="00694BC4"/>
    <w:rsid w:val="0069705D"/>
    <w:rsid w:val="006A68D5"/>
    <w:rsid w:val="006A6BF2"/>
    <w:rsid w:val="006B3013"/>
    <w:rsid w:val="006B798B"/>
    <w:rsid w:val="006C1EE9"/>
    <w:rsid w:val="006C4E39"/>
    <w:rsid w:val="006C6B3D"/>
    <w:rsid w:val="006D2E89"/>
    <w:rsid w:val="006D482B"/>
    <w:rsid w:val="006E6FE2"/>
    <w:rsid w:val="006F2077"/>
    <w:rsid w:val="006F7462"/>
    <w:rsid w:val="006F7665"/>
    <w:rsid w:val="007147F0"/>
    <w:rsid w:val="007148D0"/>
    <w:rsid w:val="007164D2"/>
    <w:rsid w:val="00717010"/>
    <w:rsid w:val="0072178A"/>
    <w:rsid w:val="007235CA"/>
    <w:rsid w:val="00730E44"/>
    <w:rsid w:val="007320C6"/>
    <w:rsid w:val="00740829"/>
    <w:rsid w:val="00740EC4"/>
    <w:rsid w:val="007410A6"/>
    <w:rsid w:val="007434BE"/>
    <w:rsid w:val="00746323"/>
    <w:rsid w:val="00750E91"/>
    <w:rsid w:val="007522FD"/>
    <w:rsid w:val="00761175"/>
    <w:rsid w:val="00762942"/>
    <w:rsid w:val="00772C7F"/>
    <w:rsid w:val="007731E4"/>
    <w:rsid w:val="007736B2"/>
    <w:rsid w:val="0077503E"/>
    <w:rsid w:val="007761C6"/>
    <w:rsid w:val="007776E4"/>
    <w:rsid w:val="00782E53"/>
    <w:rsid w:val="00783CC2"/>
    <w:rsid w:val="00786D1C"/>
    <w:rsid w:val="007907BF"/>
    <w:rsid w:val="007913AD"/>
    <w:rsid w:val="007916CA"/>
    <w:rsid w:val="007A2948"/>
    <w:rsid w:val="007A34FE"/>
    <w:rsid w:val="007A6C68"/>
    <w:rsid w:val="007C241E"/>
    <w:rsid w:val="007D0118"/>
    <w:rsid w:val="007D0814"/>
    <w:rsid w:val="007D1A1B"/>
    <w:rsid w:val="007E5C5D"/>
    <w:rsid w:val="007F2783"/>
    <w:rsid w:val="007F45A1"/>
    <w:rsid w:val="007F7B2D"/>
    <w:rsid w:val="00801201"/>
    <w:rsid w:val="00806D23"/>
    <w:rsid w:val="00807122"/>
    <w:rsid w:val="00813E7C"/>
    <w:rsid w:val="008140F2"/>
    <w:rsid w:val="0081592E"/>
    <w:rsid w:val="00815E2D"/>
    <w:rsid w:val="0082218B"/>
    <w:rsid w:val="00824344"/>
    <w:rsid w:val="00833FE2"/>
    <w:rsid w:val="00834462"/>
    <w:rsid w:val="008355CD"/>
    <w:rsid w:val="008545B4"/>
    <w:rsid w:val="00861852"/>
    <w:rsid w:val="008622B0"/>
    <w:rsid w:val="0086695A"/>
    <w:rsid w:val="00866984"/>
    <w:rsid w:val="00870947"/>
    <w:rsid w:val="00873536"/>
    <w:rsid w:val="008746A4"/>
    <w:rsid w:val="00877B34"/>
    <w:rsid w:val="008814E3"/>
    <w:rsid w:val="00882045"/>
    <w:rsid w:val="00885A00"/>
    <w:rsid w:val="0088735F"/>
    <w:rsid w:val="00896190"/>
    <w:rsid w:val="008A0E37"/>
    <w:rsid w:val="008A2494"/>
    <w:rsid w:val="008A33EF"/>
    <w:rsid w:val="008A3CBD"/>
    <w:rsid w:val="008A68F4"/>
    <w:rsid w:val="008B0660"/>
    <w:rsid w:val="008B551F"/>
    <w:rsid w:val="008B5EC9"/>
    <w:rsid w:val="008C20C1"/>
    <w:rsid w:val="008C6D6D"/>
    <w:rsid w:val="008C7FBD"/>
    <w:rsid w:val="008D24B5"/>
    <w:rsid w:val="008D6C6C"/>
    <w:rsid w:val="008E21F8"/>
    <w:rsid w:val="008E405F"/>
    <w:rsid w:val="0090050E"/>
    <w:rsid w:val="0090154A"/>
    <w:rsid w:val="00901921"/>
    <w:rsid w:val="00907C75"/>
    <w:rsid w:val="00910747"/>
    <w:rsid w:val="00920E1F"/>
    <w:rsid w:val="0092144C"/>
    <w:rsid w:val="00921FE7"/>
    <w:rsid w:val="00925E5D"/>
    <w:rsid w:val="00937E22"/>
    <w:rsid w:val="0094046E"/>
    <w:rsid w:val="00940FF3"/>
    <w:rsid w:val="009446D7"/>
    <w:rsid w:val="0095221D"/>
    <w:rsid w:val="00954CE1"/>
    <w:rsid w:val="0096567F"/>
    <w:rsid w:val="00975D74"/>
    <w:rsid w:val="0098043B"/>
    <w:rsid w:val="00981F21"/>
    <w:rsid w:val="0098634E"/>
    <w:rsid w:val="009869F3"/>
    <w:rsid w:val="00987518"/>
    <w:rsid w:val="00987531"/>
    <w:rsid w:val="00987EC6"/>
    <w:rsid w:val="0099341A"/>
    <w:rsid w:val="00996F43"/>
    <w:rsid w:val="00996F58"/>
    <w:rsid w:val="009A13E1"/>
    <w:rsid w:val="009A2D37"/>
    <w:rsid w:val="009A3EF9"/>
    <w:rsid w:val="009B3EFD"/>
    <w:rsid w:val="009C23B8"/>
    <w:rsid w:val="009C6618"/>
    <w:rsid w:val="009C7A62"/>
    <w:rsid w:val="009E1B71"/>
    <w:rsid w:val="009E7F52"/>
    <w:rsid w:val="009F2266"/>
    <w:rsid w:val="009F2693"/>
    <w:rsid w:val="00A04D75"/>
    <w:rsid w:val="00A05E8E"/>
    <w:rsid w:val="00A066A6"/>
    <w:rsid w:val="00A07A59"/>
    <w:rsid w:val="00A07FD0"/>
    <w:rsid w:val="00A12465"/>
    <w:rsid w:val="00A158EA"/>
    <w:rsid w:val="00A16D82"/>
    <w:rsid w:val="00A17D0A"/>
    <w:rsid w:val="00A20F1B"/>
    <w:rsid w:val="00A21CDE"/>
    <w:rsid w:val="00A2373D"/>
    <w:rsid w:val="00A25E00"/>
    <w:rsid w:val="00A322EC"/>
    <w:rsid w:val="00A32E80"/>
    <w:rsid w:val="00A33899"/>
    <w:rsid w:val="00A3482D"/>
    <w:rsid w:val="00A3565C"/>
    <w:rsid w:val="00A4420B"/>
    <w:rsid w:val="00A569AD"/>
    <w:rsid w:val="00A612CF"/>
    <w:rsid w:val="00A62568"/>
    <w:rsid w:val="00A62C22"/>
    <w:rsid w:val="00A6534A"/>
    <w:rsid w:val="00A701F6"/>
    <w:rsid w:val="00A75D25"/>
    <w:rsid w:val="00A80812"/>
    <w:rsid w:val="00A82BF0"/>
    <w:rsid w:val="00A83599"/>
    <w:rsid w:val="00AA11D8"/>
    <w:rsid w:val="00AA1388"/>
    <w:rsid w:val="00AA2165"/>
    <w:rsid w:val="00AA3FED"/>
    <w:rsid w:val="00AA45DC"/>
    <w:rsid w:val="00AA4D76"/>
    <w:rsid w:val="00AA5C07"/>
    <w:rsid w:val="00AB0FDC"/>
    <w:rsid w:val="00AB5445"/>
    <w:rsid w:val="00AB74AF"/>
    <w:rsid w:val="00AC2DFC"/>
    <w:rsid w:val="00AC2E0A"/>
    <w:rsid w:val="00AD3608"/>
    <w:rsid w:val="00AE0EE7"/>
    <w:rsid w:val="00AE56EA"/>
    <w:rsid w:val="00AE6795"/>
    <w:rsid w:val="00AF0ECE"/>
    <w:rsid w:val="00AF1684"/>
    <w:rsid w:val="00AF3398"/>
    <w:rsid w:val="00AF3858"/>
    <w:rsid w:val="00AF6B3A"/>
    <w:rsid w:val="00AF72AC"/>
    <w:rsid w:val="00B0024C"/>
    <w:rsid w:val="00B04D81"/>
    <w:rsid w:val="00B13BB0"/>
    <w:rsid w:val="00B14031"/>
    <w:rsid w:val="00B255C4"/>
    <w:rsid w:val="00B25F93"/>
    <w:rsid w:val="00B26426"/>
    <w:rsid w:val="00B46EAD"/>
    <w:rsid w:val="00B477BD"/>
    <w:rsid w:val="00B51212"/>
    <w:rsid w:val="00B6372F"/>
    <w:rsid w:val="00B70391"/>
    <w:rsid w:val="00B70E7A"/>
    <w:rsid w:val="00B71E15"/>
    <w:rsid w:val="00B75448"/>
    <w:rsid w:val="00B76664"/>
    <w:rsid w:val="00B93311"/>
    <w:rsid w:val="00B95D2F"/>
    <w:rsid w:val="00BB1416"/>
    <w:rsid w:val="00BB29A8"/>
    <w:rsid w:val="00BC2A9E"/>
    <w:rsid w:val="00BC4351"/>
    <w:rsid w:val="00BC4ACD"/>
    <w:rsid w:val="00BC4F3F"/>
    <w:rsid w:val="00BC5C31"/>
    <w:rsid w:val="00BC638D"/>
    <w:rsid w:val="00BD1506"/>
    <w:rsid w:val="00BD1513"/>
    <w:rsid w:val="00BE2899"/>
    <w:rsid w:val="00BE2DE0"/>
    <w:rsid w:val="00BF3F6E"/>
    <w:rsid w:val="00C02940"/>
    <w:rsid w:val="00C03CD4"/>
    <w:rsid w:val="00C14AB1"/>
    <w:rsid w:val="00C16365"/>
    <w:rsid w:val="00C16714"/>
    <w:rsid w:val="00C20C9A"/>
    <w:rsid w:val="00C27DEC"/>
    <w:rsid w:val="00C31B21"/>
    <w:rsid w:val="00C3456B"/>
    <w:rsid w:val="00C457E6"/>
    <w:rsid w:val="00C46F35"/>
    <w:rsid w:val="00C53C46"/>
    <w:rsid w:val="00C54436"/>
    <w:rsid w:val="00C664F2"/>
    <w:rsid w:val="00C70B40"/>
    <w:rsid w:val="00C721AD"/>
    <w:rsid w:val="00C760DB"/>
    <w:rsid w:val="00C80C4E"/>
    <w:rsid w:val="00C815E9"/>
    <w:rsid w:val="00C83E48"/>
    <w:rsid w:val="00C856B3"/>
    <w:rsid w:val="00C86599"/>
    <w:rsid w:val="00CA2A51"/>
    <w:rsid w:val="00CA33B0"/>
    <w:rsid w:val="00CB7BA1"/>
    <w:rsid w:val="00CD37CF"/>
    <w:rsid w:val="00CE0FCE"/>
    <w:rsid w:val="00CE7F3B"/>
    <w:rsid w:val="00CF270B"/>
    <w:rsid w:val="00CF7C1A"/>
    <w:rsid w:val="00D00913"/>
    <w:rsid w:val="00D06786"/>
    <w:rsid w:val="00D10260"/>
    <w:rsid w:val="00D14C65"/>
    <w:rsid w:val="00D176B7"/>
    <w:rsid w:val="00D208C2"/>
    <w:rsid w:val="00D21AF3"/>
    <w:rsid w:val="00D241AE"/>
    <w:rsid w:val="00D24571"/>
    <w:rsid w:val="00D30647"/>
    <w:rsid w:val="00D31E88"/>
    <w:rsid w:val="00D33366"/>
    <w:rsid w:val="00D4342F"/>
    <w:rsid w:val="00D55478"/>
    <w:rsid w:val="00D61806"/>
    <w:rsid w:val="00D61ABA"/>
    <w:rsid w:val="00D61D0B"/>
    <w:rsid w:val="00D63441"/>
    <w:rsid w:val="00D65CF2"/>
    <w:rsid w:val="00D72441"/>
    <w:rsid w:val="00D7329E"/>
    <w:rsid w:val="00D775EB"/>
    <w:rsid w:val="00D778E9"/>
    <w:rsid w:val="00D77B0E"/>
    <w:rsid w:val="00D82B95"/>
    <w:rsid w:val="00D83572"/>
    <w:rsid w:val="00D8467A"/>
    <w:rsid w:val="00D942CA"/>
    <w:rsid w:val="00D94E21"/>
    <w:rsid w:val="00DA07FC"/>
    <w:rsid w:val="00DA276E"/>
    <w:rsid w:val="00DA4476"/>
    <w:rsid w:val="00DB3E6C"/>
    <w:rsid w:val="00DC7F0C"/>
    <w:rsid w:val="00DD21FC"/>
    <w:rsid w:val="00DE0CB8"/>
    <w:rsid w:val="00DE65FC"/>
    <w:rsid w:val="00DE6E46"/>
    <w:rsid w:val="00E0149F"/>
    <w:rsid w:val="00E0244D"/>
    <w:rsid w:val="00E04A3A"/>
    <w:rsid w:val="00E13F0F"/>
    <w:rsid w:val="00E171B3"/>
    <w:rsid w:val="00E20C3F"/>
    <w:rsid w:val="00E21FD0"/>
    <w:rsid w:val="00E25BE9"/>
    <w:rsid w:val="00E275A9"/>
    <w:rsid w:val="00E31AE8"/>
    <w:rsid w:val="00E32949"/>
    <w:rsid w:val="00E329BB"/>
    <w:rsid w:val="00E35BFD"/>
    <w:rsid w:val="00E4106D"/>
    <w:rsid w:val="00E456E0"/>
    <w:rsid w:val="00E50FCE"/>
    <w:rsid w:val="00E5131E"/>
    <w:rsid w:val="00E557A1"/>
    <w:rsid w:val="00E56E25"/>
    <w:rsid w:val="00E66E4A"/>
    <w:rsid w:val="00E713F7"/>
    <w:rsid w:val="00E80775"/>
    <w:rsid w:val="00E81B8A"/>
    <w:rsid w:val="00E934C6"/>
    <w:rsid w:val="00EA0470"/>
    <w:rsid w:val="00EA06FE"/>
    <w:rsid w:val="00EA19CA"/>
    <w:rsid w:val="00EA3963"/>
    <w:rsid w:val="00EA4811"/>
    <w:rsid w:val="00EA4874"/>
    <w:rsid w:val="00EB18D8"/>
    <w:rsid w:val="00EB6AC0"/>
    <w:rsid w:val="00EB7873"/>
    <w:rsid w:val="00EC7D9E"/>
    <w:rsid w:val="00ED025B"/>
    <w:rsid w:val="00ED0366"/>
    <w:rsid w:val="00ED33E5"/>
    <w:rsid w:val="00EE10D1"/>
    <w:rsid w:val="00EE24E9"/>
    <w:rsid w:val="00EF394F"/>
    <w:rsid w:val="00EF3C4F"/>
    <w:rsid w:val="00F00E3D"/>
    <w:rsid w:val="00F041EB"/>
    <w:rsid w:val="00F04452"/>
    <w:rsid w:val="00F13CAA"/>
    <w:rsid w:val="00F16521"/>
    <w:rsid w:val="00F200BD"/>
    <w:rsid w:val="00F23842"/>
    <w:rsid w:val="00F26035"/>
    <w:rsid w:val="00F32531"/>
    <w:rsid w:val="00F41363"/>
    <w:rsid w:val="00F4271B"/>
    <w:rsid w:val="00F459F1"/>
    <w:rsid w:val="00F52AAA"/>
    <w:rsid w:val="00F546FF"/>
    <w:rsid w:val="00F56678"/>
    <w:rsid w:val="00F6737B"/>
    <w:rsid w:val="00F71B8B"/>
    <w:rsid w:val="00F73991"/>
    <w:rsid w:val="00F7755B"/>
    <w:rsid w:val="00F85E87"/>
    <w:rsid w:val="00F86572"/>
    <w:rsid w:val="00F87BBC"/>
    <w:rsid w:val="00F91FE2"/>
    <w:rsid w:val="00F947B6"/>
    <w:rsid w:val="00F969AF"/>
    <w:rsid w:val="00F977E2"/>
    <w:rsid w:val="00FA218A"/>
    <w:rsid w:val="00FB0DAD"/>
    <w:rsid w:val="00FB1A6A"/>
    <w:rsid w:val="00FB1B6E"/>
    <w:rsid w:val="00FB24A8"/>
    <w:rsid w:val="00FB31B5"/>
    <w:rsid w:val="00FB517F"/>
    <w:rsid w:val="00FB582E"/>
    <w:rsid w:val="00FC22A2"/>
    <w:rsid w:val="00FC73EB"/>
    <w:rsid w:val="00FD01ED"/>
    <w:rsid w:val="00FD194C"/>
    <w:rsid w:val="00FD4152"/>
    <w:rsid w:val="00FD6E7A"/>
    <w:rsid w:val="00FE0177"/>
    <w:rsid w:val="00FE0FCB"/>
    <w:rsid w:val="00FE1AAF"/>
    <w:rsid w:val="00FE236C"/>
    <w:rsid w:val="00FE3BEF"/>
    <w:rsid w:val="00FE3DAA"/>
    <w:rsid w:val="00FE7A1E"/>
    <w:rsid w:val="00FF6CF6"/>
    <w:rsid w:val="00FF73EA"/>
    <w:rsid w:val="0B9BB6B0"/>
    <w:rsid w:val="15F7F0BF"/>
    <w:rsid w:val="1F804DD3"/>
    <w:rsid w:val="22FBB69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E9E0D"/>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341D90"/>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341D90"/>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ind w:left="360"/>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3"/>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uiPriority w:val="99"/>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customStyle="1" w:styleId="Verborgentekst">
    <w:name w:val="Verborgen tekst"/>
    <w:rsid w:val="004F5200"/>
    <w:rPr>
      <w:rFonts w:ascii="V&amp;W Syntax (Adobe)" w:hAnsi="V&amp;W Syntax (Adobe)" w:cs="Arial"/>
      <w:b/>
      <w:i/>
      <w:vanish/>
      <w:color w:val="3366FF"/>
      <w:sz w:val="16"/>
      <w:szCs w:val="16"/>
    </w:rPr>
  </w:style>
  <w:style w:type="numbering" w:customStyle="1" w:styleId="OpmaakprofielGenummerd">
    <w:name w:val="Opmaakprofiel Genummerd"/>
    <w:basedOn w:val="Geenlijst"/>
    <w:rsid w:val="005A61CF"/>
    <w:pPr>
      <w:numPr>
        <w:numId w:val="18"/>
      </w:numPr>
    </w:pPr>
  </w:style>
  <w:style w:type="character" w:styleId="Hyperlink">
    <w:name w:val="Hyperlink"/>
    <w:rsid w:val="006A68D5"/>
    <w:rPr>
      <w:color w:val="0000FF"/>
      <w:u w:val="single"/>
    </w:rPr>
  </w:style>
  <w:style w:type="character" w:styleId="Zwaar">
    <w:name w:val="Strong"/>
    <w:basedOn w:val="Standaardalinea-lettertype"/>
    <w:uiPriority w:val="22"/>
    <w:qFormat/>
    <w:rsid w:val="00455DDB"/>
    <w:rPr>
      <w:b/>
      <w:bCs/>
    </w:rPr>
  </w:style>
  <w:style w:type="character" w:styleId="Nadruk">
    <w:name w:val="Emphasis"/>
    <w:basedOn w:val="Standaardalinea-lettertype"/>
    <w:uiPriority w:val="20"/>
    <w:qFormat/>
    <w:rsid w:val="00367451"/>
    <w:rPr>
      <w:i/>
      <w:iCs/>
    </w:rPr>
  </w:style>
  <w:style w:type="paragraph" w:styleId="Onderwerpvanopmerking">
    <w:name w:val="annotation subject"/>
    <w:basedOn w:val="Tekstopmerking"/>
    <w:next w:val="Tekstopmerking"/>
    <w:link w:val="OnderwerpvanopmerkingChar"/>
    <w:uiPriority w:val="99"/>
    <w:semiHidden/>
    <w:unhideWhenUsed/>
    <w:rsid w:val="00636B21"/>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36B21"/>
    <w:rPr>
      <w:rFonts w:ascii="Calibri" w:eastAsia="Times New Roman" w:hAnsi="Calibri" w:cs="Times New Roman"/>
      <w:b/>
      <w:bCs/>
      <w:sz w:val="20"/>
      <w:szCs w:val="20"/>
      <w:lang w:eastAsia="nl-NL"/>
    </w:rPr>
  </w:style>
  <w:style w:type="paragraph" w:styleId="Revisie">
    <w:name w:val="Revision"/>
    <w:hidden/>
    <w:uiPriority w:val="99"/>
    <w:semiHidden/>
    <w:rsid w:val="00636B2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605">
      <w:bodyDiv w:val="1"/>
      <w:marLeft w:val="0"/>
      <w:marRight w:val="0"/>
      <w:marTop w:val="0"/>
      <w:marBottom w:val="0"/>
      <w:divBdr>
        <w:top w:val="none" w:sz="0" w:space="0" w:color="auto"/>
        <w:left w:val="none" w:sz="0" w:space="0" w:color="auto"/>
        <w:bottom w:val="none" w:sz="0" w:space="0" w:color="auto"/>
        <w:right w:val="none" w:sz="0" w:space="0" w:color="auto"/>
      </w:divBdr>
    </w:div>
    <w:div w:id="531845084">
      <w:bodyDiv w:val="1"/>
      <w:marLeft w:val="0"/>
      <w:marRight w:val="0"/>
      <w:marTop w:val="0"/>
      <w:marBottom w:val="0"/>
      <w:divBdr>
        <w:top w:val="none" w:sz="0" w:space="0" w:color="auto"/>
        <w:left w:val="none" w:sz="0" w:space="0" w:color="auto"/>
        <w:bottom w:val="none" w:sz="0" w:space="0" w:color="auto"/>
        <w:right w:val="none" w:sz="0" w:space="0" w:color="auto"/>
      </w:divBdr>
    </w:div>
    <w:div w:id="675956765">
      <w:bodyDiv w:val="1"/>
      <w:marLeft w:val="0"/>
      <w:marRight w:val="0"/>
      <w:marTop w:val="0"/>
      <w:marBottom w:val="0"/>
      <w:divBdr>
        <w:top w:val="none" w:sz="0" w:space="0" w:color="auto"/>
        <w:left w:val="none" w:sz="0" w:space="0" w:color="auto"/>
        <w:bottom w:val="none" w:sz="0" w:space="0" w:color="auto"/>
        <w:right w:val="none" w:sz="0" w:space="0" w:color="auto"/>
      </w:divBdr>
    </w:div>
    <w:div w:id="914172644">
      <w:bodyDiv w:val="1"/>
      <w:marLeft w:val="0"/>
      <w:marRight w:val="0"/>
      <w:marTop w:val="0"/>
      <w:marBottom w:val="0"/>
      <w:divBdr>
        <w:top w:val="none" w:sz="0" w:space="0" w:color="auto"/>
        <w:left w:val="none" w:sz="0" w:space="0" w:color="auto"/>
        <w:bottom w:val="none" w:sz="0" w:space="0" w:color="auto"/>
        <w:right w:val="none" w:sz="0" w:space="0" w:color="auto"/>
      </w:divBdr>
    </w:div>
    <w:div w:id="933516957">
      <w:bodyDiv w:val="1"/>
      <w:marLeft w:val="0"/>
      <w:marRight w:val="0"/>
      <w:marTop w:val="0"/>
      <w:marBottom w:val="0"/>
      <w:divBdr>
        <w:top w:val="none" w:sz="0" w:space="0" w:color="auto"/>
        <w:left w:val="none" w:sz="0" w:space="0" w:color="auto"/>
        <w:bottom w:val="none" w:sz="0" w:space="0" w:color="auto"/>
        <w:right w:val="none" w:sz="0" w:space="0" w:color="auto"/>
      </w:divBdr>
    </w:div>
    <w:div w:id="1603420657">
      <w:bodyDiv w:val="1"/>
      <w:marLeft w:val="0"/>
      <w:marRight w:val="0"/>
      <w:marTop w:val="0"/>
      <w:marBottom w:val="0"/>
      <w:divBdr>
        <w:top w:val="none" w:sz="0" w:space="0" w:color="auto"/>
        <w:left w:val="none" w:sz="0" w:space="0" w:color="auto"/>
        <w:bottom w:val="none" w:sz="0" w:space="0" w:color="auto"/>
        <w:right w:val="none" w:sz="0" w:space="0" w:color="auto"/>
      </w:divBdr>
    </w:div>
    <w:div w:id="1677687014">
      <w:bodyDiv w:val="1"/>
      <w:marLeft w:val="0"/>
      <w:marRight w:val="0"/>
      <w:marTop w:val="0"/>
      <w:marBottom w:val="0"/>
      <w:divBdr>
        <w:top w:val="none" w:sz="0" w:space="0" w:color="auto"/>
        <w:left w:val="none" w:sz="0" w:space="0" w:color="auto"/>
        <w:bottom w:val="none" w:sz="0" w:space="0" w:color="auto"/>
        <w:right w:val="none" w:sz="0" w:space="0" w:color="auto"/>
      </w:divBdr>
      <w:divsChild>
        <w:div w:id="1013259502">
          <w:marLeft w:val="0"/>
          <w:marRight w:val="0"/>
          <w:marTop w:val="0"/>
          <w:marBottom w:val="0"/>
          <w:divBdr>
            <w:top w:val="none" w:sz="0" w:space="0" w:color="auto"/>
            <w:left w:val="none" w:sz="0" w:space="0" w:color="auto"/>
            <w:bottom w:val="none" w:sz="0" w:space="0" w:color="auto"/>
            <w:right w:val="none" w:sz="0" w:space="0" w:color="auto"/>
          </w:divBdr>
          <w:divsChild>
            <w:div w:id="323510814">
              <w:marLeft w:val="0"/>
              <w:marRight w:val="0"/>
              <w:marTop w:val="0"/>
              <w:marBottom w:val="0"/>
              <w:divBdr>
                <w:top w:val="none" w:sz="0" w:space="0" w:color="auto"/>
                <w:left w:val="none" w:sz="0" w:space="0" w:color="auto"/>
                <w:bottom w:val="none" w:sz="0" w:space="0" w:color="auto"/>
                <w:right w:val="none" w:sz="0" w:space="0" w:color="auto"/>
              </w:divBdr>
              <w:divsChild>
                <w:div w:id="502013150">
                  <w:marLeft w:val="0"/>
                  <w:marRight w:val="0"/>
                  <w:marTop w:val="0"/>
                  <w:marBottom w:val="0"/>
                  <w:divBdr>
                    <w:top w:val="none" w:sz="0" w:space="0" w:color="auto"/>
                    <w:left w:val="none" w:sz="0" w:space="0" w:color="auto"/>
                    <w:bottom w:val="none" w:sz="0" w:space="0" w:color="auto"/>
                    <w:right w:val="none" w:sz="0" w:space="0" w:color="auto"/>
                  </w:divBdr>
                  <w:divsChild>
                    <w:div w:id="1903514350">
                      <w:marLeft w:val="0"/>
                      <w:marRight w:val="0"/>
                      <w:marTop w:val="0"/>
                      <w:marBottom w:val="0"/>
                      <w:divBdr>
                        <w:top w:val="none" w:sz="0" w:space="0" w:color="auto"/>
                        <w:left w:val="none" w:sz="0" w:space="0" w:color="auto"/>
                        <w:bottom w:val="none" w:sz="0" w:space="0" w:color="auto"/>
                        <w:right w:val="none" w:sz="0" w:space="0" w:color="auto"/>
                      </w:divBdr>
                      <w:divsChild>
                        <w:div w:id="1485203179">
                          <w:marLeft w:val="0"/>
                          <w:marRight w:val="0"/>
                          <w:marTop w:val="0"/>
                          <w:marBottom w:val="0"/>
                          <w:divBdr>
                            <w:top w:val="none" w:sz="0" w:space="0" w:color="auto"/>
                            <w:left w:val="none" w:sz="0" w:space="0" w:color="auto"/>
                            <w:bottom w:val="none" w:sz="0" w:space="0" w:color="auto"/>
                            <w:right w:val="none" w:sz="0" w:space="0" w:color="auto"/>
                          </w:divBdr>
                          <w:divsChild>
                            <w:div w:id="174460778">
                              <w:marLeft w:val="0"/>
                              <w:marRight w:val="0"/>
                              <w:marTop w:val="0"/>
                              <w:marBottom w:val="0"/>
                              <w:divBdr>
                                <w:top w:val="none" w:sz="0" w:space="0" w:color="auto"/>
                                <w:left w:val="none" w:sz="0" w:space="0" w:color="auto"/>
                                <w:bottom w:val="none" w:sz="0" w:space="0" w:color="auto"/>
                                <w:right w:val="none" w:sz="0" w:space="0" w:color="auto"/>
                              </w:divBdr>
                              <w:divsChild>
                                <w:div w:id="189490820">
                                  <w:marLeft w:val="0"/>
                                  <w:marRight w:val="0"/>
                                  <w:marTop w:val="0"/>
                                  <w:marBottom w:val="0"/>
                                  <w:divBdr>
                                    <w:top w:val="none" w:sz="0" w:space="0" w:color="auto"/>
                                    <w:left w:val="none" w:sz="0" w:space="0" w:color="auto"/>
                                    <w:bottom w:val="none" w:sz="0" w:space="0" w:color="auto"/>
                                    <w:right w:val="none" w:sz="0" w:space="0" w:color="auto"/>
                                  </w:divBdr>
                                  <w:divsChild>
                                    <w:div w:id="1223834718">
                                      <w:marLeft w:val="0"/>
                                      <w:marRight w:val="0"/>
                                      <w:marTop w:val="0"/>
                                      <w:marBottom w:val="0"/>
                                      <w:divBdr>
                                        <w:top w:val="none" w:sz="0" w:space="0" w:color="auto"/>
                                        <w:left w:val="none" w:sz="0" w:space="0" w:color="auto"/>
                                        <w:bottom w:val="none" w:sz="0" w:space="0" w:color="auto"/>
                                        <w:right w:val="none" w:sz="0" w:space="0" w:color="auto"/>
                                      </w:divBdr>
                                      <w:divsChild>
                                        <w:div w:id="1742436459">
                                          <w:marLeft w:val="0"/>
                                          <w:marRight w:val="0"/>
                                          <w:marTop w:val="0"/>
                                          <w:marBottom w:val="0"/>
                                          <w:divBdr>
                                            <w:top w:val="none" w:sz="0" w:space="0" w:color="auto"/>
                                            <w:left w:val="none" w:sz="0" w:space="0" w:color="auto"/>
                                            <w:bottom w:val="none" w:sz="0" w:space="0" w:color="auto"/>
                                            <w:right w:val="none" w:sz="0" w:space="0" w:color="auto"/>
                                          </w:divBdr>
                                          <w:divsChild>
                                            <w:div w:id="383522914">
                                              <w:marLeft w:val="0"/>
                                              <w:marRight w:val="0"/>
                                              <w:marTop w:val="0"/>
                                              <w:marBottom w:val="0"/>
                                              <w:divBdr>
                                                <w:top w:val="none" w:sz="0" w:space="0" w:color="auto"/>
                                                <w:left w:val="none" w:sz="0" w:space="0" w:color="auto"/>
                                                <w:bottom w:val="none" w:sz="0" w:space="0" w:color="auto"/>
                                                <w:right w:val="none" w:sz="0" w:space="0" w:color="auto"/>
                                              </w:divBdr>
                                              <w:divsChild>
                                                <w:div w:id="287056986">
                                                  <w:marLeft w:val="0"/>
                                                  <w:marRight w:val="0"/>
                                                  <w:marTop w:val="0"/>
                                                  <w:marBottom w:val="0"/>
                                                  <w:divBdr>
                                                    <w:top w:val="none" w:sz="0" w:space="0" w:color="auto"/>
                                                    <w:left w:val="none" w:sz="0" w:space="0" w:color="auto"/>
                                                    <w:bottom w:val="none" w:sz="0" w:space="0" w:color="auto"/>
                                                    <w:right w:val="none" w:sz="0" w:space="0" w:color="auto"/>
                                                  </w:divBdr>
                                                  <w:divsChild>
                                                    <w:div w:id="8661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34" Type="http://schemas.openxmlformats.org/officeDocument/2006/relationships/footer" Target="footer13.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12.xml"/><Relationship Id="rId38"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rijksoverheid.nl" TargetMode="External"/><Relationship Id="rId29" Type="http://schemas.openxmlformats.org/officeDocument/2006/relationships/footer" Target="foot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rijksoverheid.nl" TargetMode="Externa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C://Program%20Files%20(x86)/Antea%20Group/Sjablonen/startup/RapportBlauwStaand.png" TargetMode="External"/><Relationship Id="rId1" Type="http://schemas.openxmlformats.org/officeDocument/2006/relationships/image" Target="media/image2.png"/><Relationship Id="rId5" Type="http://schemas.openxmlformats.org/officeDocument/2006/relationships/image" Target="media/image3.png"/><Relationship Id="rId4" Type="http://schemas.openxmlformats.org/officeDocument/2006/relationships/image" Target="C:/Program%20Files%20(x86)/Antea%20Group/Sjablonen/startup/RapportBlauwStaand.png"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413A5CE7214498FF5E206DEEF4168" ma:contentTypeVersion="19" ma:contentTypeDescription="Een nieuw document maken." ma:contentTypeScope="" ma:versionID="9ed649caaf90cde331accde3570e293f">
  <xsd:schema xmlns:xsd="http://www.w3.org/2001/XMLSchema" xmlns:xs="http://www.w3.org/2001/XMLSchema" xmlns:p="http://schemas.microsoft.com/office/2006/metadata/properties" xmlns:ns2="299dd6e3-3b93-4c42-8e98-e537e61315e9" xmlns:ns3="a0d65696-2b6e-402d-b91b-c2713f061089" targetNamespace="http://schemas.microsoft.com/office/2006/metadata/properties" ma:root="true" ma:fieldsID="2dde030ab7ef84fc754608187d113a89" ns2:_="" ns3:_="">
    <xsd:import namespace="299dd6e3-3b93-4c42-8e98-e537e61315e9"/>
    <xsd:import namespace="a0d65696-2b6e-402d-b91b-c2713f0610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Ontwikkelaar" minOccurs="0"/>
                <xsd:element ref="ns2:Ontwikkelaar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dd6e3-3b93-4c42-8e98-e537e6131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description="" ma:indexed="true"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de4f500-e32a-4cc8-be95-7836f532070e" ma:termSetId="09814cd3-568e-fe90-9814-8d621ff8fb84" ma:anchorId="fba54fb3-c3e1-fe81-a776-ca4b69148c4d" ma:open="true" ma:isKeyword="false">
      <xsd:complexType>
        <xsd:sequence>
          <xsd:element ref="pc:Terms" minOccurs="0" maxOccurs="1"/>
        </xsd:sequence>
      </xsd:complexType>
    </xsd:element>
    <xsd:element name="Ontwikkelaar" ma:index="24" nillable="true" ma:displayName="Ontwikkelaar" ma:description="Welke ontwikkelaar behandelt dit project" ma:format="Dropdown" ma:indexed="true" ma:internalName="Ontwikkelaar">
      <xsd:simpleType>
        <xsd:restriction base="dms:Choice">
          <xsd:enumeration value="M. Bus"/>
          <xsd:enumeration value="B. van Nierop"/>
          <xsd:enumeration value="C.N.M. Toussaint"/>
          <xsd:enumeration value="E.J. de Jong"/>
          <xsd:enumeration value="L. Pors"/>
          <xsd:enumeration value="D.C. Smitsmam"/>
          <xsd:enumeration value="W.J. Koppejan"/>
          <xsd:enumeration value="J. Meijs"/>
          <xsd:enumeration value="B. Bruseker"/>
          <xsd:enumeration value="C. van der Vlugt"/>
          <xsd:enumeration value="W. de Haas"/>
          <xsd:enumeration value="F. Kurvers"/>
          <xsd:enumeration value="J. Roijers"/>
        </xsd:restriction>
      </xsd:simpleType>
    </xsd:element>
    <xsd:element name="Ontwikkelaar2" ma:index="25" nillable="true" ma:displayName="Ontwikkelaar(s)" ma:format="Dropdown" ma:list="UserInfo" ma:SharePointGroup="0" ma:internalName="Ontwikkelaar2">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d65696-2b6e-402d-b91b-c2713f061089"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015c323-bc02-45c5-af0a-96af754034f9}" ma:internalName="TaxCatchAll" ma:showField="CatchAllData" ma:web="a0d65696-2b6e-402d-b91b-c2713f061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twikkelaar xmlns="299dd6e3-3b93-4c42-8e98-e537e61315e9" xsi:nil="true"/>
    <TaxCatchAll xmlns="a0d65696-2b6e-402d-b91b-c2713f061089" xsi:nil="true"/>
    <lcf76f155ced4ddcb4097134ff3c332f xmlns="299dd6e3-3b93-4c42-8e98-e537e61315e9">
      <Terms xmlns="http://schemas.microsoft.com/office/infopath/2007/PartnerControls"/>
    </lcf76f155ced4ddcb4097134ff3c332f>
    <Ontwikkelaar2 xmlns="299dd6e3-3b93-4c42-8e98-e537e61315e9">
      <UserInfo>
        <DisplayName/>
        <AccountId xsi:nil="true"/>
        <AccountType/>
      </UserInfo>
    </Ontwikkelaar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A6A23-A62B-4A37-B16C-365318B6A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dd6e3-3b93-4c42-8e98-e537e61315e9"/>
    <ds:schemaRef ds:uri="a0d65696-2b6e-402d-b91b-c2713f061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C3D56-ECC6-4FAE-A0C1-6ED6FBA35D9A}">
  <ds:schemaRefs>
    <ds:schemaRef ds:uri="http://schemas.microsoft.com/sharepoint/v3/contenttype/forms"/>
  </ds:schemaRefs>
</ds:datastoreItem>
</file>

<file path=customXml/itemProps3.xml><?xml version="1.0" encoding="utf-8"?>
<ds:datastoreItem xmlns:ds="http://schemas.openxmlformats.org/officeDocument/2006/customXml" ds:itemID="{9BE633B2-50C0-49AF-9616-2743294E72F9}">
  <ds:schemaRefs>
    <ds:schemaRef ds:uri="http://schemas.microsoft.com/office/2006/metadata/properties"/>
    <ds:schemaRef ds:uri="http://schemas.microsoft.com/office/infopath/2007/PartnerControls"/>
    <ds:schemaRef ds:uri="299dd6e3-3b93-4c42-8e98-e537e61315e9"/>
    <ds:schemaRef ds:uri="a0d65696-2b6e-402d-b91b-c2713f061089"/>
  </ds:schemaRefs>
</ds:datastoreItem>
</file>

<file path=customXml/itemProps4.xml><?xml version="1.0" encoding="utf-8"?>
<ds:datastoreItem xmlns:ds="http://schemas.openxmlformats.org/officeDocument/2006/customXml" ds:itemID="{F6ED9CA0-69F7-4258-B06C-254234DD6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4</TotalTime>
  <Pages>28</Pages>
  <Words>7560</Words>
  <Characters>41580</Characters>
  <Application>Microsoft Office Word</Application>
  <DocSecurity>0</DocSecurity>
  <Lines>346</Lines>
  <Paragraphs>98</Paragraphs>
  <ScaleCrop>false</ScaleCrop>
  <HeadingPairs>
    <vt:vector size="2" baseType="variant">
      <vt:variant>
        <vt:lpstr>Titel</vt:lpstr>
      </vt:variant>
      <vt:variant>
        <vt:i4>1</vt:i4>
      </vt:variant>
    </vt:vector>
  </HeadingPairs>
  <TitlesOfParts>
    <vt:vector size="1" baseType="lpstr">
      <vt:lpstr>A23a Model Inschrijvingsleidraad openbaar LAAGSTE PRIJS ARW 2016 versie 1.3 1 nov 2020.docx</vt:lpstr>
    </vt:vector>
  </TitlesOfParts>
  <Company>AnteaGroup</Company>
  <LinksUpToDate>false</LinksUpToDate>
  <CharactersWithSpaces>49042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A23a Model Inschrijvingsleidraad openbaar LAAGSTE PRIJS ARW 2016 versie 1.3 1 nov 2020.docx</dc:title>
  <dc:subject/>
  <dc:creator>Otter Hillie, H.</dc:creator>
  <cp:keywords/>
  <dc:description/>
  <cp:lastModifiedBy>Remco de Kievit</cp:lastModifiedBy>
  <cp:revision>8</cp:revision>
  <cp:lastPrinted>2016-09-21T08:08:00Z</cp:lastPrinted>
  <dcterms:created xsi:type="dcterms:W3CDTF">2023-12-19T14:28:00Z</dcterms:created>
  <dcterms:modified xsi:type="dcterms:W3CDTF">2023-12-19T14:34:00Z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0x01010007D413A5CE7214498FF5E206DEEF4168</vt:lpwstr>
  </property>
  <property fmtid="{D5CDD505-2E9C-101B-9397-08002B2CF9AE}" pid="3" name="Order">
    <vt:r8>36000</vt:r8>
  </property>
</Properties>
</file>