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5347F" w14:textId="4B09E6F7" w:rsidR="008C766A" w:rsidRDefault="00DD1235" w:rsidP="00DD1235">
      <w:pPr>
        <w:pStyle w:val="Kop1"/>
      </w:pPr>
      <w:r>
        <w:t xml:space="preserve">Bijlage </w:t>
      </w:r>
      <w:r w:rsidR="00997376">
        <w:t>8</w:t>
      </w:r>
      <w:r>
        <w:t xml:space="preserve"> Verklaring </w:t>
      </w:r>
      <w:r w:rsidR="00B255B9">
        <w:t>s</w:t>
      </w:r>
      <w:r>
        <w:t>anctiepakket Russische partijen</w:t>
      </w:r>
    </w:p>
    <w:p w14:paraId="50FBCE5E" w14:textId="77777777" w:rsidR="001B011A" w:rsidRPr="00FC5F28" w:rsidRDefault="009D5C3D" w:rsidP="009D5C3D">
      <w:p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t xml:space="preserve">Onderstaande verklaring dient inschrijver naar waarheid in te vullen. </w:t>
      </w:r>
    </w:p>
    <w:p w14:paraId="6728CB01" w14:textId="77777777" w:rsidR="001B011A" w:rsidRPr="00FC5F28" w:rsidRDefault="009D5C3D" w:rsidP="009D5C3D">
      <w:p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t xml:space="preserve">De verklaring wordt ondertekend door een persoon die </w:t>
      </w:r>
      <w:r w:rsidR="001B011A" w:rsidRPr="00FC5F28">
        <w:rPr>
          <w:rFonts w:ascii="Calibri Light" w:hAnsi="Calibri Light" w:cs="Calibri Light"/>
          <w:sz w:val="20"/>
          <w:szCs w:val="24"/>
        </w:rPr>
        <w:t>volgens</w:t>
      </w:r>
      <w:r w:rsidRPr="00FC5F28">
        <w:rPr>
          <w:rFonts w:ascii="Calibri Light" w:hAnsi="Calibri Light" w:cs="Calibri Light"/>
          <w:sz w:val="20"/>
          <w:szCs w:val="24"/>
        </w:rPr>
        <w:t xml:space="preserve"> het handelsregister bevoegd is om inschrijver te vertegenwoordigen en om namens inschrijver dit formulier te ondertekenen. </w:t>
      </w:r>
    </w:p>
    <w:p w14:paraId="2300E3EB" w14:textId="77777777" w:rsidR="008364CB" w:rsidRPr="00FC5F28" w:rsidRDefault="009D5C3D" w:rsidP="009D5C3D">
      <w:p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t xml:space="preserve">De verklaring kan ook worden ondertekend door een persoon die beschikt over een toereikende volmacht van degene die </w:t>
      </w:r>
      <w:r w:rsidR="001B011A" w:rsidRPr="00FC5F28">
        <w:rPr>
          <w:rFonts w:ascii="Calibri Light" w:hAnsi="Calibri Light" w:cs="Calibri Light"/>
          <w:sz w:val="20"/>
          <w:szCs w:val="24"/>
        </w:rPr>
        <w:t>volgens</w:t>
      </w:r>
      <w:r w:rsidRPr="00FC5F28">
        <w:rPr>
          <w:rFonts w:ascii="Calibri Light" w:hAnsi="Calibri Light" w:cs="Calibri Light"/>
          <w:sz w:val="20"/>
          <w:szCs w:val="24"/>
        </w:rPr>
        <w:t xml:space="preserve"> het handelsregister bevoegd is om inschrijver te vertegenwoordigen.</w:t>
      </w:r>
    </w:p>
    <w:p w14:paraId="74348031" w14:textId="77777777" w:rsidR="00D6626D" w:rsidRPr="00FC5F28" w:rsidRDefault="00D6626D" w:rsidP="009D5C3D">
      <w:p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t>In onderstaande tabellen dient inschrijver:</w:t>
      </w:r>
    </w:p>
    <w:p w14:paraId="1D26BF21" w14:textId="77777777" w:rsidR="007E4487" w:rsidRPr="00FC5F28" w:rsidRDefault="007E4487" w:rsidP="008364CB">
      <w:pPr>
        <w:pStyle w:val="Lijstalinea"/>
        <w:numPr>
          <w:ilvl w:val="0"/>
          <w:numId w:val="45"/>
        </w:num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t>de vragen over Russische betrokkenheid bij de onderneming van inschrijver of de overheidsopdracht beantwoord door het aankruisen van de toepasselijke (rechts)situatie (</w:t>
      </w:r>
      <w:r w:rsidR="00B255B9" w:rsidRPr="00FC5F28">
        <w:rPr>
          <w:rFonts w:ascii="Calibri Light" w:hAnsi="Calibri Light" w:cs="Calibri Light"/>
          <w:sz w:val="20"/>
          <w:szCs w:val="24"/>
        </w:rPr>
        <w:t>j</w:t>
      </w:r>
      <w:r w:rsidRPr="00FC5F28">
        <w:rPr>
          <w:rFonts w:ascii="Calibri Light" w:hAnsi="Calibri Light" w:cs="Calibri Light"/>
          <w:sz w:val="20"/>
          <w:szCs w:val="24"/>
        </w:rPr>
        <w:t>a/</w:t>
      </w:r>
      <w:r w:rsidR="00B255B9" w:rsidRPr="00FC5F28">
        <w:rPr>
          <w:rFonts w:ascii="Calibri Light" w:hAnsi="Calibri Light" w:cs="Calibri Light"/>
          <w:sz w:val="20"/>
          <w:szCs w:val="24"/>
        </w:rPr>
        <w:t>n</w:t>
      </w:r>
      <w:r w:rsidRPr="00FC5F28">
        <w:rPr>
          <w:rFonts w:ascii="Calibri Light" w:hAnsi="Calibri Light" w:cs="Calibri Light"/>
          <w:sz w:val="20"/>
          <w:szCs w:val="24"/>
        </w:rPr>
        <w:t>ee);</w:t>
      </w:r>
    </w:p>
    <w:p w14:paraId="113D6ED5" w14:textId="01579F9A" w:rsidR="007151A4" w:rsidRPr="00FC5F28" w:rsidRDefault="00DE0E54" w:rsidP="00997376">
      <w:pPr>
        <w:pStyle w:val="Lijstalinea"/>
        <w:numPr>
          <w:ilvl w:val="0"/>
          <w:numId w:val="45"/>
        </w:num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t xml:space="preserve">de bedrijfsgegevens in te vullen die ook op de </w:t>
      </w:r>
      <w:r w:rsidR="00B255B9" w:rsidRPr="00FC5F28">
        <w:rPr>
          <w:rFonts w:ascii="Calibri Light" w:hAnsi="Calibri Light" w:cs="Calibri Light"/>
          <w:sz w:val="20"/>
          <w:szCs w:val="24"/>
        </w:rPr>
        <w:t>v</w:t>
      </w:r>
      <w:r w:rsidRPr="00FC5F28">
        <w:rPr>
          <w:rFonts w:ascii="Calibri Light" w:hAnsi="Calibri Light" w:cs="Calibri Light"/>
          <w:sz w:val="20"/>
          <w:szCs w:val="24"/>
        </w:rPr>
        <w:t xml:space="preserve">erklaring van </w:t>
      </w:r>
      <w:r w:rsidR="00B255B9" w:rsidRPr="00FC5F28">
        <w:rPr>
          <w:rFonts w:ascii="Calibri Light" w:hAnsi="Calibri Light" w:cs="Calibri Light"/>
          <w:sz w:val="20"/>
          <w:szCs w:val="24"/>
        </w:rPr>
        <w:t>i</w:t>
      </w:r>
      <w:r w:rsidRPr="00FC5F28">
        <w:rPr>
          <w:rFonts w:ascii="Calibri Light" w:hAnsi="Calibri Light" w:cs="Calibri Light"/>
          <w:sz w:val="20"/>
          <w:szCs w:val="24"/>
        </w:rPr>
        <w:t>nschrijving en het Uniform Europees Aanbestedingsdocument (UEA) zijn vermeld.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:rsidRPr="00FC5F28" w14:paraId="70D734D7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CD1A257" w14:textId="77777777" w:rsidR="00DE0E54" w:rsidRPr="00FC5F28" w:rsidRDefault="00DE0E54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3755" w:type="dxa"/>
          </w:tcPr>
          <w:p w14:paraId="114DCFF4" w14:textId="77777777" w:rsidR="00DE0E54" w:rsidRPr="00FC5F28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Vraag</w:t>
            </w:r>
          </w:p>
        </w:tc>
        <w:tc>
          <w:tcPr>
            <w:tcW w:w="2088" w:type="dxa"/>
          </w:tcPr>
          <w:p w14:paraId="712F904A" w14:textId="77777777" w:rsidR="00DE0E54" w:rsidRPr="00FC5F28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Ja</w:t>
            </w:r>
          </w:p>
        </w:tc>
        <w:tc>
          <w:tcPr>
            <w:tcW w:w="2088" w:type="dxa"/>
          </w:tcPr>
          <w:p w14:paraId="48BF601E" w14:textId="77777777" w:rsidR="00DE0E54" w:rsidRPr="00FC5F28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Nee</w:t>
            </w:r>
          </w:p>
        </w:tc>
      </w:tr>
      <w:tr w:rsidR="00DE0E54" w:rsidRPr="00FC5F28" w14:paraId="0EB99D32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B13030F" w14:textId="77777777" w:rsidR="00DE0E54" w:rsidRPr="00FC5F28" w:rsidRDefault="00DE0E54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1</w:t>
            </w:r>
          </w:p>
        </w:tc>
        <w:tc>
          <w:tcPr>
            <w:tcW w:w="3755" w:type="dxa"/>
          </w:tcPr>
          <w:p w14:paraId="7369201A" w14:textId="77777777" w:rsidR="00DE0E54" w:rsidRPr="00FC5F28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Is inschrijver een Russisch onderdaan of een in Rusland gevestigde natuurlijke persoon, rechtspersoon, entiteit of (ander) lichaam?</w:t>
            </w:r>
          </w:p>
          <w:p w14:paraId="2301747E" w14:textId="77777777" w:rsidR="007D437E" w:rsidRPr="00FC5F28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9DEC0BF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19510FD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DE0E54" w:rsidRPr="00FC5F28" w14:paraId="79661CE4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1D02E22" w14:textId="77777777" w:rsidR="00DE0E54" w:rsidRPr="00FC5F28" w:rsidRDefault="00DE0E54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2</w:t>
            </w:r>
          </w:p>
        </w:tc>
        <w:tc>
          <w:tcPr>
            <w:tcW w:w="3755" w:type="dxa"/>
          </w:tcPr>
          <w:p w14:paraId="2A866CD9" w14:textId="77777777" w:rsidR="00DE0E54" w:rsidRPr="00FC5F28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Is inschrijver een rechtspersoon, entiteit of lichaam waarvan de eigendomsrechten voor meer dan 50 % direct of indirect in handen zijn van een entiteit zoals opgesomd in vraag 1?</w:t>
            </w:r>
          </w:p>
          <w:p w14:paraId="020A97E8" w14:textId="77777777" w:rsidR="005B20B4" w:rsidRPr="00FC5F28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6B7245F1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19F22445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DE0E54" w:rsidRPr="00FC5F28" w14:paraId="0E0B706D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D6F4F03" w14:textId="77777777" w:rsidR="00DE0E54" w:rsidRPr="00FC5F28" w:rsidRDefault="00DE0E54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3</w:t>
            </w:r>
          </w:p>
        </w:tc>
        <w:tc>
          <w:tcPr>
            <w:tcW w:w="3755" w:type="dxa"/>
          </w:tcPr>
          <w:p w14:paraId="12370D6B" w14:textId="77777777" w:rsidR="00DE0E54" w:rsidRPr="00FC5F28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Is inschrijver een natuurlijke persoon of rechtspersoon, entiteit of lichaam handelend namens of op aanwijzing van een entiteit zoals opgesomd of bedoeld in vraag 1 of 2?</w:t>
            </w:r>
          </w:p>
          <w:p w14:paraId="650A87DA" w14:textId="77777777" w:rsidR="00BA03A0" w:rsidRPr="00FC5F28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600AA90F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14048FC0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DE0E54" w:rsidRPr="00FC5F28" w14:paraId="318BC28F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7E4B77F" w14:textId="77777777" w:rsidR="00DE0E54" w:rsidRPr="00FC5F28" w:rsidRDefault="00DE0E54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4</w:t>
            </w:r>
          </w:p>
        </w:tc>
        <w:tc>
          <w:tcPr>
            <w:tcW w:w="3755" w:type="dxa"/>
          </w:tcPr>
          <w:p w14:paraId="4C60824A" w14:textId="77777777" w:rsidR="00DE0E54" w:rsidRPr="00FC5F28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Maakt inschrijver voor het voldoen aan 1) de geschiktheidseisen of bij 2) uitvoering van de (</w:t>
            </w:r>
            <w:proofErr w:type="spellStart"/>
            <w:r w:rsidRPr="00FC5F28">
              <w:rPr>
                <w:rFonts w:ascii="Calibri Light" w:hAnsi="Calibri Light" w:cs="Calibri Light"/>
                <w:sz w:val="20"/>
                <w:szCs w:val="24"/>
              </w:rPr>
              <w:t>overheids</w:t>
            </w:r>
            <w:proofErr w:type="spellEnd"/>
            <w:r w:rsidRPr="00FC5F28">
              <w:rPr>
                <w:rFonts w:ascii="Calibri Light" w:hAnsi="Calibri Light" w:cs="Calibri Light"/>
                <w:sz w:val="20"/>
                <w:szCs w:val="24"/>
              </w:rPr>
              <w:t>)opdracht gebruik van onderaannemers, leveranciers of entiteiten (zoals opgesomd in vraag 1 en 2) die meer dan 10 % van de waarde van de opdracht vertegenwoordigen?</w:t>
            </w:r>
          </w:p>
          <w:p w14:paraId="2D733417" w14:textId="77777777" w:rsidR="005B4B8B" w:rsidRPr="00FC5F28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37A21CB7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  <w:tc>
          <w:tcPr>
            <w:tcW w:w="2088" w:type="dxa"/>
          </w:tcPr>
          <w:p w14:paraId="61346175" w14:textId="77777777" w:rsidR="00DE0E54" w:rsidRPr="00FC5F28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</w:tbl>
    <w:p w14:paraId="59B3C7DB" w14:textId="77777777" w:rsidR="00DE0E54" w:rsidRPr="00FC5F28" w:rsidRDefault="00C01BE6" w:rsidP="00DE0E54">
      <w:pPr>
        <w:rPr>
          <w:rFonts w:ascii="Calibri Light" w:hAnsi="Calibri Light" w:cs="Calibri Light"/>
          <w:sz w:val="20"/>
          <w:szCs w:val="24"/>
        </w:rPr>
      </w:pPr>
      <w:r w:rsidRPr="00FC5F28">
        <w:rPr>
          <w:rFonts w:ascii="Calibri Light" w:hAnsi="Calibri Light" w:cs="Calibri Light"/>
          <w:sz w:val="20"/>
          <w:szCs w:val="24"/>
        </w:rPr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FC5F28">
          <w:rPr>
            <w:rStyle w:val="Hyperlink"/>
            <w:rFonts w:ascii="Calibri Light" w:hAnsi="Calibri Light" w:cs="Calibri Light"/>
            <w:sz w:val="20"/>
            <w:szCs w:val="24"/>
          </w:rPr>
          <w:t>https://eur-lex.europa.eu/legal-content/EN/TXT/?uri=OJ:L:2022:111:TOC</w:t>
        </w:r>
      </w:hyperlink>
      <w:r w:rsidRPr="00FC5F28">
        <w:rPr>
          <w:rFonts w:ascii="Calibri Light" w:hAnsi="Calibri Light" w:cs="Calibri Light"/>
          <w:sz w:val="20"/>
          <w:szCs w:val="24"/>
        </w:rPr>
        <w:t>).</w:t>
      </w:r>
    </w:p>
    <w:p w14:paraId="61070994" w14:textId="77777777" w:rsidR="002A3B43" w:rsidRPr="00FC5F28" w:rsidRDefault="002A3B43" w:rsidP="00DE0E54">
      <w:pPr>
        <w:rPr>
          <w:rFonts w:ascii="Calibri Light" w:hAnsi="Calibri Light" w:cs="Calibri Light"/>
          <w:sz w:val="20"/>
          <w:szCs w:val="24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FC5F28" w14:paraId="5631EF80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607579E" w14:textId="77777777" w:rsidR="002A3B43" w:rsidRPr="00FC5F28" w:rsidRDefault="002A3B43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Statutaire naam inschrijver</w:t>
            </w:r>
          </w:p>
        </w:tc>
        <w:tc>
          <w:tcPr>
            <w:tcW w:w="5522" w:type="dxa"/>
          </w:tcPr>
          <w:p w14:paraId="42B934F8" w14:textId="77777777" w:rsidR="00244B8C" w:rsidRPr="00FC5F28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2A3B43" w:rsidRPr="00FC5F28" w14:paraId="2D721FC0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4BDE06F" w14:textId="77777777" w:rsidR="002A3B43" w:rsidRPr="00FC5F28" w:rsidRDefault="00C01BE6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Naam ondertekenaar</w:t>
            </w:r>
          </w:p>
        </w:tc>
        <w:tc>
          <w:tcPr>
            <w:tcW w:w="5522" w:type="dxa"/>
          </w:tcPr>
          <w:p w14:paraId="1357E17C" w14:textId="77777777" w:rsidR="00244B8C" w:rsidRPr="00FC5F28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2A3B43" w:rsidRPr="00FC5F28" w14:paraId="257FAE30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38CA17" w14:textId="77777777" w:rsidR="002A3B43" w:rsidRPr="00FC5F28" w:rsidRDefault="00C01BE6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Functie ondertekenaar</w:t>
            </w:r>
          </w:p>
        </w:tc>
        <w:tc>
          <w:tcPr>
            <w:tcW w:w="5522" w:type="dxa"/>
          </w:tcPr>
          <w:p w14:paraId="33AD96D1" w14:textId="77777777" w:rsidR="00244B8C" w:rsidRPr="00FC5F28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2A3B43" w:rsidRPr="00FC5F28" w14:paraId="2C045ACF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4A2E3F" w14:textId="77777777" w:rsidR="002A3B43" w:rsidRPr="00FC5F28" w:rsidRDefault="00C01BE6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Handtekening</w:t>
            </w:r>
          </w:p>
        </w:tc>
        <w:tc>
          <w:tcPr>
            <w:tcW w:w="5522" w:type="dxa"/>
          </w:tcPr>
          <w:p w14:paraId="6EDCF350" w14:textId="77777777" w:rsidR="002A3B43" w:rsidRPr="00FC5F28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  <w:p w14:paraId="2D6F2865" w14:textId="77777777" w:rsidR="00244B8C" w:rsidRPr="00FC5F28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  <w:p w14:paraId="1C6D6690" w14:textId="77777777" w:rsidR="00244B8C" w:rsidRPr="00FC5F28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  <w:tr w:rsidR="002A3B43" w:rsidRPr="00FC5F28" w14:paraId="1FBFB62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E1C8F64" w14:textId="77777777" w:rsidR="002A3B43" w:rsidRPr="00FC5F28" w:rsidRDefault="00C01BE6" w:rsidP="00DE0E54">
            <w:pPr>
              <w:rPr>
                <w:rFonts w:ascii="Calibri Light" w:hAnsi="Calibri Light" w:cs="Calibri Light"/>
                <w:sz w:val="20"/>
                <w:szCs w:val="24"/>
              </w:rPr>
            </w:pPr>
            <w:r w:rsidRPr="00FC5F28">
              <w:rPr>
                <w:rFonts w:ascii="Calibri Light" w:hAnsi="Calibri Light" w:cs="Calibri Light"/>
                <w:sz w:val="20"/>
                <w:szCs w:val="24"/>
              </w:rPr>
              <w:t>Plaats en datum</w:t>
            </w:r>
          </w:p>
        </w:tc>
        <w:tc>
          <w:tcPr>
            <w:tcW w:w="5522" w:type="dxa"/>
          </w:tcPr>
          <w:p w14:paraId="68B5C126" w14:textId="77777777" w:rsidR="00244B8C" w:rsidRPr="00FC5F28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20"/>
                <w:szCs w:val="24"/>
              </w:rPr>
            </w:pPr>
          </w:p>
        </w:tc>
      </w:tr>
    </w:tbl>
    <w:p w14:paraId="18BAFC56" w14:textId="77777777" w:rsidR="00223A5F" w:rsidRPr="00FC5F28" w:rsidRDefault="00223A5F" w:rsidP="00DE0E54">
      <w:pPr>
        <w:rPr>
          <w:sz w:val="20"/>
          <w:szCs w:val="24"/>
        </w:rPr>
      </w:pPr>
    </w:p>
    <w:sectPr w:rsidR="00223A5F" w:rsidRPr="00FC5F28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A46A0" w14:textId="77777777" w:rsidR="002D008C" w:rsidRDefault="002D008C" w:rsidP="00F43396">
      <w:pPr>
        <w:spacing w:line="240" w:lineRule="auto"/>
      </w:pPr>
      <w:r>
        <w:separator/>
      </w:r>
    </w:p>
    <w:p w14:paraId="3D742950" w14:textId="77777777" w:rsidR="002D008C" w:rsidRDefault="002D008C"/>
    <w:p w14:paraId="2C61BCF4" w14:textId="77777777" w:rsidR="002D008C" w:rsidRDefault="002D008C"/>
  </w:endnote>
  <w:endnote w:type="continuationSeparator" w:id="0">
    <w:p w14:paraId="127D6AB8" w14:textId="77777777" w:rsidR="002D008C" w:rsidRDefault="002D008C" w:rsidP="00F43396">
      <w:pPr>
        <w:spacing w:line="240" w:lineRule="auto"/>
      </w:pPr>
      <w:r>
        <w:continuationSeparator/>
      </w:r>
    </w:p>
    <w:p w14:paraId="7073C1F3" w14:textId="77777777" w:rsidR="002D008C" w:rsidRDefault="002D008C"/>
    <w:p w14:paraId="23E46E75" w14:textId="77777777" w:rsidR="002D008C" w:rsidRDefault="002D008C"/>
  </w:endnote>
  <w:endnote w:type="continuationNotice" w:id="1">
    <w:p w14:paraId="583273D6" w14:textId="77777777" w:rsidR="002D008C" w:rsidRDefault="002D008C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C1FB8" w14:textId="5BB54320" w:rsidR="00997376" w:rsidRPr="0046272C" w:rsidRDefault="00997376" w:rsidP="00997376">
    <w:pPr>
      <w:pStyle w:val="Voettekst"/>
      <w:rPr>
        <w:rStyle w:val="Sjabloontekst"/>
      </w:rPr>
    </w:pPr>
    <w:r w:rsidRPr="00C54031"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4EFD76C3" wp14:editId="6CC1EE0E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1659156585" name="Vrije vorm: vorm 16591565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C4AD56" id="Vrije vorm: vorm 1659156585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C54031"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66D67968" wp14:editId="4CFC816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04DF8FD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144129">
      <w:t xml:space="preserve">Inhuur broker - </w:t>
    </w:r>
    <w:r w:rsidRPr="00C54031">
      <w:t>Werk en Inkomen Lekstroom</w:t>
    </w:r>
  </w:p>
  <w:p w14:paraId="3335D338" w14:textId="6363DEBF" w:rsidR="001F1F33" w:rsidRPr="00997376" w:rsidRDefault="00144129" w:rsidP="00997376">
    <w:pPr>
      <w:pStyle w:val="Voettekst"/>
    </w:pPr>
    <w:r>
      <w:t>Kenmerk: TN 440411</w:t>
    </w:r>
    <w:r w:rsidR="00997376" w:rsidRPr="0046272C">
      <w:ptab w:relativeTo="margin" w:alignment="right" w:leader="none"/>
    </w:r>
    <w:r w:rsidR="00997376" w:rsidRPr="0046272C">
      <w:t>pagina</w:t>
    </w:r>
    <w:r w:rsidR="00997376" w:rsidRPr="00582707">
      <w:t xml:space="preserve"> </w:t>
    </w:r>
    <w:r w:rsidR="00997376" w:rsidRPr="00582707">
      <w:fldChar w:fldCharType="begin"/>
    </w:r>
    <w:r w:rsidR="00997376" w:rsidRPr="00582707">
      <w:instrText>PAGE  \* Arabic  \* MERGEFORMAT</w:instrText>
    </w:r>
    <w:r w:rsidR="00997376" w:rsidRPr="00582707">
      <w:fldChar w:fldCharType="separate"/>
    </w:r>
    <w:r w:rsidR="00997376">
      <w:t>18</w:t>
    </w:r>
    <w:r w:rsidR="00997376" w:rsidRPr="00582707">
      <w:fldChar w:fldCharType="end"/>
    </w:r>
    <w:r w:rsidR="00997376" w:rsidRPr="00582707">
      <w:t xml:space="preserve"> van </w:t>
    </w:r>
    <w:fldSimple w:instr="NUMPAGES  \* Arabic  \* MERGEFORMAT">
      <w:r w:rsidR="00997376">
        <w:t>19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B076F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F066D95" wp14:editId="34A6E39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2D688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75F871" wp14:editId="25C8BFB3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3B2580B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72791D4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97AE0" w14:textId="77777777" w:rsidR="002D008C" w:rsidRDefault="002D008C" w:rsidP="00F43396">
      <w:pPr>
        <w:spacing w:line="240" w:lineRule="auto"/>
      </w:pPr>
      <w:r>
        <w:separator/>
      </w:r>
    </w:p>
    <w:p w14:paraId="00CBB1FB" w14:textId="77777777" w:rsidR="002D008C" w:rsidRDefault="002D008C"/>
    <w:p w14:paraId="2177978E" w14:textId="77777777" w:rsidR="002D008C" w:rsidRDefault="002D008C"/>
  </w:footnote>
  <w:footnote w:type="continuationSeparator" w:id="0">
    <w:p w14:paraId="3ED170FA" w14:textId="77777777" w:rsidR="002D008C" w:rsidRDefault="002D008C" w:rsidP="00F43396">
      <w:pPr>
        <w:spacing w:line="240" w:lineRule="auto"/>
      </w:pPr>
      <w:r>
        <w:continuationSeparator/>
      </w:r>
    </w:p>
    <w:p w14:paraId="03E80B87" w14:textId="77777777" w:rsidR="002D008C" w:rsidRDefault="002D008C"/>
    <w:p w14:paraId="780EF250" w14:textId="77777777" w:rsidR="002D008C" w:rsidRDefault="002D008C"/>
  </w:footnote>
  <w:footnote w:type="continuationNotice" w:id="1">
    <w:p w14:paraId="7FBDB473" w14:textId="77777777" w:rsidR="002D008C" w:rsidRDefault="002D008C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224DB" w14:textId="38A3AABC" w:rsidR="00BD3EE2" w:rsidRDefault="00997376" w:rsidP="004B24E8">
    <w:pPr>
      <w:pStyle w:val="Toelichtendetekst"/>
      <w:jc w:val="right"/>
    </w:pPr>
    <w:r>
      <w:rPr>
        <w:noProof/>
      </w:rPr>
      <w:drawing>
        <wp:inline distT="0" distB="0" distL="0" distR="0" wp14:anchorId="34C62619" wp14:editId="07C8AD0E">
          <wp:extent cx="1200785" cy="658495"/>
          <wp:effectExtent l="0" t="0" r="0" b="8255"/>
          <wp:docPr id="39409353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7A7D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4.75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76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44129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D008C"/>
    <w:rsid w:val="002D2642"/>
    <w:rsid w:val="0033034E"/>
    <w:rsid w:val="00361DD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97376"/>
    <w:rsid w:val="009C1E79"/>
    <w:rsid w:val="009C1EA2"/>
    <w:rsid w:val="009C445B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83473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C5F28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841D4"/>
  <w15:chartTrackingRefBased/>
  <w15:docId w15:val="{549D8E96-4944-44E6-B5F9-B62BEF01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ienKolen\Tender%20People\Bedrijfsvoering%20-%20Toolkit%20TP\08%20Bijlages\Template%20-%20Bijlage%20verklaring%20sanctiepakket%20Russische%20partij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1C7F591EC12499AD1025D9801CD9E" ma:contentTypeVersion="10" ma:contentTypeDescription="Een nieuw document maken." ma:contentTypeScope="" ma:versionID="5cca48be0833c5d0294e9bae0a4c72bb">
  <xsd:schema xmlns:xsd="http://www.w3.org/2001/XMLSchema" xmlns:xs="http://www.w3.org/2001/XMLSchema" xmlns:p="http://schemas.microsoft.com/office/2006/metadata/properties" xmlns:ns2="fd28b747-a1f9-49e2-9b09-a8e244ba126d" xmlns:ns3="c64fecbb-1954-4030-8120-5d79bf625a24" targetNamespace="http://schemas.microsoft.com/office/2006/metadata/properties" ma:root="true" ma:fieldsID="8746aac25426057a273cd9a3c3b44846" ns2:_="" ns3:_="">
    <xsd:import namespace="fd28b747-a1f9-49e2-9b09-a8e244ba126d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8b747-a1f9-49e2-9b09-a8e244ba1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A458E2-7B53-4798-A894-274DC53F4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8b747-a1f9-49e2-9b09-a8e244ba126d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verklaring sanctiepakket Russische partijen</Template>
  <TotalTime>0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Kolen</dc:creator>
  <cp:keywords/>
  <dc:description/>
  <cp:lastModifiedBy>Yvonne van den Heuvel - Loerakker</cp:lastModifiedBy>
  <cp:revision>3</cp:revision>
  <cp:lastPrinted>2019-10-11T13:40:00Z</cp:lastPrinted>
  <dcterms:created xsi:type="dcterms:W3CDTF">2023-10-24T11:19:00Z</dcterms:created>
  <dcterms:modified xsi:type="dcterms:W3CDTF">2023-12-08T08:56:00Z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0x01010095F1C7F591EC12499AD1025D9801CD9E</vt:lpwstr>
  </property>
  <property fmtid="{D5CDD505-2E9C-101B-9397-08002B2CF9AE}" pid="3" name="MediaServiceImageTags">
    <vt:lpwstr/>
  </property>
</Properties>
</file>