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E6C2" w14:textId="5B920EDE" w:rsidR="00E032CC" w:rsidRPr="008B54E8" w:rsidRDefault="00E032CC" w:rsidP="00BC68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54E8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D22049">
        <w:rPr>
          <w:rFonts w:ascii="Arial" w:hAnsi="Arial" w:cs="Arial"/>
          <w:b/>
          <w:bCs/>
          <w:sz w:val="24"/>
          <w:szCs w:val="24"/>
        </w:rPr>
        <w:t>6</w:t>
      </w:r>
      <w:r w:rsidR="00BC68FF" w:rsidRPr="008B54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54E8">
        <w:rPr>
          <w:rFonts w:ascii="Arial" w:hAnsi="Arial" w:cs="Arial"/>
          <w:b/>
          <w:bCs/>
          <w:sz w:val="24"/>
          <w:szCs w:val="24"/>
        </w:rPr>
        <w:t>Verklaring volmacht</w:t>
      </w:r>
    </w:p>
    <w:p w14:paraId="57F38E78" w14:textId="77777777" w:rsidR="00E032CC" w:rsidRPr="00EC519E" w:rsidRDefault="00E032CC" w:rsidP="00E032CC">
      <w:pPr>
        <w:spacing w:after="0" w:line="240" w:lineRule="auto"/>
        <w:rPr>
          <w:rFonts w:ascii="Arial" w:hAnsi="Arial" w:cs="Arial"/>
        </w:rPr>
      </w:pPr>
    </w:p>
    <w:p w14:paraId="35AD844F" w14:textId="77777777" w:rsidR="002350FD" w:rsidRPr="00C12BE3" w:rsidRDefault="00E032CC" w:rsidP="00E032CC">
      <w:pPr>
        <w:spacing w:line="240" w:lineRule="auto"/>
        <w:jc w:val="both"/>
        <w:rPr>
          <w:rFonts w:ascii="Arial" w:hAnsi="Arial" w:cs="Arial"/>
        </w:rPr>
      </w:pPr>
      <w:r w:rsidRPr="00EC519E">
        <w:rPr>
          <w:rFonts w:ascii="Arial" w:hAnsi="Arial" w:cs="Arial"/>
        </w:rPr>
        <w:t xml:space="preserve">Indien van toepassing kan een functionaris van de </w:t>
      </w:r>
      <w:r w:rsidR="00C137E6">
        <w:rPr>
          <w:rFonts w:ascii="Arial" w:hAnsi="Arial" w:cs="Arial"/>
        </w:rPr>
        <w:t>inschrijver</w:t>
      </w:r>
      <w:r w:rsidRPr="00EC519E">
        <w:rPr>
          <w:rFonts w:ascii="Arial" w:hAnsi="Arial" w:cs="Arial"/>
        </w:rPr>
        <w:t xml:space="preserve"> een volmacht verlenen door het invullen van </w:t>
      </w:r>
      <w:r w:rsidR="00BC68FF" w:rsidRPr="00EC519E">
        <w:rPr>
          <w:rFonts w:ascii="Arial" w:hAnsi="Arial" w:cs="Arial"/>
        </w:rPr>
        <w:t xml:space="preserve">deze </w:t>
      </w:r>
      <w:r w:rsidRPr="00EC519E">
        <w:rPr>
          <w:rFonts w:ascii="Arial" w:hAnsi="Arial" w:cs="Arial"/>
        </w:rPr>
        <w:t>bijlage. De</w:t>
      </w:r>
      <w:r w:rsidR="00BC68FF" w:rsidRPr="00EC519E">
        <w:rPr>
          <w:rFonts w:ascii="Arial" w:hAnsi="Arial" w:cs="Arial"/>
        </w:rPr>
        <w:t xml:space="preserve"> </w:t>
      </w:r>
      <w:r w:rsidRPr="00EC519E">
        <w:rPr>
          <w:rFonts w:ascii="Arial" w:hAnsi="Arial" w:cs="Arial"/>
        </w:rPr>
        <w:t xml:space="preserve">volmacht dient alleen ingevuld, ondertekend en aan Aanbesteder verstrekt te worden als </w:t>
      </w:r>
      <w:r w:rsidR="00C137E6" w:rsidRPr="00C137E6">
        <w:rPr>
          <w:rFonts w:ascii="Arial" w:hAnsi="Arial" w:cs="Arial"/>
          <w:b/>
          <w:bCs/>
        </w:rPr>
        <w:t>Bijlage 1. Verklaring omtrent inschrijving</w:t>
      </w:r>
      <w:r w:rsidRPr="00EC519E">
        <w:rPr>
          <w:rFonts w:ascii="Arial" w:hAnsi="Arial" w:cs="Arial"/>
        </w:rPr>
        <w:t xml:space="preserve"> ondertekend is door een andere functionaris dan de functionaris die vermeld staat op het bewijs van inschrijving in het beroeps-/handelsregister.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50"/>
      </w:tblGrid>
      <w:tr w:rsidR="00E032CC" w:rsidRPr="00C12BE3" w14:paraId="59712DBA" w14:textId="77777777" w:rsidTr="007A0D83">
        <w:trPr>
          <w:trHeight w:val="81"/>
        </w:trPr>
        <w:tc>
          <w:tcPr>
            <w:tcW w:w="5000" w:type="pct"/>
            <w:shd w:val="clear" w:color="auto" w:fill="44546A" w:themeFill="text2"/>
            <w:vAlign w:val="center"/>
          </w:tcPr>
          <w:p w14:paraId="5CB9A80F" w14:textId="77777777" w:rsidR="00E032CC" w:rsidRPr="007A0D83" w:rsidRDefault="00E032CC" w:rsidP="007A0D83">
            <w:pPr>
              <w:rPr>
                <w:rFonts w:ascii="Arial" w:hAnsi="Arial" w:cs="Arial"/>
                <w:snapToGrid w:val="0"/>
              </w:rPr>
            </w:pPr>
            <w:r w:rsidRPr="007A0D83">
              <w:rPr>
                <w:rFonts w:ascii="Arial" w:hAnsi="Arial" w:cs="Arial"/>
                <w:snapToGrid w:val="0"/>
                <w:color w:val="FFFFFF" w:themeColor="background1"/>
              </w:rPr>
              <w:t>Verklaring Volmacht</w:t>
            </w:r>
          </w:p>
        </w:tc>
      </w:tr>
      <w:tr w:rsidR="00E032CC" w:rsidRPr="00C12BE3" w14:paraId="481A5802" w14:textId="77777777" w:rsidTr="006A4EC8">
        <w:tc>
          <w:tcPr>
            <w:tcW w:w="5000" w:type="pct"/>
            <w:shd w:val="clear" w:color="auto" w:fill="FFFFFF"/>
          </w:tcPr>
          <w:p w14:paraId="65F41016" w14:textId="77777777" w:rsidR="00E704FB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  <w:highlight w:val="yellow"/>
              </w:rPr>
              <w:t>&lt;naam onderneming&gt;</w:t>
            </w:r>
            <w:r w:rsidRPr="00E704FB">
              <w:rPr>
                <w:rFonts w:ascii="Arial" w:hAnsi="Arial" w:cs="Arial"/>
                <w:snapToGrid w:val="0"/>
              </w:rPr>
              <w:t xml:space="preserve"> statutair gevestigd te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&lt;plaats&gt;</w:t>
            </w:r>
            <w:r w:rsidRPr="00E704FB">
              <w:rPr>
                <w:rFonts w:ascii="Arial" w:hAnsi="Arial" w:cs="Arial"/>
                <w:snapToGrid w:val="0"/>
              </w:rPr>
              <w:t xml:space="preserve"> en kantoorhoudende te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&lt;plaats&gt;</w:t>
            </w:r>
            <w:r w:rsidRPr="00E704FB">
              <w:rPr>
                <w:rFonts w:ascii="Arial" w:hAnsi="Arial" w:cs="Arial"/>
                <w:snapToGrid w:val="0"/>
              </w:rPr>
              <w:t xml:space="preserve"> aan het adres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&lt;straatnaam + nummer&gt;</w:t>
            </w:r>
            <w:r w:rsidRPr="00E704FB">
              <w:rPr>
                <w:rFonts w:ascii="Arial" w:hAnsi="Arial" w:cs="Arial"/>
                <w:snapToGrid w:val="0"/>
              </w:rPr>
              <w:t xml:space="preserve">, ingeschreven in het Handelsregister van de Kamer van Koophandel onder nummer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&lt;KvK nummer&gt;</w:t>
            </w:r>
            <w:r w:rsidRPr="00E704FB">
              <w:rPr>
                <w:rFonts w:ascii="Arial" w:hAnsi="Arial" w:cs="Arial"/>
                <w:snapToGrid w:val="0"/>
              </w:rPr>
              <w:t xml:space="preserve">, ten deze rechtsgeldig vertegenwoordigd door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&lt;naam bestuurder(s)&gt;</w:t>
            </w:r>
            <w:r w:rsidRPr="00E704FB">
              <w:rPr>
                <w:rFonts w:ascii="Arial" w:hAnsi="Arial" w:cs="Arial"/>
                <w:snapToGrid w:val="0"/>
              </w:rPr>
              <w:t>, hierna te noemen: de “volmachtgever”;</w:t>
            </w:r>
          </w:p>
          <w:p w14:paraId="5F19FBD3" w14:textId="77777777" w:rsidR="00E704FB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</w:p>
          <w:p w14:paraId="02DEB3B5" w14:textId="77777777" w:rsidR="00E032CC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</w:rPr>
              <w:t xml:space="preserve">verleent bij deze volmacht aan: </w:t>
            </w:r>
            <w:r w:rsidR="00C12BE3" w:rsidRPr="00E704FB">
              <w:rPr>
                <w:rFonts w:ascii="Arial" w:hAnsi="Arial" w:cs="Arial"/>
                <w:snapToGrid w:val="0"/>
                <w:highlight w:val="yellow"/>
              </w:rPr>
              <w:t>&lt;naam en functie gemachtigde&gt;</w:t>
            </w:r>
            <w:r>
              <w:rPr>
                <w:rFonts w:ascii="Arial" w:hAnsi="Arial" w:cs="Arial"/>
                <w:snapToGrid w:val="0"/>
              </w:rPr>
              <w:t xml:space="preserve">, </w:t>
            </w:r>
            <w:r w:rsidRPr="00E704FB">
              <w:rPr>
                <w:rFonts w:ascii="Arial" w:hAnsi="Arial" w:cs="Arial"/>
                <w:snapToGrid w:val="0"/>
              </w:rPr>
              <w:t>hierna te noemen: de “gevolmachtigde”;</w:t>
            </w:r>
          </w:p>
          <w:p w14:paraId="34A0E95E" w14:textId="77777777" w:rsidR="00BC68FF" w:rsidRPr="00E704FB" w:rsidRDefault="00BC68FF" w:rsidP="00E704FB">
            <w:pPr>
              <w:pStyle w:val="Geenafstand"/>
              <w:rPr>
                <w:rFonts w:ascii="Arial" w:hAnsi="Arial" w:cs="Arial"/>
                <w:snapToGrid w:val="0"/>
              </w:rPr>
            </w:pPr>
          </w:p>
          <w:p w14:paraId="65D2191D" w14:textId="125E7425" w:rsidR="00E032CC" w:rsidRPr="00C12BE3" w:rsidRDefault="00C12BE3" w:rsidP="00D22049">
            <w:pPr>
              <w:pStyle w:val="Default"/>
              <w:rPr>
                <w:rFonts w:ascii="Arial" w:hAnsi="Arial" w:cs="Arial"/>
                <w:snapToGrid w:val="0"/>
              </w:rPr>
            </w:pPr>
            <w:r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om </w:t>
            </w:r>
            <w:r w:rsidR="00E704FB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voor en </w:t>
            </w:r>
            <w:r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namens de volmachtgever alle rechtshandelingen te verrichten </w:t>
            </w:r>
            <w:r w:rsidR="00E032CC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ten behoeve van de aanbesteding</w:t>
            </w:r>
            <w:r w:rsidR="00D22049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 “</w:t>
            </w:r>
            <w:r w:rsidR="00D22049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Raamovereenkomst inhuur dienstverlening door jobcoaches</w:t>
            </w:r>
            <w:r w:rsidR="00D22049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”</w:t>
            </w:r>
            <w:r w:rsidR="00D22049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 </w:t>
            </w:r>
            <w:r w:rsidR="00BC68FF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met kenmer</w:t>
            </w:r>
            <w:r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k</w:t>
            </w:r>
            <w:r w:rsidR="00BC68FF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: </w:t>
            </w:r>
            <w:r w:rsidR="00D22049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Z/23/</w:t>
            </w:r>
            <w:r w:rsidR="00D22049" w:rsidRP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 xml:space="preserve"> 433168</w:t>
            </w:r>
            <w:r w:rsidR="00D22049">
              <w:rPr>
                <w:rFonts w:ascii="Arial" w:hAnsi="Arial" w:cs="Arial"/>
                <w:snapToGrid w:val="0"/>
                <w:color w:val="auto"/>
                <w:sz w:val="22"/>
                <w:szCs w:val="22"/>
              </w:rPr>
              <w:t>.</w:t>
            </w:r>
          </w:p>
        </w:tc>
      </w:tr>
    </w:tbl>
    <w:p w14:paraId="35AF22D6" w14:textId="77777777" w:rsidR="008B54E8" w:rsidRDefault="008B54E8" w:rsidP="008B54E8">
      <w:pPr>
        <w:pStyle w:val="Geenafstand"/>
      </w:pPr>
    </w:p>
    <w:p w14:paraId="1AD84AFB" w14:textId="77777777" w:rsidR="008B54E8" w:rsidRDefault="008B54E8" w:rsidP="008B54E8">
      <w:pPr>
        <w:rPr>
          <w:rFonts w:ascii="Arial" w:hAnsi="Arial" w:cs="Arial"/>
          <w:lang w:val="nl-BE"/>
        </w:rPr>
      </w:pPr>
      <w:r>
        <w:rPr>
          <w:rFonts w:ascii="Arial" w:hAnsi="Arial" w:cs="Arial"/>
        </w:rPr>
        <w:t xml:space="preserve">De inschrijver verklaart door het onderteken van </w:t>
      </w:r>
      <w:r w:rsidRPr="00027344">
        <w:rPr>
          <w:rFonts w:ascii="Arial" w:hAnsi="Arial" w:cs="Arial"/>
          <w:b/>
          <w:bCs/>
        </w:rPr>
        <w:t>Bijlage 1. Verklaring omtrent inschrijving</w:t>
      </w:r>
      <w:r>
        <w:rPr>
          <w:rFonts w:ascii="Arial" w:hAnsi="Arial" w:cs="Arial"/>
        </w:rPr>
        <w:t xml:space="preserve"> deze verklaring naar waarheid te hebben ingevuld</w:t>
      </w:r>
      <w:r w:rsidR="002A2BCC" w:rsidRPr="002A2BCC">
        <w:rPr>
          <w:rFonts w:ascii="Arial" w:hAnsi="Arial" w:cs="Arial"/>
        </w:rPr>
        <w:t xml:space="preserve"> </w:t>
      </w:r>
      <w:r w:rsidR="002A2BCC">
        <w:rPr>
          <w:rFonts w:ascii="Arial" w:hAnsi="Arial" w:cs="Arial"/>
        </w:rPr>
        <w:t xml:space="preserve">en dat de hierboven gegeven verklaringen </w:t>
      </w:r>
      <w:r w:rsidR="002A2BCC" w:rsidRPr="00F10EF7">
        <w:rPr>
          <w:rFonts w:ascii="Arial" w:hAnsi="Arial" w:cs="Arial"/>
        </w:rPr>
        <w:t>onherroepelijk en onvoorwaardelijk</w:t>
      </w:r>
      <w:r w:rsidR="002A2BCC">
        <w:rPr>
          <w:rFonts w:ascii="Arial" w:hAnsi="Arial" w:cs="Arial"/>
        </w:rPr>
        <w:t xml:space="preserve"> is.</w:t>
      </w:r>
      <w:r>
        <w:rPr>
          <w:rFonts w:ascii="Arial" w:hAnsi="Arial" w:cs="Arial"/>
          <w:lang w:val="nl-BE"/>
        </w:rPr>
        <w:t xml:space="preserve"> </w:t>
      </w:r>
    </w:p>
    <w:p w14:paraId="76C12D7C" w14:textId="77777777" w:rsidR="003D7365" w:rsidRPr="00EC519E" w:rsidRDefault="00E032CC">
      <w:pPr>
        <w:rPr>
          <w:rFonts w:ascii="Arial" w:hAnsi="Arial" w:cs="Arial"/>
        </w:rPr>
      </w:pPr>
      <w:r w:rsidRPr="00EC519E">
        <w:rPr>
          <w:rFonts w:ascii="Arial" w:hAnsi="Arial" w:cs="Arial"/>
        </w:rPr>
        <w:t xml:space="preserve"> </w:t>
      </w:r>
    </w:p>
    <w:sectPr w:rsidR="003D7365" w:rsidRPr="00EC519E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A902" w14:textId="77777777" w:rsidR="00D22049" w:rsidRDefault="00D22049" w:rsidP="00E032CC">
      <w:pPr>
        <w:spacing w:after="0" w:line="240" w:lineRule="auto"/>
      </w:pPr>
      <w:r>
        <w:separator/>
      </w:r>
    </w:p>
  </w:endnote>
  <w:endnote w:type="continuationSeparator" w:id="0">
    <w:p w14:paraId="2FBBDACC" w14:textId="77777777" w:rsidR="00D22049" w:rsidRDefault="00D22049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0782845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08C270" w14:textId="77777777" w:rsidR="00550980" w:rsidRPr="00550980" w:rsidRDefault="00783516">
            <w:pPr>
              <w:pStyle w:val="Voettekst"/>
              <w:rPr>
                <w:rFonts w:ascii="Arial" w:hAnsi="Arial" w:cs="Arial"/>
                <w:sz w:val="16"/>
                <w:szCs w:val="16"/>
              </w:rPr>
            </w:pPr>
            <w:r w:rsidRPr="00550980">
              <w:rPr>
                <w:rFonts w:ascii="Arial" w:hAnsi="Arial" w:cs="Arial"/>
                <w:sz w:val="16"/>
                <w:szCs w:val="16"/>
              </w:rPr>
              <w:t xml:space="preserve">Bijlage </w:t>
            </w:r>
            <w:r w:rsidRPr="00550980">
              <w:rPr>
                <w:rFonts w:ascii="Arial" w:hAnsi="Arial" w:cs="Arial"/>
                <w:sz w:val="16"/>
                <w:szCs w:val="16"/>
                <w:highlight w:val="yellow"/>
              </w:rPr>
              <w:t>X</w:t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. Verklaring volmacht, aanbesteding </w:t>
            </w:r>
            <w:r w:rsidRPr="00550980">
              <w:rPr>
                <w:rFonts w:ascii="Arial" w:hAnsi="Arial" w:cs="Arial"/>
                <w:sz w:val="16"/>
                <w:szCs w:val="16"/>
                <w:highlight w:val="yellow"/>
              </w:rPr>
              <w:t>omschrijving aanbesteding</w:t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50980" w:rsidRPr="00550980">
              <w:rPr>
                <w:rFonts w:ascii="Arial" w:hAnsi="Arial" w:cs="Arial"/>
                <w:sz w:val="16"/>
                <w:szCs w:val="16"/>
              </w:rPr>
              <w:t xml:space="preserve">zaaknummer </w:t>
            </w:r>
            <w:r w:rsidR="00550980" w:rsidRPr="00550980">
              <w:rPr>
                <w:rFonts w:ascii="Arial" w:hAnsi="Arial" w:cs="Arial"/>
                <w:sz w:val="16"/>
                <w:szCs w:val="16"/>
                <w:highlight w:val="yellow"/>
              </w:rPr>
              <w:t>ZXX/XXXXXX</w:t>
            </w:r>
            <w:r w:rsidRPr="0055098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B17F663" w14:textId="77777777" w:rsidR="00550980" w:rsidRPr="00550980" w:rsidRDefault="00550980">
            <w:pPr>
              <w:pStyle w:val="Voettekst"/>
              <w:rPr>
                <w:rFonts w:ascii="Arial" w:hAnsi="Arial" w:cs="Arial"/>
                <w:sz w:val="16"/>
                <w:szCs w:val="16"/>
              </w:rPr>
            </w:pPr>
          </w:p>
          <w:p w14:paraId="11541A8C" w14:textId="77777777" w:rsidR="00C12BE3" w:rsidRPr="00550980" w:rsidRDefault="00783516" w:rsidP="00550980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0980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50980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0980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50980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0980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F7FD" w14:textId="77777777" w:rsidR="00D22049" w:rsidRDefault="00D22049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614382DB" w14:textId="77777777" w:rsidR="00D22049" w:rsidRDefault="00D22049" w:rsidP="00E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7390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676515" wp14:editId="4A9DCFB6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49"/>
    <w:rsid w:val="000B7376"/>
    <w:rsid w:val="002350FD"/>
    <w:rsid w:val="002A2BCC"/>
    <w:rsid w:val="003D7365"/>
    <w:rsid w:val="004C0E5B"/>
    <w:rsid w:val="00550980"/>
    <w:rsid w:val="006E7891"/>
    <w:rsid w:val="00783516"/>
    <w:rsid w:val="007A0D83"/>
    <w:rsid w:val="008B54E8"/>
    <w:rsid w:val="00994D4F"/>
    <w:rsid w:val="00BC68FF"/>
    <w:rsid w:val="00C12BE3"/>
    <w:rsid w:val="00C137E6"/>
    <w:rsid w:val="00C1512E"/>
    <w:rsid w:val="00D22049"/>
    <w:rsid w:val="00E032CC"/>
    <w:rsid w:val="00E704FB"/>
    <w:rsid w:val="00EB3C99"/>
    <w:rsid w:val="00E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72F7F"/>
  <w15:chartTrackingRefBased/>
  <w15:docId w15:val="{68B62FB9-2D3C-478C-A45E-2801C157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51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51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51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51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512E"/>
    <w:rPr>
      <w:b/>
      <w:bCs/>
      <w:sz w:val="20"/>
      <w:szCs w:val="20"/>
    </w:rPr>
  </w:style>
  <w:style w:type="paragraph" w:customStyle="1" w:styleId="Default">
    <w:name w:val="Default"/>
    <w:rsid w:val="00D2204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AANBESTEDINGEN\2023\Z23433168%20Jobcoaching\4%20Aanbestedingsleidraad\Bijlage%201%20Verklaring%20volm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1 Verklaring volmacht</Template>
  <TotalTime>5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Cruts, Nick</dc:creator>
  <cp:keywords/>
  <dc:description/>
  <cp:lastModifiedBy>Cruts, Nick</cp:lastModifiedBy>
  <cp:revision>1</cp:revision>
  <dcterms:created xsi:type="dcterms:W3CDTF">2023-11-09T08:58:00Z</dcterms:created>
  <dcterms:modified xsi:type="dcterms:W3CDTF">2023-11-09T09:03:00Z</dcterms:modified>
</cp:coreProperties>
</file>